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6fd9f6603cb04195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169DD" w14:textId="42C527B0" w:rsidR="00E204C9" w:rsidRPr="00A20AEA" w:rsidRDefault="00E204C9" w:rsidP="00A20AEA">
      <w:pPr>
        <w:rPr>
          <w:rFonts w:hint="cs"/>
        </w:rPr>
      </w:pPr>
    </w:p>
    <w:sectPr w:rsidR="00E204C9" w:rsidRPr="00A20AEA" w:rsidSect="00861A7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05D19" w14:textId="77777777" w:rsidR="00A527F7" w:rsidRDefault="00A527F7" w:rsidP="007F6A5D">
      <w:pPr>
        <w:spacing w:after="0" w:line="240" w:lineRule="auto"/>
      </w:pPr>
      <w:r>
        <w:separator/>
      </w:r>
    </w:p>
  </w:endnote>
  <w:endnote w:type="continuationSeparator" w:id="0">
    <w:p w14:paraId="383A6FB8" w14:textId="77777777" w:rsidR="00A527F7" w:rsidRDefault="00A527F7" w:rsidP="007F6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22F0A" w14:textId="77777777" w:rsidR="00A527F7" w:rsidRDefault="00A527F7" w:rsidP="007F6A5D">
      <w:pPr>
        <w:spacing w:after="0" w:line="240" w:lineRule="auto"/>
      </w:pPr>
      <w:r>
        <w:separator/>
      </w:r>
    </w:p>
  </w:footnote>
  <w:footnote w:type="continuationSeparator" w:id="0">
    <w:p w14:paraId="021032BD" w14:textId="77777777" w:rsidR="00A527F7" w:rsidRDefault="00A527F7" w:rsidP="007F6A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501CA"/>
    <w:multiLevelType w:val="hybridMultilevel"/>
    <w:tmpl w:val="58F64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50823"/>
    <w:multiLevelType w:val="hybridMultilevel"/>
    <w:tmpl w:val="FCB8D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30E2D"/>
    <w:multiLevelType w:val="hybridMultilevel"/>
    <w:tmpl w:val="B8D41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1512012">
    <w:abstractNumId w:val="2"/>
  </w:num>
  <w:num w:numId="2" w16cid:durableId="1623809019">
    <w:abstractNumId w:val="1"/>
  </w:num>
  <w:num w:numId="3" w16cid:durableId="643245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941"/>
    <w:rsid w:val="00007374"/>
    <w:rsid w:val="000132C9"/>
    <w:rsid w:val="000145D4"/>
    <w:rsid w:val="0001757D"/>
    <w:rsid w:val="0002123C"/>
    <w:rsid w:val="00024082"/>
    <w:rsid w:val="000241E9"/>
    <w:rsid w:val="000309AB"/>
    <w:rsid w:val="00031CBD"/>
    <w:rsid w:val="00040B6B"/>
    <w:rsid w:val="00042A35"/>
    <w:rsid w:val="00047417"/>
    <w:rsid w:val="000514E4"/>
    <w:rsid w:val="00054998"/>
    <w:rsid w:val="00055F9F"/>
    <w:rsid w:val="000640A2"/>
    <w:rsid w:val="00066AD3"/>
    <w:rsid w:val="00071BBD"/>
    <w:rsid w:val="000753FD"/>
    <w:rsid w:val="00077D7E"/>
    <w:rsid w:val="0009065E"/>
    <w:rsid w:val="000926EE"/>
    <w:rsid w:val="00092B57"/>
    <w:rsid w:val="00094D2F"/>
    <w:rsid w:val="000960E1"/>
    <w:rsid w:val="000A0F91"/>
    <w:rsid w:val="000C097E"/>
    <w:rsid w:val="000C6CAA"/>
    <w:rsid w:val="000D3DF6"/>
    <w:rsid w:val="000D5A96"/>
    <w:rsid w:val="000E4DB2"/>
    <w:rsid w:val="000E78EC"/>
    <w:rsid w:val="000F4CA2"/>
    <w:rsid w:val="000F4DFC"/>
    <w:rsid w:val="000F6C12"/>
    <w:rsid w:val="000F70C5"/>
    <w:rsid w:val="00105627"/>
    <w:rsid w:val="0011487B"/>
    <w:rsid w:val="001174EC"/>
    <w:rsid w:val="00117A40"/>
    <w:rsid w:val="001262DB"/>
    <w:rsid w:val="001321A5"/>
    <w:rsid w:val="001337AD"/>
    <w:rsid w:val="00144807"/>
    <w:rsid w:val="00151F53"/>
    <w:rsid w:val="00153541"/>
    <w:rsid w:val="00154FEF"/>
    <w:rsid w:val="001551A8"/>
    <w:rsid w:val="00156457"/>
    <w:rsid w:val="00160557"/>
    <w:rsid w:val="00165ED5"/>
    <w:rsid w:val="00170E27"/>
    <w:rsid w:val="00171195"/>
    <w:rsid w:val="00176D1A"/>
    <w:rsid w:val="00182EE5"/>
    <w:rsid w:val="0018630F"/>
    <w:rsid w:val="001876AA"/>
    <w:rsid w:val="00187AC9"/>
    <w:rsid w:val="00190369"/>
    <w:rsid w:val="00194CFF"/>
    <w:rsid w:val="001A0397"/>
    <w:rsid w:val="001A4FB3"/>
    <w:rsid w:val="001B1DE1"/>
    <w:rsid w:val="001B2A56"/>
    <w:rsid w:val="001B34D8"/>
    <w:rsid w:val="001B4377"/>
    <w:rsid w:val="001B76DA"/>
    <w:rsid w:val="001C0B01"/>
    <w:rsid w:val="001D2E57"/>
    <w:rsid w:val="001D6072"/>
    <w:rsid w:val="001E5E3A"/>
    <w:rsid w:val="001F0EF6"/>
    <w:rsid w:val="001F11BD"/>
    <w:rsid w:val="001F5A73"/>
    <w:rsid w:val="00207A6B"/>
    <w:rsid w:val="002102D8"/>
    <w:rsid w:val="002104FB"/>
    <w:rsid w:val="0021495A"/>
    <w:rsid w:val="0021667D"/>
    <w:rsid w:val="00216BEA"/>
    <w:rsid w:val="00217C86"/>
    <w:rsid w:val="00223D1E"/>
    <w:rsid w:val="0023054F"/>
    <w:rsid w:val="00231887"/>
    <w:rsid w:val="00235FB4"/>
    <w:rsid w:val="002362D3"/>
    <w:rsid w:val="00237A7A"/>
    <w:rsid w:val="0024096E"/>
    <w:rsid w:val="0024583E"/>
    <w:rsid w:val="00252259"/>
    <w:rsid w:val="0025329D"/>
    <w:rsid w:val="002534D4"/>
    <w:rsid w:val="002543BC"/>
    <w:rsid w:val="00255761"/>
    <w:rsid w:val="002623C4"/>
    <w:rsid w:val="002630C7"/>
    <w:rsid w:val="002679FC"/>
    <w:rsid w:val="0027504A"/>
    <w:rsid w:val="00280FB5"/>
    <w:rsid w:val="00283E96"/>
    <w:rsid w:val="00284069"/>
    <w:rsid w:val="00284FFB"/>
    <w:rsid w:val="002853AB"/>
    <w:rsid w:val="00293E75"/>
    <w:rsid w:val="00296857"/>
    <w:rsid w:val="002A0D2B"/>
    <w:rsid w:val="002A1124"/>
    <w:rsid w:val="002B7F3B"/>
    <w:rsid w:val="002C0A4E"/>
    <w:rsid w:val="002C0A8C"/>
    <w:rsid w:val="002C4557"/>
    <w:rsid w:val="002D50DC"/>
    <w:rsid w:val="002D643C"/>
    <w:rsid w:val="002D6C11"/>
    <w:rsid w:val="002D70D2"/>
    <w:rsid w:val="002E4D06"/>
    <w:rsid w:val="002E54C1"/>
    <w:rsid w:val="002F1D76"/>
    <w:rsid w:val="00305955"/>
    <w:rsid w:val="003115CB"/>
    <w:rsid w:val="0031350E"/>
    <w:rsid w:val="003232CF"/>
    <w:rsid w:val="003243C7"/>
    <w:rsid w:val="00325D90"/>
    <w:rsid w:val="00327953"/>
    <w:rsid w:val="00327C88"/>
    <w:rsid w:val="0033610B"/>
    <w:rsid w:val="00336325"/>
    <w:rsid w:val="00337B65"/>
    <w:rsid w:val="00344AB4"/>
    <w:rsid w:val="00347F62"/>
    <w:rsid w:val="00351E13"/>
    <w:rsid w:val="00353506"/>
    <w:rsid w:val="00353748"/>
    <w:rsid w:val="003537FB"/>
    <w:rsid w:val="00355C3A"/>
    <w:rsid w:val="00365729"/>
    <w:rsid w:val="00366397"/>
    <w:rsid w:val="0037092B"/>
    <w:rsid w:val="00373178"/>
    <w:rsid w:val="003738EF"/>
    <w:rsid w:val="00374539"/>
    <w:rsid w:val="00376409"/>
    <w:rsid w:val="00381717"/>
    <w:rsid w:val="00385BD7"/>
    <w:rsid w:val="00385E3A"/>
    <w:rsid w:val="00386B87"/>
    <w:rsid w:val="00391CC3"/>
    <w:rsid w:val="003965B2"/>
    <w:rsid w:val="00397179"/>
    <w:rsid w:val="003A12C8"/>
    <w:rsid w:val="003B183B"/>
    <w:rsid w:val="003B4599"/>
    <w:rsid w:val="003C1E2F"/>
    <w:rsid w:val="003C2A64"/>
    <w:rsid w:val="003C5CBB"/>
    <w:rsid w:val="003C6884"/>
    <w:rsid w:val="003D2E5E"/>
    <w:rsid w:val="003E0449"/>
    <w:rsid w:val="003E36BD"/>
    <w:rsid w:val="003E63F3"/>
    <w:rsid w:val="003E6EE3"/>
    <w:rsid w:val="003E7027"/>
    <w:rsid w:val="00401A34"/>
    <w:rsid w:val="004023A4"/>
    <w:rsid w:val="0040316C"/>
    <w:rsid w:val="00407EC2"/>
    <w:rsid w:val="00420419"/>
    <w:rsid w:val="00422050"/>
    <w:rsid w:val="00430BE9"/>
    <w:rsid w:val="0043360A"/>
    <w:rsid w:val="00443396"/>
    <w:rsid w:val="00444959"/>
    <w:rsid w:val="00450B8B"/>
    <w:rsid w:val="00463407"/>
    <w:rsid w:val="0046406A"/>
    <w:rsid w:val="00465D9C"/>
    <w:rsid w:val="00471A2E"/>
    <w:rsid w:val="004763F9"/>
    <w:rsid w:val="004764A1"/>
    <w:rsid w:val="00477208"/>
    <w:rsid w:val="00482E8E"/>
    <w:rsid w:val="00485FA3"/>
    <w:rsid w:val="00487974"/>
    <w:rsid w:val="00487C68"/>
    <w:rsid w:val="00487E8B"/>
    <w:rsid w:val="00494F2A"/>
    <w:rsid w:val="004A158F"/>
    <w:rsid w:val="004A1C4F"/>
    <w:rsid w:val="004A4400"/>
    <w:rsid w:val="004A689D"/>
    <w:rsid w:val="004A7554"/>
    <w:rsid w:val="004B5960"/>
    <w:rsid w:val="004B74AA"/>
    <w:rsid w:val="004C004A"/>
    <w:rsid w:val="004C15D8"/>
    <w:rsid w:val="004C5271"/>
    <w:rsid w:val="004C72A5"/>
    <w:rsid w:val="004D1F3D"/>
    <w:rsid w:val="004D6296"/>
    <w:rsid w:val="004E0623"/>
    <w:rsid w:val="004E2CD7"/>
    <w:rsid w:val="004E7917"/>
    <w:rsid w:val="004F1974"/>
    <w:rsid w:val="00502086"/>
    <w:rsid w:val="005031DD"/>
    <w:rsid w:val="00510600"/>
    <w:rsid w:val="005209D5"/>
    <w:rsid w:val="005330FC"/>
    <w:rsid w:val="0053493A"/>
    <w:rsid w:val="00536554"/>
    <w:rsid w:val="0053688E"/>
    <w:rsid w:val="00536951"/>
    <w:rsid w:val="00540712"/>
    <w:rsid w:val="0055057B"/>
    <w:rsid w:val="00561AA7"/>
    <w:rsid w:val="00564763"/>
    <w:rsid w:val="005661CB"/>
    <w:rsid w:val="005712C4"/>
    <w:rsid w:val="005721A3"/>
    <w:rsid w:val="005722C8"/>
    <w:rsid w:val="00575FFC"/>
    <w:rsid w:val="005809ED"/>
    <w:rsid w:val="00580DFB"/>
    <w:rsid w:val="00586497"/>
    <w:rsid w:val="00591539"/>
    <w:rsid w:val="00591F4C"/>
    <w:rsid w:val="00592474"/>
    <w:rsid w:val="00596952"/>
    <w:rsid w:val="005A1028"/>
    <w:rsid w:val="005A1EE7"/>
    <w:rsid w:val="005A7103"/>
    <w:rsid w:val="005A73BE"/>
    <w:rsid w:val="005B1DC9"/>
    <w:rsid w:val="005B5634"/>
    <w:rsid w:val="005B6E8F"/>
    <w:rsid w:val="005C341C"/>
    <w:rsid w:val="005C3DFD"/>
    <w:rsid w:val="005C65BA"/>
    <w:rsid w:val="005D6C1E"/>
    <w:rsid w:val="005E0D94"/>
    <w:rsid w:val="005E3DF5"/>
    <w:rsid w:val="005E6C71"/>
    <w:rsid w:val="005E71FB"/>
    <w:rsid w:val="005F1113"/>
    <w:rsid w:val="005F1365"/>
    <w:rsid w:val="005F1F93"/>
    <w:rsid w:val="00601F56"/>
    <w:rsid w:val="006030EC"/>
    <w:rsid w:val="0060554C"/>
    <w:rsid w:val="006058FB"/>
    <w:rsid w:val="00606624"/>
    <w:rsid w:val="00610889"/>
    <w:rsid w:val="00620240"/>
    <w:rsid w:val="006215CD"/>
    <w:rsid w:val="00626F55"/>
    <w:rsid w:val="006279B1"/>
    <w:rsid w:val="00631DA3"/>
    <w:rsid w:val="006349CD"/>
    <w:rsid w:val="00636760"/>
    <w:rsid w:val="00657E0E"/>
    <w:rsid w:val="006612E2"/>
    <w:rsid w:val="00664961"/>
    <w:rsid w:val="00666D67"/>
    <w:rsid w:val="00681314"/>
    <w:rsid w:val="00687C80"/>
    <w:rsid w:val="006909FF"/>
    <w:rsid w:val="006A2868"/>
    <w:rsid w:val="006A5303"/>
    <w:rsid w:val="006A6CFA"/>
    <w:rsid w:val="006B0A53"/>
    <w:rsid w:val="006B0D30"/>
    <w:rsid w:val="006C14C6"/>
    <w:rsid w:val="006C5EFD"/>
    <w:rsid w:val="006D02DC"/>
    <w:rsid w:val="006D6FE0"/>
    <w:rsid w:val="006D7A95"/>
    <w:rsid w:val="006E02D9"/>
    <w:rsid w:val="006E2D4D"/>
    <w:rsid w:val="006E46F8"/>
    <w:rsid w:val="006E7808"/>
    <w:rsid w:val="006F247D"/>
    <w:rsid w:val="006F2B28"/>
    <w:rsid w:val="006F3B7D"/>
    <w:rsid w:val="00704941"/>
    <w:rsid w:val="00712912"/>
    <w:rsid w:val="007132B2"/>
    <w:rsid w:val="00714AED"/>
    <w:rsid w:val="00716064"/>
    <w:rsid w:val="00720711"/>
    <w:rsid w:val="0072267F"/>
    <w:rsid w:val="007255C6"/>
    <w:rsid w:val="007270BD"/>
    <w:rsid w:val="0073102C"/>
    <w:rsid w:val="007350D0"/>
    <w:rsid w:val="00742DEE"/>
    <w:rsid w:val="00745621"/>
    <w:rsid w:val="0074614E"/>
    <w:rsid w:val="0075394A"/>
    <w:rsid w:val="007571F1"/>
    <w:rsid w:val="0076041A"/>
    <w:rsid w:val="0076193E"/>
    <w:rsid w:val="00761D23"/>
    <w:rsid w:val="00766693"/>
    <w:rsid w:val="0077363B"/>
    <w:rsid w:val="00777647"/>
    <w:rsid w:val="00786AFB"/>
    <w:rsid w:val="00793930"/>
    <w:rsid w:val="007A6378"/>
    <w:rsid w:val="007B7C37"/>
    <w:rsid w:val="007C2902"/>
    <w:rsid w:val="007C515D"/>
    <w:rsid w:val="007C6DAA"/>
    <w:rsid w:val="007D12EB"/>
    <w:rsid w:val="007E46EF"/>
    <w:rsid w:val="007E487F"/>
    <w:rsid w:val="007F211A"/>
    <w:rsid w:val="007F498E"/>
    <w:rsid w:val="007F6A5D"/>
    <w:rsid w:val="00801627"/>
    <w:rsid w:val="00802E13"/>
    <w:rsid w:val="00806667"/>
    <w:rsid w:val="00806A1D"/>
    <w:rsid w:val="00807121"/>
    <w:rsid w:val="00811B7B"/>
    <w:rsid w:val="00817356"/>
    <w:rsid w:val="00821EEE"/>
    <w:rsid w:val="00822BCD"/>
    <w:rsid w:val="00823524"/>
    <w:rsid w:val="008243A7"/>
    <w:rsid w:val="0083059A"/>
    <w:rsid w:val="00831CEA"/>
    <w:rsid w:val="00835539"/>
    <w:rsid w:val="00840B28"/>
    <w:rsid w:val="00844E3D"/>
    <w:rsid w:val="0084537F"/>
    <w:rsid w:val="00856534"/>
    <w:rsid w:val="00861A70"/>
    <w:rsid w:val="00864AF7"/>
    <w:rsid w:val="00866F4F"/>
    <w:rsid w:val="00867811"/>
    <w:rsid w:val="008700FE"/>
    <w:rsid w:val="00870CB9"/>
    <w:rsid w:val="00870F35"/>
    <w:rsid w:val="00872E19"/>
    <w:rsid w:val="008745AC"/>
    <w:rsid w:val="0088177B"/>
    <w:rsid w:val="00886E6D"/>
    <w:rsid w:val="00895D22"/>
    <w:rsid w:val="00896D74"/>
    <w:rsid w:val="00896DBB"/>
    <w:rsid w:val="00896EC3"/>
    <w:rsid w:val="008A0C96"/>
    <w:rsid w:val="008A391C"/>
    <w:rsid w:val="008A7DC1"/>
    <w:rsid w:val="008B2F31"/>
    <w:rsid w:val="008B37D3"/>
    <w:rsid w:val="008B663B"/>
    <w:rsid w:val="008B6933"/>
    <w:rsid w:val="008C139B"/>
    <w:rsid w:val="008C69FA"/>
    <w:rsid w:val="008D2AD8"/>
    <w:rsid w:val="008D6DD8"/>
    <w:rsid w:val="008E0B10"/>
    <w:rsid w:val="008E3DF5"/>
    <w:rsid w:val="008F2717"/>
    <w:rsid w:val="008F7530"/>
    <w:rsid w:val="00902DF8"/>
    <w:rsid w:val="00907ACF"/>
    <w:rsid w:val="00912D33"/>
    <w:rsid w:val="00920370"/>
    <w:rsid w:val="00923E20"/>
    <w:rsid w:val="00930275"/>
    <w:rsid w:val="009328D9"/>
    <w:rsid w:val="00936BF5"/>
    <w:rsid w:val="009447DC"/>
    <w:rsid w:val="009474D4"/>
    <w:rsid w:val="00951B3C"/>
    <w:rsid w:val="009600A4"/>
    <w:rsid w:val="00967C81"/>
    <w:rsid w:val="00967DC1"/>
    <w:rsid w:val="00967E7E"/>
    <w:rsid w:val="009701EA"/>
    <w:rsid w:val="00977EB7"/>
    <w:rsid w:val="00981C92"/>
    <w:rsid w:val="00981D49"/>
    <w:rsid w:val="00984E63"/>
    <w:rsid w:val="00985B55"/>
    <w:rsid w:val="00992997"/>
    <w:rsid w:val="00992CF1"/>
    <w:rsid w:val="00992D40"/>
    <w:rsid w:val="00994FB9"/>
    <w:rsid w:val="0099690F"/>
    <w:rsid w:val="00996ED9"/>
    <w:rsid w:val="00997722"/>
    <w:rsid w:val="009A5A55"/>
    <w:rsid w:val="009B6446"/>
    <w:rsid w:val="009C333E"/>
    <w:rsid w:val="009C44E7"/>
    <w:rsid w:val="009C4C80"/>
    <w:rsid w:val="009D278F"/>
    <w:rsid w:val="009D3F09"/>
    <w:rsid w:val="009D5A25"/>
    <w:rsid w:val="009E326F"/>
    <w:rsid w:val="009E357A"/>
    <w:rsid w:val="009E537D"/>
    <w:rsid w:val="009E5454"/>
    <w:rsid w:val="009F0A76"/>
    <w:rsid w:val="009F1283"/>
    <w:rsid w:val="009F3F2D"/>
    <w:rsid w:val="009F4A2B"/>
    <w:rsid w:val="009F6C8E"/>
    <w:rsid w:val="00A0430B"/>
    <w:rsid w:val="00A0644E"/>
    <w:rsid w:val="00A12FFE"/>
    <w:rsid w:val="00A20AEA"/>
    <w:rsid w:val="00A264F4"/>
    <w:rsid w:val="00A27B5C"/>
    <w:rsid w:val="00A4008C"/>
    <w:rsid w:val="00A42E3C"/>
    <w:rsid w:val="00A46D5E"/>
    <w:rsid w:val="00A527F7"/>
    <w:rsid w:val="00A602F2"/>
    <w:rsid w:val="00A62AF3"/>
    <w:rsid w:val="00A6777B"/>
    <w:rsid w:val="00A67817"/>
    <w:rsid w:val="00A71A16"/>
    <w:rsid w:val="00A72D62"/>
    <w:rsid w:val="00A730F6"/>
    <w:rsid w:val="00A75E8B"/>
    <w:rsid w:val="00A809BC"/>
    <w:rsid w:val="00A938EF"/>
    <w:rsid w:val="00A95E82"/>
    <w:rsid w:val="00A975BC"/>
    <w:rsid w:val="00AA29AA"/>
    <w:rsid w:val="00AB2426"/>
    <w:rsid w:val="00AC77A8"/>
    <w:rsid w:val="00AD09D1"/>
    <w:rsid w:val="00AE0DA8"/>
    <w:rsid w:val="00AE2CBC"/>
    <w:rsid w:val="00AE2D59"/>
    <w:rsid w:val="00AE5E50"/>
    <w:rsid w:val="00AE638E"/>
    <w:rsid w:val="00AF40CB"/>
    <w:rsid w:val="00AF5AEB"/>
    <w:rsid w:val="00AF61DD"/>
    <w:rsid w:val="00B00B13"/>
    <w:rsid w:val="00B04FFA"/>
    <w:rsid w:val="00B05E9C"/>
    <w:rsid w:val="00B05FC6"/>
    <w:rsid w:val="00B14502"/>
    <w:rsid w:val="00B212EB"/>
    <w:rsid w:val="00B33BE1"/>
    <w:rsid w:val="00B34661"/>
    <w:rsid w:val="00B34896"/>
    <w:rsid w:val="00B34B8E"/>
    <w:rsid w:val="00B37730"/>
    <w:rsid w:val="00B421A1"/>
    <w:rsid w:val="00B4461D"/>
    <w:rsid w:val="00B47DB0"/>
    <w:rsid w:val="00B62139"/>
    <w:rsid w:val="00B63251"/>
    <w:rsid w:val="00B63599"/>
    <w:rsid w:val="00B64ECB"/>
    <w:rsid w:val="00B713D3"/>
    <w:rsid w:val="00B742C7"/>
    <w:rsid w:val="00B74D59"/>
    <w:rsid w:val="00B767D7"/>
    <w:rsid w:val="00B8455A"/>
    <w:rsid w:val="00B84EDB"/>
    <w:rsid w:val="00B92B31"/>
    <w:rsid w:val="00B954DB"/>
    <w:rsid w:val="00BA19EC"/>
    <w:rsid w:val="00BA6166"/>
    <w:rsid w:val="00BC2D96"/>
    <w:rsid w:val="00BC71E7"/>
    <w:rsid w:val="00BC751C"/>
    <w:rsid w:val="00BD2CA5"/>
    <w:rsid w:val="00BD36FD"/>
    <w:rsid w:val="00BD7CCE"/>
    <w:rsid w:val="00BE023D"/>
    <w:rsid w:val="00BE7473"/>
    <w:rsid w:val="00BF19CD"/>
    <w:rsid w:val="00BF3DFA"/>
    <w:rsid w:val="00BF4016"/>
    <w:rsid w:val="00BF4974"/>
    <w:rsid w:val="00C01FE9"/>
    <w:rsid w:val="00C057FA"/>
    <w:rsid w:val="00C0614E"/>
    <w:rsid w:val="00C11FDB"/>
    <w:rsid w:val="00C15210"/>
    <w:rsid w:val="00C20378"/>
    <w:rsid w:val="00C25E8C"/>
    <w:rsid w:val="00C33AF4"/>
    <w:rsid w:val="00C3694B"/>
    <w:rsid w:val="00C419B0"/>
    <w:rsid w:val="00C41A76"/>
    <w:rsid w:val="00C475A2"/>
    <w:rsid w:val="00C524D6"/>
    <w:rsid w:val="00C64411"/>
    <w:rsid w:val="00C707DB"/>
    <w:rsid w:val="00C70B0E"/>
    <w:rsid w:val="00C7279C"/>
    <w:rsid w:val="00C86DC6"/>
    <w:rsid w:val="00C91557"/>
    <w:rsid w:val="00C94510"/>
    <w:rsid w:val="00C96A28"/>
    <w:rsid w:val="00C97777"/>
    <w:rsid w:val="00CA2ACD"/>
    <w:rsid w:val="00CA4EED"/>
    <w:rsid w:val="00CC5776"/>
    <w:rsid w:val="00CD3BE3"/>
    <w:rsid w:val="00CD5651"/>
    <w:rsid w:val="00CE304D"/>
    <w:rsid w:val="00CE4D1F"/>
    <w:rsid w:val="00CF18CB"/>
    <w:rsid w:val="00CF7D62"/>
    <w:rsid w:val="00D03109"/>
    <w:rsid w:val="00D041CB"/>
    <w:rsid w:val="00D0689F"/>
    <w:rsid w:val="00D07843"/>
    <w:rsid w:val="00D128A5"/>
    <w:rsid w:val="00D12E71"/>
    <w:rsid w:val="00D14A3C"/>
    <w:rsid w:val="00D15A76"/>
    <w:rsid w:val="00D203E5"/>
    <w:rsid w:val="00D2384A"/>
    <w:rsid w:val="00D2519F"/>
    <w:rsid w:val="00D312E6"/>
    <w:rsid w:val="00D31D70"/>
    <w:rsid w:val="00D32757"/>
    <w:rsid w:val="00D36855"/>
    <w:rsid w:val="00D37602"/>
    <w:rsid w:val="00D41F87"/>
    <w:rsid w:val="00D43841"/>
    <w:rsid w:val="00D46A39"/>
    <w:rsid w:val="00D47734"/>
    <w:rsid w:val="00D47876"/>
    <w:rsid w:val="00D47D23"/>
    <w:rsid w:val="00D53487"/>
    <w:rsid w:val="00D64637"/>
    <w:rsid w:val="00D83CB4"/>
    <w:rsid w:val="00D8661E"/>
    <w:rsid w:val="00D87B2E"/>
    <w:rsid w:val="00D93F3C"/>
    <w:rsid w:val="00DA15BC"/>
    <w:rsid w:val="00DB1360"/>
    <w:rsid w:val="00DB1845"/>
    <w:rsid w:val="00DB30D3"/>
    <w:rsid w:val="00DC2793"/>
    <w:rsid w:val="00DC2F34"/>
    <w:rsid w:val="00DC313B"/>
    <w:rsid w:val="00DC4A9F"/>
    <w:rsid w:val="00DE6710"/>
    <w:rsid w:val="00DF122D"/>
    <w:rsid w:val="00DF1880"/>
    <w:rsid w:val="00DF1884"/>
    <w:rsid w:val="00DF23D3"/>
    <w:rsid w:val="00DF56AC"/>
    <w:rsid w:val="00DF5811"/>
    <w:rsid w:val="00E07B19"/>
    <w:rsid w:val="00E204C9"/>
    <w:rsid w:val="00E2181F"/>
    <w:rsid w:val="00E27D85"/>
    <w:rsid w:val="00E349B1"/>
    <w:rsid w:val="00E403F5"/>
    <w:rsid w:val="00E42317"/>
    <w:rsid w:val="00E434F8"/>
    <w:rsid w:val="00E47385"/>
    <w:rsid w:val="00E5219D"/>
    <w:rsid w:val="00E53D47"/>
    <w:rsid w:val="00E55674"/>
    <w:rsid w:val="00E57EE9"/>
    <w:rsid w:val="00E6311E"/>
    <w:rsid w:val="00E63BA9"/>
    <w:rsid w:val="00E65F32"/>
    <w:rsid w:val="00E66C2B"/>
    <w:rsid w:val="00E66FC4"/>
    <w:rsid w:val="00E673C0"/>
    <w:rsid w:val="00E70889"/>
    <w:rsid w:val="00E86A9D"/>
    <w:rsid w:val="00E87D96"/>
    <w:rsid w:val="00E9735B"/>
    <w:rsid w:val="00EA1E91"/>
    <w:rsid w:val="00EA557B"/>
    <w:rsid w:val="00EB1F54"/>
    <w:rsid w:val="00EC246B"/>
    <w:rsid w:val="00EC3E98"/>
    <w:rsid w:val="00EC3F5F"/>
    <w:rsid w:val="00EC54E7"/>
    <w:rsid w:val="00ED6A86"/>
    <w:rsid w:val="00ED70D0"/>
    <w:rsid w:val="00EE25BD"/>
    <w:rsid w:val="00EE4198"/>
    <w:rsid w:val="00EE42CC"/>
    <w:rsid w:val="00EF2FC7"/>
    <w:rsid w:val="00EF4631"/>
    <w:rsid w:val="00EF703E"/>
    <w:rsid w:val="00EF7C18"/>
    <w:rsid w:val="00F01B1A"/>
    <w:rsid w:val="00F01C52"/>
    <w:rsid w:val="00F02FAA"/>
    <w:rsid w:val="00F03DC7"/>
    <w:rsid w:val="00F04BCB"/>
    <w:rsid w:val="00F117FE"/>
    <w:rsid w:val="00F16846"/>
    <w:rsid w:val="00F16CED"/>
    <w:rsid w:val="00F178B3"/>
    <w:rsid w:val="00F27D5A"/>
    <w:rsid w:val="00F30D4B"/>
    <w:rsid w:val="00F330E1"/>
    <w:rsid w:val="00F336A3"/>
    <w:rsid w:val="00F36F7F"/>
    <w:rsid w:val="00F41A7D"/>
    <w:rsid w:val="00F41DC6"/>
    <w:rsid w:val="00F4243F"/>
    <w:rsid w:val="00F42C55"/>
    <w:rsid w:val="00F42E75"/>
    <w:rsid w:val="00F47CF6"/>
    <w:rsid w:val="00F50DFE"/>
    <w:rsid w:val="00F51EF3"/>
    <w:rsid w:val="00F5291C"/>
    <w:rsid w:val="00F536DF"/>
    <w:rsid w:val="00F54FCB"/>
    <w:rsid w:val="00F60D27"/>
    <w:rsid w:val="00F708D6"/>
    <w:rsid w:val="00F72FF1"/>
    <w:rsid w:val="00F74CE6"/>
    <w:rsid w:val="00F82405"/>
    <w:rsid w:val="00F9077B"/>
    <w:rsid w:val="00F90D36"/>
    <w:rsid w:val="00F93243"/>
    <w:rsid w:val="00F9406A"/>
    <w:rsid w:val="00F96AC6"/>
    <w:rsid w:val="00FA2045"/>
    <w:rsid w:val="00FA323C"/>
    <w:rsid w:val="00FB32D3"/>
    <w:rsid w:val="00FB3F3F"/>
    <w:rsid w:val="00FB6269"/>
    <w:rsid w:val="00FC24B3"/>
    <w:rsid w:val="00FD11B6"/>
    <w:rsid w:val="00FD312C"/>
    <w:rsid w:val="00FD6F4B"/>
    <w:rsid w:val="00FE4A47"/>
    <w:rsid w:val="00FF44EA"/>
    <w:rsid w:val="00FF669B"/>
    <w:rsid w:val="00FF7542"/>
    <w:rsid w:val="00FF7B49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2B5C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1D49"/>
    <w:pPr>
      <w:bidi/>
    </w:pPr>
  </w:style>
  <w:style w:type="paragraph" w:styleId="1">
    <w:name w:val="heading 1"/>
    <w:basedOn w:val="a"/>
    <w:next w:val="a"/>
    <w:link w:val="10"/>
    <w:uiPriority w:val="9"/>
    <w:qFormat/>
    <w:rsid w:val="007049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49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49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4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49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4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4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4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4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7049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7049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7049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70494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704941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70494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704941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70494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7049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49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7049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4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704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049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70494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0494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A6378"/>
    <w:rPr>
      <w:i/>
      <w:iCs/>
      <w:color w:val="2F5496" w:themeColor="accent1" w:themeShade="BF"/>
      <w:sz w:val="144"/>
    </w:rPr>
  </w:style>
  <w:style w:type="paragraph" w:styleId="ab">
    <w:name w:val="Intense Quote"/>
    <w:basedOn w:val="a"/>
    <w:next w:val="a"/>
    <w:link w:val="ac"/>
    <w:uiPriority w:val="30"/>
    <w:qFormat/>
    <w:rsid w:val="007049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70494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04941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F6A5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7F6A5D"/>
  </w:style>
  <w:style w:type="paragraph" w:styleId="af0">
    <w:name w:val="footer"/>
    <w:basedOn w:val="a"/>
    <w:link w:val="af1"/>
    <w:uiPriority w:val="99"/>
    <w:unhideWhenUsed/>
    <w:rsid w:val="007F6A5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7F6A5D"/>
  </w:style>
  <w:style w:type="character" w:styleId="af2">
    <w:name w:val="Strong"/>
    <w:basedOn w:val="a0"/>
    <w:uiPriority w:val="22"/>
    <w:qFormat/>
    <w:rsid w:val="00EE4198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PROGRESS.OPENPROGRESS" wne:name="Project.ModuleProgress.OpenProgress" wne:bEncrypt="00" wne:cmg="56"/>
    <wne:mcd wne:macroName="PROJECT.MODULEPROGRESS.CLOSEPROGRESS" wne:name="Project.ModuleProgress.CloseProgress" wne:bEncrypt="00" wne:cmg="56"/>
    <wne:mcd wne:macroName="PROJECT.מעקב_דחיית_קישורים.RESETPLANTLOG" wne:name="Project.מעקב_דחיית_קישורים.ResetPlantLog" wne:bEncrypt="00" wne:cmg="56"/>
    <wne:mcd wne:macroName="PROJECT.MODULECOUNTTOOL.COUNTGOTONEXTPAGE" wne:name="Project.ModuleCountTool.CountGoToNextPage" wne:bEncrypt="00" wne:cmg="56"/>
    <wne:mcd wne:macroName="PROJECT.MODULECOUNTTOOL.COUNTGOTOPREVPAGE" wne:name="Project.ModuleCountTool.CountGoToPrevPag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ribbon>
    <tabs>
      <tab id="ghnustuyunyh" label="עימוד - 3 טקסטים">
        <group id="vfbvkghnus" label="  הכנה לעימוד  ">
          <button id="vjkxdbubu" label="החלת סגנונות" size="large" supertip="מחיל סגנון על הפניות או קישורים בין זרמים. &#10;חיפוש - בחלון החיפוש של וורד, החלת הסגנון בטופס זה.&#10;מציג בסיום חלון תוצאות לצורך מעקב ובקרה.&#10;הסגנונות הם הבסיס של העימוד." onAction="OpenStyleApplyer" imageMso="StylesPane"/>
        </group>
        <group id="vrmghnus" label="הרצת העימוד">
          <button id="vzbbubho" label="מילוי זרמים וקישורים" size="large" supertip="הזנת מספרי הזרמים לפי סדר.&#10;כל זוג זרמים התלויים אחד בשני והסגנון המקשר ביניהם.&#10;כלזרם יכול להופיע פעמיים,כל פעם ביחס לזרם אחר." onAction="RunBalanceWizard" imageMso="ReviewTrackChanges"/>
          <separator id="separator1"/>
          <button id="vnal" label="המשך הרצה אחרונה" supertip="ממשיך את העימוד האוטומטי, מהנקודה בה הוא נעצר בריצה האחרונה.&#10;ללא צורך בהזנה חוזרת של מספר עמוד." onAction="ContinueFromLastPage" imageMso="ParagraphSpaceBefore"/>
          <button id="xsurtbdh" label="סדר עמוד מחדש" supertip="תהליך העימוד משנה את גודל הזרמים/תיבות.&#10;כפתור זה, מסדר את העמוד מחדש כל הזרמים זה תחת זה." onAction="ArrangeShapesVertically" imageMso="LineSpacingMenu"/>
        </group>
        <group id="csheumtu" label="  בדיקת תוצאות  ">
          <button id="csheufi" label="הצגת הפניות" size="large" supertip="מיועד לבדיקה נפרדת של תוצאות העימוד.&#10;מציג את כל ההפניות בכל זרם ביחס לזרם המקושר אליו, לבדיקה מהירה של התוצאות, באמצעות הזנת מספר עמוד.&#10;כפתורים נוספים למעבר מהיר בין עמודים." onAction="ShowStyleCount" imageMso="Numbering"/>
          <!-- <button id="vnalcshev" label="המשך מהעצירה האחרונה" 
                        onAction="CountContinueFromNextPage" imageMso="ParagraphSpaceBefore"/>-->
        </group>
        <group id="sjhhehaurho" label="דחיית קישורים">
          <button id="pkynheunhsjhhv" label="רשימת דחיות קיימות" supertip="בהפעלת האופציה 'של דחיית קישורים' בטופס הרצת העימוד, מוצגת כאן רשימה של המיקומים בהם בוצעה דחייה כזאת, למעקב אחרי התוצאה" onAction="ShowPlantLog" imageMso="PageSetupDialog"/>
          <button id="njhenheunho" label="ביטול כל הדחיות" supertip="למחיקה מדויקת של כל מעברי הפסקה שנוצרו עבור דחיות קישורים.&#10;מיועד לניקוי הטקסט, לצורך ביטול העימוד או כל מטרה אחרת.&#10;שים לב! פעולה זו משבשת את האמת הטקסטים." onAction="RemoveAllPlantBreaks" imageMso="ReviewRejectChange"/>
        </group>
        <group id="xsurhsbhakhcu" label="סדור תיבות ידני">
          <button id="VDSKHCUGSVAUKHHO" label="הגדל עד השוליים" supertip="מגדיל את 'התיבות הנבחרות' עד השוליים התחתונים של העמוד." onAction="הצמדה_לשוליים" imageMso="ObjectsAlignBottom"/>
          <button id="VZZHCUGSVAUKHHO" label="הצמד לשוליים" supertip="מצמיד את 'התיבות הנבחרות' לשוליים התחתונים של העמוד, ללא שינוי הגודל שלהם." onAction="הזזה_לשוליים" imageMso="ObjectsAlignBottom"/>
          <button id="vdskvgsvhcvvctv" label="הגדל עד הזרם הבא" supertip="מגדיל 'תיבות נבחרות' עד התיבות הבאות אחריהם.&#10;המטרה - להתאים בדיוק את החפיפה של התיבות בצורה מותאמת למהלך התוסף.&#10;מומלץ לכן לא לעשות זאת ידנית!" onAction="הצמדה_לתיבה_הבאה" imageMso="ObjectsAlignBottom"/>
        </group>
        <group id="HHAURYURHO" label="  טורים  ">
          <button id="VPGKHHAUR" label="ישור טורים" size="large" supertip="מטפל בזרמים של שני טורים.&#10;מיישר את שני הטורים שייגמרו בשווה, אפשר לבחור עמוד התחלה וסיום." onAction="BalancePairsByPage" imageMso="ColumnsDialog"/>
        </group>
        <group id="gus" label="עוד">
          <button id="tusu" label="הוראות" onAction="OpenAddInFile" imageMso="ContentsAndIndex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עימוד אוטומטי  - 3 טקסטים - 0.6.dotm</Template>
  <TotalTime>617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166</cp:revision>
  <dcterms:created xsi:type="dcterms:W3CDTF">2026-10-19T05:50:00Z</dcterms:created>
  <dcterms:modified xsi:type="dcterms:W3CDTF">2026-11-01T23:08:00Z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bStart">
    <vt:i4>1</vt:i4>
  </property>
  <property fmtid="{D5CDD505-2E9C-101B-9397-08002B2CF9AE}" pid="3" name="tabEnd">
    <vt:i4>2</vt:i4>
  </property>
  <property fmtid="{D5CDD505-2E9C-101B-9397-08002B2CF9AE}" pid="4" name="showBoxsFill">
    <vt:bool>true</vt:bool>
  </property>
  <property fmtid="{D5CDD505-2E9C-101B-9397-08002B2CF9AE}" pid="5" name="selectedStreamIndex">
    <vt:i4>4</vt:i4>
  </property>
  <property fmtid="{D5CDD505-2E9C-101B-9397-08002B2CF9AE}" pid="6" name="Space2">
    <vt:i4>45</vt:i4>
  </property>
  <property fmtid="{D5CDD505-2E9C-101B-9397-08002B2CF9AE}" pid="7" name="Space3">
    <vt:i4>40</vt:i4>
  </property>
  <property fmtid="{D5CDD505-2E9C-101B-9397-08002B2CF9AE}" pid="8" name="Space4">
    <vt:i4>40</vt:i4>
  </property>
  <property fmtid="{D5CDD505-2E9C-101B-9397-08002B2CF9AE}" pid="9" name="Space5">
    <vt:i4>40</vt:i4>
  </property>
  <property fmtid="{D5CDD505-2E9C-101B-9397-08002B2CF9AE}" pid="10" name="Space6">
    <vt:i4>40</vt:i4>
  </property>
  <property fmtid="{D5CDD505-2E9C-101B-9397-08002B2CF9AE}" pid="11" name="Space7">
    <vt:i4>40</vt:i4>
  </property>
  <property fmtid="{D5CDD505-2E9C-101B-9397-08002B2CF9AE}" pid="12" name="Space8">
    <vt:i4>40</vt:i4>
  </property>
  <property fmtid="{D5CDD505-2E9C-101B-9397-08002B2CF9AE}" pid="13" name="SpaceTop">
    <vt:i4>20</vt:i4>
  </property>
  <property fmtid="{D5CDD505-2E9C-101B-9397-08002B2CF9AE}" pid="14" name="SpaceBottom">
    <vt:i4>20</vt:i4>
  </property>
</Properties>
</file>