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f1317fa2c15046e6" Type="http://schemas.microsoft.com/office/2007/relationships/ui/extensibility" Target="customUI/customUI14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C846" w14:textId="5DBF32A5" w:rsidR="003E67CD" w:rsidRPr="002B77FC" w:rsidRDefault="003E67CD" w:rsidP="002B77FC"/>
    <w:sectPr w:rsidR="003E67CD" w:rsidRPr="002B77FC" w:rsidSect="00337B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D26938"/>
    <w:multiLevelType w:val="hybridMultilevel"/>
    <w:tmpl w:val="E092F2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E65DA"/>
    <w:multiLevelType w:val="hybridMultilevel"/>
    <w:tmpl w:val="CFA80694"/>
    <w:lvl w:ilvl="0" w:tplc="E584AA9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434539">
    <w:abstractNumId w:val="1"/>
  </w:num>
  <w:num w:numId="2" w16cid:durableId="2052918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F0"/>
    <w:rsid w:val="000135E1"/>
    <w:rsid w:val="00066A65"/>
    <w:rsid w:val="000744C7"/>
    <w:rsid w:val="000C5AB8"/>
    <w:rsid w:val="000D2B0D"/>
    <w:rsid w:val="000F344B"/>
    <w:rsid w:val="000F4AEB"/>
    <w:rsid w:val="0012108A"/>
    <w:rsid w:val="001556F4"/>
    <w:rsid w:val="00160585"/>
    <w:rsid w:val="00196D52"/>
    <w:rsid w:val="001D322B"/>
    <w:rsid w:val="001F0BAB"/>
    <w:rsid w:val="002357BA"/>
    <w:rsid w:val="00264479"/>
    <w:rsid w:val="002737B8"/>
    <w:rsid w:val="002A663B"/>
    <w:rsid w:val="002B11E7"/>
    <w:rsid w:val="002B77FC"/>
    <w:rsid w:val="003274AF"/>
    <w:rsid w:val="00337B65"/>
    <w:rsid w:val="00341884"/>
    <w:rsid w:val="00344AAC"/>
    <w:rsid w:val="0037696B"/>
    <w:rsid w:val="00377567"/>
    <w:rsid w:val="00386E08"/>
    <w:rsid w:val="003C13D5"/>
    <w:rsid w:val="003C3B59"/>
    <w:rsid w:val="003D3E30"/>
    <w:rsid w:val="003E67CD"/>
    <w:rsid w:val="0040421E"/>
    <w:rsid w:val="004162C1"/>
    <w:rsid w:val="0042700B"/>
    <w:rsid w:val="00430C14"/>
    <w:rsid w:val="00433720"/>
    <w:rsid w:val="00484F8A"/>
    <w:rsid w:val="004950E9"/>
    <w:rsid w:val="004B7812"/>
    <w:rsid w:val="004B7E3A"/>
    <w:rsid w:val="004C1AD2"/>
    <w:rsid w:val="004D140F"/>
    <w:rsid w:val="004E5FC1"/>
    <w:rsid w:val="00500107"/>
    <w:rsid w:val="00503F95"/>
    <w:rsid w:val="00510DB5"/>
    <w:rsid w:val="00536F11"/>
    <w:rsid w:val="00590EA3"/>
    <w:rsid w:val="00590FC7"/>
    <w:rsid w:val="005947D7"/>
    <w:rsid w:val="005F15BA"/>
    <w:rsid w:val="00611AE8"/>
    <w:rsid w:val="0061516E"/>
    <w:rsid w:val="006439C3"/>
    <w:rsid w:val="006A6526"/>
    <w:rsid w:val="006C2663"/>
    <w:rsid w:val="006C6C0B"/>
    <w:rsid w:val="006D4DEA"/>
    <w:rsid w:val="006E4EE0"/>
    <w:rsid w:val="006E729F"/>
    <w:rsid w:val="0070001A"/>
    <w:rsid w:val="00747747"/>
    <w:rsid w:val="00767879"/>
    <w:rsid w:val="007B41A3"/>
    <w:rsid w:val="007C3AC0"/>
    <w:rsid w:val="007E2C46"/>
    <w:rsid w:val="007F0E5F"/>
    <w:rsid w:val="007F63FA"/>
    <w:rsid w:val="00803E99"/>
    <w:rsid w:val="00817356"/>
    <w:rsid w:val="0082582D"/>
    <w:rsid w:val="00837383"/>
    <w:rsid w:val="008709A7"/>
    <w:rsid w:val="008B3196"/>
    <w:rsid w:val="008D694C"/>
    <w:rsid w:val="008E0A0D"/>
    <w:rsid w:val="008F630E"/>
    <w:rsid w:val="0091312C"/>
    <w:rsid w:val="00914F06"/>
    <w:rsid w:val="00932824"/>
    <w:rsid w:val="009333F0"/>
    <w:rsid w:val="009744F7"/>
    <w:rsid w:val="009E43A3"/>
    <w:rsid w:val="009F26A9"/>
    <w:rsid w:val="00A264F4"/>
    <w:rsid w:val="00A923D7"/>
    <w:rsid w:val="00A962AA"/>
    <w:rsid w:val="00AC2E8F"/>
    <w:rsid w:val="00AC3073"/>
    <w:rsid w:val="00AE204F"/>
    <w:rsid w:val="00B010DF"/>
    <w:rsid w:val="00B34D4A"/>
    <w:rsid w:val="00B4763D"/>
    <w:rsid w:val="00B66502"/>
    <w:rsid w:val="00BB3B4D"/>
    <w:rsid w:val="00BC3D6B"/>
    <w:rsid w:val="00BF0B9D"/>
    <w:rsid w:val="00C13644"/>
    <w:rsid w:val="00C33AF4"/>
    <w:rsid w:val="00C50E4A"/>
    <w:rsid w:val="00C90090"/>
    <w:rsid w:val="00CB72AD"/>
    <w:rsid w:val="00CC027C"/>
    <w:rsid w:val="00CF2FFA"/>
    <w:rsid w:val="00D02ED3"/>
    <w:rsid w:val="00D0419E"/>
    <w:rsid w:val="00D06DF6"/>
    <w:rsid w:val="00D131E4"/>
    <w:rsid w:val="00D24434"/>
    <w:rsid w:val="00D33B98"/>
    <w:rsid w:val="00D84D3F"/>
    <w:rsid w:val="00DA788E"/>
    <w:rsid w:val="00DB07C5"/>
    <w:rsid w:val="00DB180B"/>
    <w:rsid w:val="00DD0644"/>
    <w:rsid w:val="00DD3D58"/>
    <w:rsid w:val="00DF1880"/>
    <w:rsid w:val="00DF69D0"/>
    <w:rsid w:val="00E22CDA"/>
    <w:rsid w:val="00E247C1"/>
    <w:rsid w:val="00E5245A"/>
    <w:rsid w:val="00E53EB7"/>
    <w:rsid w:val="00E9198B"/>
    <w:rsid w:val="00EB413D"/>
    <w:rsid w:val="00ED092B"/>
    <w:rsid w:val="00ED0AE4"/>
    <w:rsid w:val="00EF0EC8"/>
    <w:rsid w:val="00EF0F8A"/>
    <w:rsid w:val="00EF1CE3"/>
    <w:rsid w:val="00EF5F58"/>
    <w:rsid w:val="00F01F95"/>
    <w:rsid w:val="00F30C84"/>
    <w:rsid w:val="00F358FC"/>
    <w:rsid w:val="00F40CF4"/>
    <w:rsid w:val="00F6081F"/>
    <w:rsid w:val="00F81AA4"/>
    <w:rsid w:val="00F8628D"/>
    <w:rsid w:val="00F86DF0"/>
    <w:rsid w:val="00F97A17"/>
    <w:rsid w:val="00FA5A8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25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F86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6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6D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6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6D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6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6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6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6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F86D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F86D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F86D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F86DF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F86DF0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F86D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F86DF0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F86D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F86D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6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F86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6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F86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6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F86D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6DF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86DF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86D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F86DF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86DF0"/>
    <w:rPr>
      <w:b/>
      <w:bCs/>
      <w:smallCaps/>
      <w:color w:val="2F5496" w:themeColor="accent1" w:themeShade="BF"/>
      <w:spacing w:val="5"/>
    </w:rPr>
  </w:style>
  <w:style w:type="character" w:styleId="ae">
    <w:name w:val="Placeholder Text"/>
    <w:basedOn w:val="a0"/>
    <w:uiPriority w:val="99"/>
    <w:semiHidden/>
    <w:rsid w:val="008F630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ribbon>
    <tabs>
      <tab id="tabAddinLauncher111" label="גיאומטריה">
        <group id="grpAddinLauncher111" label="יצירת זוויות">
          <button id="btnOpenManager111" label="הזנת נתונים" size="large" onAction="DrawAngleShapes" imageMso="MacroPlay"/>
        </group>
        <group id="grpAddinLauncher112" label="צירים ונקודות">
          <button id="btnOpenManager112" label="שרטוט" size="large" onAction="ShowAnalyticForm" imageMso="RulerShowHide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F483E-A921-4691-8962-3AADC282E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צורות גאומטריות.dotm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2026-10-17T22:27:00Z</dcterms:created>
  <dcterms:modified xsi:type="dcterms:W3CDTF">2026-10-20T22:51:00Z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bStart">
    <vt:i4>1</vt:i4>
  </property>
  <property fmtid="{D5CDD505-2E9C-101B-9397-08002B2CF9AE}" pid="3" name="tabEnd">
    <vt:i4>2</vt:i4>
  </property>
</Properties>
</file>