
<file path=[Content_Types].xml><?xml version="1.0" encoding="utf-8"?>
<Types xmlns="http://schemas.openxmlformats.org/package/2006/content-types">
  <Default Extension="bin" ContentType="application/vnd.ms-office.vbaProject"/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2a8ca943d7af4374" Type="http://schemas.microsoft.com/office/2007/relationships/ui/extensibility" Target="customUI/customUI14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2E660" w14:textId="77777777" w:rsidR="00981D49" w:rsidRDefault="00981D49" w:rsidP="00981D49">
      <w:pPr>
        <w:tabs>
          <w:tab w:val="left" w:pos="0"/>
          <w:tab w:val="left" w:pos="4153"/>
          <w:tab w:val="left" w:pos="8306"/>
        </w:tabs>
        <w:rPr>
          <w:rtl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F352C1" wp14:editId="6CC9974C">
                <wp:simplePos x="0" y="0"/>
                <wp:positionH relativeFrom="margin">
                  <wp:posOffset>0</wp:posOffset>
                </wp:positionH>
                <wp:positionV relativeFrom="margin">
                  <wp:posOffset>0</wp:posOffset>
                </wp:positionV>
                <wp:extent cx="5274310" cy="2924175"/>
                <wp:effectExtent l="0" t="0" r="2540" b="9525"/>
                <wp:wrapNone/>
                <wp:docPr id="1123976734" name="TzuratHadaf_1_1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2924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6AA84F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txbx id="1">
                        <w:txbxContent>
                          <w:p w14:paraId="14D96D3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743E79F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1BD8F28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6CDD3F7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7ED8C64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D3C141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4DAD4D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3A25632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759977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314E1A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6321EF0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27DBC93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35C23AF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775DBBB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1F8854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61E98A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2ED291D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F328D4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163776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4FE949C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43BFD4B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3151767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1D3B376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03C8774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C93CB7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0CF229D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13BF61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45DD50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0EC18E1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3274AC1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40FB073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79506B1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D28842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663AF4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2947229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906A36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EB7176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510ACA9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260A4DB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7454E11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774C073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ABED84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67BCDE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16979E1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197C90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7078C4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079E246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58E6CF9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29B5D33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3F74507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C3F2E7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EE620C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6D858B0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7335F9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8E7DC6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01FE66F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17C17AA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748C5AB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47806EA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522C12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159F5D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3339748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E37373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74DA48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28AD925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25D37EB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3DB07F3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370DCAF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730E32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9869B6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5C0437D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8DE741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918796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3AF68FE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1FFC6EC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3231E56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3F39E9C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BCB00F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5F1C77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477F27F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42CAD2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0FBB87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03E16F0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7A6DFEE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68D8615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501C4CC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8B980B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F8D0A2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50CB9A8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DF388B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2D0378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38F03E7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739858A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368D01B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5A8697A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875A06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397D0C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0232680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2CC707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8033C0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0F21DAB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20D15F7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1B48847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480F9FF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A7826B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0E72E50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68C7D74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59B04C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71235E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50AADE4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461EDB5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28D2126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1E195CF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E10AEF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11468B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3702C09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FA29DF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C921EE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2CB7B98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1F54C8A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12A1B3D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607DE3E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89DCF3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92456B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421E7D9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6C614E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81BC69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7C9E7A4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66C6C7F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72F15F0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30D6D69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CF383A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50D550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4B831D4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0007B1D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23E7F0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729B843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532CD9B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7AA965A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4FAD6A2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ACEDDF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D255D1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1D70FC7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2925B9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3D07B1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400EBC8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10646AF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7767E48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67B74A1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DA1300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BBCBC8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0298AF2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684428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0AF953A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1A0BA60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4BEE463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0F09AC9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012EDE3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E0EE69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CB2666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030EB65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674E67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DB94C8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38BAA35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6B197D4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4BE7CE8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16EA103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2C7DEB2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5B2D55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68B0325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A8820A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3587EF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550C296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4E9CC2B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6EE7853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42EF079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7032011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DF221C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4D08092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853AF8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D8194C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7F355BB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3D0DBD3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53202F7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14C984D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1FA87E0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33B4656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2406204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A11A8E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28A511C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7F565DC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2F59C8B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2275A0F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15AE16EE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2B2561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1E9DA1F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205AA8D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10C177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57ED4ED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45F6EF7D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2D4E76A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362A181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07EB122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0236BC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9EAB1C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4BB3A64A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45FF5427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F4C2BE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A6378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 חחחחחחחחחחחחחחחחחחחחחחחחחחחחחחחחחחחחחחחחחחחחחחחחחח</w:t>
                            </w:r>
                          </w:p>
                          <w:p w14:paraId="583CADDB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חחחחחחחחחחחחחחחחחחחחחחחחחחחחחחחחחחחחחחחחחחחחחחחחחח</w:t>
                            </w:r>
                          </w:p>
                          <w:p w14:paraId="2AE69748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חחחחחחחחחחחחחחחחחחחחחחחחחחחחחחחחחחחחחחחחחחחחחחחחח</w:t>
                            </w:r>
                          </w:p>
                          <w:p w14:paraId="6B466E22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</w:t>
                            </w:r>
                          </w:p>
                          <w:p w14:paraId="07FC0B6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B4E74C3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3BE250D4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 חחחחחחחחחחחחחחחח</w:t>
                            </w:r>
                          </w:p>
                          <w:p w14:paraId="7443B5BF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64A04D55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חחחחחחחחחחחחחח </w:t>
                            </w:r>
                            <w:r w:rsidRPr="007F6A5D">
                              <w:rPr>
                                <w:rStyle w:val="aa"/>
                                <w:rtl/>
                              </w:rPr>
                              <w:t>(ב)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חחחחחחחחחחחחחחחחחחחחחחחחחחחחחחחחחחח חחחחחחחחחחחחחחחחחחחחחחחחחחחחחחחחח חחחחחחחחחחחחחחחח</w:t>
                            </w:r>
                          </w:p>
                          <w:p w14:paraId="74C393E9" w14:textId="77777777" w:rsidR="00981D49" w:rsidRDefault="00981D49" w:rsidP="00DB1360">
                            <w:pPr>
                              <w:widowControl w:val="0"/>
                              <w:spacing w:line="240" w:lineRule="exact"/>
                              <w:rPr>
                                <w:rtl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F352C1" id="_x0000_t202" coordsize="21600,21600" o:spt="202" path="m,l,21600r21600,l21600,xe">
                <v:stroke joinstyle="miter"/>
                <v:path gradientshapeok="t" o:connecttype="rect"/>
              </v:shapetype>
              <v:shape id="TzuratHadaf_1_1_1" o:spid="_x0000_s1026" type="#_x0000_t202" style="position:absolute;left:0;text-align:left;margin-left:0;margin-top:0;width:415.3pt;height:230.25pt;z-index:2516592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" filled="f" fillcolor="#6aa84f" stroked="f" strokeweight=".5pt">
                <v:fill r:id="rId7" o:title="" type="pattern"/>
                <v:textbox style="mso-next-textbox:#TzuratHadaf_1_2_1" inset="0,0,0,0">
                  <w:txbxContent>
                    <w:p w14:paraId="14D96D3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743E79F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1BD8F28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6CDD3F7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7ED8C64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D3C141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4DAD4D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3A25632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759977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314E1A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6321EF0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27DBC93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35C23AF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775DBBB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1F8854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61E98A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2ED291D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F328D4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163776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4FE949C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43BFD4B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3151767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1D3B376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03C8774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C93CB7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0CF229D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13BF61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45DD50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0EC18E1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3274AC1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40FB073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79506B1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D28842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663AF4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2947229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906A36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EB7176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510ACA9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260A4DB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7454E11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774C073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ABED84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67BCDE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16979E1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197C90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7078C4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079E246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58E6CF9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29B5D33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3F74507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C3F2E7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EE620C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6D858B0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7335F9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8E7DC6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01FE66F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17C17AA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748C5AB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47806EA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522C12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159F5D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3339748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E37373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74DA48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28AD925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25D37EB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3DB07F3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370DCAF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730E32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9869B6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5C0437D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8DE741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918796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3AF68FE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1FFC6EC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3231E56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3F39E9C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BCB00F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5F1C77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477F27F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42CAD2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0FBB87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03E16F0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7A6DFEE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68D8615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501C4CC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8B980B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F8D0A2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50CB9A8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DF388B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2D0378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38F03E7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739858A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368D01B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5A8697A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875A06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397D0C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0232680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2CC707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8033C0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0F21DAB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20D15F7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1B48847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480F9FF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A7826B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0E72E50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68C7D74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59B04C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71235E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50AADE4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461EDB5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28D2126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1E195CF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E10AEF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11468B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3702C09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FA29DF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C921EE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2CB7B98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1F54C8A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12A1B3D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607DE3E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89DCF3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92456B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421E7D9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6C614E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81BC69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7C9E7A4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66C6C7F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72F15F0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30D6D69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CF383A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50D550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4B831D4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0007B1D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23E7F0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729B843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532CD9B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7AA965A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4FAD6A2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ACEDDF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D255D1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1D70FC7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2925B9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3D07B1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400EBC8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10646AF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7767E48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67B74A1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DA1300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BBCBC8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0298AF2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684428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0AF953A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1A0BA60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4BEE463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0F09AC9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012EDE3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E0EE69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CB2666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030EB65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674E67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DB94C8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38BAA35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6B197D4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4BE7CE8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16EA103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2C7DEB2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5B2D55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68B0325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A8820A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3587EF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550C296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4E9CC2B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6EE7853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42EF079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7032011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DF221C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4D08092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853AF8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D8194C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7F355BB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3D0DBD3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53202F7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14C984D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1FA87E0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33B4656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2406204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A11A8E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28A511C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7F565DC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2F59C8B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2275A0F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15AE16EE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2B2561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1E9DA1F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205AA8D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10C177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57ED4ED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45F6EF7D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2D4E76A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362A181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07EB122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0236BC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9EAB1C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4BB3A64A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45FF5427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F4C2BE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A6378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 חחחחחחחחחחחחחחחחחחחחחחחחחחחחחחחחחחחחחחחחחחחחחחחחחח</w:t>
                      </w:r>
                    </w:p>
                    <w:p w14:paraId="583CADDB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חחחחחחחחחחחחחחחחחחחחחחחחחחחחחחחחחחחחחחחחחחחחחחחחחח</w:t>
                      </w:r>
                    </w:p>
                    <w:p w14:paraId="2AE69748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חחחחחחחחחחחחחחחחחחחחחחחחחחחחחחחחחחחחחחחחחחחחחחחחח</w:t>
                      </w:r>
                    </w:p>
                    <w:p w14:paraId="6B466E22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</w:t>
                      </w:r>
                    </w:p>
                    <w:p w14:paraId="07FC0B6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B4E74C3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3BE250D4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חחחחח חחחחחחחחחחחחחחחח</w:t>
                      </w:r>
                    </w:p>
                    <w:p w14:paraId="7443B5BF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64A04D55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חחחחחחחחחחחחחח </w:t>
                      </w:r>
                      <w:r w:rsidRPr="007F6A5D">
                        <w:rPr>
                          <w:rStyle w:val="aa"/>
                          <w:rtl/>
                        </w:rPr>
                        <w:t>(ב)</w:t>
                      </w:r>
                      <w:r>
                        <w:rPr>
                          <w:rFonts w:hint="cs"/>
                          <w:rtl/>
                        </w:rPr>
                        <w:t xml:space="preserve"> חחחחחחחחחחחחחחחחחחחחחחחחחחחחחחחחחחח חחחחחחחחחחחחחחחחחחחחחחחחחחחחחחחחח חחחחחחחחחחחחחחחח</w:t>
                      </w:r>
                    </w:p>
                    <w:p w14:paraId="74C393E9" w14:textId="77777777" w:rsidR="00981D49" w:rsidRDefault="00981D49" w:rsidP="00DB1360">
                      <w:pPr>
                        <w:widowControl w:val="0"/>
                        <w:spacing w:line="240" w:lineRule="exact"/>
                        <w:rPr>
                          <w:rtl/>
                        </w:rPr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14:paraId="616C9C7B" w14:textId="77777777" w:rsidR="00981D49" w:rsidRDefault="00981D49" w:rsidP="00981D49">
      <w:pPr>
        <w:bidi w:val="0"/>
      </w:pPr>
    </w:p>
    <w:p w14:paraId="1EBC0FF3" w14:textId="77777777" w:rsidR="00981D49" w:rsidRDefault="00981D49" w:rsidP="00981D49">
      <w:pPr>
        <w:tabs>
          <w:tab w:val="left" w:pos="0"/>
          <w:tab w:val="left" w:pos="4153"/>
          <w:tab w:val="left" w:pos="8306"/>
        </w:tabs>
        <w:rPr>
          <w:rtl/>
        </w:rPr>
      </w:pPr>
    </w:p>
    <w:p w14:paraId="2FBCA67C" w14:textId="5DBBE005" w:rsidR="00981D49" w:rsidRDefault="00463407" w:rsidP="00981D49">
      <w:pPr>
        <w:bidi w:val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A144C2" wp14:editId="580880C5">
                <wp:simplePos x="0" y="0"/>
                <wp:positionH relativeFrom="margin">
                  <wp:posOffset>2638425</wp:posOffset>
                </wp:positionH>
                <wp:positionV relativeFrom="margin">
                  <wp:posOffset>2924175</wp:posOffset>
                </wp:positionV>
                <wp:extent cx="2636520" cy="4457065"/>
                <wp:effectExtent l="0" t="0" r="11430" b="0"/>
                <wp:wrapNone/>
                <wp:docPr id="112703435" name="TzuratHadaf_2_1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4457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txbx id="2">
                        <w:txbxContent>
                          <w:p w14:paraId="7DE2FF4A" w14:textId="2567BBF0" w:rsidR="004B74AA" w:rsidRPr="000F6C12" w:rsidRDefault="00373178" w:rsidP="00D93F3C">
                            <w:pPr>
                              <w:spacing w:line="360" w:lineRule="auto"/>
                              <w:jc w:val="both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 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="004B74AA" w:rsidRPr="004B74AA">
                              <w:rPr>
                                <w:rtl/>
                              </w:rPr>
                              <w:t>&amp;</w:t>
                            </w:r>
                          </w:p>
                          <w:p w14:paraId="5DFE9C53" w14:textId="721A8165" w:rsidR="00373178" w:rsidRPr="00896D74" w:rsidRDefault="00373178" w:rsidP="005E3DF5">
                            <w:pPr>
                              <w:spacing w:line="360" w:lineRule="auto"/>
                              <w:jc w:val="both"/>
                            </w:pP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  <w:r w:rsidRPr="00373178"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צצצצ צצצצצצ צצצצצ צ צצצ </w:t>
                            </w:r>
                            <w:r w:rsidRPr="00994FB9">
                              <w:rPr>
                                <w:rStyle w:val="aa"/>
                                <w:rtl/>
                              </w:rPr>
                              <w:t xml:space="preserve">(א)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      </w:r>
                          </w:p>
                          <w:p w14:paraId="16FEEFAF" w14:textId="0BC00D26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43A42658" w14:textId="4D3DB7A8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5B36465" w14:textId="0B5FD0C5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73EC770" w14:textId="5E1F516E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722AE77A" w14:textId="0E75C1FF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28170A1" w14:textId="72FF165F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0A799DC" w14:textId="3ACA7A99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1453653" w14:textId="38C63AC7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35B1C852" w14:textId="5741BCC2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26D21D3E" w14:textId="005ED1C7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7D4B0FB7" w14:textId="65B899E1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C7AB171" w14:textId="43A6DEEF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48B0D914" w14:textId="69F6180F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7F612372" w14:textId="4384A184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39BDFE6" w14:textId="4C99C593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6869C707" w14:textId="1DE964A8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1D222AD2" w14:textId="3D0555A6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2162076B" w14:textId="42D16FA3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9A2F9E4" w14:textId="48C34A0B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48E80A2" w14:textId="5C599384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369A14E" w14:textId="69E981D1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1B3FF482" w14:textId="165E0B00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1BFB8BEB" w14:textId="7F93E522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78A86CDC" w14:textId="1C336FD8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1331E1A2" w14:textId="706520DD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68C3FE62" w14:textId="7BA9BD78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538671E" w14:textId="4202F1AF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60ECFAB8" w14:textId="6FD8BC2B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6759B0B0" w14:textId="7E5B4460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9A55857" w14:textId="76DC4173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4662B1D" w14:textId="373AF1D9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47374820" w14:textId="6E90DD0F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4681843C" w14:textId="2ED6E179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3ED07D10" w14:textId="71BAC138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7DB8B944" w14:textId="5F5A91DF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71457D4" w14:textId="32A855F2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2A0D9E34" w14:textId="327A0AF3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23565DF" w14:textId="677B0B54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F82CA0F" w14:textId="5591C466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2B17EED7" w14:textId="378E7B5D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55CDEE05" w14:textId="50327343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2E924C3A" w14:textId="583124DC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7524093A" w14:textId="3D830EC8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1274E02D" w14:textId="0282EF29" w:rsid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427A41CA" w14:textId="28C8D2B9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4AFA565E" w14:textId="673AB70D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F2A13EE" w14:textId="00D034A9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36EFE2C4" w14:textId="5C4B393F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30B5D599" w14:textId="2BDB43AF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629C6A9E" w14:textId="4AD027AC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33E5961D" w14:textId="25B30B6A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74A067A7" w14:textId="09BCA3CA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704F176" w14:textId="48B56AD4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069CFD40" w14:textId="63AFF03D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4A6C369F" w14:textId="4FAC2E8E" w:rsidR="00373178" w:rsidRPr="00373178" w:rsidRDefault="00373178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  <w:p w14:paraId="1034EBE1" w14:textId="34784FDF" w:rsidR="00981D49" w:rsidRPr="00373178" w:rsidRDefault="00981D49" w:rsidP="005E3DF5">
                            <w:pPr>
                              <w:widowControl w:val="0"/>
                              <w:spacing w:line="360" w:lineRule="auto"/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810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A144C2" id="TzuratHadaf_2_1_3" o:spid="_x0000_s1027" type="#_x0000_t202" style="position:absolute;margin-left:207.75pt;margin-top:230.25pt;width:207.6pt;height:350.95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" filled="f" fillcolor="#5b9bd5" stroked="f" strokeweight=".5pt">
                <v:fill r:id="rId7" o:title="" type="pattern"/>
                <v:textbox style="mso-next-textbox:#TzuratHadaf_2_2_3" inset="2.25mm,2mm,0,2mm">
                  <w:txbxContent>
                    <w:p w14:paraId="7DE2FF4A" w14:textId="2567BBF0" w:rsidR="004B74AA" w:rsidRPr="000F6C12" w:rsidRDefault="00373178" w:rsidP="00D93F3C">
                      <w:pPr>
                        <w:spacing w:line="360" w:lineRule="auto"/>
                        <w:jc w:val="both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 xml:space="preserve"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 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="004B74AA" w:rsidRPr="004B74AA">
                        <w:rPr>
                          <w:rtl/>
                        </w:rPr>
                        <w:t>&amp;</w:t>
                      </w:r>
                    </w:p>
                    <w:p w14:paraId="5DFE9C53" w14:textId="721A8165" w:rsidR="00373178" w:rsidRPr="00896D74" w:rsidRDefault="00373178" w:rsidP="005E3DF5">
                      <w:pPr>
                        <w:spacing w:line="360" w:lineRule="auto"/>
                        <w:jc w:val="both"/>
                      </w:pP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  <w:r w:rsidRPr="00373178">
                        <w:rPr>
                          <w:rFonts w:hint="cs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 xml:space="preserve">צצצצ צצצצצצ צצצצצ צ צצצ </w:t>
                      </w:r>
                      <w:r w:rsidRPr="00994FB9">
                        <w:rPr>
                          <w:rStyle w:val="aa"/>
                          <w:rtl/>
                        </w:rPr>
                        <w:t xml:space="preserve">(א) </w:t>
                      </w:r>
                      <w:r>
                        <w:rPr>
                          <w:rFonts w:hint="cs"/>
                          <w:rtl/>
                        </w:rPr>
                        <w:t>צצצצצ צצצצצצצ צצצצצ צצצצצצ צצצצצצצ צצצצצ צצצצצצ צצצצצצ צצצצצצ צצצצצצ צצצצצצצ צצצצצצ צצצצצ צצצצצצ צצצצצצ צצצצצצצ צצצצצצ צצצצצצ צצצצצצ צצצצצצצ צצצצצצ צצצצצ צצצצצ צצצ</w:t>
                      </w:r>
                    </w:p>
                    <w:p w14:paraId="16FEEFAF" w14:textId="0BC00D26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43A42658" w14:textId="4D3DB7A8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5B36465" w14:textId="0B5FD0C5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73EC770" w14:textId="5E1F516E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722AE77A" w14:textId="0E75C1FF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28170A1" w14:textId="72FF165F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0A799DC" w14:textId="3ACA7A99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1453653" w14:textId="38C63AC7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35B1C852" w14:textId="5741BCC2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26D21D3E" w14:textId="005ED1C7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7D4B0FB7" w14:textId="65B899E1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C7AB171" w14:textId="43A6DEEF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48B0D914" w14:textId="69F6180F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7F612372" w14:textId="4384A184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39BDFE6" w14:textId="4C99C593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6869C707" w14:textId="1DE964A8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1D222AD2" w14:textId="3D0555A6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2162076B" w14:textId="42D16FA3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9A2F9E4" w14:textId="48C34A0B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48E80A2" w14:textId="5C599384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369A14E" w14:textId="69E981D1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1B3FF482" w14:textId="165E0B00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1BFB8BEB" w14:textId="7F93E522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78A86CDC" w14:textId="1C336FD8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1331E1A2" w14:textId="706520DD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68C3FE62" w14:textId="7BA9BD78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538671E" w14:textId="4202F1AF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60ECFAB8" w14:textId="6FD8BC2B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6759B0B0" w14:textId="7E5B4460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9A55857" w14:textId="76DC4173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4662B1D" w14:textId="373AF1D9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47374820" w14:textId="6E90DD0F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4681843C" w14:textId="2ED6E179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3ED07D10" w14:textId="71BAC138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7DB8B944" w14:textId="5F5A91DF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71457D4" w14:textId="32A855F2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2A0D9E34" w14:textId="327A0AF3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23565DF" w14:textId="677B0B54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F82CA0F" w14:textId="5591C466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2B17EED7" w14:textId="378E7B5D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55CDEE05" w14:textId="50327343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2E924C3A" w14:textId="583124DC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7524093A" w14:textId="3D830EC8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1274E02D" w14:textId="0282EF29" w:rsid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427A41CA" w14:textId="28C8D2B9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4AFA565E" w14:textId="673AB70D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F2A13EE" w14:textId="00D034A9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36EFE2C4" w14:textId="5C4B393F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30B5D599" w14:textId="2BDB43AF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629C6A9E" w14:textId="4AD027AC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33E5961D" w14:textId="25B30B6A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74A067A7" w14:textId="09BCA3CA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704F176" w14:textId="48B56AD4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069CFD40" w14:textId="63AFF03D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4A6C369F" w14:textId="4FAC2E8E" w:rsidR="00373178" w:rsidRPr="00373178" w:rsidRDefault="00373178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  <w:p w14:paraId="1034EBE1" w14:textId="34784FDF" w:rsidR="00981D49" w:rsidRPr="00373178" w:rsidRDefault="00981D49" w:rsidP="005E3DF5">
                      <w:pPr>
                        <w:widowControl w:val="0"/>
                        <w:spacing w:line="360" w:lineRule="auto"/>
                        <w:jc w:val="both"/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8CC552" wp14:editId="7A3B8273">
                <wp:simplePos x="0" y="0"/>
                <wp:positionH relativeFrom="margin">
                  <wp:posOffset>-9525</wp:posOffset>
                </wp:positionH>
                <wp:positionV relativeFrom="margin">
                  <wp:posOffset>2924175</wp:posOffset>
                </wp:positionV>
                <wp:extent cx="2634615" cy="4457065"/>
                <wp:effectExtent l="0" t="0" r="0" b="0"/>
                <wp:wrapNone/>
                <wp:docPr id="477523969" name="TzuratHadaf_2_2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615" cy="4457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1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8CC552" id="TzuratHadaf_2_2_3" o:spid="_x0000_s1028" type="#_x0000_t202" style="position:absolute;margin-left:-.75pt;margin-top:230.25pt;width:207.45pt;height:350.9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" filled="f" fillcolor="#5b9bd5" stroked="f" strokeweight=".5pt">
                <v:fill r:id="rId8" o:title="" type="pattern"/>
                <v:textbox style="mso-next-textbox:#TzuratHadaf_2_3_3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 w:rsidR="00981D49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C3DDEC" wp14:editId="72532190">
                <wp:simplePos x="0" y="0"/>
                <wp:positionH relativeFrom="margin">
                  <wp:posOffset>2649220</wp:posOffset>
                </wp:positionH>
                <wp:positionV relativeFrom="margin">
                  <wp:posOffset>7381240</wp:posOffset>
                </wp:positionV>
                <wp:extent cx="2637155" cy="1259205"/>
                <wp:effectExtent l="0" t="0" r="10795" b="0"/>
                <wp:wrapNone/>
                <wp:docPr id="985997374" name="TzuratHadaf_3_1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125920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txbx id="3">
                        <w:txbxContent>
                          <w:p w14:paraId="5949CEC9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7F8EC9C3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3DF2864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31D4331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54A797D9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C7952FF" w14:textId="76671EBC" w:rsidR="00981D49" w:rsidRPr="00EE4198" w:rsidRDefault="00981D49" w:rsidP="005E3DF5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1571E17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CE29FF7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70FAD13D" w14:textId="77777777" w:rsidR="00FC24B3" w:rsidRDefault="00981D49" w:rsidP="00FC24B3">
                            <w:pPr>
                              <w:widowControl w:val="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תתתתתתתתתתתתתתתתתתתתתתתתתתתתתתתתתתתתתתתת</w:t>
                            </w:r>
                          </w:p>
                          <w:p w14:paraId="06E1B14A" w14:textId="77777777" w:rsidR="00FC24B3" w:rsidRDefault="00981D49" w:rsidP="00FC24B3">
                            <w:pPr>
                              <w:widowControl w:val="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ת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</w:t>
                            </w:r>
                          </w:p>
                          <w:p w14:paraId="763F5005" w14:textId="77777777" w:rsidR="00FC24B3" w:rsidRDefault="00981D49" w:rsidP="00FC24B3">
                            <w:pPr>
                              <w:widowControl w:val="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</w:t>
                            </w:r>
                          </w:p>
                          <w:p w14:paraId="46E78B0A" w14:textId="77777777" w:rsidR="00FC24B3" w:rsidRDefault="00981D49" w:rsidP="00FC24B3">
                            <w:pPr>
                              <w:widowControl w:val="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</w:t>
                            </w:r>
                          </w:p>
                          <w:p w14:paraId="178E0A57" w14:textId="77777777" w:rsidR="00FC24B3" w:rsidRDefault="00981D49" w:rsidP="00FC24B3">
                            <w:pPr>
                              <w:widowControl w:val="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</w:t>
                            </w:r>
                          </w:p>
                          <w:p w14:paraId="639FAB10" w14:textId="77777777" w:rsidR="00896D74" w:rsidRDefault="00981D49" w:rsidP="00896D74">
                            <w:pPr>
                              <w:widowControl w:val="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</w:t>
                            </w:r>
                          </w:p>
                          <w:p w14:paraId="5A4550A0" w14:textId="77777777" w:rsidR="00896D74" w:rsidRDefault="00981D49" w:rsidP="00896D74">
                            <w:pPr>
                              <w:widowControl w:val="0"/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</w:t>
                            </w:r>
                          </w:p>
                          <w:p w14:paraId="0F25965A" w14:textId="6FCB032A" w:rsidR="00981D49" w:rsidRPr="00896D74" w:rsidRDefault="00981D49" w:rsidP="00896D74">
                            <w:pPr>
                              <w:widowControl w:val="0"/>
                              <w:rPr>
                                <w:b/>
                                <w:bCs/>
                                <w:color w:val="FF0000"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005BA76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6CF0A7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FD09F7E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718363B6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58952D2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DF16078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00EC3BE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1783C7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CB3B4E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52F2947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D4F6747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A39EA8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0AE63D4B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DCA2556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0F072BD6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129712F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DE7D3A4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51AF23ED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70223C6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8233341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97213AA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8692C6F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5DA89B3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BE156AB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1EC6B245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7B1B3DE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074E2B56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5CE133FE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694887D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B450EDB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357D388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B5AD86E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772DCD7F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333183AA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0D94D46C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1A5E789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74B0445D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93B9C9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EF25F6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3422457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7B79139D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EF27175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5F7866B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3ECACE2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09B1372B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6E9E10A9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0F20B65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0AC0007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0189DA53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20894419" w14:textId="77777777" w:rsidR="00981D49" w:rsidRPr="00EE4198" w:rsidRDefault="00981D49" w:rsidP="00981D49">
                            <w:pPr>
                              <w:widowControl w:val="0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תתתתתתתתתתתתתתתתתתתתתתתתתתתתתתתתתתתתתתתתת </w:t>
                            </w:r>
                            <w:r w:rsidRPr="00EE4198">
                              <w:rPr>
                                <w:rStyle w:val="af2"/>
                                <w:color w:val="FF0000"/>
                                <w:rtl/>
                              </w:rPr>
                              <w:t>(ג)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 xml:space="preserve"> תתתתתתתתתתת תתתתתתת תתתתתתתתתת</w:t>
                            </w:r>
                          </w:p>
                          <w:p w14:paraId="4D06316C" w14:textId="77777777" w:rsidR="00981D49" w:rsidRPr="00EE4198" w:rsidRDefault="00981D49" w:rsidP="00981D49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92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C3DDEC" id="TzuratHadaf_3_1_4" o:spid="_x0000_s1029" type="#_x0000_t202" style="position:absolute;margin-left:208.6pt;margin-top:581.2pt;width:207.65pt;height:99.15pt;z-index:2516623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" filled="f" fillcolor="#f46666" stroked="f" strokeweight=".5pt">
                <v:fill r:id="rId7" o:title="" type="pattern"/>
                <v:textbox style="mso-next-textbox:#TzuratHadaf_3_2_4" inset="2.2mm,2mm,0,2mm">
                  <w:txbxContent>
                    <w:p w14:paraId="5949CEC9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7F8EC9C3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3DF2864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31D4331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54A797D9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C7952FF" w14:textId="76671EBC" w:rsidR="00981D49" w:rsidRPr="00EE4198" w:rsidRDefault="00981D49" w:rsidP="005E3DF5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1571E17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CE29FF7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70FAD13D" w14:textId="77777777" w:rsidR="00FC24B3" w:rsidRDefault="00981D49" w:rsidP="00FC24B3">
                      <w:pPr>
                        <w:widowControl w:val="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תתתתתתתתתתתתתתתתתתתתתתתתתתתתתתתתתתתתתתתת</w:t>
                      </w:r>
                    </w:p>
                    <w:p w14:paraId="06E1B14A" w14:textId="77777777" w:rsidR="00FC24B3" w:rsidRDefault="00981D49" w:rsidP="00FC24B3">
                      <w:pPr>
                        <w:widowControl w:val="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>ת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</w:t>
                      </w:r>
                    </w:p>
                    <w:p w14:paraId="763F5005" w14:textId="77777777" w:rsidR="00FC24B3" w:rsidRDefault="00981D49" w:rsidP="00FC24B3">
                      <w:pPr>
                        <w:widowControl w:val="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</w:t>
                      </w:r>
                    </w:p>
                    <w:p w14:paraId="46E78B0A" w14:textId="77777777" w:rsidR="00FC24B3" w:rsidRDefault="00981D49" w:rsidP="00FC24B3">
                      <w:pPr>
                        <w:widowControl w:val="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</w:t>
                      </w:r>
                    </w:p>
                    <w:p w14:paraId="178E0A57" w14:textId="77777777" w:rsidR="00FC24B3" w:rsidRDefault="00981D49" w:rsidP="00FC24B3">
                      <w:pPr>
                        <w:widowControl w:val="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</w:t>
                      </w:r>
                    </w:p>
                    <w:p w14:paraId="639FAB10" w14:textId="77777777" w:rsidR="00896D74" w:rsidRDefault="00981D49" w:rsidP="00896D74">
                      <w:pPr>
                        <w:widowControl w:val="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</w:t>
                      </w:r>
                    </w:p>
                    <w:p w14:paraId="5A4550A0" w14:textId="77777777" w:rsidR="00896D74" w:rsidRDefault="00981D49" w:rsidP="00896D74">
                      <w:pPr>
                        <w:widowControl w:val="0"/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</w:t>
                      </w:r>
                    </w:p>
                    <w:p w14:paraId="0F25965A" w14:textId="6FCB032A" w:rsidR="00981D49" w:rsidRPr="00896D74" w:rsidRDefault="00981D49" w:rsidP="00896D74">
                      <w:pPr>
                        <w:widowControl w:val="0"/>
                        <w:rPr>
                          <w:b/>
                          <w:bCs/>
                          <w:color w:val="FF0000"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005BA76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6CF0A7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FD09F7E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718363B6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58952D2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DF16078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00EC3BE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1783C7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CB3B4E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52F2947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D4F6747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A39EA8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0AE63D4B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DCA2556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0F072BD6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129712F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DE7D3A4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51AF23ED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70223C6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8233341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97213AA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8692C6F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5DA89B3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BE156AB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1EC6B245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7B1B3DE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074E2B56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5CE133FE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694887D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B450EDB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357D388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B5AD86E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772DCD7F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333183AA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0D94D46C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1A5E789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74B0445D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93B9C9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EF25F6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3422457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7B79139D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EF27175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5F7866B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3ECACE2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09B1372B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6E9E10A9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0F20B65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0AC0007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0189DA53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20894419" w14:textId="77777777" w:rsidR="00981D49" w:rsidRPr="00EE4198" w:rsidRDefault="00981D49" w:rsidP="00981D49">
                      <w:pPr>
                        <w:widowControl w:val="0"/>
                      </w:pPr>
                      <w:r>
                        <w:rPr>
                          <w:rFonts w:hint="cs"/>
                          <w:rtl/>
                        </w:rPr>
                        <w:t xml:space="preserve">תתתתתתתתתתתתתתתתתתתתתתתתתתתתתתתתתתתתתתתתת </w:t>
                      </w:r>
                      <w:r w:rsidRPr="00EE4198">
                        <w:rPr>
                          <w:rStyle w:val="af2"/>
                          <w:color w:val="FF0000"/>
                          <w:rtl/>
                        </w:rPr>
                        <w:t>(ג)</w:t>
                      </w:r>
                      <w:r>
                        <w:rPr>
                          <w:rFonts w:hint="cs"/>
                          <w:rtl/>
                        </w:rPr>
                        <w:t xml:space="preserve"> תתתתתתתתתתת תתתתתתת תתתתתתתתתת</w:t>
                      </w:r>
                    </w:p>
                    <w:p w14:paraId="4D06316C" w14:textId="77777777" w:rsidR="00981D49" w:rsidRPr="00EE4198" w:rsidRDefault="00981D49" w:rsidP="00981D49">
                      <w:pPr>
                        <w:widowControl w:val="0"/>
                      </w:pPr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="00981D4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80BE94" wp14:editId="6795A11F">
                <wp:simplePos x="0" y="0"/>
                <wp:positionH relativeFrom="margin">
                  <wp:posOffset>10795</wp:posOffset>
                </wp:positionH>
                <wp:positionV relativeFrom="margin">
                  <wp:posOffset>7381240</wp:posOffset>
                </wp:positionV>
                <wp:extent cx="2638800" cy="1266190"/>
                <wp:effectExtent l="0" t="0" r="0" b="0"/>
                <wp:wrapNone/>
                <wp:docPr id="857541445" name="TzuratHadaf_3_2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800" cy="12661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1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0BE94" id="TzuratHadaf_3_2_4" o:spid="_x0000_s1030" type="#_x0000_t202" style="position:absolute;margin-left:.85pt;margin-top:581.2pt;width:207.8pt;height:99.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" filled="f" fillcolor="#f46666" stroked="f" strokeweight=".5pt">
                <v:fill r:id="rId8" o:title="" type="pattern"/>
                <v:textbox style="mso-next-textbox:#TzuratHadaf_3_3_4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 w:rsidR="00981D49">
        <w:br w:type="page"/>
      </w:r>
    </w:p>
    <w:p w14:paraId="734BA847" w14:textId="7EE68D52" w:rsidR="00981D49" w:rsidRDefault="00981D49" w:rsidP="00981D49">
      <w:pPr>
        <w:tabs>
          <w:tab w:val="left" w:pos="0"/>
          <w:tab w:val="left" w:pos="4153"/>
          <w:tab w:val="left" w:pos="8306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11BBAC" wp14:editId="0E805DA0">
                <wp:simplePos x="0" y="0"/>
                <wp:positionH relativeFrom="margin">
                  <wp:align>outside</wp:align>
                </wp:positionH>
                <wp:positionV relativeFrom="margin">
                  <wp:posOffset>0</wp:posOffset>
                </wp:positionV>
                <wp:extent cx="5274310" cy="3333750"/>
                <wp:effectExtent l="0" t="0" r="2540" b="0"/>
                <wp:wrapNone/>
                <wp:docPr id="1121806783" name="TzuratHadaf_1_2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33337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6AA84F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1" seq="1"/>
                      <wps:bodyPr rot="0" spcFirstLastPara="0" vertOverflow="overflow" horzOverflow="overflow" vert="horz" wrap="square" lIns="0" tIns="0" rIns="0" bIns="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1BBAC" id="TzuratHadaf_1_2_1" o:spid="_x0000_s1031" type="#_x0000_t202" style="position:absolute;left:0;text-align:left;margin-left:364.1pt;margin-top:0;width:415.3pt;height:262.5pt;z-index:251664384;visibility:visible;mso-wrap-style:square;mso-height-percent:0;mso-wrap-distance-left:9pt;mso-wrap-distance-top:0;mso-wrap-distance-right:9pt;mso-wrap-distance-bottom:0;mso-position-horizontal:outsid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" filled="f" fillcolor="#6aa84f" stroked="f" strokeweight=".5pt">
                <v:fill r:id="rId9" o:title="" type="pattern"/>
                <v:textbox style="mso-next-textbox:#TzuratHadaf_1_3_1" inset="0,0,0,0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922639" wp14:editId="05B3E2CD">
                <wp:simplePos x="0" y="0"/>
                <wp:positionH relativeFrom="margin">
                  <wp:posOffset>0</wp:posOffset>
                </wp:positionH>
                <wp:positionV relativeFrom="margin">
                  <wp:posOffset>7841615</wp:posOffset>
                </wp:positionV>
                <wp:extent cx="2638425" cy="926465"/>
                <wp:effectExtent l="0" t="0" r="0" b="0"/>
                <wp:wrapNone/>
                <wp:docPr id="1952155365" name="TzuratHadaf_3_4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926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3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922639" id="TzuratHadaf_3_4_4" o:spid="_x0000_s1032" type="#_x0000_t202" style="position:absolute;left:0;text-align:left;margin-left:0;margin-top:617.45pt;width:207.75pt;height:72.95pt;z-index:2516684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" filled="f" fillcolor="#f46666" stroked="f" strokeweight=".5pt">
                <v:fill r:id="rId8" o:title="" type="pattern"/>
                <v:textbox style="mso-next-textbox:#TzuratHadaf_3_5_4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86F32D7" wp14:editId="61107FF4">
                <wp:simplePos x="0" y="0"/>
                <wp:positionH relativeFrom="margin">
                  <wp:posOffset>2633980</wp:posOffset>
                </wp:positionH>
                <wp:positionV relativeFrom="margin">
                  <wp:posOffset>7841615</wp:posOffset>
                </wp:positionV>
                <wp:extent cx="2637155" cy="925195"/>
                <wp:effectExtent l="0" t="0" r="10795" b="0"/>
                <wp:wrapNone/>
                <wp:docPr id="1231963818" name="TzuratHadaf_3_3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925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2"/>
                      <wps:bodyPr rot="0" spcFirstLastPara="0" vertOverflow="overflow" horzOverflow="overflow" vert="horz" wrap="square" lIns="792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6F32D7" id="TzuratHadaf_3_3_4" o:spid="_x0000_s1033" type="#_x0000_t202" style="position:absolute;left:0;text-align:left;margin-left:207.4pt;margin-top:617.45pt;width:207.65pt;height:72.85pt;z-index:25166745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" filled="f" fillcolor="#f46666" stroked="f" strokeweight=".5pt">
                <v:fill r:id="rId8" o:title="" type="pattern"/>
                <v:textbox style="mso-next-textbox:#TzuratHadaf_3_4_4" inset="2.2mm,2mm,0,2mm">
                  <w:txbxContent/>
                </v:textbox>
                <w10:wrap anchorx="margin" anchory="margin"/>
              </v:shape>
            </w:pict>
          </mc:Fallback>
        </mc:AlternateContent>
      </w:r>
    </w:p>
    <w:p w14:paraId="3883A5B4" w14:textId="57C4522A" w:rsidR="00981D49" w:rsidRDefault="007F498E" w:rsidP="00981D49">
      <w:pPr>
        <w:bidi w:val="0"/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FA20C58" wp14:editId="5109974B">
                <wp:simplePos x="0" y="0"/>
                <wp:positionH relativeFrom="margin">
                  <wp:posOffset>0</wp:posOffset>
                </wp:positionH>
                <wp:positionV relativeFrom="margin">
                  <wp:posOffset>3333750</wp:posOffset>
                </wp:positionV>
                <wp:extent cx="2634615" cy="4507865"/>
                <wp:effectExtent l="0" t="0" r="0" b="0"/>
                <wp:wrapNone/>
                <wp:docPr id="740963435" name="TzuratHadaf_2_4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615" cy="4507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3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A20C58" id="TzuratHadaf_2_4_3" o:spid="_x0000_s1034" type="#_x0000_t202" style="position:absolute;margin-left:0;margin-top:262.5pt;width:207.45pt;height:354.95pt;z-index:25166643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" filled="f" fillcolor="#5b9bd5" stroked="f" strokeweight=".5pt">
                <v:fill r:id="rId8" o:title="" type="pattern"/>
                <v:textbox style="mso-next-textbox:#TzuratHadaf_2_5_3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8CAB3D" wp14:editId="77FE0869">
                <wp:simplePos x="0" y="0"/>
                <wp:positionH relativeFrom="margin">
                  <wp:posOffset>2638425</wp:posOffset>
                </wp:positionH>
                <wp:positionV relativeFrom="margin">
                  <wp:posOffset>3333750</wp:posOffset>
                </wp:positionV>
                <wp:extent cx="2636520" cy="4507865"/>
                <wp:effectExtent l="0" t="0" r="11430" b="0"/>
                <wp:wrapNone/>
                <wp:docPr id="1459412208" name="TzuratHadaf_2_3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45078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2"/>
                      <wps:bodyPr rot="0" spcFirstLastPara="0" vertOverflow="overflow" horzOverflow="overflow" vert="horz" wrap="square" lIns="810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8CAB3D" id="TzuratHadaf_2_3_3" o:spid="_x0000_s1035" type="#_x0000_t202" style="position:absolute;margin-left:207.75pt;margin-top:262.5pt;width:207.6pt;height:354.9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" filled="f" fillcolor="#5b9bd5" stroked="f" strokeweight=".5pt">
                <v:fill r:id="rId8" o:title="" type="pattern"/>
                <v:textbox style="mso-next-textbox:#TzuratHadaf_2_4_3" inset="2.25mm,2mm,0,2mm">
                  <w:txbxContent/>
                </v:textbox>
                <w10:wrap anchorx="margin" anchory="margin"/>
              </v:shape>
            </w:pict>
          </mc:Fallback>
        </mc:AlternateContent>
      </w:r>
      <w:r w:rsidR="00981D49">
        <w:rPr>
          <w:rtl/>
        </w:rPr>
        <w:br w:type="page"/>
      </w:r>
    </w:p>
    <w:p w14:paraId="2D78B240" w14:textId="77777777" w:rsidR="00981D49" w:rsidRDefault="00981D49" w:rsidP="00981D49">
      <w:pPr>
        <w:tabs>
          <w:tab w:val="left" w:pos="0"/>
          <w:tab w:val="left" w:pos="4153"/>
          <w:tab w:val="left" w:pos="8306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89E78D" wp14:editId="5421BF5E">
                <wp:simplePos x="0" y="0"/>
                <wp:positionH relativeFrom="margin">
                  <wp:align>outside</wp:align>
                </wp:positionH>
                <wp:positionV relativeFrom="margin">
                  <wp:posOffset>0</wp:posOffset>
                </wp:positionV>
                <wp:extent cx="5274310" cy="3014980"/>
                <wp:effectExtent l="0" t="0" r="2540" b="0"/>
                <wp:wrapNone/>
                <wp:docPr id="475657615" name="TzuratHadaf_1_3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30149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6AA84F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1" seq="2"/>
                      <wps:bodyPr rot="0" spcFirstLastPara="0" vertOverflow="overflow" horzOverflow="overflow" vert="horz" wrap="square" lIns="0" tIns="0" rIns="0" bIns="1524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89E78D" id="TzuratHadaf_1_3_1" o:spid="_x0000_s1036" type="#_x0000_t202" style="position:absolute;left:0;text-align:left;margin-left:364.1pt;margin-top:0;width:415.3pt;height:237.4pt;z-index:251669504;visibility:visible;mso-wrap-style:square;mso-height-percent:0;mso-wrap-distance-left:9pt;mso-wrap-distance-top:0;mso-wrap-distance-right:9pt;mso-wrap-distance-bottom:0;mso-position-horizontal:outsid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" filled="f" fillcolor="#6aa84f" stroked="f" strokeweight=".5pt">
                <v:fill r:id="rId9" o:title="" type="pattern"/>
                <v:textbox style="mso-next-textbox:#TzuratHadaf_1_4_1" inset="0,0,0,12pt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93F163D" wp14:editId="0448CEBF">
                <wp:simplePos x="0" y="0"/>
                <wp:positionH relativeFrom="margin">
                  <wp:posOffset>0</wp:posOffset>
                </wp:positionH>
                <wp:positionV relativeFrom="margin">
                  <wp:posOffset>7555230</wp:posOffset>
                </wp:positionV>
                <wp:extent cx="2638425" cy="1116965"/>
                <wp:effectExtent l="0" t="0" r="0" b="0"/>
                <wp:wrapNone/>
                <wp:docPr id="1387188859" name="TzuratHadaf_3_6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11169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5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3F163D" id="TzuratHadaf_3_6_4" o:spid="_x0000_s1037" type="#_x0000_t202" style="position:absolute;left:0;text-align:left;margin-left:0;margin-top:594.9pt;width:207.75pt;height:87.95pt;z-index:25167360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" filled="f" fillcolor="#f46666" stroked="f" strokeweight=".5pt">
                <v:fill r:id="rId8" o:title="" type="pattern"/>
                <v:textbox style="mso-next-textbox:#TzuratHadaf_3_7_4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8501D78" wp14:editId="78302EDB">
                <wp:simplePos x="0" y="0"/>
                <wp:positionH relativeFrom="margin">
                  <wp:posOffset>2633980</wp:posOffset>
                </wp:positionH>
                <wp:positionV relativeFrom="margin">
                  <wp:posOffset>7555230</wp:posOffset>
                </wp:positionV>
                <wp:extent cx="2637155" cy="1115695"/>
                <wp:effectExtent l="0" t="0" r="10795" b="0"/>
                <wp:wrapNone/>
                <wp:docPr id="1800730213" name="TzuratHadaf_3_5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11156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4"/>
                      <wps:bodyPr rot="0" spcFirstLastPara="0" vertOverflow="overflow" horzOverflow="overflow" vert="horz" wrap="square" lIns="792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01D78" id="TzuratHadaf_3_5_4" o:spid="_x0000_s1038" type="#_x0000_t202" style="position:absolute;left:0;text-align:left;margin-left:207.4pt;margin-top:594.9pt;width:207.65pt;height:87.85pt;z-index:25167257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" filled="f" fillcolor="#f46666" stroked="f" strokeweight=".5pt">
                <v:fill r:id="rId8" o:title="" type="pattern"/>
                <v:textbox style="mso-next-textbox:#TzuratHadaf_3_6_4" inset="2.2mm,2mm,0,2mm">
                  <w:txbxContent/>
                </v:textbox>
                <w10:wrap anchorx="margin" anchory="margin"/>
              </v:shape>
            </w:pict>
          </mc:Fallback>
        </mc:AlternateContent>
      </w:r>
    </w:p>
    <w:p w14:paraId="0A5AFC26" w14:textId="77777777" w:rsidR="00981D49" w:rsidRDefault="00981D49" w:rsidP="00981D49">
      <w:pPr>
        <w:bidi w:val="0"/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9A02A17" wp14:editId="6B826D9C">
                <wp:simplePos x="0" y="0"/>
                <wp:positionH relativeFrom="margin">
                  <wp:posOffset>2633980</wp:posOffset>
                </wp:positionH>
                <wp:positionV relativeFrom="margin">
                  <wp:posOffset>3014980</wp:posOffset>
                </wp:positionV>
                <wp:extent cx="2636520" cy="4540250"/>
                <wp:effectExtent l="0" t="0" r="11430" b="0"/>
                <wp:wrapNone/>
                <wp:docPr id="848215397" name="TzuratHadaf_2_5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4540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4"/>
                      <wps:bodyPr rot="0" spcFirstLastPara="0" vertOverflow="overflow" horzOverflow="overflow" vert="horz" wrap="square" lIns="810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A02A17" id="TzuratHadaf_2_5_3" o:spid="_x0000_s1039" type="#_x0000_t202" style="position:absolute;margin-left:207.4pt;margin-top:237.4pt;width:207.6pt;height:357.5pt;z-index:25167052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" filled="f" fillcolor="#5b9bd5" stroked="f" strokeweight=".5pt">
                <v:fill r:id="rId8" o:title="" type="pattern"/>
                <v:textbox style="mso-next-textbox:#TzuratHadaf_2_6_3" inset="2.25mm,2mm,0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C054B6" wp14:editId="2DB76439">
                <wp:simplePos x="0" y="0"/>
                <wp:positionH relativeFrom="margin">
                  <wp:posOffset>0</wp:posOffset>
                </wp:positionH>
                <wp:positionV relativeFrom="margin">
                  <wp:posOffset>3014980</wp:posOffset>
                </wp:positionV>
                <wp:extent cx="2634615" cy="4540250"/>
                <wp:effectExtent l="0" t="0" r="0" b="0"/>
                <wp:wrapNone/>
                <wp:docPr id="1847571400" name="TzuratHadaf_2_6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615" cy="4540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5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054B6" id="TzuratHadaf_2_6_3" o:spid="_x0000_s1040" type="#_x0000_t202" style="position:absolute;margin-left:0;margin-top:237.4pt;width:207.45pt;height:357.5pt;z-index:251671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" filled="f" fillcolor="#5b9bd5" stroked="f" strokeweight=".5pt">
                <v:fill r:id="rId9" o:title="" type="pattern"/>
                <v:textbox style="mso-next-textbox:#TzuratHadaf_2_7_3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rtl/>
        </w:rPr>
        <w:br w:type="page"/>
      </w:r>
    </w:p>
    <w:p w14:paraId="5F87E870" w14:textId="6109EC9A" w:rsidR="00981D49" w:rsidRDefault="00DB1360" w:rsidP="00981D49">
      <w:pPr>
        <w:tabs>
          <w:tab w:val="left" w:pos="0"/>
          <w:tab w:val="left" w:pos="4153"/>
          <w:tab w:val="left" w:pos="8306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10B31C4" wp14:editId="400738FE">
                <wp:simplePos x="0" y="0"/>
                <wp:positionH relativeFrom="margin">
                  <wp:align>outside</wp:align>
                </wp:positionH>
                <wp:positionV relativeFrom="margin">
                  <wp:posOffset>0</wp:posOffset>
                </wp:positionV>
                <wp:extent cx="5274310" cy="3048000"/>
                <wp:effectExtent l="0" t="0" r="2540" b="0"/>
                <wp:wrapNone/>
                <wp:docPr id="1490564132" name="TzuratHadaf_1_4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3048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6AA84F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1" seq="3"/>
                      <wps:bodyPr rot="0" spcFirstLastPara="0" vertOverflow="overflow" horzOverflow="overflow" vert="horz" wrap="square" lIns="0" tIns="0" rIns="0" bIns="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0B31C4" id="TzuratHadaf_1_4_1" o:spid="_x0000_s1041" type="#_x0000_t202" style="position:absolute;left:0;text-align:left;margin-left:364.1pt;margin-top:0;width:415.3pt;height:240pt;z-index:251674624;visibility:visible;mso-wrap-style:square;mso-height-percent:0;mso-wrap-distance-left:9pt;mso-wrap-distance-top:0;mso-wrap-distance-right:9pt;mso-wrap-distance-bottom:0;mso-position-horizontal:outsid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" filled="f" fillcolor="#6aa84f" stroked="f" strokeweight=".5pt">
                <v:fill r:id="rId9" o:title="" type="pattern"/>
                <v:textbox style="mso-next-textbox:#TzuratHadaf_1_5_1" inset="0,0,0,0">
                  <w:txbxContent/>
                </v:textbox>
                <w10:wrap anchorx="margin" anchory="margin"/>
              </v:shape>
            </w:pict>
          </mc:Fallback>
        </mc:AlternateContent>
      </w:r>
      <w:r w:rsidR="00981D49"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F9C0B41" wp14:editId="2A2AD0D8">
                <wp:simplePos x="0" y="0"/>
                <wp:positionH relativeFrom="margin">
                  <wp:posOffset>0</wp:posOffset>
                </wp:positionH>
                <wp:positionV relativeFrom="margin">
                  <wp:posOffset>8101330</wp:posOffset>
                </wp:positionV>
                <wp:extent cx="2638425" cy="774065"/>
                <wp:effectExtent l="0" t="0" r="0" b="0"/>
                <wp:wrapNone/>
                <wp:docPr id="777469979" name="TzuratHadaf_3_8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7740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7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C0B41" id="TzuratHadaf_3_8_4" o:spid="_x0000_s1042" type="#_x0000_t202" style="position:absolute;left:0;text-align:left;margin-left:0;margin-top:637.9pt;width:207.75pt;height:60.95pt;z-index:2516787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" filled="f" fillcolor="#f46666" stroked="f" strokeweight=".5pt">
                <v:fill r:id="rId8" o:title="" type="pattern"/>
                <v:textbox style="mso-next-textbox:#TzuratHadaf_3_9_4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 w:rsidR="00981D49"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37430D" wp14:editId="479AA577">
                <wp:simplePos x="0" y="0"/>
                <wp:positionH relativeFrom="margin">
                  <wp:posOffset>2633980</wp:posOffset>
                </wp:positionH>
                <wp:positionV relativeFrom="margin">
                  <wp:posOffset>8101330</wp:posOffset>
                </wp:positionV>
                <wp:extent cx="2637155" cy="772795"/>
                <wp:effectExtent l="0" t="0" r="10795" b="0"/>
                <wp:wrapNone/>
                <wp:docPr id="875177863" name="TzuratHadaf_3_7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7727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6"/>
                      <wps:bodyPr rot="0" spcFirstLastPara="0" vertOverflow="overflow" horzOverflow="overflow" vert="horz" wrap="square" lIns="792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37430D" id="TzuratHadaf_3_7_4" o:spid="_x0000_s1043" type="#_x0000_t202" style="position:absolute;left:0;text-align:left;margin-left:207.4pt;margin-top:637.9pt;width:207.65pt;height:60.85pt;z-index:25167769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" filled="f" fillcolor="#f46666" stroked="f" strokeweight=".5pt">
                <v:fill r:id="rId8" o:title="" type="pattern"/>
                <v:textbox style="mso-next-textbox:#TzuratHadaf_3_8_4" inset="2.2mm,2mm,0,2mm">
                  <w:txbxContent/>
                </v:textbox>
                <w10:wrap anchorx="margin" anchory="margin"/>
              </v:shape>
            </w:pict>
          </mc:Fallback>
        </mc:AlternateContent>
      </w:r>
      <w:r w:rsidR="00981D49"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7E9977F" wp14:editId="7022329A">
                <wp:simplePos x="0" y="0"/>
                <wp:positionH relativeFrom="margin">
                  <wp:posOffset>0</wp:posOffset>
                </wp:positionH>
                <wp:positionV relativeFrom="margin">
                  <wp:posOffset>3048000</wp:posOffset>
                </wp:positionV>
                <wp:extent cx="2634615" cy="5053330"/>
                <wp:effectExtent l="0" t="0" r="0" b="0"/>
                <wp:wrapNone/>
                <wp:docPr id="693121304" name="TzuratHadaf_2_8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615" cy="5053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7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9977F" id="TzuratHadaf_2_8_3" o:spid="_x0000_s1044" type="#_x0000_t202" style="position:absolute;left:0;text-align:left;margin-left:0;margin-top:240pt;width:207.45pt;height:397.9pt;z-index:25167667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" filled="f" fillcolor="#5b9bd5" stroked="f" strokeweight=".5pt">
                <v:fill r:id="rId9" o:title="" type="pattern"/>
                <v:textbox style="mso-next-textbox:#TzuratHadaf_2_9_3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 w:rsidR="00981D49"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566C58" wp14:editId="12CAAC83">
                <wp:simplePos x="0" y="0"/>
                <wp:positionH relativeFrom="margin">
                  <wp:posOffset>2633980</wp:posOffset>
                </wp:positionH>
                <wp:positionV relativeFrom="margin">
                  <wp:posOffset>3048000</wp:posOffset>
                </wp:positionV>
                <wp:extent cx="2636520" cy="5053330"/>
                <wp:effectExtent l="0" t="0" r="11430" b="0"/>
                <wp:wrapNone/>
                <wp:docPr id="1137970941" name="TzuratHadaf_2_7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5053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6"/>
                      <wps:bodyPr rot="0" spcFirstLastPara="0" vertOverflow="overflow" horzOverflow="overflow" vert="horz" wrap="square" lIns="810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66C58" id="TzuratHadaf_2_7_3" o:spid="_x0000_s1045" type="#_x0000_t202" style="position:absolute;left:0;text-align:left;margin-left:207.4pt;margin-top:240pt;width:207.6pt;height:397.9pt;z-index:25167564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" filled="f" fillcolor="#5b9bd5" stroked="f" strokeweight=".5pt">
                <v:fill r:id="rId8" o:title="" type="pattern"/>
                <v:textbox style="mso-next-textbox:#TzuratHadaf_2_8_3" inset="2.25mm,2mm,0,2mm">
                  <w:txbxContent/>
                </v:textbox>
                <w10:wrap anchorx="margin" anchory="margin"/>
              </v:shape>
            </w:pict>
          </mc:Fallback>
        </mc:AlternateContent>
      </w:r>
    </w:p>
    <w:p w14:paraId="7BECF816" w14:textId="77777777" w:rsidR="00981D49" w:rsidRDefault="00981D49" w:rsidP="00981D49">
      <w:pPr>
        <w:bidi w:val="0"/>
        <w:rPr>
          <w:rtl/>
        </w:rPr>
      </w:pPr>
      <w:r>
        <w:rPr>
          <w:rtl/>
        </w:rPr>
        <w:br w:type="page"/>
      </w:r>
    </w:p>
    <w:p w14:paraId="4CF6574E" w14:textId="77777777" w:rsidR="00981D49" w:rsidRDefault="00981D49" w:rsidP="00981D49">
      <w:pPr>
        <w:tabs>
          <w:tab w:val="left" w:pos="0"/>
          <w:tab w:val="left" w:pos="4153"/>
          <w:tab w:val="left" w:pos="8306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A5A1BAB" wp14:editId="401DCDAE">
                <wp:simplePos x="0" y="0"/>
                <wp:positionH relativeFrom="margin">
                  <wp:posOffset>0</wp:posOffset>
                </wp:positionH>
                <wp:positionV relativeFrom="margin">
                  <wp:posOffset>7898130</wp:posOffset>
                </wp:positionV>
                <wp:extent cx="2638425" cy="964565"/>
                <wp:effectExtent l="0" t="0" r="0" b="0"/>
                <wp:wrapNone/>
                <wp:docPr id="477473679" name="TzuratHadaf_3_10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9645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9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5A1BAB" id="TzuratHadaf_3_10_4" o:spid="_x0000_s1046" type="#_x0000_t202" style="position:absolute;left:0;text-align:left;margin-left:0;margin-top:621.9pt;width:207.75pt;height:75.95pt;z-index:2516838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" filled="f" fillcolor="#f46666" stroked="f" strokeweight=".5pt">
                <v:fill r:id="rId8" o:title="" type="pattern"/>
                <v:textbox style="mso-next-textbox:#TzuratHadaf_3_11_4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427AD8" wp14:editId="526865AD">
                <wp:simplePos x="0" y="0"/>
                <wp:positionH relativeFrom="margin">
                  <wp:posOffset>2633980</wp:posOffset>
                </wp:positionH>
                <wp:positionV relativeFrom="margin">
                  <wp:posOffset>7898130</wp:posOffset>
                </wp:positionV>
                <wp:extent cx="2637155" cy="963295"/>
                <wp:effectExtent l="0" t="0" r="10795" b="0"/>
                <wp:wrapNone/>
                <wp:docPr id="750244052" name="TzuratHadaf_3_9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9632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8"/>
                      <wps:bodyPr rot="0" spcFirstLastPara="0" vertOverflow="overflow" horzOverflow="overflow" vert="horz" wrap="square" lIns="792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27AD8" id="TzuratHadaf_3_9_4" o:spid="_x0000_s1047" type="#_x0000_t202" style="position:absolute;left:0;text-align:left;margin-left:207.4pt;margin-top:621.9pt;width:207.65pt;height:75.85pt;z-index:2516828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" filled="f" fillcolor="#f46666" stroked="f" strokeweight=".5pt">
                <v:fill r:id="rId8" o:title="" type="pattern"/>
                <v:textbox style="mso-next-textbox:#TzuratHadaf_3_10_4" inset="2.2mm,2mm,0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E61249C" wp14:editId="5A7734A0">
                <wp:simplePos x="0" y="0"/>
                <wp:positionH relativeFrom="margin">
                  <wp:align>outside</wp:align>
                </wp:positionH>
                <wp:positionV relativeFrom="margin">
                  <wp:posOffset>0</wp:posOffset>
                </wp:positionV>
                <wp:extent cx="5274310" cy="3288030"/>
                <wp:effectExtent l="0" t="0" r="2540" b="0"/>
                <wp:wrapNone/>
                <wp:docPr id="773004740" name="TzuratHadaf_1_5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32880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6AA84F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1" seq="4"/>
                      <wps:bodyPr rot="0" spcFirstLastPara="0" vertOverflow="overflow" horzOverflow="overflow" vert="horz" wrap="square" lIns="0" tIns="0" rIns="0" bIns="1524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1249C" id="TzuratHadaf_1_5_1" o:spid="_x0000_s1048" type="#_x0000_t202" style="position:absolute;left:0;text-align:left;margin-left:364.1pt;margin-top:0;width:415.3pt;height:258.9pt;z-index:251679744;visibility:visible;mso-wrap-style:square;mso-height-percent:0;mso-wrap-distance-left:9pt;mso-wrap-distance-top:0;mso-wrap-distance-right:9pt;mso-wrap-distance-bottom:0;mso-position-horizontal:outsid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" filled="f" fillcolor="#6aa84f" stroked="f" strokeweight=".5pt">
                <v:fill r:id="rId8" o:title="" type="pattern"/>
                <v:textbox style="mso-next-textbox:#TzuratHadaf_1_6_1" inset="0,0,0,12pt">
                  <w:txbxContent/>
                </v:textbox>
                <w10:wrap anchorx="margin" anchory="margin"/>
              </v:shape>
            </w:pict>
          </mc:Fallback>
        </mc:AlternateContent>
      </w:r>
    </w:p>
    <w:p w14:paraId="21803A28" w14:textId="77777777" w:rsidR="00981D49" w:rsidRDefault="00981D49" w:rsidP="00981D49">
      <w:pPr>
        <w:bidi w:val="0"/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396E217" wp14:editId="09391677">
                <wp:simplePos x="0" y="0"/>
                <wp:positionH relativeFrom="margin">
                  <wp:posOffset>0</wp:posOffset>
                </wp:positionH>
                <wp:positionV relativeFrom="margin">
                  <wp:posOffset>3288030</wp:posOffset>
                </wp:positionV>
                <wp:extent cx="2634615" cy="4610100"/>
                <wp:effectExtent l="0" t="0" r="0" b="0"/>
                <wp:wrapNone/>
                <wp:docPr id="1529095354" name="TzuratHadaf_2_10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615" cy="461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9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96E217" id="TzuratHadaf_2_10_3" o:spid="_x0000_s1049" type="#_x0000_t202" style="position:absolute;margin-left:0;margin-top:258.9pt;width:207.45pt;height:363pt;z-index:2516817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" filled="f" fillcolor="#5b9bd5" stroked="f" strokeweight=".5pt">
                <v:fill r:id="rId9" o:title="" type="pattern"/>
                <v:textbox style="mso-next-textbox:#TzuratHadaf_2_11_3"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31FF53B" wp14:editId="0A11730B">
                <wp:simplePos x="0" y="0"/>
                <wp:positionH relativeFrom="margin">
                  <wp:posOffset>2634615</wp:posOffset>
                </wp:positionH>
                <wp:positionV relativeFrom="margin">
                  <wp:posOffset>3288030</wp:posOffset>
                </wp:positionV>
                <wp:extent cx="2636520" cy="4610100"/>
                <wp:effectExtent l="0" t="0" r="11430" b="0"/>
                <wp:wrapNone/>
                <wp:docPr id="161068178" name="TzuratHadaf_2_9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4610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8"/>
                      <wps:bodyPr rot="0" spcFirstLastPara="0" vertOverflow="overflow" horzOverflow="overflow" vert="horz" wrap="square" lIns="810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1FF53B" id="TzuratHadaf_2_9_3" o:spid="_x0000_s1050" type="#_x0000_t202" style="position:absolute;margin-left:207.45pt;margin-top:258.9pt;width:207.6pt;height:363pt;z-index:2516807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" filled="f" fillcolor="#5b9bd5" stroked="f" strokeweight=".5pt">
                <v:fill r:id="rId8" o:title="" type="pattern"/>
                <v:textbox style="mso-next-textbox:#TzuratHadaf_2_10_3" inset="2.25mm,2mm,0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rtl/>
        </w:rPr>
        <w:br w:type="page"/>
      </w:r>
    </w:p>
    <w:p w14:paraId="4F43DCCF" w14:textId="77777777" w:rsidR="00981D49" w:rsidRDefault="00981D49" w:rsidP="00981D49">
      <w:pPr>
        <w:tabs>
          <w:tab w:val="left" w:pos="0"/>
          <w:tab w:val="left" w:pos="4153"/>
          <w:tab w:val="left" w:pos="8306"/>
        </w:tabs>
        <w:rPr>
          <w:rtl/>
        </w:rPr>
      </w:pP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CF2AA40" wp14:editId="51C9CBDB">
                <wp:simplePos x="0" y="0"/>
                <wp:positionH relativeFrom="margin">
                  <wp:posOffset>0</wp:posOffset>
                </wp:positionH>
                <wp:positionV relativeFrom="margin">
                  <wp:posOffset>6793230</wp:posOffset>
                </wp:positionV>
                <wp:extent cx="2638425" cy="2069465"/>
                <wp:effectExtent l="0" t="0" r="0" b="0"/>
                <wp:wrapNone/>
                <wp:docPr id="952608961" name="TzuratHadaf_3_12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8425" cy="206946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11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F2AA40" id="TzuratHadaf_3_12_4" o:spid="_x0000_s1051" type="#_x0000_t202" style="position:absolute;left:0;text-align:left;margin-left:0;margin-top:534.9pt;width:207.75pt;height:162.95pt;z-index:2516889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" filled="f" fillcolor="#f46666" stroked="f" strokeweight=".5pt">
                <v:fill r:id="rId8" o:title="" type="pattern"/>
                <v:textbox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82D59EA" wp14:editId="459E6CA5">
                <wp:simplePos x="0" y="0"/>
                <wp:positionH relativeFrom="margin">
                  <wp:posOffset>2633980</wp:posOffset>
                </wp:positionH>
                <wp:positionV relativeFrom="margin">
                  <wp:posOffset>6793230</wp:posOffset>
                </wp:positionV>
                <wp:extent cx="2637155" cy="2068195"/>
                <wp:effectExtent l="0" t="0" r="10795" b="0"/>
                <wp:wrapNone/>
                <wp:docPr id="949782764" name="TzuratHadaf_3_11_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155" cy="20681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F46666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3" seq="10"/>
                      <wps:bodyPr rot="0" spcFirstLastPara="0" vertOverflow="overflow" horzOverflow="overflow" vert="horz" wrap="square" lIns="792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D59EA" id="TzuratHadaf_3_11_4" o:spid="_x0000_s1052" type="#_x0000_t202" style="position:absolute;left:0;text-align:left;margin-left:207.4pt;margin-top:534.9pt;width:207.65pt;height:162.85pt;z-index:2516879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" filled="f" fillcolor="#f46666" stroked="f" strokeweight=".5pt">
                <v:fill r:id="rId8" o:title="" type="pattern"/>
                <v:textbox style="mso-next-textbox:#TzuratHadaf_3_12_4" inset="2.2mm,2mm,0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898175D" wp14:editId="0BA479E3">
                <wp:simplePos x="0" y="0"/>
                <wp:positionH relativeFrom="margin">
                  <wp:posOffset>0</wp:posOffset>
                </wp:positionH>
                <wp:positionV relativeFrom="margin">
                  <wp:posOffset>201930</wp:posOffset>
                </wp:positionV>
                <wp:extent cx="2634615" cy="6591300"/>
                <wp:effectExtent l="0" t="0" r="0" b="0"/>
                <wp:wrapNone/>
                <wp:docPr id="39526994" name="TzuratHadaf_2_12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4615" cy="659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11"/>
                      <wps:bodyPr rot="0" spcFirstLastPara="0" vertOverflow="overflow" horzOverflow="overflow" vert="horz" wrap="square" lIns="0" tIns="72000" rIns="8100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8175D" id="TzuratHadaf_2_12_3" o:spid="_x0000_s1053" type="#_x0000_t202" style="position:absolute;left:0;text-align:left;margin-left:0;margin-top:15.9pt;width:207.45pt;height:519pt;z-index:25168691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" filled="f" fillcolor="#5b9bd5" stroked="f" strokeweight=".5pt">
                <v:fill r:id="rId9" o:title="" type="pattern"/>
                <v:textbox inset="0,2mm,2.25mm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F8B85E" wp14:editId="69BAD8D8">
                <wp:simplePos x="0" y="0"/>
                <wp:positionH relativeFrom="margin">
                  <wp:posOffset>2634615</wp:posOffset>
                </wp:positionH>
                <wp:positionV relativeFrom="margin">
                  <wp:posOffset>201930</wp:posOffset>
                </wp:positionV>
                <wp:extent cx="2636520" cy="6591300"/>
                <wp:effectExtent l="0" t="0" r="11430" b="0"/>
                <wp:wrapNone/>
                <wp:docPr id="1210054571" name="TzuratHadaf_2_11_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6520" cy="6591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5B9BD5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2" seq="10"/>
                      <wps:bodyPr rot="0" spcFirstLastPara="0" vertOverflow="overflow" horzOverflow="overflow" vert="horz" wrap="square" lIns="81000" tIns="72000" rIns="0" bIns="7200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F8B85E" id="TzuratHadaf_2_11_3" o:spid="_x0000_s1054" type="#_x0000_t202" style="position:absolute;left:0;text-align:left;margin-left:207.45pt;margin-top:15.9pt;width:207.6pt;height:519pt;z-index:2516858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" filled="f" fillcolor="#5b9bd5" stroked="f" strokeweight=".5pt">
                <v:fill r:id="rId8" o:title="" type="pattern"/>
                <v:textbox style="mso-next-textbox:#TzuratHadaf_2_12_3" inset="2.25mm,2mm,0,2mm">
                  <w:txbxContent/>
                </v:textbox>
                <w10:wrap anchorx="margin" anchory="margin"/>
              </v:shape>
            </w:pict>
          </mc:Fallback>
        </mc:AlternateContent>
      </w:r>
      <w:r>
        <w:rPr>
          <w:noProof/>
          <w:rtl/>
          <w:lang w:val="he-IL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CE06C33" wp14:editId="7CC77A1C">
                <wp:simplePos x="0" y="0"/>
                <wp:positionH relativeFrom="margin">
                  <wp:align>outside</wp:align>
                </wp:positionH>
                <wp:positionV relativeFrom="margin">
                  <wp:posOffset>0</wp:posOffset>
                </wp:positionV>
                <wp:extent cx="5274310" cy="201930"/>
                <wp:effectExtent l="0" t="0" r="2540" b="7620"/>
                <wp:wrapNone/>
                <wp:docPr id="1204833201" name="TzuratHadaf_1_6_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74310" cy="2019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pattFill prst="lgGrid">
                                <a:fgClr>
                                  <a:srgbClr val="6AA84F"/>
                                </a:fgClr>
                                <a:bgClr>
                                  <a:srgbClr val="FFFFFF"/>
                                </a:bgClr>
                              </a:pattFill>
                            </a14:hiddenFill>
                          </a:ext>
                        </a:extLst>
                      </wps:spPr>
                      <wps:linkedTxbx id="1" seq="5"/>
                      <wps:bodyPr rot="0" spcFirstLastPara="0" vertOverflow="overflow" horzOverflow="overflow" vert="horz" wrap="square" lIns="0" tIns="0" rIns="0" bIns="0" numCol="1" spcCol="0" rtlCol="1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E06C33" id="TzuratHadaf_1_6_1" o:spid="_x0000_s1055" type="#_x0000_t202" style="position:absolute;left:0;text-align:left;margin-left:364.1pt;margin-top:0;width:415.3pt;height:15.9pt;z-index:251684864;visibility:visible;mso-wrap-style:square;mso-height-percent:0;mso-wrap-distance-left:9pt;mso-wrap-distance-top:0;mso-wrap-distance-right:9pt;mso-wrap-distance-bottom:0;mso-position-horizontal:outside;mso-position-horizontal-relative:margin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" filled="f" fillcolor="#6aa84f" stroked="f" strokeweight=".5pt">
                <v:fill r:id="rId9" o:title="" type="pattern"/>
                <v:textbox inset="0,0,0,0">
                  <w:txbxContent/>
                </v:textbox>
                <w10:wrap anchorx="margin" anchory="margin"/>
              </v:shape>
            </w:pict>
          </mc:Fallback>
        </mc:AlternateContent>
      </w:r>
    </w:p>
    <w:p w14:paraId="797AC797" w14:textId="77777777" w:rsidR="00981D49" w:rsidRDefault="00981D49" w:rsidP="00981D49">
      <w:pPr>
        <w:bidi w:val="0"/>
        <w:rPr>
          <w:rtl/>
        </w:rPr>
      </w:pPr>
      <w:r>
        <w:rPr>
          <w:rtl/>
        </w:rPr>
        <w:br w:type="page"/>
      </w:r>
    </w:p>
    <w:p w14:paraId="1E327B70" w14:textId="5940DD4E" w:rsidR="00373178" w:rsidRDefault="00373178" w:rsidP="00373178">
      <w:pPr>
        <w:widowControl w:val="0"/>
        <w:spacing w:line="240" w:lineRule="exact"/>
      </w:pPr>
    </w:p>
    <w:p w14:paraId="7647D640" w14:textId="77777777" w:rsidR="00981D49" w:rsidRDefault="00981D49" w:rsidP="00981D49">
      <w:pPr>
        <w:tabs>
          <w:tab w:val="left" w:pos="0"/>
          <w:tab w:val="left" w:pos="4153"/>
          <w:tab w:val="left" w:pos="8306"/>
        </w:tabs>
        <w:rPr>
          <w:rtl/>
        </w:rPr>
      </w:pPr>
    </w:p>
    <w:p w14:paraId="77777FAD" w14:textId="77777777" w:rsidR="007F6A5D" w:rsidRDefault="007F6A5D" w:rsidP="00E65F32">
      <w:pPr>
        <w:tabs>
          <w:tab w:val="left" w:pos="0"/>
          <w:tab w:val="left" w:pos="4153"/>
          <w:tab w:val="left" w:pos="8306"/>
        </w:tabs>
        <w:rPr>
          <w:rtl/>
        </w:rPr>
      </w:pPr>
    </w:p>
    <w:sectPr w:rsidR="007F6A5D" w:rsidSect="00981D49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5615C8" w14:textId="77777777" w:rsidR="00F708D6" w:rsidRDefault="00F708D6" w:rsidP="007F6A5D">
      <w:pPr>
        <w:spacing w:after="0" w:line="240" w:lineRule="auto"/>
      </w:pPr>
      <w:r>
        <w:separator/>
      </w:r>
    </w:p>
  </w:endnote>
  <w:endnote w:type="continuationSeparator" w:id="0">
    <w:p w14:paraId="34A94183" w14:textId="77777777" w:rsidR="00F708D6" w:rsidRDefault="00F708D6" w:rsidP="007F6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24E94F" w14:textId="77777777" w:rsidR="00F708D6" w:rsidRDefault="00F708D6" w:rsidP="007F6A5D">
      <w:pPr>
        <w:spacing w:after="0" w:line="240" w:lineRule="auto"/>
      </w:pPr>
      <w:r>
        <w:separator/>
      </w:r>
    </w:p>
  </w:footnote>
  <w:footnote w:type="continuationSeparator" w:id="0">
    <w:p w14:paraId="2461F604" w14:textId="77777777" w:rsidR="00F708D6" w:rsidRDefault="00F708D6" w:rsidP="007F6A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4941"/>
    <w:rsid w:val="000132C9"/>
    <w:rsid w:val="000145D4"/>
    <w:rsid w:val="0001757D"/>
    <w:rsid w:val="00024082"/>
    <w:rsid w:val="000241E9"/>
    <w:rsid w:val="000309AB"/>
    <w:rsid w:val="00031CBD"/>
    <w:rsid w:val="00040B6B"/>
    <w:rsid w:val="00042A35"/>
    <w:rsid w:val="00047417"/>
    <w:rsid w:val="000514E4"/>
    <w:rsid w:val="00054998"/>
    <w:rsid w:val="00055F9F"/>
    <w:rsid w:val="000640A2"/>
    <w:rsid w:val="00071BBD"/>
    <w:rsid w:val="000753FD"/>
    <w:rsid w:val="00077D7E"/>
    <w:rsid w:val="0009065E"/>
    <w:rsid w:val="00092B57"/>
    <w:rsid w:val="000960E1"/>
    <w:rsid w:val="000A0F91"/>
    <w:rsid w:val="000C097E"/>
    <w:rsid w:val="000C6CAA"/>
    <w:rsid w:val="000D3DF6"/>
    <w:rsid w:val="000D5A96"/>
    <w:rsid w:val="000E4DB2"/>
    <w:rsid w:val="000E78EC"/>
    <w:rsid w:val="000F4CA2"/>
    <w:rsid w:val="000F6C12"/>
    <w:rsid w:val="000F70C5"/>
    <w:rsid w:val="00105627"/>
    <w:rsid w:val="0011487B"/>
    <w:rsid w:val="00117A40"/>
    <w:rsid w:val="001262DB"/>
    <w:rsid w:val="001321A5"/>
    <w:rsid w:val="001337AD"/>
    <w:rsid w:val="00151F53"/>
    <w:rsid w:val="00153541"/>
    <w:rsid w:val="00154FEF"/>
    <w:rsid w:val="00156457"/>
    <w:rsid w:val="00160557"/>
    <w:rsid w:val="00171195"/>
    <w:rsid w:val="00176D1A"/>
    <w:rsid w:val="0018630F"/>
    <w:rsid w:val="001876AA"/>
    <w:rsid w:val="00187AC9"/>
    <w:rsid w:val="00190369"/>
    <w:rsid w:val="00194CFF"/>
    <w:rsid w:val="001A0397"/>
    <w:rsid w:val="001A4FB3"/>
    <w:rsid w:val="001B34D8"/>
    <w:rsid w:val="001B4377"/>
    <w:rsid w:val="001B76DA"/>
    <w:rsid w:val="001C0B01"/>
    <w:rsid w:val="001D2E57"/>
    <w:rsid w:val="001D6072"/>
    <w:rsid w:val="001E5E3A"/>
    <w:rsid w:val="001F11BD"/>
    <w:rsid w:val="001F5A73"/>
    <w:rsid w:val="00207A6B"/>
    <w:rsid w:val="002102D8"/>
    <w:rsid w:val="00217C86"/>
    <w:rsid w:val="00223D1E"/>
    <w:rsid w:val="0023054F"/>
    <w:rsid w:val="00235FB4"/>
    <w:rsid w:val="002362D3"/>
    <w:rsid w:val="00237A7A"/>
    <w:rsid w:val="0024096E"/>
    <w:rsid w:val="0024583E"/>
    <w:rsid w:val="00252259"/>
    <w:rsid w:val="0025329D"/>
    <w:rsid w:val="002534D4"/>
    <w:rsid w:val="002543BC"/>
    <w:rsid w:val="002623C4"/>
    <w:rsid w:val="002630C7"/>
    <w:rsid w:val="002679FC"/>
    <w:rsid w:val="0027504A"/>
    <w:rsid w:val="00284069"/>
    <w:rsid w:val="002853AB"/>
    <w:rsid w:val="00293E75"/>
    <w:rsid w:val="00296857"/>
    <w:rsid w:val="002A1124"/>
    <w:rsid w:val="002B7F3B"/>
    <w:rsid w:val="002C0A4E"/>
    <w:rsid w:val="002C0A8C"/>
    <w:rsid w:val="002C4557"/>
    <w:rsid w:val="002D643C"/>
    <w:rsid w:val="002D6C11"/>
    <w:rsid w:val="002D70D2"/>
    <w:rsid w:val="002E4D06"/>
    <w:rsid w:val="002E54C1"/>
    <w:rsid w:val="002F1D76"/>
    <w:rsid w:val="003115CB"/>
    <w:rsid w:val="0031350E"/>
    <w:rsid w:val="003232CF"/>
    <w:rsid w:val="003243C7"/>
    <w:rsid w:val="00325D90"/>
    <w:rsid w:val="00327953"/>
    <w:rsid w:val="00327C88"/>
    <w:rsid w:val="0033610B"/>
    <w:rsid w:val="00336325"/>
    <w:rsid w:val="00337B65"/>
    <w:rsid w:val="00344AB4"/>
    <w:rsid w:val="00347F62"/>
    <w:rsid w:val="00351E13"/>
    <w:rsid w:val="00353506"/>
    <w:rsid w:val="003537FB"/>
    <w:rsid w:val="00355C3A"/>
    <w:rsid w:val="00366397"/>
    <w:rsid w:val="00373178"/>
    <w:rsid w:val="003738EF"/>
    <w:rsid w:val="00374539"/>
    <w:rsid w:val="00376409"/>
    <w:rsid w:val="00381717"/>
    <w:rsid w:val="00385BD7"/>
    <w:rsid w:val="00386B87"/>
    <w:rsid w:val="00391CC3"/>
    <w:rsid w:val="003A12C8"/>
    <w:rsid w:val="003B183B"/>
    <w:rsid w:val="003B4599"/>
    <w:rsid w:val="003C2A64"/>
    <w:rsid w:val="003C5CBB"/>
    <w:rsid w:val="003C6884"/>
    <w:rsid w:val="003D2E5E"/>
    <w:rsid w:val="003E0449"/>
    <w:rsid w:val="003E36BD"/>
    <w:rsid w:val="003E63F3"/>
    <w:rsid w:val="003E7027"/>
    <w:rsid w:val="004023A4"/>
    <w:rsid w:val="0040316C"/>
    <w:rsid w:val="00407EC2"/>
    <w:rsid w:val="00422050"/>
    <w:rsid w:val="00430BE9"/>
    <w:rsid w:val="0043360A"/>
    <w:rsid w:val="00443396"/>
    <w:rsid w:val="00444959"/>
    <w:rsid w:val="00450B8B"/>
    <w:rsid w:val="00463407"/>
    <w:rsid w:val="0046406A"/>
    <w:rsid w:val="00465D9C"/>
    <w:rsid w:val="00471A2E"/>
    <w:rsid w:val="00477208"/>
    <w:rsid w:val="00482E8E"/>
    <w:rsid w:val="00485FA3"/>
    <w:rsid w:val="00487974"/>
    <w:rsid w:val="00487C68"/>
    <w:rsid w:val="00487E8B"/>
    <w:rsid w:val="00494F2A"/>
    <w:rsid w:val="004A158F"/>
    <w:rsid w:val="004A1C4F"/>
    <w:rsid w:val="004A4400"/>
    <w:rsid w:val="004A689D"/>
    <w:rsid w:val="004A7554"/>
    <w:rsid w:val="004B74AA"/>
    <w:rsid w:val="004C004A"/>
    <w:rsid w:val="004C15D8"/>
    <w:rsid w:val="004C5271"/>
    <w:rsid w:val="004C72A5"/>
    <w:rsid w:val="004D6296"/>
    <w:rsid w:val="004E2CD7"/>
    <w:rsid w:val="004E7917"/>
    <w:rsid w:val="004F1974"/>
    <w:rsid w:val="00502086"/>
    <w:rsid w:val="00510600"/>
    <w:rsid w:val="005209D5"/>
    <w:rsid w:val="005330FC"/>
    <w:rsid w:val="0053493A"/>
    <w:rsid w:val="0053688E"/>
    <w:rsid w:val="00536951"/>
    <w:rsid w:val="00540712"/>
    <w:rsid w:val="0055057B"/>
    <w:rsid w:val="00561AA7"/>
    <w:rsid w:val="00564763"/>
    <w:rsid w:val="005661CB"/>
    <w:rsid w:val="005712C4"/>
    <w:rsid w:val="005721A3"/>
    <w:rsid w:val="00575FFC"/>
    <w:rsid w:val="005809ED"/>
    <w:rsid w:val="00580DFB"/>
    <w:rsid w:val="00591539"/>
    <w:rsid w:val="00591F4C"/>
    <w:rsid w:val="00596952"/>
    <w:rsid w:val="005A1028"/>
    <w:rsid w:val="005A73BE"/>
    <w:rsid w:val="005B1DC9"/>
    <w:rsid w:val="005B5634"/>
    <w:rsid w:val="005B6E8F"/>
    <w:rsid w:val="005C341C"/>
    <w:rsid w:val="005C3DFD"/>
    <w:rsid w:val="005C65BA"/>
    <w:rsid w:val="005D6C1E"/>
    <w:rsid w:val="005E0D94"/>
    <w:rsid w:val="005E3DF5"/>
    <w:rsid w:val="005E6C71"/>
    <w:rsid w:val="005E71FB"/>
    <w:rsid w:val="006030EC"/>
    <w:rsid w:val="0060554C"/>
    <w:rsid w:val="006058FB"/>
    <w:rsid w:val="00606624"/>
    <w:rsid w:val="00610889"/>
    <w:rsid w:val="00620240"/>
    <w:rsid w:val="006215CD"/>
    <w:rsid w:val="006279B1"/>
    <w:rsid w:val="00631DA3"/>
    <w:rsid w:val="006349CD"/>
    <w:rsid w:val="00657E0E"/>
    <w:rsid w:val="00664961"/>
    <w:rsid w:val="00666D67"/>
    <w:rsid w:val="00681314"/>
    <w:rsid w:val="00687C80"/>
    <w:rsid w:val="006909FF"/>
    <w:rsid w:val="006A2868"/>
    <w:rsid w:val="006A6CFA"/>
    <w:rsid w:val="006B0A53"/>
    <w:rsid w:val="006C5EFD"/>
    <w:rsid w:val="006D02DC"/>
    <w:rsid w:val="006D6FE0"/>
    <w:rsid w:val="006D7A95"/>
    <w:rsid w:val="006E2D4D"/>
    <w:rsid w:val="006E46F8"/>
    <w:rsid w:val="006F247D"/>
    <w:rsid w:val="006F2B28"/>
    <w:rsid w:val="00704941"/>
    <w:rsid w:val="00712912"/>
    <w:rsid w:val="007132B2"/>
    <w:rsid w:val="00720711"/>
    <w:rsid w:val="007255C6"/>
    <w:rsid w:val="0073102C"/>
    <w:rsid w:val="00742DEE"/>
    <w:rsid w:val="00745621"/>
    <w:rsid w:val="0075394A"/>
    <w:rsid w:val="007571F1"/>
    <w:rsid w:val="0076041A"/>
    <w:rsid w:val="0076193E"/>
    <w:rsid w:val="0077363B"/>
    <w:rsid w:val="00786AFB"/>
    <w:rsid w:val="00793930"/>
    <w:rsid w:val="007A6378"/>
    <w:rsid w:val="007C2902"/>
    <w:rsid w:val="007C515D"/>
    <w:rsid w:val="007C6DAA"/>
    <w:rsid w:val="007D12EB"/>
    <w:rsid w:val="007E46EF"/>
    <w:rsid w:val="007F211A"/>
    <w:rsid w:val="007F498E"/>
    <w:rsid w:val="007F6A5D"/>
    <w:rsid w:val="00807121"/>
    <w:rsid w:val="00817356"/>
    <w:rsid w:val="00822BCD"/>
    <w:rsid w:val="00823524"/>
    <w:rsid w:val="008243A7"/>
    <w:rsid w:val="0083059A"/>
    <w:rsid w:val="00831CEA"/>
    <w:rsid w:val="00835539"/>
    <w:rsid w:val="00840B28"/>
    <w:rsid w:val="0084537F"/>
    <w:rsid w:val="00856534"/>
    <w:rsid w:val="00864AF7"/>
    <w:rsid w:val="00867811"/>
    <w:rsid w:val="008700FE"/>
    <w:rsid w:val="00870CB9"/>
    <w:rsid w:val="00872E19"/>
    <w:rsid w:val="008745AC"/>
    <w:rsid w:val="0088177B"/>
    <w:rsid w:val="00886E6D"/>
    <w:rsid w:val="00895D22"/>
    <w:rsid w:val="00896D74"/>
    <w:rsid w:val="00896DBB"/>
    <w:rsid w:val="00896EC3"/>
    <w:rsid w:val="008A0C96"/>
    <w:rsid w:val="008A391C"/>
    <w:rsid w:val="008B2F31"/>
    <w:rsid w:val="008B663B"/>
    <w:rsid w:val="008D2AD8"/>
    <w:rsid w:val="008E0B10"/>
    <w:rsid w:val="008F2717"/>
    <w:rsid w:val="008F7530"/>
    <w:rsid w:val="00902DF8"/>
    <w:rsid w:val="00907ACF"/>
    <w:rsid w:val="00912D33"/>
    <w:rsid w:val="00920370"/>
    <w:rsid w:val="00930275"/>
    <w:rsid w:val="00936BF5"/>
    <w:rsid w:val="009447DC"/>
    <w:rsid w:val="009474D4"/>
    <w:rsid w:val="009600A4"/>
    <w:rsid w:val="00967C81"/>
    <w:rsid w:val="00967DC1"/>
    <w:rsid w:val="00967E7E"/>
    <w:rsid w:val="009701EA"/>
    <w:rsid w:val="00981C92"/>
    <w:rsid w:val="00981D49"/>
    <w:rsid w:val="00984E63"/>
    <w:rsid w:val="00992997"/>
    <w:rsid w:val="00992CF1"/>
    <w:rsid w:val="00992D40"/>
    <w:rsid w:val="00994FB9"/>
    <w:rsid w:val="0099690F"/>
    <w:rsid w:val="00997722"/>
    <w:rsid w:val="009A5A55"/>
    <w:rsid w:val="009B6446"/>
    <w:rsid w:val="009C44E7"/>
    <w:rsid w:val="009C4C80"/>
    <w:rsid w:val="009D3F09"/>
    <w:rsid w:val="009E326F"/>
    <w:rsid w:val="009E357A"/>
    <w:rsid w:val="009E537D"/>
    <w:rsid w:val="009E5454"/>
    <w:rsid w:val="009F1283"/>
    <w:rsid w:val="00A0430B"/>
    <w:rsid w:val="00A12FFE"/>
    <w:rsid w:val="00A264F4"/>
    <w:rsid w:val="00A27B5C"/>
    <w:rsid w:val="00A42E3C"/>
    <w:rsid w:val="00A46D5E"/>
    <w:rsid w:val="00A602F2"/>
    <w:rsid w:val="00A62AF3"/>
    <w:rsid w:val="00A67817"/>
    <w:rsid w:val="00A72D62"/>
    <w:rsid w:val="00A730F6"/>
    <w:rsid w:val="00A75E8B"/>
    <w:rsid w:val="00A809BC"/>
    <w:rsid w:val="00A938EF"/>
    <w:rsid w:val="00A95E82"/>
    <w:rsid w:val="00A975BC"/>
    <w:rsid w:val="00AC77A8"/>
    <w:rsid w:val="00AD09D1"/>
    <w:rsid w:val="00AE0DA8"/>
    <w:rsid w:val="00AE2CBC"/>
    <w:rsid w:val="00AE2D59"/>
    <w:rsid w:val="00AE5E50"/>
    <w:rsid w:val="00AE638E"/>
    <w:rsid w:val="00AF40CB"/>
    <w:rsid w:val="00AF5AEB"/>
    <w:rsid w:val="00AF61DD"/>
    <w:rsid w:val="00B04FFA"/>
    <w:rsid w:val="00B05FC6"/>
    <w:rsid w:val="00B33BE1"/>
    <w:rsid w:val="00B34661"/>
    <w:rsid w:val="00B34896"/>
    <w:rsid w:val="00B34B8E"/>
    <w:rsid w:val="00B421A1"/>
    <w:rsid w:val="00B63251"/>
    <w:rsid w:val="00B64ECB"/>
    <w:rsid w:val="00B713D3"/>
    <w:rsid w:val="00B74D59"/>
    <w:rsid w:val="00B767D7"/>
    <w:rsid w:val="00B84EDB"/>
    <w:rsid w:val="00B954DB"/>
    <w:rsid w:val="00BA19EC"/>
    <w:rsid w:val="00BA6166"/>
    <w:rsid w:val="00BC71E7"/>
    <w:rsid w:val="00BC751C"/>
    <w:rsid w:val="00BD2CA5"/>
    <w:rsid w:val="00BD7CCE"/>
    <w:rsid w:val="00BE023D"/>
    <w:rsid w:val="00BF3DFA"/>
    <w:rsid w:val="00BF4016"/>
    <w:rsid w:val="00C01FE9"/>
    <w:rsid w:val="00C057FA"/>
    <w:rsid w:val="00C0614E"/>
    <w:rsid w:val="00C11FDB"/>
    <w:rsid w:val="00C15210"/>
    <w:rsid w:val="00C20378"/>
    <w:rsid w:val="00C25E8C"/>
    <w:rsid w:val="00C33AF4"/>
    <w:rsid w:val="00C3694B"/>
    <w:rsid w:val="00C419B0"/>
    <w:rsid w:val="00C475A2"/>
    <w:rsid w:val="00C524D6"/>
    <w:rsid w:val="00C64411"/>
    <w:rsid w:val="00C70B0E"/>
    <w:rsid w:val="00C7279C"/>
    <w:rsid w:val="00C86DC6"/>
    <w:rsid w:val="00C94510"/>
    <w:rsid w:val="00C96A28"/>
    <w:rsid w:val="00C97777"/>
    <w:rsid w:val="00CA2ACD"/>
    <w:rsid w:val="00CA4EED"/>
    <w:rsid w:val="00CD3BE3"/>
    <w:rsid w:val="00CE304D"/>
    <w:rsid w:val="00CF18CB"/>
    <w:rsid w:val="00CF7D62"/>
    <w:rsid w:val="00D03109"/>
    <w:rsid w:val="00D041CB"/>
    <w:rsid w:val="00D0689F"/>
    <w:rsid w:val="00D07843"/>
    <w:rsid w:val="00D128A5"/>
    <w:rsid w:val="00D12E71"/>
    <w:rsid w:val="00D14A3C"/>
    <w:rsid w:val="00D15A76"/>
    <w:rsid w:val="00D203E5"/>
    <w:rsid w:val="00D2384A"/>
    <w:rsid w:val="00D31D70"/>
    <w:rsid w:val="00D32757"/>
    <w:rsid w:val="00D36855"/>
    <w:rsid w:val="00D37602"/>
    <w:rsid w:val="00D41F87"/>
    <w:rsid w:val="00D47734"/>
    <w:rsid w:val="00D47876"/>
    <w:rsid w:val="00D53487"/>
    <w:rsid w:val="00D64637"/>
    <w:rsid w:val="00D83CB4"/>
    <w:rsid w:val="00D93F3C"/>
    <w:rsid w:val="00DA15BC"/>
    <w:rsid w:val="00DB1360"/>
    <w:rsid w:val="00DB1845"/>
    <w:rsid w:val="00DB30D3"/>
    <w:rsid w:val="00DC2F34"/>
    <w:rsid w:val="00DC4A9F"/>
    <w:rsid w:val="00DE6710"/>
    <w:rsid w:val="00DF122D"/>
    <w:rsid w:val="00DF1880"/>
    <w:rsid w:val="00DF1884"/>
    <w:rsid w:val="00DF23D3"/>
    <w:rsid w:val="00DF56AC"/>
    <w:rsid w:val="00DF5811"/>
    <w:rsid w:val="00E07B19"/>
    <w:rsid w:val="00E2181F"/>
    <w:rsid w:val="00E27D85"/>
    <w:rsid w:val="00E349B1"/>
    <w:rsid w:val="00E403F5"/>
    <w:rsid w:val="00E42317"/>
    <w:rsid w:val="00E434F8"/>
    <w:rsid w:val="00E47385"/>
    <w:rsid w:val="00E5219D"/>
    <w:rsid w:val="00E53D47"/>
    <w:rsid w:val="00E55674"/>
    <w:rsid w:val="00E57EE9"/>
    <w:rsid w:val="00E6311E"/>
    <w:rsid w:val="00E63BA9"/>
    <w:rsid w:val="00E65F32"/>
    <w:rsid w:val="00E66C2B"/>
    <w:rsid w:val="00E66FC4"/>
    <w:rsid w:val="00E673C0"/>
    <w:rsid w:val="00E86A9D"/>
    <w:rsid w:val="00E87D96"/>
    <w:rsid w:val="00EB1F54"/>
    <w:rsid w:val="00EC246B"/>
    <w:rsid w:val="00EC3E98"/>
    <w:rsid w:val="00EC3F5F"/>
    <w:rsid w:val="00EC54E7"/>
    <w:rsid w:val="00ED6A86"/>
    <w:rsid w:val="00ED70D0"/>
    <w:rsid w:val="00EE25BD"/>
    <w:rsid w:val="00EE4198"/>
    <w:rsid w:val="00EE42CC"/>
    <w:rsid w:val="00EF2FC7"/>
    <w:rsid w:val="00EF4631"/>
    <w:rsid w:val="00EF703E"/>
    <w:rsid w:val="00F01B1A"/>
    <w:rsid w:val="00F01C52"/>
    <w:rsid w:val="00F02FAA"/>
    <w:rsid w:val="00F03DC7"/>
    <w:rsid w:val="00F04BCB"/>
    <w:rsid w:val="00F117FE"/>
    <w:rsid w:val="00F178B3"/>
    <w:rsid w:val="00F27D5A"/>
    <w:rsid w:val="00F330E1"/>
    <w:rsid w:val="00F336A3"/>
    <w:rsid w:val="00F36F7F"/>
    <w:rsid w:val="00F41A7D"/>
    <w:rsid w:val="00F41DC6"/>
    <w:rsid w:val="00F4243F"/>
    <w:rsid w:val="00F42C55"/>
    <w:rsid w:val="00F42E75"/>
    <w:rsid w:val="00F47CF6"/>
    <w:rsid w:val="00F51EF3"/>
    <w:rsid w:val="00F536DF"/>
    <w:rsid w:val="00F54FCB"/>
    <w:rsid w:val="00F60D27"/>
    <w:rsid w:val="00F708D6"/>
    <w:rsid w:val="00F72FF1"/>
    <w:rsid w:val="00F74CE6"/>
    <w:rsid w:val="00F82405"/>
    <w:rsid w:val="00F9077B"/>
    <w:rsid w:val="00F93243"/>
    <w:rsid w:val="00F9406A"/>
    <w:rsid w:val="00F96AC6"/>
    <w:rsid w:val="00FA323C"/>
    <w:rsid w:val="00FB32D3"/>
    <w:rsid w:val="00FB3F3F"/>
    <w:rsid w:val="00FB6269"/>
    <w:rsid w:val="00FC24B3"/>
    <w:rsid w:val="00FD11B6"/>
    <w:rsid w:val="00FD312C"/>
    <w:rsid w:val="00FE4A47"/>
    <w:rsid w:val="00FF44EA"/>
    <w:rsid w:val="00FF669B"/>
    <w:rsid w:val="00FF7542"/>
    <w:rsid w:val="00FF7B49"/>
    <w:rsid w:val="00FF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02B5CE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1D49"/>
    <w:pPr>
      <w:bidi/>
    </w:pPr>
  </w:style>
  <w:style w:type="paragraph" w:styleId="1">
    <w:name w:val="heading 1"/>
    <w:basedOn w:val="a"/>
    <w:next w:val="a"/>
    <w:link w:val="10"/>
    <w:uiPriority w:val="9"/>
    <w:qFormat/>
    <w:rsid w:val="007049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049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049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049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049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049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049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049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049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sid w:val="007049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כותרת 2 תו"/>
    <w:basedOn w:val="a0"/>
    <w:link w:val="2"/>
    <w:uiPriority w:val="9"/>
    <w:semiHidden/>
    <w:rsid w:val="007049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כותרת 3 תו"/>
    <w:basedOn w:val="a0"/>
    <w:link w:val="3"/>
    <w:uiPriority w:val="9"/>
    <w:semiHidden/>
    <w:rsid w:val="007049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כותרת 4 תו"/>
    <w:basedOn w:val="a0"/>
    <w:link w:val="4"/>
    <w:uiPriority w:val="9"/>
    <w:semiHidden/>
    <w:rsid w:val="00704941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כותרת 5 תו"/>
    <w:basedOn w:val="a0"/>
    <w:link w:val="5"/>
    <w:uiPriority w:val="9"/>
    <w:semiHidden/>
    <w:rsid w:val="00704941"/>
    <w:rPr>
      <w:rFonts w:eastAsiaTheme="majorEastAsia" w:cstheme="majorBidi"/>
      <w:color w:val="2F5496" w:themeColor="accent1" w:themeShade="BF"/>
    </w:rPr>
  </w:style>
  <w:style w:type="character" w:customStyle="1" w:styleId="60">
    <w:name w:val="כותרת 6 תו"/>
    <w:basedOn w:val="a0"/>
    <w:link w:val="6"/>
    <w:uiPriority w:val="9"/>
    <w:semiHidden/>
    <w:rsid w:val="00704941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כותרת 7 תו"/>
    <w:basedOn w:val="a0"/>
    <w:link w:val="7"/>
    <w:uiPriority w:val="9"/>
    <w:semiHidden/>
    <w:rsid w:val="00704941"/>
    <w:rPr>
      <w:rFonts w:eastAsiaTheme="majorEastAsia" w:cstheme="majorBidi"/>
      <w:color w:val="595959" w:themeColor="text1" w:themeTint="A6"/>
    </w:rPr>
  </w:style>
  <w:style w:type="character" w:customStyle="1" w:styleId="80">
    <w:name w:val="כותרת 8 תו"/>
    <w:basedOn w:val="a0"/>
    <w:link w:val="8"/>
    <w:uiPriority w:val="9"/>
    <w:semiHidden/>
    <w:rsid w:val="00704941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כותרת 9 תו"/>
    <w:basedOn w:val="a0"/>
    <w:link w:val="9"/>
    <w:uiPriority w:val="9"/>
    <w:semiHidden/>
    <w:rsid w:val="007049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049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כותרת טקסט תו"/>
    <w:basedOn w:val="a0"/>
    <w:link w:val="a3"/>
    <w:uiPriority w:val="10"/>
    <w:rsid w:val="007049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049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כותרת משנה תו"/>
    <w:basedOn w:val="a0"/>
    <w:link w:val="a5"/>
    <w:uiPriority w:val="11"/>
    <w:rsid w:val="007049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7049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ציטוט תו"/>
    <w:basedOn w:val="a0"/>
    <w:link w:val="a7"/>
    <w:uiPriority w:val="29"/>
    <w:rsid w:val="0070494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70494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7A6378"/>
    <w:rPr>
      <w:i/>
      <w:iCs/>
      <w:color w:val="2F5496" w:themeColor="accent1" w:themeShade="BF"/>
      <w:sz w:val="144"/>
    </w:rPr>
  </w:style>
  <w:style w:type="paragraph" w:styleId="ab">
    <w:name w:val="Intense Quote"/>
    <w:basedOn w:val="a"/>
    <w:next w:val="a"/>
    <w:link w:val="ac"/>
    <w:uiPriority w:val="30"/>
    <w:qFormat/>
    <w:rsid w:val="007049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ציטוט חזק תו"/>
    <w:basedOn w:val="a0"/>
    <w:link w:val="ab"/>
    <w:uiPriority w:val="30"/>
    <w:rsid w:val="0070494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704941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7F6A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">
    <w:name w:val="כותרת עליונה תו"/>
    <w:basedOn w:val="a0"/>
    <w:link w:val="ae"/>
    <w:uiPriority w:val="99"/>
    <w:rsid w:val="007F6A5D"/>
  </w:style>
  <w:style w:type="paragraph" w:styleId="af0">
    <w:name w:val="footer"/>
    <w:basedOn w:val="a"/>
    <w:link w:val="af1"/>
    <w:uiPriority w:val="99"/>
    <w:unhideWhenUsed/>
    <w:rsid w:val="007F6A5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f1">
    <w:name w:val="כותרת תחתונה תו"/>
    <w:basedOn w:val="a0"/>
    <w:link w:val="af0"/>
    <w:uiPriority w:val="99"/>
    <w:rsid w:val="007F6A5D"/>
  </w:style>
  <w:style w:type="character" w:styleId="af2">
    <w:name w:val="Strong"/>
    <w:basedOn w:val="a0"/>
    <w:uiPriority w:val="22"/>
    <w:qFormat/>
    <w:rsid w:val="00EE4198"/>
    <w:rPr>
      <w:b/>
      <w:bCs/>
    </w:r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ne:mcds>
    <wne:mcd wne:macroName="PROJECT.בדיקה_עצמאית_של_תוצאות.COUNTGOTONEXTPAGE" wne:name="Project.בדיקה_עצמאית_של_תוצאות.CountGoToNextPage" wne:bEncrypt="00" wne:cmg="56"/>
    <wne:mcd wne:macroName="PROJECT.מעקב_דחיית_קישורים.RESETPLANTLOG" wne:name="Project.מעקב_דחיית_קישורים.ResetPlantLog" wne:bEncrypt="00" wne:cmg="56"/>
    <wne:mcd wne:macroName="PROJECT.בדיקה_עצמאית_של_תוצאות.SAVECURRENTCOUNTSTATE" wne:name="Project.בדיקה_עצמאית_של_תוצאות.SaveCurrentCountStat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1.gif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0.gif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customUI14.xml><?xml version="1.0" encoding="utf-8"?>
<customUI xmlns="http://schemas.microsoft.com/office/2009/07/customui">
  <ribbon>
    <tabs>
      <tab id="ghnustuyunyh" label="עימוד - 3 טקסטים">
        <group id="vfbvkghnus" label="הכנה לעימוד">
          <button id="vjkxdbubu" label="החלת סגנונות" onAction="ShowStylesWindow" imageMso="StylesPane"/>
        </group>
        <group id="vrmghnus" label="הרצת העימוד">
          <button id="vzbbubho" label="הזנת נתונים" onAction="RunBalanceWizard" imageMso="ReviewTrackChanges"/>
          <button id="vnal" label="המשך מהעצירה האחרונה" onAction="ContinueFromNextPage" imageMso="ParagraphSpaceBefore"/>
          <button id="xsurtbdh" label="סידור העמוד מחדש" onAction="ArrangeShapesVertically" imageMso="LineSpacingMenu"/>
        </group>
        <group id="csheumtu" label="בדיקת תוצאות">
          <button id="csheufi" label="בדיקת הפניות" onAction="ShowStyleCount" imageMso="PrintPreviewAndPrint"/>
          <button id="vnalcshev" label="המשך מהעצירה האחרונה" onAction="CountContinueFromNextPage" imageMso="ParagraphSpaceBefore"/>
        </group>
        <group id="sjhhehaurho" label="דחיית קישורים">
          <button id="pkynheunhsjhhv" label="פלט מיקומי דחייה" onAction="ShowPlantLog" imageMso="PageSetupDialog"/>
          <button id="njhenheunho" label="מחיקת כל המיקומים" onAction="RemoveAllPlantBreaks" imageMso="ReviewRejectChange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נסיון-תוסף-ראשוני</Template>
  <TotalTime>5</TotalTime>
  <Pages>1</Pages>
  <Words>8</Words>
  <Characters>45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Filter</cp:lastModifiedBy>
  <cp:revision>20</cp:revision>
  <dcterms:created xsi:type="dcterms:W3CDTF">2026-10-19T05:50:00Z</dcterms:created>
  <dcterms:modified xsi:type="dcterms:W3CDTF">2026-10-19T15:21:00Z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abStart">
    <vt:i4>1</vt:i4>
  </property>
  <property fmtid="{D5CDD505-2E9C-101B-9397-08002B2CF9AE}" pid="3" name="tabEnd">
    <vt:i4>2</vt:i4>
  </property>
  <property fmtid="{D5CDD505-2E9C-101B-9397-08002B2CF9AE}" pid="4" name="showBoxsFill">
    <vt:bool>true</vt:bool>
  </property>
  <property fmtid="{D5CDD505-2E9C-101B-9397-08002B2CF9AE}" pid="5" name="selectedStreamIndex">
    <vt:i4>4</vt:i4>
  </property>
  <property fmtid="{D5CDD505-2E9C-101B-9397-08002B2CF9AE}" pid="6" name="Space2">
    <vt:i4>45</vt:i4>
  </property>
  <property fmtid="{D5CDD505-2E9C-101B-9397-08002B2CF9AE}" pid="7" name="Space3">
    <vt:i4>40</vt:i4>
  </property>
  <property fmtid="{D5CDD505-2E9C-101B-9397-08002B2CF9AE}" pid="8" name="Space4">
    <vt:i4>40</vt:i4>
  </property>
  <property fmtid="{D5CDD505-2E9C-101B-9397-08002B2CF9AE}" pid="9" name="Space5">
    <vt:i4>40</vt:i4>
  </property>
  <property fmtid="{D5CDD505-2E9C-101B-9397-08002B2CF9AE}" pid="10" name="Space6">
    <vt:i4>40</vt:i4>
  </property>
  <property fmtid="{D5CDD505-2E9C-101B-9397-08002B2CF9AE}" pid="11" name="Space7">
    <vt:i4>40</vt:i4>
  </property>
  <property fmtid="{D5CDD505-2E9C-101B-9397-08002B2CF9AE}" pid="12" name="Space8">
    <vt:i4>40</vt:i4>
  </property>
  <property fmtid="{D5CDD505-2E9C-101B-9397-08002B2CF9AE}" pid="13" name="SpaceTop">
    <vt:i4>20</vt:i4>
  </property>
  <property fmtid="{D5CDD505-2E9C-101B-9397-08002B2CF9AE}" pid="14" name="SpaceBottom">
    <vt:i4>20</vt:i4>
  </property>
</Properties>
</file>