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f50f8cbe23fe4421" Type="http://schemas.microsoft.com/office/2007/relationships/ui/extensibility" Target="customUI/customUI14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1C846" w14:textId="5DBF32A5" w:rsidR="003E67CD" w:rsidRPr="002B77FC" w:rsidRDefault="003E67CD" w:rsidP="002B77FC">
      <w:pPr>
        <w:rPr>
          <w:rtl/>
        </w:rPr>
      </w:pPr>
    </w:p>
    <w:sectPr w:rsidR="003E67CD" w:rsidRPr="002B77FC" w:rsidSect="00337B6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D26938"/>
    <w:multiLevelType w:val="hybridMultilevel"/>
    <w:tmpl w:val="E092F2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E65DA"/>
    <w:multiLevelType w:val="hybridMultilevel"/>
    <w:tmpl w:val="CFA80694"/>
    <w:lvl w:ilvl="0" w:tplc="E584AA9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0434539">
    <w:abstractNumId w:val="1"/>
  </w:num>
  <w:num w:numId="2" w16cid:durableId="2052918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DF0"/>
    <w:rsid w:val="000135E1"/>
    <w:rsid w:val="00066A65"/>
    <w:rsid w:val="000744C7"/>
    <w:rsid w:val="000C5AB8"/>
    <w:rsid w:val="000D2B0D"/>
    <w:rsid w:val="000F344B"/>
    <w:rsid w:val="000F4AEB"/>
    <w:rsid w:val="0012108A"/>
    <w:rsid w:val="001556F4"/>
    <w:rsid w:val="00160585"/>
    <w:rsid w:val="00196D52"/>
    <w:rsid w:val="001D322B"/>
    <w:rsid w:val="001F0BAB"/>
    <w:rsid w:val="002357BA"/>
    <w:rsid w:val="00264479"/>
    <w:rsid w:val="002737B8"/>
    <w:rsid w:val="002A663B"/>
    <w:rsid w:val="002B11E7"/>
    <w:rsid w:val="002B77FC"/>
    <w:rsid w:val="003274AF"/>
    <w:rsid w:val="00337B65"/>
    <w:rsid w:val="0037696B"/>
    <w:rsid w:val="00377567"/>
    <w:rsid w:val="00386E08"/>
    <w:rsid w:val="003C13D5"/>
    <w:rsid w:val="003C3B59"/>
    <w:rsid w:val="003D3E30"/>
    <w:rsid w:val="003E67CD"/>
    <w:rsid w:val="0040421E"/>
    <w:rsid w:val="004162C1"/>
    <w:rsid w:val="0042700B"/>
    <w:rsid w:val="00430C14"/>
    <w:rsid w:val="00433720"/>
    <w:rsid w:val="00484F8A"/>
    <w:rsid w:val="004950E9"/>
    <w:rsid w:val="004B7812"/>
    <w:rsid w:val="004B7E3A"/>
    <w:rsid w:val="004C1AD2"/>
    <w:rsid w:val="004D140F"/>
    <w:rsid w:val="004E5FC1"/>
    <w:rsid w:val="00500107"/>
    <w:rsid w:val="00503F95"/>
    <w:rsid w:val="00510DB5"/>
    <w:rsid w:val="00536F11"/>
    <w:rsid w:val="00590EA3"/>
    <w:rsid w:val="00590FC7"/>
    <w:rsid w:val="005947D7"/>
    <w:rsid w:val="005F15BA"/>
    <w:rsid w:val="00611AE8"/>
    <w:rsid w:val="0061516E"/>
    <w:rsid w:val="006439C3"/>
    <w:rsid w:val="006A6526"/>
    <w:rsid w:val="006C2663"/>
    <w:rsid w:val="006C6C0B"/>
    <w:rsid w:val="006D4DEA"/>
    <w:rsid w:val="006E4EE0"/>
    <w:rsid w:val="006E729F"/>
    <w:rsid w:val="0070001A"/>
    <w:rsid w:val="00747747"/>
    <w:rsid w:val="00767879"/>
    <w:rsid w:val="007B41A3"/>
    <w:rsid w:val="007C3AC0"/>
    <w:rsid w:val="007E2C46"/>
    <w:rsid w:val="007F0E5F"/>
    <w:rsid w:val="007F63FA"/>
    <w:rsid w:val="00803E99"/>
    <w:rsid w:val="00817356"/>
    <w:rsid w:val="0082582D"/>
    <w:rsid w:val="00837383"/>
    <w:rsid w:val="008709A7"/>
    <w:rsid w:val="008B3196"/>
    <w:rsid w:val="008D694C"/>
    <w:rsid w:val="008E0A0D"/>
    <w:rsid w:val="008F630E"/>
    <w:rsid w:val="0091312C"/>
    <w:rsid w:val="00914F06"/>
    <w:rsid w:val="00932824"/>
    <w:rsid w:val="009333F0"/>
    <w:rsid w:val="009744F7"/>
    <w:rsid w:val="009E43A3"/>
    <w:rsid w:val="009F26A9"/>
    <w:rsid w:val="00A264F4"/>
    <w:rsid w:val="00A923D7"/>
    <w:rsid w:val="00A962AA"/>
    <w:rsid w:val="00AC2E8F"/>
    <w:rsid w:val="00AE204F"/>
    <w:rsid w:val="00B010DF"/>
    <w:rsid w:val="00B34D4A"/>
    <w:rsid w:val="00B4763D"/>
    <w:rsid w:val="00B66502"/>
    <w:rsid w:val="00BB3B4D"/>
    <w:rsid w:val="00BC3D6B"/>
    <w:rsid w:val="00BF0B9D"/>
    <w:rsid w:val="00C13644"/>
    <w:rsid w:val="00C33AF4"/>
    <w:rsid w:val="00C50E4A"/>
    <w:rsid w:val="00C90090"/>
    <w:rsid w:val="00CB72AD"/>
    <w:rsid w:val="00CC027C"/>
    <w:rsid w:val="00CF2FFA"/>
    <w:rsid w:val="00D02ED3"/>
    <w:rsid w:val="00D0419E"/>
    <w:rsid w:val="00D06DF6"/>
    <w:rsid w:val="00D131E4"/>
    <w:rsid w:val="00D24434"/>
    <w:rsid w:val="00D33B98"/>
    <w:rsid w:val="00D84D3F"/>
    <w:rsid w:val="00DA788E"/>
    <w:rsid w:val="00DB07C5"/>
    <w:rsid w:val="00DB180B"/>
    <w:rsid w:val="00DD0644"/>
    <w:rsid w:val="00DD3D58"/>
    <w:rsid w:val="00DF1880"/>
    <w:rsid w:val="00DF69D0"/>
    <w:rsid w:val="00E22CDA"/>
    <w:rsid w:val="00E247C1"/>
    <w:rsid w:val="00E5245A"/>
    <w:rsid w:val="00E53EB7"/>
    <w:rsid w:val="00E9198B"/>
    <w:rsid w:val="00EB413D"/>
    <w:rsid w:val="00ED092B"/>
    <w:rsid w:val="00ED0AE4"/>
    <w:rsid w:val="00EF0EC8"/>
    <w:rsid w:val="00EF0F8A"/>
    <w:rsid w:val="00EF1CE3"/>
    <w:rsid w:val="00EF5F58"/>
    <w:rsid w:val="00F01F95"/>
    <w:rsid w:val="00F30C84"/>
    <w:rsid w:val="00F358FC"/>
    <w:rsid w:val="00F40CF4"/>
    <w:rsid w:val="00F6081F"/>
    <w:rsid w:val="00F81AA4"/>
    <w:rsid w:val="00F8628D"/>
    <w:rsid w:val="00F86DF0"/>
    <w:rsid w:val="00F97A17"/>
    <w:rsid w:val="00FA5A83"/>
    <w:rsid w:val="00FD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A256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F86D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6D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6D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6D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6D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6D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86D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86D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86D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F86D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F86D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F86D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F86DF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F86DF0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F86DF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F86DF0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F86DF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F86DF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86D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F86D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86D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F86D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86D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F86D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86DF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86DF0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86D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F86DF0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F86DF0"/>
    <w:rPr>
      <w:b/>
      <w:bCs/>
      <w:smallCaps/>
      <w:color w:val="2F5496" w:themeColor="accent1" w:themeShade="BF"/>
      <w:spacing w:val="5"/>
    </w:rPr>
  </w:style>
  <w:style w:type="character" w:styleId="ae">
    <w:name w:val="Placeholder Text"/>
    <w:basedOn w:val="a0"/>
    <w:uiPriority w:val="99"/>
    <w:semiHidden/>
    <w:rsid w:val="008F630E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UI/customUI14.xml><?xml version="1.0" encoding="utf-8"?>
<customUI xmlns="http://schemas.microsoft.com/office/2009/07/customui">
  <ribbon>
    <tabs>
      <tab id="tabAddinLauncher111" label="גיאומטריה">
        <group id="grpAddinLauncher111" label="יצירת זוויות">
          <button id="btnOpenManager111" label="הזנת נתונים" size="large" onAction="DrawAngleShapes"/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F483E-A921-4691-8962-3AADC282E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צורות גאומטריות.dotm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2026-10-17T22:27:00Z</dcterms:created>
  <dcterms:modified xsi:type="dcterms:W3CDTF">2026-10-17T22:28:00Z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bStart">
    <vt:i4>1</vt:i4>
  </property>
  <property fmtid="{D5CDD505-2E9C-101B-9397-08002B2CF9AE}" pid="3" name="tabEnd">
    <vt:i4>2</vt:i4>
  </property>
</Properties>
</file>