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D65F" w14:textId="496CA53C" w:rsidR="000C3A17" w:rsidRPr="008C0907" w:rsidRDefault="000C3A17" w:rsidP="008C0907"/>
    <w:sectPr w:rsidR="000C3A17" w:rsidRPr="008C0907" w:rsidSect="000B7E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1A9A" w14:textId="77777777" w:rsidR="00BA58DE" w:rsidRDefault="00BA58DE" w:rsidP="000B7EC2">
      <w:pPr>
        <w:spacing w:after="0" w:line="240" w:lineRule="auto"/>
      </w:pPr>
      <w:r>
        <w:separator/>
      </w:r>
    </w:p>
  </w:endnote>
  <w:endnote w:type="continuationSeparator" w:id="0">
    <w:p w14:paraId="3107A672" w14:textId="77777777" w:rsidR="00BA58DE" w:rsidRDefault="00BA58DE" w:rsidP="000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FC146" w14:textId="77777777" w:rsidR="00BA58DE" w:rsidRDefault="00BA58DE" w:rsidP="000B7EC2">
      <w:pPr>
        <w:spacing w:after="0" w:line="240" w:lineRule="auto"/>
      </w:pPr>
      <w:r>
        <w:separator/>
      </w:r>
    </w:p>
  </w:footnote>
  <w:footnote w:type="continuationSeparator" w:id="0">
    <w:p w14:paraId="79170A98" w14:textId="77777777" w:rsidR="00BA58DE" w:rsidRDefault="00BA58DE" w:rsidP="000B7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FD"/>
    <w:rsid w:val="00033FAB"/>
    <w:rsid w:val="00086A36"/>
    <w:rsid w:val="000B7EC2"/>
    <w:rsid w:val="000C3A17"/>
    <w:rsid w:val="000C6EA7"/>
    <w:rsid w:val="00122366"/>
    <w:rsid w:val="00143834"/>
    <w:rsid w:val="001A0C52"/>
    <w:rsid w:val="0020597D"/>
    <w:rsid w:val="00285093"/>
    <w:rsid w:val="002B29A2"/>
    <w:rsid w:val="00335B51"/>
    <w:rsid w:val="00337B65"/>
    <w:rsid w:val="0036613C"/>
    <w:rsid w:val="003772AD"/>
    <w:rsid w:val="003B1DDA"/>
    <w:rsid w:val="0043122A"/>
    <w:rsid w:val="004A1734"/>
    <w:rsid w:val="004D687C"/>
    <w:rsid w:val="004F4D21"/>
    <w:rsid w:val="00531676"/>
    <w:rsid w:val="00565E65"/>
    <w:rsid w:val="00580DA4"/>
    <w:rsid w:val="00603FFB"/>
    <w:rsid w:val="008033EE"/>
    <w:rsid w:val="00817356"/>
    <w:rsid w:val="00821B69"/>
    <w:rsid w:val="008511FD"/>
    <w:rsid w:val="0087155A"/>
    <w:rsid w:val="008C0907"/>
    <w:rsid w:val="008C4E4F"/>
    <w:rsid w:val="008C7558"/>
    <w:rsid w:val="009615F9"/>
    <w:rsid w:val="009B62E3"/>
    <w:rsid w:val="00A029EA"/>
    <w:rsid w:val="00A24BD3"/>
    <w:rsid w:val="00A264F4"/>
    <w:rsid w:val="00AA2C3F"/>
    <w:rsid w:val="00AA414C"/>
    <w:rsid w:val="00AD2BAB"/>
    <w:rsid w:val="00B326EB"/>
    <w:rsid w:val="00B663E2"/>
    <w:rsid w:val="00BA58DE"/>
    <w:rsid w:val="00BA7BDF"/>
    <w:rsid w:val="00BB19E3"/>
    <w:rsid w:val="00C303DE"/>
    <w:rsid w:val="00C33AF4"/>
    <w:rsid w:val="00C4488E"/>
    <w:rsid w:val="00C82F0B"/>
    <w:rsid w:val="00CB5F84"/>
    <w:rsid w:val="00CB74A2"/>
    <w:rsid w:val="00CC7144"/>
    <w:rsid w:val="00D33849"/>
    <w:rsid w:val="00DF1880"/>
    <w:rsid w:val="00E75AA3"/>
    <w:rsid w:val="00F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1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51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1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1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1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51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51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51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51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511F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51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511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51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51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1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51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1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51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1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511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11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11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1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511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511FD"/>
    <w:rPr>
      <w:b/>
      <w:bCs/>
      <w:smallCaps/>
      <w:color w:val="2F5496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0B7EC2"/>
    <w:pPr>
      <w:spacing w:after="0" w:line="240" w:lineRule="auto"/>
    </w:pPr>
    <w:rPr>
      <w:sz w:val="20"/>
      <w:szCs w:val="20"/>
    </w:rPr>
  </w:style>
  <w:style w:type="character" w:customStyle="1" w:styleId="af">
    <w:name w:val="טקסט הערת שוליים תו"/>
    <w:basedOn w:val="a0"/>
    <w:link w:val="ae"/>
    <w:uiPriority w:val="99"/>
    <w:semiHidden/>
    <w:rsid w:val="000B7EC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B7EC2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EC2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B7EC2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0B7EC2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EC2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B7EC2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D33849"/>
    <w:pPr>
      <w:spacing w:after="0" w:line="240" w:lineRule="auto"/>
    </w:pPr>
    <w:rPr>
      <w:sz w:val="20"/>
      <w:szCs w:val="20"/>
    </w:rPr>
  </w:style>
  <w:style w:type="character" w:customStyle="1" w:styleId="af7">
    <w:name w:val="טקסט הערת סיום תו"/>
    <w:basedOn w:val="a0"/>
    <w:link w:val="af6"/>
    <w:uiPriority w:val="99"/>
    <w:semiHidden/>
    <w:rsid w:val="00D33849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D33849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LOGIC.SHOWFOOTNOTECOMMENTS" wne:name="Project.ModuleLogic.ShowFootnoteCom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E904-5A8D-4542-80F1-251206A5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גירסה מתוקנת 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2026-10-12T05:38:00Z</dcterms:created>
  <dcterms:modified xsi:type="dcterms:W3CDTF">2026-10-12T05:38:00Z</dcterms:modified>
</cp:coreProperties>
</file>