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8D65F" w14:textId="7B3C8345" w:rsidR="000C3A17" w:rsidRPr="000B7EC2" w:rsidRDefault="000C3A17" w:rsidP="000B7EC2"/>
    <w:sectPr w:rsidR="000C3A17" w:rsidRPr="000B7EC2" w:rsidSect="000B7EC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E6A8B" w14:textId="77777777" w:rsidR="00B86B01" w:rsidRDefault="00B86B01" w:rsidP="000B7EC2">
      <w:pPr>
        <w:spacing w:after="0" w:line="240" w:lineRule="auto"/>
      </w:pPr>
      <w:r>
        <w:separator/>
      </w:r>
    </w:p>
  </w:endnote>
  <w:endnote w:type="continuationSeparator" w:id="0">
    <w:p w14:paraId="4085BA20" w14:textId="77777777" w:rsidR="00B86B01" w:rsidRDefault="00B86B01" w:rsidP="000B7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14F2C" w14:textId="77777777" w:rsidR="00B86B01" w:rsidRDefault="00B86B01" w:rsidP="000B7EC2">
      <w:pPr>
        <w:spacing w:after="0" w:line="240" w:lineRule="auto"/>
      </w:pPr>
      <w:r>
        <w:separator/>
      </w:r>
    </w:p>
  </w:footnote>
  <w:footnote w:type="continuationSeparator" w:id="0">
    <w:p w14:paraId="473170AB" w14:textId="77777777" w:rsidR="00B86B01" w:rsidRDefault="00B86B01" w:rsidP="000B7E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1FD"/>
    <w:rsid w:val="00033FAB"/>
    <w:rsid w:val="00086A36"/>
    <w:rsid w:val="000B7EC2"/>
    <w:rsid w:val="000C3A17"/>
    <w:rsid w:val="00122366"/>
    <w:rsid w:val="00143834"/>
    <w:rsid w:val="001A0C52"/>
    <w:rsid w:val="0020597D"/>
    <w:rsid w:val="00285093"/>
    <w:rsid w:val="002A44E4"/>
    <w:rsid w:val="002B29A2"/>
    <w:rsid w:val="002F5AE4"/>
    <w:rsid w:val="00335B51"/>
    <w:rsid w:val="00337B65"/>
    <w:rsid w:val="0036613C"/>
    <w:rsid w:val="003B1DDA"/>
    <w:rsid w:val="0043122A"/>
    <w:rsid w:val="004A1734"/>
    <w:rsid w:val="004D687C"/>
    <w:rsid w:val="00531676"/>
    <w:rsid w:val="007C3277"/>
    <w:rsid w:val="008033EE"/>
    <w:rsid w:val="00817356"/>
    <w:rsid w:val="00821B69"/>
    <w:rsid w:val="008511FD"/>
    <w:rsid w:val="0087155A"/>
    <w:rsid w:val="008C4E4F"/>
    <w:rsid w:val="008C7558"/>
    <w:rsid w:val="009615F9"/>
    <w:rsid w:val="00A029EA"/>
    <w:rsid w:val="00A24BD3"/>
    <w:rsid w:val="00A264F4"/>
    <w:rsid w:val="00AA2C3F"/>
    <w:rsid w:val="00AA414C"/>
    <w:rsid w:val="00B326EB"/>
    <w:rsid w:val="00B86B01"/>
    <w:rsid w:val="00BA7BDF"/>
    <w:rsid w:val="00BB19E3"/>
    <w:rsid w:val="00C303DE"/>
    <w:rsid w:val="00C33AF4"/>
    <w:rsid w:val="00C82F0B"/>
    <w:rsid w:val="00CB74A2"/>
    <w:rsid w:val="00CC7144"/>
    <w:rsid w:val="00D33849"/>
    <w:rsid w:val="00DF1880"/>
    <w:rsid w:val="00E30F4F"/>
    <w:rsid w:val="00F72C55"/>
    <w:rsid w:val="00F9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6419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8511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11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11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11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11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11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11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11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11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8511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8511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8511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8511F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8511FD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8511F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8511FD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8511F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8511F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511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8511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511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8511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511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8511F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511F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511F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511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8511F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511FD"/>
    <w:rPr>
      <w:b/>
      <w:bCs/>
      <w:smallCaps/>
      <w:color w:val="2F5496" w:themeColor="accent1" w:themeShade="BF"/>
      <w:spacing w:val="5"/>
    </w:rPr>
  </w:style>
  <w:style w:type="paragraph" w:styleId="ae">
    <w:name w:val="footnote text"/>
    <w:basedOn w:val="a"/>
    <w:link w:val="af"/>
    <w:uiPriority w:val="99"/>
    <w:semiHidden/>
    <w:unhideWhenUsed/>
    <w:rsid w:val="000B7EC2"/>
    <w:pPr>
      <w:spacing w:after="0" w:line="240" w:lineRule="auto"/>
    </w:pPr>
    <w:rPr>
      <w:sz w:val="20"/>
      <w:szCs w:val="20"/>
    </w:rPr>
  </w:style>
  <w:style w:type="character" w:customStyle="1" w:styleId="af">
    <w:name w:val="טקסט הערת שוליים תו"/>
    <w:basedOn w:val="a0"/>
    <w:link w:val="ae"/>
    <w:uiPriority w:val="99"/>
    <w:semiHidden/>
    <w:rsid w:val="000B7EC2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0B7EC2"/>
    <w:rPr>
      <w:vertAlign w:val="superscript"/>
    </w:rPr>
  </w:style>
  <w:style w:type="character" w:styleId="af1">
    <w:name w:val="annotation reference"/>
    <w:basedOn w:val="a0"/>
    <w:uiPriority w:val="99"/>
    <w:semiHidden/>
    <w:unhideWhenUsed/>
    <w:rsid w:val="000B7EC2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0B7EC2"/>
    <w:pPr>
      <w:spacing w:line="240" w:lineRule="auto"/>
    </w:pPr>
    <w:rPr>
      <w:sz w:val="20"/>
      <w:szCs w:val="20"/>
    </w:rPr>
  </w:style>
  <w:style w:type="character" w:customStyle="1" w:styleId="af3">
    <w:name w:val="טקסט הערה תו"/>
    <w:basedOn w:val="a0"/>
    <w:link w:val="af2"/>
    <w:uiPriority w:val="99"/>
    <w:rsid w:val="000B7EC2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B7EC2"/>
    <w:rPr>
      <w:b/>
      <w:bCs/>
    </w:rPr>
  </w:style>
  <w:style w:type="character" w:customStyle="1" w:styleId="af5">
    <w:name w:val="נושא הערה תו"/>
    <w:basedOn w:val="af3"/>
    <w:link w:val="af4"/>
    <w:uiPriority w:val="99"/>
    <w:semiHidden/>
    <w:rsid w:val="000B7EC2"/>
    <w:rPr>
      <w:b/>
      <w:bCs/>
      <w:sz w:val="20"/>
      <w:szCs w:val="20"/>
    </w:rPr>
  </w:style>
  <w:style w:type="paragraph" w:styleId="af6">
    <w:name w:val="endnote text"/>
    <w:basedOn w:val="a"/>
    <w:link w:val="af7"/>
    <w:uiPriority w:val="99"/>
    <w:semiHidden/>
    <w:unhideWhenUsed/>
    <w:rsid w:val="00D33849"/>
    <w:pPr>
      <w:spacing w:after="0" w:line="240" w:lineRule="auto"/>
    </w:pPr>
    <w:rPr>
      <w:sz w:val="20"/>
      <w:szCs w:val="20"/>
    </w:rPr>
  </w:style>
  <w:style w:type="character" w:customStyle="1" w:styleId="af7">
    <w:name w:val="טקסט הערת סיום תו"/>
    <w:basedOn w:val="a0"/>
    <w:link w:val="af6"/>
    <w:uiPriority w:val="99"/>
    <w:semiHidden/>
    <w:rsid w:val="00D33849"/>
    <w:rPr>
      <w:sz w:val="20"/>
      <w:szCs w:val="20"/>
    </w:rPr>
  </w:style>
  <w:style w:type="character" w:styleId="af8">
    <w:name w:val="endnote reference"/>
    <w:basedOn w:val="a0"/>
    <w:uiPriority w:val="99"/>
    <w:semiHidden/>
    <w:unhideWhenUsed/>
    <w:rsid w:val="00D33849"/>
    <w:rPr>
      <w:vertAlign w:val="superscript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ODULELOGIC.SHOWFOOTNOTECOMMENTS" wne:name="Project.ModuleLogic.ShowFootnoteComment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9E904-5A8D-4542-80F1-251206A50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גירסה-מתוקנת-עותק.dotm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Filter</cp:lastModifiedBy>
  <cp:revision>3</cp:revision>
  <dcterms:created xsi:type="dcterms:W3CDTF">2026-10-11T15:16:00Z</dcterms:created>
  <dcterms:modified xsi:type="dcterms:W3CDTF">2026-10-11T15:27:00Z</dcterms:modified>
</cp:coreProperties>
</file>