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C6B20" w14:textId="0AFDFFD6" w:rsidR="00AA414C" w:rsidRDefault="000C3A17" w:rsidP="000B7EC2">
      <w:pPr>
        <w:rPr>
          <w:rtl/>
        </w:rPr>
      </w:pPr>
      <w:commentRangeStart w:id="0"/>
      <w:r>
        <w:rPr>
          <w:rStyle w:val="af0"/>
          <w:rtl/>
        </w:rPr>
        <w:footnoteReference w:id="1"/>
      </w:r>
      <w:commentRangeEnd w:id="0"/>
      <w:r>
        <w:rPr>
          <w:rStyle w:val="af1"/>
          <w:rFonts w:hint="cs"/>
          <w:sz w:val="22"/>
          <w:szCs w:val="22"/>
          <w:rtl/>
        </w:rPr>
        <w:commentReference w:id="0"/>
      </w:r>
      <w:r w:rsidR="00285093">
        <w:rPr>
          <w:rFonts w:hint="cs"/>
          <w:rtl/>
        </w:rPr>
        <w:t xml:space="preserve">           </w:t>
      </w:r>
      <w:r w:rsidR="00285093">
        <w:rPr>
          <w:rStyle w:val="af0"/>
          <w:rtl/>
        </w:rPr>
        <w:footnoteReference w:id="2"/>
      </w:r>
    </w:p>
    <w:p w14:paraId="23E8D65F" w14:textId="535CFAD4" w:rsidR="000C3A17" w:rsidRPr="000B7EC2" w:rsidRDefault="000C3A17" w:rsidP="000B7EC2">
      <w:r w:rsidRPr="000C3A17">
        <w:t>If m_CurrentForm.Visible Then</w:t>
      </w:r>
    </w:p>
    <w:sectPr w:rsidR="000C3A17" w:rsidRPr="000B7EC2" w:rsidSect="000B7E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user" w:date="2026-10-11T15:29:00Z" w:initials="u">
    <w:p w14:paraId="1D0447F0" w14:textId="1E557240" w:rsidR="000C3A17" w:rsidRDefault="000C3A17">
      <w:pPr>
        <w:pStyle w:val="af2"/>
      </w:pPr>
      <w:r>
        <w:rPr>
          <w:rStyle w:val="af1"/>
        </w:rPr>
        <w:annotationRef/>
      </w:r>
      <w:r>
        <w:rPr>
          <w:rtl/>
        </w:rPr>
        <w:t>ח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D0447F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07408F9" w16cex:dateUtc="2026-10-11T12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D0447F0" w16cid:durableId="207408F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5D974" w14:textId="77777777" w:rsidR="00E30F4F" w:rsidRDefault="00E30F4F" w:rsidP="000B7EC2">
      <w:pPr>
        <w:spacing w:after="0" w:line="240" w:lineRule="auto"/>
      </w:pPr>
      <w:r>
        <w:separator/>
      </w:r>
    </w:p>
  </w:endnote>
  <w:endnote w:type="continuationSeparator" w:id="0">
    <w:p w14:paraId="294A2914" w14:textId="77777777" w:rsidR="00E30F4F" w:rsidRDefault="00E30F4F" w:rsidP="000B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DE896" w14:textId="77777777" w:rsidR="00E30F4F" w:rsidRDefault="00E30F4F" w:rsidP="000B7EC2">
      <w:pPr>
        <w:spacing w:after="0" w:line="240" w:lineRule="auto"/>
      </w:pPr>
      <w:r>
        <w:separator/>
      </w:r>
    </w:p>
  </w:footnote>
  <w:footnote w:type="continuationSeparator" w:id="0">
    <w:p w14:paraId="1D3124B7" w14:textId="77777777" w:rsidR="00E30F4F" w:rsidRDefault="00E30F4F" w:rsidP="000B7EC2">
      <w:pPr>
        <w:spacing w:after="0" w:line="240" w:lineRule="auto"/>
      </w:pPr>
      <w:r>
        <w:continuationSeparator/>
      </w:r>
    </w:p>
  </w:footnote>
  <w:footnote w:id="1">
    <w:p w14:paraId="7695D490" w14:textId="79AB217E" w:rsidR="000C3A17" w:rsidRDefault="000C3A17">
      <w:pPr>
        <w:pStyle w:val="ae"/>
      </w:pPr>
      <w:r>
        <w:rPr>
          <w:rStyle w:val="af0"/>
        </w:rPr>
        <w:footnoteRef/>
      </w:r>
      <w:r>
        <w:rPr>
          <w:rtl/>
        </w:rPr>
        <w:t xml:space="preserve"> </w:t>
      </w:r>
    </w:p>
  </w:footnote>
  <w:footnote w:id="2">
    <w:p w14:paraId="4D4C7927" w14:textId="23B53422" w:rsidR="00285093" w:rsidRDefault="00285093">
      <w:pPr>
        <w:pStyle w:val="ae"/>
      </w:pPr>
      <w:r>
        <w:rPr>
          <w:rStyle w:val="af0"/>
        </w:rPr>
        <w:footnoteRef/>
      </w:r>
      <w:r>
        <w:rPr>
          <w:rtl/>
        </w:rPr>
        <w:t xml:space="preserve"> 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FD"/>
    <w:rsid w:val="00033FAB"/>
    <w:rsid w:val="00086A36"/>
    <w:rsid w:val="000B7EC2"/>
    <w:rsid w:val="000C3A17"/>
    <w:rsid w:val="00122366"/>
    <w:rsid w:val="00143834"/>
    <w:rsid w:val="001A0C52"/>
    <w:rsid w:val="0020597D"/>
    <w:rsid w:val="00285093"/>
    <w:rsid w:val="002B29A2"/>
    <w:rsid w:val="002F5AE4"/>
    <w:rsid w:val="00335B51"/>
    <w:rsid w:val="00337B65"/>
    <w:rsid w:val="0036613C"/>
    <w:rsid w:val="003B1DDA"/>
    <w:rsid w:val="0043122A"/>
    <w:rsid w:val="004A1734"/>
    <w:rsid w:val="004D687C"/>
    <w:rsid w:val="00531676"/>
    <w:rsid w:val="008033EE"/>
    <w:rsid w:val="00817356"/>
    <w:rsid w:val="00821B69"/>
    <w:rsid w:val="008511FD"/>
    <w:rsid w:val="0087155A"/>
    <w:rsid w:val="008C4E4F"/>
    <w:rsid w:val="008C7558"/>
    <w:rsid w:val="009615F9"/>
    <w:rsid w:val="00A029EA"/>
    <w:rsid w:val="00A24BD3"/>
    <w:rsid w:val="00A264F4"/>
    <w:rsid w:val="00AA2C3F"/>
    <w:rsid w:val="00AA414C"/>
    <w:rsid w:val="00B326EB"/>
    <w:rsid w:val="00BA7BDF"/>
    <w:rsid w:val="00BB19E3"/>
    <w:rsid w:val="00C303DE"/>
    <w:rsid w:val="00C33AF4"/>
    <w:rsid w:val="00C82F0B"/>
    <w:rsid w:val="00CB74A2"/>
    <w:rsid w:val="00CC7144"/>
    <w:rsid w:val="00D33849"/>
    <w:rsid w:val="00DF1880"/>
    <w:rsid w:val="00E30F4F"/>
    <w:rsid w:val="00F72C55"/>
    <w:rsid w:val="00F9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41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51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1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1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1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1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51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51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51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511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511F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511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511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511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511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1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51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1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51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1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511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11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11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1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511F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511FD"/>
    <w:rPr>
      <w:b/>
      <w:bCs/>
      <w:smallCaps/>
      <w:color w:val="2F5496" w:themeColor="accent1" w:themeShade="BF"/>
      <w:spacing w:val="5"/>
    </w:rPr>
  </w:style>
  <w:style w:type="paragraph" w:styleId="ae">
    <w:name w:val="footnote text"/>
    <w:basedOn w:val="a"/>
    <w:link w:val="af"/>
    <w:uiPriority w:val="99"/>
    <w:semiHidden/>
    <w:unhideWhenUsed/>
    <w:rsid w:val="000B7EC2"/>
    <w:pPr>
      <w:spacing w:after="0" w:line="240" w:lineRule="auto"/>
    </w:pPr>
    <w:rPr>
      <w:sz w:val="20"/>
      <w:szCs w:val="20"/>
    </w:rPr>
  </w:style>
  <w:style w:type="character" w:customStyle="1" w:styleId="af">
    <w:name w:val="טקסט הערת שוליים תו"/>
    <w:basedOn w:val="a0"/>
    <w:link w:val="ae"/>
    <w:uiPriority w:val="99"/>
    <w:semiHidden/>
    <w:rsid w:val="000B7EC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B7EC2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0B7EC2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B7EC2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rsid w:val="000B7EC2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B7EC2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0B7EC2"/>
    <w:rPr>
      <w:b/>
      <w:bCs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D33849"/>
    <w:pPr>
      <w:spacing w:after="0" w:line="240" w:lineRule="auto"/>
    </w:pPr>
    <w:rPr>
      <w:sz w:val="20"/>
      <w:szCs w:val="20"/>
    </w:rPr>
  </w:style>
  <w:style w:type="character" w:customStyle="1" w:styleId="af7">
    <w:name w:val="טקסט הערת סיום תו"/>
    <w:basedOn w:val="a0"/>
    <w:link w:val="af6"/>
    <w:uiPriority w:val="99"/>
    <w:semiHidden/>
    <w:rsid w:val="00D33849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D33849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LOGIC.SHOWFOOTNOTECOMMENTS" wne:name="Project.ModuleLogic.ShowFootnoteCom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9E904-5A8D-4542-80F1-251206A5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‏‏גירסה-מתוקנת - עותק.dotm</Template>
  <TotalTime>1</TotalTime>
  <Pages>1</Pages>
  <Words>7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Filter</cp:lastModifiedBy>
  <cp:revision>2</cp:revision>
  <dcterms:created xsi:type="dcterms:W3CDTF">2026-10-11T15:16:00Z</dcterms:created>
  <dcterms:modified xsi:type="dcterms:W3CDTF">2026-10-11T15:16:00Z</dcterms:modified>
</cp:coreProperties>
</file>