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Data.xml" ContentType="application/vnd.ms-word.vbaData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7C6B20" w14:textId="0A7789D7" w:rsidR="00AA414C" w:rsidRPr="000B7EC2" w:rsidRDefault="00AA414C" w:rsidP="000B7EC2"/>
    <w:sectPr w:rsidR="00AA414C" w:rsidRPr="000B7EC2" w:rsidSect="000B7EC2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5E7C71" w14:textId="77777777" w:rsidR="004D1EBC" w:rsidRDefault="004D1EBC" w:rsidP="000B7EC2">
      <w:pPr>
        <w:spacing w:after="0" w:line="240" w:lineRule="auto"/>
      </w:pPr>
      <w:r>
        <w:separator/>
      </w:r>
    </w:p>
  </w:endnote>
  <w:endnote w:type="continuationSeparator" w:id="0">
    <w:p w14:paraId="7A782E05" w14:textId="77777777" w:rsidR="004D1EBC" w:rsidRDefault="004D1EBC" w:rsidP="000B7E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D14A62" w14:textId="77777777" w:rsidR="004D1EBC" w:rsidRDefault="004D1EBC" w:rsidP="000B7EC2">
      <w:pPr>
        <w:spacing w:after="0" w:line="240" w:lineRule="auto"/>
      </w:pPr>
      <w:r>
        <w:separator/>
      </w:r>
    </w:p>
  </w:footnote>
  <w:footnote w:type="continuationSeparator" w:id="0">
    <w:p w14:paraId="392A0B8C" w14:textId="77777777" w:rsidR="004D1EBC" w:rsidRDefault="004D1EBC" w:rsidP="000B7EC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11FD"/>
    <w:rsid w:val="00033FAB"/>
    <w:rsid w:val="000824CE"/>
    <w:rsid w:val="00086A36"/>
    <w:rsid w:val="000B7EC2"/>
    <w:rsid w:val="001A0C52"/>
    <w:rsid w:val="0020597D"/>
    <w:rsid w:val="002B29A2"/>
    <w:rsid w:val="00335B51"/>
    <w:rsid w:val="00337B65"/>
    <w:rsid w:val="0036613C"/>
    <w:rsid w:val="003B1DDA"/>
    <w:rsid w:val="0043122A"/>
    <w:rsid w:val="004A1734"/>
    <w:rsid w:val="004D1EBC"/>
    <w:rsid w:val="00531676"/>
    <w:rsid w:val="00611CF2"/>
    <w:rsid w:val="008033EE"/>
    <w:rsid w:val="00817356"/>
    <w:rsid w:val="00821B69"/>
    <w:rsid w:val="008511FD"/>
    <w:rsid w:val="0087155A"/>
    <w:rsid w:val="008C7558"/>
    <w:rsid w:val="009615F9"/>
    <w:rsid w:val="00A029EA"/>
    <w:rsid w:val="00A264F4"/>
    <w:rsid w:val="00AA414C"/>
    <w:rsid w:val="00B326EB"/>
    <w:rsid w:val="00BA7BDF"/>
    <w:rsid w:val="00BB19E3"/>
    <w:rsid w:val="00C303DE"/>
    <w:rsid w:val="00C33AF4"/>
    <w:rsid w:val="00CC7144"/>
    <w:rsid w:val="00D33849"/>
    <w:rsid w:val="00DF1880"/>
    <w:rsid w:val="00F72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D6419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0"/>
    <w:uiPriority w:val="9"/>
    <w:qFormat/>
    <w:rsid w:val="008511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511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511F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511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511F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511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511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511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511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8511F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8511F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8511F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8511F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8511FD"/>
    <w:rPr>
      <w:rFonts w:eastAsiaTheme="majorEastAsia" w:cstheme="majorBidi"/>
      <w:color w:val="2F5496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8511F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8511FD"/>
    <w:rPr>
      <w:rFonts w:eastAsiaTheme="majorEastAsia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8511F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8511F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511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כותרת טקסט תו"/>
    <w:basedOn w:val="a0"/>
    <w:link w:val="a3"/>
    <w:uiPriority w:val="10"/>
    <w:rsid w:val="008511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511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כותרת משנה תו"/>
    <w:basedOn w:val="a0"/>
    <w:link w:val="a5"/>
    <w:uiPriority w:val="11"/>
    <w:rsid w:val="008511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8511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ציטוט תו"/>
    <w:basedOn w:val="a0"/>
    <w:link w:val="a7"/>
    <w:uiPriority w:val="29"/>
    <w:rsid w:val="008511FD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8511FD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8511FD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8511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ציטוט חזק תו"/>
    <w:basedOn w:val="a0"/>
    <w:link w:val="ab"/>
    <w:uiPriority w:val="30"/>
    <w:rsid w:val="008511FD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8511FD"/>
    <w:rPr>
      <w:b/>
      <w:bCs/>
      <w:smallCaps/>
      <w:color w:val="2F5496" w:themeColor="accent1" w:themeShade="BF"/>
      <w:spacing w:val="5"/>
    </w:rPr>
  </w:style>
  <w:style w:type="paragraph" w:styleId="ae">
    <w:name w:val="footnote text"/>
    <w:basedOn w:val="a"/>
    <w:link w:val="af"/>
    <w:uiPriority w:val="99"/>
    <w:semiHidden/>
    <w:unhideWhenUsed/>
    <w:rsid w:val="000B7EC2"/>
    <w:pPr>
      <w:spacing w:after="0" w:line="240" w:lineRule="auto"/>
    </w:pPr>
    <w:rPr>
      <w:sz w:val="20"/>
      <w:szCs w:val="20"/>
    </w:rPr>
  </w:style>
  <w:style w:type="character" w:customStyle="1" w:styleId="af">
    <w:name w:val="טקסט הערת שוליים תו"/>
    <w:basedOn w:val="a0"/>
    <w:link w:val="ae"/>
    <w:uiPriority w:val="99"/>
    <w:semiHidden/>
    <w:rsid w:val="000B7EC2"/>
    <w:rPr>
      <w:sz w:val="20"/>
      <w:szCs w:val="20"/>
    </w:rPr>
  </w:style>
  <w:style w:type="character" w:styleId="af0">
    <w:name w:val="footnote reference"/>
    <w:basedOn w:val="a0"/>
    <w:uiPriority w:val="99"/>
    <w:semiHidden/>
    <w:unhideWhenUsed/>
    <w:rsid w:val="000B7EC2"/>
    <w:rPr>
      <w:vertAlign w:val="superscript"/>
    </w:rPr>
  </w:style>
  <w:style w:type="character" w:styleId="af1">
    <w:name w:val="annotation reference"/>
    <w:basedOn w:val="a0"/>
    <w:uiPriority w:val="99"/>
    <w:semiHidden/>
    <w:unhideWhenUsed/>
    <w:rsid w:val="000B7EC2"/>
    <w:rPr>
      <w:sz w:val="16"/>
      <w:szCs w:val="16"/>
    </w:rPr>
  </w:style>
  <w:style w:type="paragraph" w:styleId="af2">
    <w:name w:val="annotation text"/>
    <w:basedOn w:val="a"/>
    <w:link w:val="af3"/>
    <w:uiPriority w:val="99"/>
    <w:unhideWhenUsed/>
    <w:rsid w:val="000B7EC2"/>
    <w:pPr>
      <w:spacing w:line="240" w:lineRule="auto"/>
    </w:pPr>
    <w:rPr>
      <w:sz w:val="20"/>
      <w:szCs w:val="20"/>
    </w:rPr>
  </w:style>
  <w:style w:type="character" w:customStyle="1" w:styleId="af3">
    <w:name w:val="טקסט הערה תו"/>
    <w:basedOn w:val="a0"/>
    <w:link w:val="af2"/>
    <w:uiPriority w:val="99"/>
    <w:rsid w:val="000B7EC2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0B7EC2"/>
    <w:rPr>
      <w:b/>
      <w:bCs/>
    </w:rPr>
  </w:style>
  <w:style w:type="character" w:customStyle="1" w:styleId="af5">
    <w:name w:val="נושא הערה תו"/>
    <w:basedOn w:val="af3"/>
    <w:link w:val="af4"/>
    <w:uiPriority w:val="99"/>
    <w:semiHidden/>
    <w:rsid w:val="000B7EC2"/>
    <w:rPr>
      <w:b/>
      <w:bCs/>
      <w:sz w:val="20"/>
      <w:szCs w:val="20"/>
    </w:rPr>
  </w:style>
  <w:style w:type="paragraph" w:styleId="af6">
    <w:name w:val="endnote text"/>
    <w:basedOn w:val="a"/>
    <w:link w:val="af7"/>
    <w:uiPriority w:val="99"/>
    <w:semiHidden/>
    <w:unhideWhenUsed/>
    <w:rsid w:val="00D33849"/>
    <w:pPr>
      <w:spacing w:after="0" w:line="240" w:lineRule="auto"/>
    </w:pPr>
    <w:rPr>
      <w:sz w:val="20"/>
      <w:szCs w:val="20"/>
    </w:rPr>
  </w:style>
  <w:style w:type="character" w:customStyle="1" w:styleId="af7">
    <w:name w:val="טקסט הערת סיום תו"/>
    <w:basedOn w:val="a0"/>
    <w:link w:val="af6"/>
    <w:uiPriority w:val="99"/>
    <w:semiHidden/>
    <w:rsid w:val="00D33849"/>
    <w:rPr>
      <w:sz w:val="20"/>
      <w:szCs w:val="20"/>
    </w:rPr>
  </w:style>
  <w:style w:type="character" w:styleId="af8">
    <w:name w:val="endnote reference"/>
    <w:basedOn w:val="a0"/>
    <w:uiPriority w:val="99"/>
    <w:semiHidden/>
    <w:unhideWhenUsed/>
    <w:rsid w:val="00D33849"/>
    <w:rPr>
      <w:vertAlign w:val="superscript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mcds>
    <wne:mcd wne:macroName="PROJECT.MODULELOGIC.SHOWFOOTNOTECOMMENTS" wne:name="Project.ModuleLogic.ShowFootnoteComments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F9E904-5A8D-4542-80F1-251206A507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‏‏הערות סקירה מדומות </Template>
  <TotalTime>1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2026-10-11T10:09:00Z</dcterms:created>
  <dcterms:modified xsi:type="dcterms:W3CDTF">2026-10-11T10:09:00Z</dcterms:modified>
</cp:coreProperties>
</file>