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9b7363f9969c4758" Type="http://schemas.microsoft.com/office/2007/relationships/ui/extensibility" Target="customUI/customUI14.xml"/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A1E6B" w14:textId="5D2BCA68" w:rsidR="00C33AF4" w:rsidRPr="00166C84" w:rsidRDefault="00C33AF4" w:rsidP="00166C84"/>
    <w:sectPr w:rsidR="00C33AF4" w:rsidRPr="00166C84" w:rsidSect="00337B6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E5C"/>
    <w:rsid w:val="00031901"/>
    <w:rsid w:val="00166C84"/>
    <w:rsid w:val="00194740"/>
    <w:rsid w:val="001E3642"/>
    <w:rsid w:val="00295731"/>
    <w:rsid w:val="00337B65"/>
    <w:rsid w:val="003C1953"/>
    <w:rsid w:val="003F7346"/>
    <w:rsid w:val="004309AD"/>
    <w:rsid w:val="005504F3"/>
    <w:rsid w:val="00593B4A"/>
    <w:rsid w:val="005B7F1D"/>
    <w:rsid w:val="00623BA5"/>
    <w:rsid w:val="006841E1"/>
    <w:rsid w:val="006B3D4B"/>
    <w:rsid w:val="006D5855"/>
    <w:rsid w:val="006F0DC7"/>
    <w:rsid w:val="006F34FC"/>
    <w:rsid w:val="00717744"/>
    <w:rsid w:val="00817356"/>
    <w:rsid w:val="00860301"/>
    <w:rsid w:val="00A264F4"/>
    <w:rsid w:val="00B70ACA"/>
    <w:rsid w:val="00BA1E5C"/>
    <w:rsid w:val="00C33AF4"/>
    <w:rsid w:val="00D75911"/>
    <w:rsid w:val="00DF1880"/>
    <w:rsid w:val="00EF0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C46E8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BA1E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1E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A1E5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A1E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1E5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A1E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A1E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A1E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A1E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BA1E5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BA1E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BA1E5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BA1E5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BA1E5C"/>
    <w:rPr>
      <w:rFonts w:eastAsiaTheme="majorEastAsia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BA1E5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BA1E5C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BA1E5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BA1E5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A1E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BA1E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A1E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BA1E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A1E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BA1E5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A1E5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A1E5C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A1E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BA1E5C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BA1E5C"/>
    <w:rPr>
      <w:b/>
      <w:bCs/>
      <w:smallCaps/>
      <w:color w:val="2F5496" w:themeColor="accent1" w:themeShade="BF"/>
      <w:spacing w:val="5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PROJECT.ניהול_תוספים.CHANGESTOREFOLDER" wne:name="Project.ניהול_תוספים.ChangeStoreFolder" wne:bEncrypt="00" wne:cmg="56"/>
    <wne:mcd wne:macroName="PROJECT.ניהול_תוספים.AUTOEXEC" wne:name="Project.ניהול_תוספים.AutoExec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UI/customUI14.xml><?xml version="1.0" encoding="utf-8"?>
<customUI xmlns="http://schemas.microsoft.com/office/2009/07/customui">
  <ribbon>
    <tabs>
      <tab id="tabAddinLauncher" label="ניהול תוספים">
        <group id="grpAddinLauncher" label="תוספים">
          <button id="btnOpenManager" label="ניהול תוספים" size="large" onAction="OpenAddinManager"/>
        </group>
      </tab>
    </tabs>
  </ribbon>
</customUI>
</file>

<file path=docProps/app.xml><?xml version="1.0" encoding="utf-8"?>
<Properties xmlns="http://schemas.openxmlformats.org/officeDocument/2006/extended-properties" xmlns:vt="http://schemas.openxmlformats.org/officeDocument/2006/docPropsVTypes">
  <Template>ניהול תוספים 3</Template>
  <TotalTime>71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dcterms:created xsi:type="dcterms:W3CDTF">2026-09-26T23:10:00Z</dcterms:created>
  <dcterms:modified xsi:type="dcterms:W3CDTF">2026-10-06T21:54:00Z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bStart">
    <vt:i4>1</vt:i4>
  </property>
  <property fmtid="{D5CDD505-2E9C-101B-9397-08002B2CF9AE}" pid="3" name="tabEnd">
    <vt:i4>2</vt:i4>
  </property>
</Properties>
</file>