
<file path=[Content_Types].xml><?xml version="1.0" encoding="utf-8"?>
<Types xmlns="http://schemas.openxmlformats.org/package/2006/content-types">
  <Default Extension="bin" ContentType="application/vnd.ms-office.vbaProject"/>
  <Default Extension="png" ContentType="image/.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e1f897d7ca164915" Type="http://schemas.microsoft.com/office/2007/relationships/ui/extensibility" Target="customUI/customUI14.xml"/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CC401" w14:textId="16ABA6E5" w:rsidR="00010955" w:rsidRPr="00671AB5" w:rsidRDefault="00010955" w:rsidP="00671AB5">
      <w:pPr>
        <w:rPr>
          <w:rStyle w:val="ae"/>
          <w:i w:val="0"/>
          <w:iCs w:val="0"/>
          <w:color w:val="auto"/>
          <w:rtl/>
        </w:rPr>
      </w:pPr>
    </w:p>
    <w:sectPr w:rsidR="00010955" w:rsidRPr="00671AB5" w:rsidSect="004B499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0C0B5" w14:textId="77777777" w:rsidR="00AA1B2B" w:rsidRDefault="00AA1B2B" w:rsidP="00055E10">
      <w:pPr>
        <w:spacing w:after="0" w:line="240" w:lineRule="auto"/>
      </w:pPr>
      <w:r>
        <w:separator/>
      </w:r>
    </w:p>
  </w:endnote>
  <w:endnote w:type="continuationSeparator" w:id="0">
    <w:p w14:paraId="24B8C8B8" w14:textId="77777777" w:rsidR="00AA1B2B" w:rsidRDefault="00AA1B2B" w:rsidP="00055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1F6F8" w14:textId="77777777" w:rsidR="00AA1B2B" w:rsidRDefault="00AA1B2B" w:rsidP="00055E10">
      <w:pPr>
        <w:spacing w:after="0" w:line="240" w:lineRule="auto"/>
      </w:pPr>
      <w:r>
        <w:separator/>
      </w:r>
    </w:p>
  </w:footnote>
  <w:footnote w:type="continuationSeparator" w:id="0">
    <w:p w14:paraId="6E100F46" w14:textId="77777777" w:rsidR="00AA1B2B" w:rsidRDefault="00AA1B2B" w:rsidP="00055E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2863B5"/>
    <w:multiLevelType w:val="hybridMultilevel"/>
    <w:tmpl w:val="AD10E64A"/>
    <w:lvl w:ilvl="0" w:tplc="764CA516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2C051B"/>
    <w:multiLevelType w:val="hybridMultilevel"/>
    <w:tmpl w:val="7DBE69E6"/>
    <w:lvl w:ilvl="0" w:tplc="FB160FE8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793515">
    <w:abstractNumId w:val="0"/>
  </w:num>
  <w:num w:numId="2" w16cid:durableId="2014605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FDB"/>
    <w:rsid w:val="00001395"/>
    <w:rsid w:val="0000502C"/>
    <w:rsid w:val="00006C83"/>
    <w:rsid w:val="00010955"/>
    <w:rsid w:val="000212ED"/>
    <w:rsid w:val="00021D94"/>
    <w:rsid w:val="00032298"/>
    <w:rsid w:val="00036A4D"/>
    <w:rsid w:val="00040493"/>
    <w:rsid w:val="000464DD"/>
    <w:rsid w:val="00053DB9"/>
    <w:rsid w:val="00055E10"/>
    <w:rsid w:val="00061874"/>
    <w:rsid w:val="000910B0"/>
    <w:rsid w:val="00091C2E"/>
    <w:rsid w:val="000A50A6"/>
    <w:rsid w:val="000B0EDC"/>
    <w:rsid w:val="000C0359"/>
    <w:rsid w:val="000C2545"/>
    <w:rsid w:val="000E5128"/>
    <w:rsid w:val="00103EFB"/>
    <w:rsid w:val="001075B4"/>
    <w:rsid w:val="001116C7"/>
    <w:rsid w:val="00111EE9"/>
    <w:rsid w:val="00117615"/>
    <w:rsid w:val="00117662"/>
    <w:rsid w:val="00135544"/>
    <w:rsid w:val="001452D2"/>
    <w:rsid w:val="00146D5D"/>
    <w:rsid w:val="00151ED5"/>
    <w:rsid w:val="001571DF"/>
    <w:rsid w:val="00187B89"/>
    <w:rsid w:val="001A0DA7"/>
    <w:rsid w:val="001A7611"/>
    <w:rsid w:val="001B53F8"/>
    <w:rsid w:val="002054D6"/>
    <w:rsid w:val="0021579D"/>
    <w:rsid w:val="00216ED7"/>
    <w:rsid w:val="00226E9E"/>
    <w:rsid w:val="002356F2"/>
    <w:rsid w:val="00243119"/>
    <w:rsid w:val="002722B4"/>
    <w:rsid w:val="00273B75"/>
    <w:rsid w:val="00276056"/>
    <w:rsid w:val="00284C21"/>
    <w:rsid w:val="00291DD8"/>
    <w:rsid w:val="002B2E67"/>
    <w:rsid w:val="002E1A36"/>
    <w:rsid w:val="00302B04"/>
    <w:rsid w:val="00310571"/>
    <w:rsid w:val="00324043"/>
    <w:rsid w:val="00337B65"/>
    <w:rsid w:val="00337EE3"/>
    <w:rsid w:val="00340E3B"/>
    <w:rsid w:val="00372DB8"/>
    <w:rsid w:val="003740CC"/>
    <w:rsid w:val="00386EE6"/>
    <w:rsid w:val="003B01EB"/>
    <w:rsid w:val="003B3D8E"/>
    <w:rsid w:val="003D3AF7"/>
    <w:rsid w:val="003E6E00"/>
    <w:rsid w:val="003F1C91"/>
    <w:rsid w:val="00442450"/>
    <w:rsid w:val="004450D3"/>
    <w:rsid w:val="004478EF"/>
    <w:rsid w:val="00460355"/>
    <w:rsid w:val="00463C89"/>
    <w:rsid w:val="00464D86"/>
    <w:rsid w:val="004705B7"/>
    <w:rsid w:val="00487C6A"/>
    <w:rsid w:val="004950BB"/>
    <w:rsid w:val="004B3F4B"/>
    <w:rsid w:val="004B499B"/>
    <w:rsid w:val="004B635A"/>
    <w:rsid w:val="004C1B9C"/>
    <w:rsid w:val="004E5894"/>
    <w:rsid w:val="005214CF"/>
    <w:rsid w:val="005223AD"/>
    <w:rsid w:val="00525A82"/>
    <w:rsid w:val="0054648B"/>
    <w:rsid w:val="00554F45"/>
    <w:rsid w:val="005635C7"/>
    <w:rsid w:val="005716A4"/>
    <w:rsid w:val="00585D46"/>
    <w:rsid w:val="00592F8A"/>
    <w:rsid w:val="005C2245"/>
    <w:rsid w:val="005D300C"/>
    <w:rsid w:val="005F070F"/>
    <w:rsid w:val="006106EB"/>
    <w:rsid w:val="006140E4"/>
    <w:rsid w:val="00621844"/>
    <w:rsid w:val="00636113"/>
    <w:rsid w:val="0066700A"/>
    <w:rsid w:val="00671AB5"/>
    <w:rsid w:val="0067267F"/>
    <w:rsid w:val="00687A1C"/>
    <w:rsid w:val="006A2B52"/>
    <w:rsid w:val="006B23B8"/>
    <w:rsid w:val="006B2A25"/>
    <w:rsid w:val="006B4084"/>
    <w:rsid w:val="006B77A6"/>
    <w:rsid w:val="006C4053"/>
    <w:rsid w:val="006D68B9"/>
    <w:rsid w:val="006E6E5E"/>
    <w:rsid w:val="006F5AA0"/>
    <w:rsid w:val="00700A79"/>
    <w:rsid w:val="0070213B"/>
    <w:rsid w:val="00704FDB"/>
    <w:rsid w:val="007162C6"/>
    <w:rsid w:val="00721BA6"/>
    <w:rsid w:val="00723877"/>
    <w:rsid w:val="00726DA3"/>
    <w:rsid w:val="00735BF1"/>
    <w:rsid w:val="00746A8C"/>
    <w:rsid w:val="00755B38"/>
    <w:rsid w:val="00762FE4"/>
    <w:rsid w:val="007732D7"/>
    <w:rsid w:val="007930E7"/>
    <w:rsid w:val="007B6388"/>
    <w:rsid w:val="007D1A46"/>
    <w:rsid w:val="007D1DDB"/>
    <w:rsid w:val="007F0C8C"/>
    <w:rsid w:val="00817356"/>
    <w:rsid w:val="00824855"/>
    <w:rsid w:val="008407AB"/>
    <w:rsid w:val="00851BFD"/>
    <w:rsid w:val="00865E19"/>
    <w:rsid w:val="00867338"/>
    <w:rsid w:val="008712DE"/>
    <w:rsid w:val="008743F7"/>
    <w:rsid w:val="008851D5"/>
    <w:rsid w:val="00887806"/>
    <w:rsid w:val="008916C0"/>
    <w:rsid w:val="0089770D"/>
    <w:rsid w:val="008B4FA0"/>
    <w:rsid w:val="008D71F3"/>
    <w:rsid w:val="008F32AC"/>
    <w:rsid w:val="00903D23"/>
    <w:rsid w:val="009227AD"/>
    <w:rsid w:val="009243A0"/>
    <w:rsid w:val="00924703"/>
    <w:rsid w:val="009326AB"/>
    <w:rsid w:val="00955EA9"/>
    <w:rsid w:val="00963068"/>
    <w:rsid w:val="0097326F"/>
    <w:rsid w:val="00973A1C"/>
    <w:rsid w:val="00993E71"/>
    <w:rsid w:val="00994FC8"/>
    <w:rsid w:val="009A2415"/>
    <w:rsid w:val="009B6841"/>
    <w:rsid w:val="009C7FB5"/>
    <w:rsid w:val="009E34FE"/>
    <w:rsid w:val="009E4EBD"/>
    <w:rsid w:val="009F665C"/>
    <w:rsid w:val="00A00A00"/>
    <w:rsid w:val="00A12E78"/>
    <w:rsid w:val="00A155B3"/>
    <w:rsid w:val="00A16E1E"/>
    <w:rsid w:val="00A21E93"/>
    <w:rsid w:val="00A264F4"/>
    <w:rsid w:val="00A34C0D"/>
    <w:rsid w:val="00A44CEA"/>
    <w:rsid w:val="00A47A22"/>
    <w:rsid w:val="00A61F20"/>
    <w:rsid w:val="00A6389C"/>
    <w:rsid w:val="00A63967"/>
    <w:rsid w:val="00A71608"/>
    <w:rsid w:val="00A71905"/>
    <w:rsid w:val="00A828F3"/>
    <w:rsid w:val="00A83E07"/>
    <w:rsid w:val="00AA0959"/>
    <w:rsid w:val="00AA1B2B"/>
    <w:rsid w:val="00AB4126"/>
    <w:rsid w:val="00AB47E7"/>
    <w:rsid w:val="00AB7C02"/>
    <w:rsid w:val="00AC7B90"/>
    <w:rsid w:val="00AD4756"/>
    <w:rsid w:val="00AE4B4E"/>
    <w:rsid w:val="00AE6941"/>
    <w:rsid w:val="00B03642"/>
    <w:rsid w:val="00B55CBB"/>
    <w:rsid w:val="00B57FE7"/>
    <w:rsid w:val="00B6045E"/>
    <w:rsid w:val="00B60B79"/>
    <w:rsid w:val="00B62485"/>
    <w:rsid w:val="00B83395"/>
    <w:rsid w:val="00B94894"/>
    <w:rsid w:val="00B97D51"/>
    <w:rsid w:val="00BA10BF"/>
    <w:rsid w:val="00BA23C1"/>
    <w:rsid w:val="00BB2FC7"/>
    <w:rsid w:val="00BB53D0"/>
    <w:rsid w:val="00BD0241"/>
    <w:rsid w:val="00BD2654"/>
    <w:rsid w:val="00BD655C"/>
    <w:rsid w:val="00BD6B43"/>
    <w:rsid w:val="00C036B9"/>
    <w:rsid w:val="00C20A56"/>
    <w:rsid w:val="00C269A9"/>
    <w:rsid w:val="00C3299F"/>
    <w:rsid w:val="00C338E1"/>
    <w:rsid w:val="00C33AF4"/>
    <w:rsid w:val="00C366A9"/>
    <w:rsid w:val="00C437C7"/>
    <w:rsid w:val="00C53402"/>
    <w:rsid w:val="00C62750"/>
    <w:rsid w:val="00C65A5B"/>
    <w:rsid w:val="00C67885"/>
    <w:rsid w:val="00C873C5"/>
    <w:rsid w:val="00CA11FA"/>
    <w:rsid w:val="00CA38A8"/>
    <w:rsid w:val="00CA3BC9"/>
    <w:rsid w:val="00CA72D0"/>
    <w:rsid w:val="00CB0BB7"/>
    <w:rsid w:val="00CC2742"/>
    <w:rsid w:val="00CC2C07"/>
    <w:rsid w:val="00CC33DD"/>
    <w:rsid w:val="00CE2B25"/>
    <w:rsid w:val="00CE3603"/>
    <w:rsid w:val="00CE7AE2"/>
    <w:rsid w:val="00CF418B"/>
    <w:rsid w:val="00D02C14"/>
    <w:rsid w:val="00D04EB4"/>
    <w:rsid w:val="00D062A7"/>
    <w:rsid w:val="00D2473E"/>
    <w:rsid w:val="00D26BFD"/>
    <w:rsid w:val="00D44BF5"/>
    <w:rsid w:val="00D81481"/>
    <w:rsid w:val="00D93B2B"/>
    <w:rsid w:val="00DA207B"/>
    <w:rsid w:val="00DB3B7A"/>
    <w:rsid w:val="00DB6059"/>
    <w:rsid w:val="00DC0354"/>
    <w:rsid w:val="00DD1135"/>
    <w:rsid w:val="00DD4F98"/>
    <w:rsid w:val="00DD6C34"/>
    <w:rsid w:val="00DE3137"/>
    <w:rsid w:val="00DF1880"/>
    <w:rsid w:val="00E205EE"/>
    <w:rsid w:val="00E27E36"/>
    <w:rsid w:val="00E347F2"/>
    <w:rsid w:val="00E530ED"/>
    <w:rsid w:val="00E54D29"/>
    <w:rsid w:val="00E70181"/>
    <w:rsid w:val="00E76531"/>
    <w:rsid w:val="00EA1B6D"/>
    <w:rsid w:val="00EC0086"/>
    <w:rsid w:val="00EC689B"/>
    <w:rsid w:val="00EC6AB8"/>
    <w:rsid w:val="00ED154D"/>
    <w:rsid w:val="00ED39D4"/>
    <w:rsid w:val="00ED3DC6"/>
    <w:rsid w:val="00ED6C6C"/>
    <w:rsid w:val="00EE4FC9"/>
    <w:rsid w:val="00EF06BE"/>
    <w:rsid w:val="00F02893"/>
    <w:rsid w:val="00F0324A"/>
    <w:rsid w:val="00F050D4"/>
    <w:rsid w:val="00F10B1B"/>
    <w:rsid w:val="00F11B76"/>
    <w:rsid w:val="00F26231"/>
    <w:rsid w:val="00F33D36"/>
    <w:rsid w:val="00F44D77"/>
    <w:rsid w:val="00F5355B"/>
    <w:rsid w:val="00F5750A"/>
    <w:rsid w:val="00F65986"/>
    <w:rsid w:val="00F6730A"/>
    <w:rsid w:val="00F820A0"/>
    <w:rsid w:val="00F86DB2"/>
    <w:rsid w:val="00FA3A5A"/>
    <w:rsid w:val="00FA6B44"/>
    <w:rsid w:val="00FC48E4"/>
    <w:rsid w:val="00FD05A6"/>
    <w:rsid w:val="00FE61E6"/>
    <w:rsid w:val="00FF035F"/>
    <w:rsid w:val="00FF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8DFF2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499B"/>
    <w:pPr>
      <w:bidi/>
    </w:pPr>
  </w:style>
  <w:style w:type="paragraph" w:styleId="1">
    <w:name w:val="heading 1"/>
    <w:basedOn w:val="a"/>
    <w:next w:val="a"/>
    <w:link w:val="10"/>
    <w:uiPriority w:val="9"/>
    <w:qFormat/>
    <w:rsid w:val="00704F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4F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4F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4F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4F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4F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4F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4F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4F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704F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704F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704F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704FD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704FDB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704FD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704FDB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704FD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704F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04F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704F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4F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704F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04F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704FD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04FD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04FDB"/>
    <w:rPr>
      <w:i/>
      <w:iCs/>
      <w:color w:val="auto"/>
    </w:rPr>
  </w:style>
  <w:style w:type="paragraph" w:styleId="ab">
    <w:name w:val="Intense Quote"/>
    <w:basedOn w:val="a"/>
    <w:next w:val="a"/>
    <w:link w:val="ac"/>
    <w:uiPriority w:val="30"/>
    <w:qFormat/>
    <w:rsid w:val="00704F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704FD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04FDB"/>
    <w:rPr>
      <w:b/>
      <w:bCs/>
      <w:smallCaps/>
      <w:color w:val="2F5496" w:themeColor="accent1" w:themeShade="BF"/>
      <w:spacing w:val="5"/>
    </w:rPr>
  </w:style>
  <w:style w:type="character" w:styleId="ae">
    <w:name w:val="Subtle Emphasis"/>
    <w:basedOn w:val="a0"/>
    <w:uiPriority w:val="19"/>
    <w:qFormat/>
    <w:rsid w:val="004E5894"/>
    <w:rPr>
      <w:i/>
      <w:iCs/>
      <w:color w:val="404040" w:themeColor="text1" w:themeTint="BF"/>
    </w:rPr>
  </w:style>
  <w:style w:type="paragraph" w:customStyle="1" w:styleId="-">
    <w:name w:val="שו&quot;ע - ט&quot;ז"/>
    <w:basedOn w:val="a"/>
    <w:link w:val="-0"/>
    <w:rsid w:val="007D1A46"/>
  </w:style>
  <w:style w:type="character" w:customStyle="1" w:styleId="-0">
    <w:name w:val="שו&quot;ע - ט&quot;ז תו"/>
    <w:basedOn w:val="a0"/>
    <w:link w:val="-"/>
    <w:rsid w:val="007D1A46"/>
  </w:style>
  <w:style w:type="paragraph" w:customStyle="1" w:styleId="-1">
    <w:name w:val="ט&quot;ז - שו&quot;ע"/>
    <w:basedOn w:val="a"/>
    <w:link w:val="-2"/>
    <w:rsid w:val="007D1A46"/>
  </w:style>
  <w:style w:type="character" w:customStyle="1" w:styleId="-2">
    <w:name w:val="ט&quot;ז - שו&quot;ע תו"/>
    <w:basedOn w:val="a0"/>
    <w:link w:val="-1"/>
    <w:rsid w:val="007D1A46"/>
  </w:style>
  <w:style w:type="paragraph" w:customStyle="1" w:styleId="-3">
    <w:name w:val="שו&quot;ע - סמ&quot;ע"/>
    <w:basedOn w:val="a"/>
    <w:link w:val="-4"/>
    <w:rsid w:val="00BB2FC7"/>
  </w:style>
  <w:style w:type="character" w:customStyle="1" w:styleId="-4">
    <w:name w:val="שו&quot;ע - סמ&quot;ע תו"/>
    <w:basedOn w:val="a0"/>
    <w:link w:val="-3"/>
    <w:rsid w:val="00BB2FC7"/>
  </w:style>
  <w:style w:type="paragraph" w:customStyle="1" w:styleId="-5">
    <w:name w:val="סמ&quot;ע - שו&quot;ע"/>
    <w:basedOn w:val="a"/>
    <w:link w:val="-6"/>
    <w:rsid w:val="00BB2FC7"/>
  </w:style>
  <w:style w:type="character" w:customStyle="1" w:styleId="-6">
    <w:name w:val="סמ&quot;ע - שו&quot;ע תו"/>
    <w:basedOn w:val="a0"/>
    <w:link w:val="-5"/>
    <w:rsid w:val="00BB2FC7"/>
  </w:style>
  <w:style w:type="character" w:customStyle="1" w:styleId="af">
    <w:name w:val="שו&quot;ע ט&quot;ז"/>
    <w:basedOn w:val="a0"/>
    <w:uiPriority w:val="1"/>
    <w:rsid w:val="00EA1B6D"/>
    <w:rPr>
      <w:color w:val="FF0000"/>
    </w:rPr>
  </w:style>
  <w:style w:type="character" w:customStyle="1" w:styleId="af0">
    <w:name w:val="ט&quot;ז שו&quot;ע"/>
    <w:basedOn w:val="-2"/>
    <w:uiPriority w:val="1"/>
    <w:rsid w:val="00EA1B6D"/>
    <w:rPr>
      <w:color w:val="FF0000"/>
    </w:rPr>
  </w:style>
  <w:style w:type="character" w:customStyle="1" w:styleId="af1">
    <w:name w:val="שו&quot;ע סמ&quot;ע"/>
    <w:basedOn w:val="a0"/>
    <w:uiPriority w:val="1"/>
    <w:rsid w:val="0054648B"/>
    <w:rPr>
      <w:color w:val="00B050"/>
    </w:rPr>
  </w:style>
  <w:style w:type="character" w:customStyle="1" w:styleId="af2">
    <w:name w:val="סמ&quot;ע שו&quot;ע"/>
    <w:basedOn w:val="af1"/>
    <w:uiPriority w:val="1"/>
    <w:rsid w:val="0054648B"/>
    <w:rPr>
      <w:color w:val="00B050"/>
    </w:rPr>
  </w:style>
  <w:style w:type="paragraph" w:styleId="af3">
    <w:name w:val="header"/>
    <w:basedOn w:val="a"/>
    <w:link w:val="af4"/>
    <w:uiPriority w:val="99"/>
    <w:unhideWhenUsed/>
    <w:rsid w:val="00055E1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4">
    <w:name w:val="כותרת עליונה תו"/>
    <w:basedOn w:val="a0"/>
    <w:link w:val="af3"/>
    <w:uiPriority w:val="99"/>
    <w:rsid w:val="00055E10"/>
  </w:style>
  <w:style w:type="paragraph" w:styleId="af5">
    <w:name w:val="footer"/>
    <w:basedOn w:val="a"/>
    <w:link w:val="af6"/>
    <w:uiPriority w:val="99"/>
    <w:unhideWhenUsed/>
    <w:rsid w:val="00055E1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6">
    <w:name w:val="כותרת תחתונה תו"/>
    <w:basedOn w:val="a0"/>
    <w:link w:val="af5"/>
    <w:uiPriority w:val="99"/>
    <w:rsid w:val="00055E10"/>
  </w:style>
  <w:style w:type="character" w:styleId="af7">
    <w:name w:val="Strong"/>
    <w:basedOn w:val="a0"/>
    <w:uiPriority w:val="22"/>
    <w:qFormat/>
    <w:rsid w:val="004B499B"/>
    <w:rPr>
      <w:b/>
      <w:bCs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1.COUNTCHARACTERSTYLEINCURRENTPAGE" wne:name="Project.Module1.CountCharacterStyleInCurrentPage" wne:bEncrypt="00" wne:cmg="56"/>
    <wne:mcd wne:macroName="PROJECT.MODULE2.RUNCOUNTSTYLES" wne:name="Project.Module2.RunCountStyles" wne:bEncrypt="00" wne:cmg="56"/>
    <wne:mcd wne:macroName="PROJECT.DOCMONITOR.STARTMONITORING" wne:name="Project.DocMonitor.StartMonitoring" wne:bEncrypt="00" wne:cmg="56"/>
    <wne:mcd wne:macroName="PROJECT.DOCMONITOR.STOPMONITORING" wne:name="Project.DocMonitor.StopMonitoring" wne:bEncrypt="00" wne:cmg="56"/>
    <wne:mcd wne:macroName="PROJECT.DOCMONITOR.CHECKFORCHANGE" wne:name="Project.DocMonitor.CheckForChange" wne:bEncrypt="00" wne:cmg="56"/>
    <wne:mcd wne:macroName="PROJECT.הקטנת_סוגריים.POLLSCAN" wne:name="Project.הקטנת_סוגריים.PollScan" wne:bEncrypt="00" wne:cmg="56"/>
    <wne:mcd wne:macroName="PROJECT.הקטנת_סוגריים.SCANWINDOW" wne:name="Project.הקטנת_סוגריים.ScanWindow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_rels/customUI14.xml.rels><?xml version="1.0" encoding="UTF-8" standalone="yes"?>
<Relationships xmlns="http://schemas.openxmlformats.org/package/2006/relationships"><Relationship Id="DDDD" Type="http://schemas.openxmlformats.org/officeDocument/2006/relationships/image" Target="images/DDDD.png"/><Relationship Id="KKKK" Type="http://schemas.openxmlformats.org/officeDocument/2006/relationships/image" Target="images/KKKK.png"/><Relationship Id="CCCC" Type="http://schemas.openxmlformats.org/officeDocument/2006/relationships/image" Target="images/CCCC.png"/><Relationship Id="BBBB" Type="http://schemas.openxmlformats.org/officeDocument/2006/relationships/image" Target="images/BBBB.png"/><Relationship Id="PPPP" Type="http://schemas.openxmlformats.org/officeDocument/2006/relationships/image" Target="images/PPPP.png"/><Relationship Id="EEEE" Type="http://schemas.openxmlformats.org/officeDocument/2006/relationships/image" Target="images/EEEE.png"/><Relationship Id="AAAA" Type="http://schemas.openxmlformats.org/officeDocument/2006/relationships/image" Target="images/AAAA.png"/></Relationships>
</file>

<file path=customUI/customUI14.xml><?xml version="1.0" encoding="utf-8"?>
<customUI xmlns="http://schemas.microsoft.com/office/2009/07/customui">
  <ribbon>
    <tabs>
      <tab id="TrackingTabMain" label="כלי רב טקסט">
        <group id="TrackingGroup1" label="קישורים">
          <button id="TrackingButton1" label="מצב קישורים" size="large" supertip="מראה את מצב התאמת הקישורים בין הטקטס הראשי לפירושים. וזאת באמצעות הזנת שמות הסגנונות לפי הסדר, למשל: הסגנון של ההפניות בטקסט הראשי לפירוש א ואת הסגנון של ההפניות בפירוש א עצמו, וכך הלאה,           ואז רואים אהם יש התאמה, הן באמצעות תוכן ההפניות, והן באמצעות הצבע, אם כחול זה תקין, ואםאדום אז חסר" onAction="ShowStylesWindow" image="AAAA"/>
          <menu id="TrackingMenu344" label="צביעת קישורים" image="AAAA">
            <button id="TrackingButton111" label="צביעת קישורים" onAction="ColorCharStyle" image="AAAA"/>
            <button id="TrackingButton151" label="ביטול צביעה" onAction="ResetCharStyleColor" image="AAAA"/>
          </menu>
          <button id="TrackingButton112" label="יצירת קישורים" onAction="MarkQuotes" image="AAAA"/>
        </group>
        <group id="TrackingGroup2" label="מתאר תיבות ועמוד">
          <button id="TrackingButton2" label=" הצג מתאר תיבה" onAction="InsertBackgroundToAllTextBoxes" image="BBBB"/>
          <button id="TrackingButton3" label="הסתר מתאר תיבה" onAction="RemoveBackgroundFromAllTextBoxes" image="BBBB"/>
          <menu id="TrackingMenu311" label="מתאר עמוד" image="BBBB">
            <button id="AddRedLine311" label="הצבת קו אדום" onAction="RedLineFooter" image="BBBB"/>
            <button id="RemoveRedLine311" label="הסרת קו אדום" onAction="RemoveRedLine" image="BBBB"/>
          </menu>
        </group>
        <group id="TrackingGroup3" label="ניתוק עמודים">
          <button id="TrackingButton4" label="עמוד זה" onAction="UnlinkCurrentPage" image="CCCC"/>
          <button id="TrackingButton5" label="טווח עמודים" onAction="UnlinkPageRange" image="CCCC"/>
          <button id="TrackingButton6" label="כל העמודים" onAction="UnlinkWholeDocument" image="CCCC"/>
        </group>
        <group id="TrackingGroup4" label="התאמת פסקה">
          <button id="TrackingButton7" label="הוספת שורה" onAction="הוספת_שורות" image="DDDD"/>
          <button id="TrackingButton8" label="החסרת שורה" onAction="החסרת_שורות" image="DDDD"/>
        </group>
        <group id="TrackingGroup5" label="נקודות מיקום">
          <button id="TrackingButton9" label="קביעת נקודות מותאמת אישית" size="large" onAction="TabsFromRight" image="EEEE"/>
        </group>
        <group id="TrackingGroup6" label="כותרות משתנות">
          <button id="TrackingButton10" label="הכנה לשדה" onAction="CopyStyledParagraphsAsBodyText" image="DDDD"/>
          <button id="TrackingButton11" label="מקטעים" onAction="ReplacePageBreaksWithSectionBreaks" image="DDDD"/>
          <!--<group id="TrackingGroup7" label="הקטנת סוגריים">
          <button id="TrackingButton12" label="הפעלה" 
                onAction="StartMonitorin" image="PPPP"/> 
              <button id="TrackingButton13" label="הפסקה" 
                onAction="StopMonitorin" image="PPPP"/>-->
        </group>
        <group id="TrackingGroup8" label="יישור טורים">
          <button id="TrackingButton14" label="הפעלה" onAction="BalancePairsByPage" image="KKKK"/>
        </group>
        <group id="TrackingGroup9" label="מילוי עמוד">
          <button id="TrackingButton15" label="הצמדה לשוליים" supertip="הארכת תיבות טקסט נבחרות עד קו השוליים התחתונים, למילוי מהיר של העמוד לא לפי שורות." onAction="הצמדה_לשוליים" image="KKKK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כלי רב טקסט</Template>
  <TotalTime>160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72</cp:revision>
  <dcterms:created xsi:type="dcterms:W3CDTF">2026-09-16T20:16:00Z</dcterms:created>
  <dcterms:modified xsi:type="dcterms:W3CDTF">2026-10-06T01:21:00Z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bStart">
    <vt:i4>1</vt:i4>
  </property>
  <property fmtid="{D5CDD505-2E9C-101B-9397-08002B2CF9AE}" pid="3" name="tabEnd">
    <vt:i4>2</vt:i4>
  </property>
  <property fmtid="{D5CDD505-2E9C-101B-9397-08002B2CF9AE}" pid="4" name="showBoxsFill">
    <vt:bool>false</vt:bool>
  </property>
  <property fmtid="{D5CDD505-2E9C-101B-9397-08002B2CF9AE}" pid="5" name="selectedStreamIndex">
    <vt:i4>2</vt:i4>
  </property>
</Properties>
</file>