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9b7363f9969c4758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1E6B" w14:textId="5D2BCA68" w:rsidR="00C33AF4" w:rsidRPr="00166C84" w:rsidRDefault="00C33AF4" w:rsidP="00166C84"/>
    <w:sectPr w:rsidR="00C33AF4" w:rsidRPr="00166C84" w:rsidSect="00337B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E5C"/>
    <w:rsid w:val="00166C84"/>
    <w:rsid w:val="00194740"/>
    <w:rsid w:val="001E3642"/>
    <w:rsid w:val="00295731"/>
    <w:rsid w:val="00337B65"/>
    <w:rsid w:val="003C1953"/>
    <w:rsid w:val="003F7346"/>
    <w:rsid w:val="004309AD"/>
    <w:rsid w:val="005504F3"/>
    <w:rsid w:val="00593B4A"/>
    <w:rsid w:val="005B7F1D"/>
    <w:rsid w:val="00623BA5"/>
    <w:rsid w:val="006841E1"/>
    <w:rsid w:val="006B3D4B"/>
    <w:rsid w:val="006D5855"/>
    <w:rsid w:val="006F0DC7"/>
    <w:rsid w:val="006F34FC"/>
    <w:rsid w:val="00717744"/>
    <w:rsid w:val="00817356"/>
    <w:rsid w:val="00A264F4"/>
    <w:rsid w:val="00B70ACA"/>
    <w:rsid w:val="00BA1E5C"/>
    <w:rsid w:val="00C33AF4"/>
    <w:rsid w:val="00DF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46E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BA1E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1E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1E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1E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1E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1E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1E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1E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1E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BA1E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BA1E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BA1E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BA1E5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BA1E5C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BA1E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BA1E5C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BA1E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BA1E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1E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BA1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1E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BA1E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A1E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BA1E5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A1E5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A1E5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A1E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BA1E5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A1E5C"/>
    <w:rPr>
      <w:b/>
      <w:bCs/>
      <w:smallCaps/>
      <w:color w:val="2F5496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ניהול_תוספים.CHANGESTOREFOLDER" wne:name="Project.ניהול_תוספים.ChangeStoreFol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>
    <tabs>
      <tab id="tabAddinLauncher" label="ניהול תוספים">
        <group id="grpAddinLauncher" label="תוספים">
          <button id="btnOpenManager" label="ניהול תוספים" size="large" onAction="OpenAddinManager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ניהול תוספים גירסה 2</Template>
  <TotalTime>55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2026-09-26T23:10:00Z</dcterms:created>
  <dcterms:modified xsi:type="dcterms:W3CDTF">2026-09-30T22:32:00Z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bStart">
    <vt:i4>1</vt:i4>
  </property>
  <property fmtid="{D5CDD505-2E9C-101B-9397-08002B2CF9AE}" pid="3" name="tabEnd">
    <vt:i4>2</vt:i4>
  </property>
</Properties>
</file>