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7FF2A" w14:textId="244BF212" w:rsidR="00CC3CC2" w:rsidRDefault="00CC3CC2" w:rsidP="00B25434">
      <w:pPr>
        <w:pStyle w:val="21"/>
        <w:rPr>
          <w:rtl/>
        </w:rPr>
      </w:pPr>
      <w:r w:rsidRPr="00B25434">
        <w:rPr>
          <w:rtl/>
        </w:rPr>
        <w:t>פרק־א</w:t>
      </w:r>
    </w:p>
    <w:p w14:paraId="1E6BAF8F" w14:textId="77777777" w:rsidR="00CC3CC2" w:rsidRDefault="00CC3CC2" w:rsidP="00B25434">
      <w:pPr>
        <w:pStyle w:val="a5"/>
        <w:rPr>
          <w:rStyle w:val="affff8"/>
          <w:rtl/>
        </w:rPr>
        <w:sectPr w:rsidR="00CC3CC2" w:rsidSect="00CC3CC2">
          <w:headerReference w:type="even" r:id="rId7"/>
          <w:headerReference w:type="default" r:id="rId8"/>
          <w:footerReference w:type="even" r:id="rId9"/>
          <w:footerReference w:type="default" r:id="rId10"/>
          <w:headerReference w:type="first" r:id="rId11"/>
          <w:footerReference w:type="first" r:id="rId12"/>
          <w:type w:val="continuous"/>
          <w:pgSz w:w="11906" w:h="16838"/>
          <w:pgMar w:top="720" w:right="720" w:bottom="720" w:left="720" w:header="397" w:footer="113" w:gutter="0"/>
          <w:cols w:space="340"/>
          <w:bidi/>
          <w:rtlGutter/>
          <w:docGrid w:linePitch="360"/>
        </w:sectPr>
      </w:pPr>
      <w:bookmarkStart w:id="0" w:name="שמואלBאBפרק-א-{א}"/>
      <w:bookmarkEnd w:id="0"/>
    </w:p>
    <w:p w14:paraId="7071B945" w14:textId="322594D1"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w:t>
      </w:r>
      <w:r w:rsidRPr="00B25434">
        <w:rPr>
          <w:rtl/>
        </w:rPr>
        <w:t>אִ֨ישׁ</w:t>
      </w:r>
      <w:r w:rsidRPr="00CC3CC2">
        <w:rPr>
          <w:rtl/>
        </w:rPr>
        <w:t xml:space="preserve"> אֶחָ֜ד </w:t>
      </w:r>
      <w:proofErr w:type="spellStart"/>
      <w:r w:rsidRPr="00CC3CC2">
        <w:rPr>
          <w:rtl/>
        </w:rPr>
        <w:t>מִן</w:t>
      </w:r>
      <w:r>
        <w:rPr>
          <w:rtl/>
        </w:rPr>
        <w:t>־</w:t>
      </w:r>
      <w:r w:rsidRPr="00CC3CC2">
        <w:rPr>
          <w:rtl/>
        </w:rPr>
        <w:t>הָרָמָתַ֛יִם</w:t>
      </w:r>
      <w:proofErr w:type="spellEnd"/>
      <w:r w:rsidRPr="00CC3CC2">
        <w:rPr>
          <w:rtl/>
        </w:rPr>
        <w:t xml:space="preserve"> צוֹפִ֖ים מֵהַ֣ר אֶפְרָ֑יִם וּשְׁמ֡וֹ אֶ֠לְקָנָה </w:t>
      </w:r>
      <w:proofErr w:type="spellStart"/>
      <w:r w:rsidRPr="00CC3CC2">
        <w:rPr>
          <w:rtl/>
        </w:rPr>
        <w:t>בֶּן</w:t>
      </w:r>
      <w:r>
        <w:rPr>
          <w:rtl/>
        </w:rPr>
        <w:t>־</w:t>
      </w:r>
      <w:r w:rsidRPr="00CC3CC2">
        <w:rPr>
          <w:rtl/>
        </w:rPr>
        <w:t>יְרֹחָ֧ם</w:t>
      </w:r>
      <w:proofErr w:type="spellEnd"/>
      <w:r w:rsidRPr="00CC3CC2">
        <w:rPr>
          <w:rtl/>
        </w:rPr>
        <w:t xml:space="preserve"> </w:t>
      </w:r>
      <w:proofErr w:type="spellStart"/>
      <w:r w:rsidRPr="00CC3CC2">
        <w:rPr>
          <w:rtl/>
        </w:rPr>
        <w:t>בֶּן</w:t>
      </w:r>
      <w:r>
        <w:rPr>
          <w:rtl/>
        </w:rPr>
        <w:t>־</w:t>
      </w:r>
      <w:r w:rsidRPr="00CC3CC2">
        <w:rPr>
          <w:rtl/>
        </w:rPr>
        <w:t>אֱלִיה֛וּא</w:t>
      </w:r>
      <w:proofErr w:type="spellEnd"/>
      <w:r w:rsidRPr="00CC3CC2">
        <w:rPr>
          <w:rtl/>
        </w:rPr>
        <w:t xml:space="preserve"> </w:t>
      </w:r>
      <w:proofErr w:type="spellStart"/>
      <w:r w:rsidRPr="00CC3CC2">
        <w:rPr>
          <w:rtl/>
        </w:rPr>
        <w:t>בֶּן</w:t>
      </w:r>
      <w:r>
        <w:rPr>
          <w:rtl/>
        </w:rPr>
        <w:t>־</w:t>
      </w:r>
      <w:r w:rsidRPr="00CC3CC2">
        <w:rPr>
          <w:rtl/>
        </w:rPr>
        <w:t>תֹּ֥חו</w:t>
      </w:r>
      <w:proofErr w:type="spellEnd"/>
      <w:r w:rsidRPr="00CC3CC2">
        <w:rPr>
          <w:rtl/>
        </w:rPr>
        <w:t xml:space="preserve">ּ </w:t>
      </w:r>
      <w:proofErr w:type="spellStart"/>
      <w:r w:rsidRPr="00CC3CC2">
        <w:rPr>
          <w:rtl/>
        </w:rPr>
        <w:t>בֶן</w:t>
      </w:r>
      <w:r>
        <w:rPr>
          <w:rtl/>
        </w:rPr>
        <w:t>־</w:t>
      </w:r>
      <w:r w:rsidRPr="00CC3CC2">
        <w:rPr>
          <w:rtl/>
        </w:rPr>
        <w:t>צ֖וּף</w:t>
      </w:r>
      <w:proofErr w:type="spellEnd"/>
      <w:r w:rsidRPr="00CC3CC2">
        <w:rPr>
          <w:rtl/>
        </w:rPr>
        <w:t xml:space="preserve"> אֶפְרָתִֽי:</w:t>
      </w:r>
    </w:p>
    <w:p w14:paraId="2C026B5B" w14:textId="51DA1548" w:rsidR="00CC3CC2" w:rsidRDefault="00CC3CC2" w:rsidP="00B25434">
      <w:pPr>
        <w:pStyle w:val="a6"/>
        <w:rPr>
          <w:rtl/>
        </w:rPr>
      </w:pPr>
      <w:r w:rsidRPr="00CC3CC2">
        <w:rPr>
          <w:rStyle w:val="affff7"/>
          <w:rtl/>
        </w:rPr>
        <w:t xml:space="preserve">ויהי </w:t>
      </w:r>
      <w:r w:rsidRPr="00B25434">
        <w:rPr>
          <w:rStyle w:val="affff7"/>
          <w:rtl/>
        </w:rPr>
        <w:t>איש</w:t>
      </w:r>
      <w:r w:rsidRPr="00CC3CC2">
        <w:rPr>
          <w:rStyle w:val="affff7"/>
          <w:rtl/>
        </w:rPr>
        <w:t xml:space="preserve"> </w:t>
      </w:r>
      <w:r w:rsidRPr="00405DA3">
        <w:rPr>
          <w:rStyle w:val="affff7"/>
          <w:rtl/>
        </w:rPr>
        <w:t>אחד</w:t>
      </w:r>
      <w:r w:rsidRPr="00CC3CC2">
        <w:rPr>
          <w:rStyle w:val="affff7"/>
          <w:rtl/>
        </w:rPr>
        <w:t>.</w:t>
      </w:r>
      <w:r w:rsidRPr="00CC3CC2">
        <w:rPr>
          <w:rtl/>
        </w:rPr>
        <w:t xml:space="preserve"> הכל </w:t>
      </w:r>
      <w:r w:rsidRPr="00B25434">
        <w:rPr>
          <w:rtl/>
        </w:rPr>
        <w:t>לפי</w:t>
      </w:r>
      <w:r w:rsidRPr="00CC3CC2">
        <w:rPr>
          <w:rtl/>
        </w:rPr>
        <w:t xml:space="preserve"> הסדר, משה מסר את התורה ליהושע, ויהושע לזקנים, ושופט מסר לשופט, עד שהגיע לעלי, וממנו לשמואל, כמו ששנינו (אבות א א): וזקנים לנביאים: </w:t>
      </w:r>
      <w:r w:rsidRPr="00CC3CC2">
        <w:rPr>
          <w:rStyle w:val="affff7"/>
          <w:rtl/>
        </w:rPr>
        <w:t>מן הרמתים צופים.</w:t>
      </w:r>
      <w:r w:rsidRPr="00CC3CC2">
        <w:rPr>
          <w:rtl/>
        </w:rPr>
        <w:t xml:space="preserve"> שתי רמות היו, שצופות ורואות זו את זו. ויונתן תרגם: צופים, מתלמידי </w:t>
      </w:r>
      <w:proofErr w:type="spellStart"/>
      <w:r w:rsidRPr="00CC3CC2">
        <w:rPr>
          <w:rtl/>
        </w:rPr>
        <w:t>נביאיא</w:t>
      </w:r>
      <w:proofErr w:type="spellEnd"/>
      <w:r w:rsidRPr="00CC3CC2">
        <w:rPr>
          <w:rtl/>
        </w:rPr>
        <w:t xml:space="preserve">: </w:t>
      </w:r>
      <w:r w:rsidRPr="00CC3CC2">
        <w:rPr>
          <w:rStyle w:val="affff7"/>
          <w:rtl/>
        </w:rPr>
        <w:t>אלקנה.</w:t>
      </w:r>
      <w:r w:rsidRPr="00CC3CC2">
        <w:rPr>
          <w:rtl/>
        </w:rPr>
        <w:t xml:space="preserve"> לוי היה, מבני אביאסף בן קרח, כן נתייחס בדברי הימים (א ה ח): </w:t>
      </w:r>
      <w:r w:rsidRPr="00CC3CC2">
        <w:rPr>
          <w:rStyle w:val="affff7"/>
          <w:rtl/>
        </w:rPr>
        <w:t>אפרתי.</w:t>
      </w:r>
      <w:r w:rsidRPr="00CC3CC2">
        <w:rPr>
          <w:rtl/>
        </w:rPr>
        <w:t xml:space="preserve"> יונתן תרגם: בטורא דבית אפרים (בהר אפרים) ומדרש אגדה (ילקוט שמעוני שמואל א רמז עז): </w:t>
      </w:r>
      <w:r w:rsidRPr="00CC3CC2">
        <w:rPr>
          <w:rStyle w:val="affff7"/>
          <w:rtl/>
        </w:rPr>
        <w:t>אפרתי.</w:t>
      </w:r>
      <w:r w:rsidRPr="00CC3CC2">
        <w:rPr>
          <w:rtl/>
        </w:rPr>
        <w:t xml:space="preserve"> בן פלטין </w:t>
      </w:r>
      <w:proofErr w:type="spellStart"/>
      <w:r w:rsidRPr="00CC3CC2">
        <w:rPr>
          <w:rtl/>
        </w:rPr>
        <w:t>אבגינוס</w:t>
      </w:r>
      <w:proofErr w:type="spellEnd"/>
      <w:r w:rsidRPr="00CC3CC2">
        <w:rPr>
          <w:rtl/>
        </w:rPr>
        <w:t xml:space="preserve">, אדם חשוב, כמו (בבא מציעא קיט א): אפריון נמטייה לרבי שמעון, לשון חן: </w:t>
      </w:r>
    </w:p>
    <w:p w14:paraId="0966EE6B" w14:textId="3ED5FE2C" w:rsidR="00CC3CC2" w:rsidRDefault="00CC3CC2" w:rsidP="00B25434">
      <w:pPr>
        <w:pStyle w:val="a5"/>
        <w:rPr>
          <w:rtl/>
        </w:rPr>
      </w:pPr>
      <w:bookmarkStart w:id="1" w:name="שמואלBאBפרק-א-{ב}"/>
      <w:bookmarkEnd w:id="1"/>
      <w:r w:rsidRPr="00CC3CC2">
        <w:rPr>
          <w:rStyle w:val="affff8"/>
          <w:rtl/>
        </w:rPr>
        <w:t>{ב}</w:t>
      </w:r>
      <w:r>
        <w:rPr>
          <w:rFonts w:ascii="Times New Roman" w:hAnsi="Times New Roman"/>
          <w:sz w:val="41"/>
          <w:szCs w:val="41"/>
          <w:rtl/>
        </w:rPr>
        <w:t xml:space="preserve"> </w:t>
      </w:r>
      <w:r w:rsidRPr="00CC3CC2">
        <w:rPr>
          <w:rtl/>
        </w:rPr>
        <w:t xml:space="preserve">וְלוֹ֙ שְׁתֵּ֣י נָשִׁ֔ים שֵׁ֤ם אַחַת֙ חַנָּ֔ה וְשֵׁ֥ם הַשֵּׁנִ֖ית </w:t>
      </w:r>
      <w:proofErr w:type="spellStart"/>
      <w:r w:rsidRPr="00CC3CC2">
        <w:rPr>
          <w:rtl/>
        </w:rPr>
        <w:t>פְּנִנָּ֑ה</w:t>
      </w:r>
      <w:proofErr w:type="spellEnd"/>
      <w:r w:rsidRPr="00CC3CC2">
        <w:rPr>
          <w:rtl/>
        </w:rPr>
        <w:t xml:space="preserve"> וַיְהִ֤י </w:t>
      </w:r>
      <w:proofErr w:type="spellStart"/>
      <w:r w:rsidRPr="00CC3CC2">
        <w:rPr>
          <w:rtl/>
        </w:rPr>
        <w:t>לִפְנִנָּה</w:t>
      </w:r>
      <w:proofErr w:type="spellEnd"/>
      <w:r w:rsidRPr="00CC3CC2">
        <w:rPr>
          <w:rtl/>
        </w:rPr>
        <w:t>֙ יְלָדִ֔ים וּלְחַנָּ֖ה אֵ֥ין יְלָדִֽים:</w:t>
      </w:r>
      <w:r w:rsidRPr="00CC3CC2">
        <w:rPr>
          <w:rFonts w:ascii="Times New Roman" w:hAnsi="Times New Roman"/>
          <w:rtl/>
        </w:rPr>
        <w:t xml:space="preserve"> </w:t>
      </w:r>
      <w:bookmarkStart w:id="2" w:name="שמואלBאBפרק-א-{ג}"/>
      <w:bookmarkEnd w:id="2"/>
      <w:r w:rsidRPr="00CC3CC2">
        <w:rPr>
          <w:rStyle w:val="affff8"/>
          <w:rtl/>
        </w:rPr>
        <w:t>{ג}</w:t>
      </w:r>
      <w:r>
        <w:rPr>
          <w:rFonts w:ascii="Times New Roman" w:hAnsi="Times New Roman"/>
          <w:sz w:val="41"/>
          <w:szCs w:val="41"/>
          <w:rtl/>
        </w:rPr>
        <w:t xml:space="preserve"> </w:t>
      </w:r>
      <w:r w:rsidRPr="00CC3CC2">
        <w:rPr>
          <w:rtl/>
        </w:rPr>
        <w:t xml:space="preserve">וְעָלָה֩ הָאִ֨ישׁ הַה֤וּא מֵֽעִירוֹ֙ מִיָּמִ֣ים | יָמִ֔ימָה לְהִֽשְׁתַּחֲוֹ֧ת וְלִזְבֹּ֛חַ לַיהוָ֥ה צְבָא֖וֹת בְּשִׁלֹ֑ה וְשָׁ֞ם שְׁנֵ֣י </w:t>
      </w:r>
      <w:proofErr w:type="spellStart"/>
      <w:r w:rsidRPr="00CC3CC2">
        <w:rPr>
          <w:rtl/>
        </w:rPr>
        <w:t>בְנֵֽי</w:t>
      </w:r>
      <w:r>
        <w:rPr>
          <w:rtl/>
        </w:rPr>
        <w:t>־</w:t>
      </w:r>
      <w:r w:rsidRPr="00CC3CC2">
        <w:rPr>
          <w:rtl/>
        </w:rPr>
        <w:t>עֵלִ֗י</w:t>
      </w:r>
      <w:proofErr w:type="spellEnd"/>
      <w:r w:rsidRPr="00CC3CC2">
        <w:rPr>
          <w:rtl/>
        </w:rPr>
        <w:t xml:space="preserve"> חָפְנִי֙ וּפִ֣נְחָ֔ס כֹּהֲנִ֖ים לַיהוָֽה:</w:t>
      </w:r>
    </w:p>
    <w:p w14:paraId="29F95201" w14:textId="2502241A" w:rsidR="00CC3CC2" w:rsidRDefault="00CC3CC2" w:rsidP="00B25434">
      <w:pPr>
        <w:pStyle w:val="a6"/>
        <w:rPr>
          <w:rtl/>
        </w:rPr>
      </w:pPr>
      <w:r w:rsidRPr="00CC3CC2">
        <w:rPr>
          <w:rStyle w:val="affff7"/>
          <w:rtl/>
        </w:rPr>
        <w:t>ועלה האיש.</w:t>
      </w:r>
      <w:r w:rsidRPr="00CC3CC2">
        <w:rPr>
          <w:rtl/>
        </w:rPr>
        <w:t xml:space="preserve"> לשון הוה הוא, היה עולה מזמן מועד למועד לשילה. ומדרש אגדה (ילקוט שמעוני שם): בדרך שהיה עולה בשנה זו, לא היה עולה בשנה אחרת, כדי להשמיע ישראל ויעשו כמותו: </w:t>
      </w:r>
    </w:p>
    <w:p w14:paraId="1107BF57" w14:textId="2A9DD388" w:rsidR="00CC3CC2" w:rsidRDefault="00CC3CC2" w:rsidP="00B25434">
      <w:pPr>
        <w:pStyle w:val="a5"/>
        <w:rPr>
          <w:rtl/>
        </w:rPr>
      </w:pPr>
      <w:bookmarkStart w:id="3" w:name="שמואלBאBפרק-א-{ד}"/>
      <w:bookmarkEnd w:id="3"/>
      <w:r w:rsidRPr="00CC3CC2">
        <w:rPr>
          <w:rStyle w:val="affff8"/>
          <w:rtl/>
        </w:rPr>
        <w:t>{ד}</w:t>
      </w:r>
      <w:r>
        <w:rPr>
          <w:rFonts w:ascii="Times New Roman" w:hAnsi="Times New Roman"/>
          <w:sz w:val="41"/>
          <w:szCs w:val="41"/>
          <w:rtl/>
        </w:rPr>
        <w:t xml:space="preserve"> </w:t>
      </w:r>
      <w:r w:rsidRPr="00CC3CC2">
        <w:rPr>
          <w:rtl/>
        </w:rPr>
        <w:t xml:space="preserve">וַיְהִ֣י הַיּ֔וֹם וַיִּזְבַּ֖ח אֶלְקָנָ֑ה וְנָתַ֞ן </w:t>
      </w:r>
      <w:proofErr w:type="spellStart"/>
      <w:r w:rsidRPr="00CC3CC2">
        <w:rPr>
          <w:rtl/>
        </w:rPr>
        <w:t>לִפְנִנָּ֣ה</w:t>
      </w:r>
      <w:proofErr w:type="spellEnd"/>
      <w:r w:rsidRPr="00CC3CC2">
        <w:rPr>
          <w:rtl/>
        </w:rPr>
        <w:t xml:space="preserve"> אִשְׁתּ֗וֹ </w:t>
      </w:r>
      <w:proofErr w:type="spellStart"/>
      <w:r w:rsidRPr="00CC3CC2">
        <w:rPr>
          <w:rtl/>
        </w:rPr>
        <w:t>וּֽלְכָל</w:t>
      </w:r>
      <w:r>
        <w:rPr>
          <w:rtl/>
        </w:rPr>
        <w:t>־</w:t>
      </w:r>
      <w:r w:rsidRPr="00CC3CC2">
        <w:rPr>
          <w:rtl/>
        </w:rPr>
        <w:t>בָּנֶ֛יה</w:t>
      </w:r>
      <w:proofErr w:type="spellEnd"/>
      <w:r w:rsidRPr="00CC3CC2">
        <w:rPr>
          <w:rtl/>
        </w:rPr>
        <w:t>ָ וּבְנוֹתֶ֖יהָ מָנֽוֹת:</w:t>
      </w:r>
    </w:p>
    <w:p w14:paraId="6132ED66" w14:textId="068146D7" w:rsidR="00CC3CC2" w:rsidRDefault="00CC3CC2" w:rsidP="00B25434">
      <w:pPr>
        <w:pStyle w:val="a6"/>
        <w:rPr>
          <w:rtl/>
        </w:rPr>
      </w:pPr>
      <w:r w:rsidRPr="00CC3CC2">
        <w:rPr>
          <w:rStyle w:val="affff7"/>
          <w:rtl/>
        </w:rPr>
        <w:t>ויהי היום.</w:t>
      </w:r>
      <w:r w:rsidRPr="00CC3CC2">
        <w:rPr>
          <w:rtl/>
        </w:rPr>
        <w:t xml:space="preserve"> תרגום: והוה יום מועדא: </w:t>
      </w:r>
    </w:p>
    <w:p w14:paraId="5F7C8572" w14:textId="48245008" w:rsidR="00CC3CC2" w:rsidRDefault="00CC3CC2" w:rsidP="00B25434">
      <w:pPr>
        <w:pStyle w:val="a5"/>
        <w:rPr>
          <w:rtl/>
        </w:rPr>
      </w:pPr>
      <w:bookmarkStart w:id="4" w:name="שמואלBאBפרק-א-{ה}"/>
      <w:bookmarkEnd w:id="4"/>
      <w:r w:rsidRPr="00CC3CC2">
        <w:rPr>
          <w:rStyle w:val="affff8"/>
          <w:rtl/>
        </w:rPr>
        <w:t>{ה}</w:t>
      </w:r>
      <w:r>
        <w:rPr>
          <w:rFonts w:ascii="Times New Roman" w:hAnsi="Times New Roman"/>
          <w:sz w:val="41"/>
          <w:szCs w:val="41"/>
          <w:rtl/>
        </w:rPr>
        <w:t xml:space="preserve"> </w:t>
      </w:r>
      <w:r w:rsidRPr="00CC3CC2">
        <w:rPr>
          <w:rtl/>
        </w:rPr>
        <w:t xml:space="preserve">וּלְחַנָּ֕ה יִתֵּ֛ן מָנָ֥ה אַחַ֖ת אַפָּ֑יִם כִּ֤י </w:t>
      </w:r>
      <w:proofErr w:type="spellStart"/>
      <w:r w:rsidRPr="00CC3CC2">
        <w:rPr>
          <w:rtl/>
        </w:rPr>
        <w:t>אֶת</w:t>
      </w:r>
      <w:r>
        <w:rPr>
          <w:rtl/>
        </w:rPr>
        <w:t>־</w:t>
      </w:r>
      <w:r w:rsidRPr="00CC3CC2">
        <w:rPr>
          <w:rtl/>
        </w:rPr>
        <w:t>חַנָּה</w:t>
      </w:r>
      <w:proofErr w:type="spellEnd"/>
      <w:r w:rsidRPr="00CC3CC2">
        <w:rPr>
          <w:rtl/>
        </w:rPr>
        <w:t>֙ אָהֵ֔ב וַֽיהוָ֖ה סָגַ֥ר רַחְמָֽהּ:</w:t>
      </w:r>
    </w:p>
    <w:p w14:paraId="0C4E2248" w14:textId="00F5E27C" w:rsidR="00CC3CC2" w:rsidRDefault="00CC3CC2" w:rsidP="00B25434">
      <w:pPr>
        <w:pStyle w:val="a6"/>
        <w:rPr>
          <w:rtl/>
        </w:rPr>
      </w:pPr>
      <w:r w:rsidRPr="00CC3CC2">
        <w:rPr>
          <w:rStyle w:val="affff7"/>
          <w:rtl/>
        </w:rPr>
        <w:t>מנה אחת אפים.</w:t>
      </w:r>
      <w:r w:rsidRPr="00CC3CC2">
        <w:rPr>
          <w:rtl/>
        </w:rPr>
        <w:t xml:space="preserve"> (תרגום:) חולק חד בחיר, הראוי להתקבל בסבר פנים יפות: </w:t>
      </w:r>
    </w:p>
    <w:p w14:paraId="29294B6F" w14:textId="27232E22" w:rsidR="00CC3CC2" w:rsidRDefault="00CC3CC2" w:rsidP="00B25434">
      <w:pPr>
        <w:pStyle w:val="a5"/>
        <w:rPr>
          <w:rtl/>
        </w:rPr>
      </w:pPr>
      <w:bookmarkStart w:id="5" w:name="שמואלBאBפרק-א-{ו}"/>
      <w:bookmarkEnd w:id="5"/>
      <w:r w:rsidRPr="00CC3CC2">
        <w:rPr>
          <w:rStyle w:val="affff8"/>
          <w:rtl/>
        </w:rPr>
        <w:t>{ו}</w:t>
      </w:r>
      <w:r>
        <w:rPr>
          <w:rFonts w:ascii="Times New Roman" w:hAnsi="Times New Roman"/>
          <w:sz w:val="41"/>
          <w:szCs w:val="41"/>
          <w:rtl/>
        </w:rPr>
        <w:t xml:space="preserve"> </w:t>
      </w:r>
      <w:r w:rsidRPr="00CC3CC2">
        <w:rPr>
          <w:rtl/>
        </w:rPr>
        <w:t xml:space="preserve">וְכִֽעֲסַ֤תָּה צָֽרָתָהּ֙ </w:t>
      </w:r>
      <w:proofErr w:type="spellStart"/>
      <w:r w:rsidRPr="00CC3CC2">
        <w:rPr>
          <w:rtl/>
        </w:rPr>
        <w:t>גַּם</w:t>
      </w:r>
      <w:r>
        <w:rPr>
          <w:rtl/>
        </w:rPr>
        <w:t>־</w:t>
      </w:r>
      <w:r w:rsidRPr="00CC3CC2">
        <w:rPr>
          <w:rtl/>
        </w:rPr>
        <w:t>כַּ֔עַס</w:t>
      </w:r>
      <w:proofErr w:type="spellEnd"/>
      <w:r w:rsidRPr="00CC3CC2">
        <w:rPr>
          <w:rtl/>
        </w:rPr>
        <w:t xml:space="preserve"> בַּעֲב֖וּר הַרְּעִמָ֑הּ </w:t>
      </w:r>
      <w:proofErr w:type="spellStart"/>
      <w:r w:rsidRPr="00CC3CC2">
        <w:rPr>
          <w:rtl/>
        </w:rPr>
        <w:t>כִּֽי</w:t>
      </w:r>
      <w:r>
        <w:rPr>
          <w:rtl/>
        </w:rPr>
        <w:t>־</w:t>
      </w:r>
      <w:r w:rsidRPr="00CC3CC2">
        <w:rPr>
          <w:rtl/>
        </w:rPr>
        <w:t>סָגַ֥ר</w:t>
      </w:r>
      <w:proofErr w:type="spellEnd"/>
      <w:r w:rsidRPr="00CC3CC2">
        <w:rPr>
          <w:rtl/>
        </w:rPr>
        <w:t xml:space="preserve"> יְהוָ֖ה בְּעַ֥ד רַחְמָֽהּ:</w:t>
      </w:r>
    </w:p>
    <w:p w14:paraId="163020A0" w14:textId="5B710568" w:rsidR="00CC3CC2" w:rsidRDefault="00CC3CC2" w:rsidP="00B25434">
      <w:pPr>
        <w:pStyle w:val="a6"/>
        <w:rPr>
          <w:rtl/>
        </w:rPr>
      </w:pPr>
      <w:r w:rsidRPr="00CC3CC2">
        <w:rPr>
          <w:rStyle w:val="affff7"/>
          <w:rtl/>
        </w:rPr>
        <w:t>צרתה.</w:t>
      </w:r>
      <w:r w:rsidRPr="00CC3CC2">
        <w:rPr>
          <w:rtl/>
        </w:rPr>
        <w:t xml:space="preserve"> אשת בעלה, פנינה: </w:t>
      </w:r>
      <w:r w:rsidRPr="00CC3CC2">
        <w:rPr>
          <w:rStyle w:val="affff7"/>
          <w:rtl/>
        </w:rPr>
        <w:t>גם כעס.</w:t>
      </w:r>
      <w:r w:rsidRPr="00CC3CC2">
        <w:rPr>
          <w:rtl/>
        </w:rPr>
        <w:t xml:space="preserve"> כעס אחר כעס, </w:t>
      </w:r>
      <w:r w:rsidRPr="00CC3CC2">
        <w:rPr>
          <w:rtl/>
        </w:rPr>
        <w:t xml:space="preserve">תמיד, לכך נאמר 'גם כעס', היתה אומרת לה: כלום קנית היום מעפורת לבנך גדול, או חלוק לבנך קטן: </w:t>
      </w:r>
      <w:r w:rsidRPr="00CC3CC2">
        <w:rPr>
          <w:rStyle w:val="affff7"/>
          <w:rtl/>
        </w:rPr>
        <w:t>בעבור הרעימה.</w:t>
      </w:r>
      <w:r w:rsidRPr="00CC3CC2">
        <w:rPr>
          <w:rtl/>
        </w:rPr>
        <w:t xml:space="preserve"> שתתאונן, ורבותינו אמרו (בבא בתרא טז א): בעבור הרעימה, שתתפלל, ולשם שמים נתכוונה: </w:t>
      </w:r>
      <w:r w:rsidRPr="00CC3CC2">
        <w:rPr>
          <w:rStyle w:val="affff7"/>
          <w:rtl/>
        </w:rPr>
        <w:t>בעד רחמה.</w:t>
      </w:r>
      <w:r w:rsidRPr="00CC3CC2">
        <w:rPr>
          <w:rtl/>
        </w:rPr>
        <w:t xml:space="preserve"> כנגד רחמה, וכן כל לשון 'בעד': </w:t>
      </w:r>
    </w:p>
    <w:p w14:paraId="3D9092FA" w14:textId="1B51A891" w:rsidR="00CC3CC2" w:rsidRDefault="00CC3CC2" w:rsidP="00B25434">
      <w:pPr>
        <w:pStyle w:val="a5"/>
        <w:rPr>
          <w:rtl/>
        </w:rPr>
      </w:pPr>
      <w:bookmarkStart w:id="6" w:name="שמואלBאBפרק-א-{ז}"/>
      <w:bookmarkEnd w:id="6"/>
      <w:r w:rsidRPr="00CC3CC2">
        <w:rPr>
          <w:rStyle w:val="affff8"/>
          <w:rtl/>
        </w:rPr>
        <w:t>{ז}</w:t>
      </w:r>
      <w:r>
        <w:rPr>
          <w:rFonts w:ascii="Times New Roman" w:hAnsi="Times New Roman"/>
          <w:sz w:val="41"/>
          <w:szCs w:val="41"/>
          <w:rtl/>
        </w:rPr>
        <w:t xml:space="preserve"> </w:t>
      </w:r>
      <w:r w:rsidRPr="00CC3CC2">
        <w:rPr>
          <w:rtl/>
        </w:rPr>
        <w:t>וְכֵ֨ן יַעֲשֶׂ֜ה שָׁנָ֣ה בְשָׁנָ֗ה מִדֵּ֤י עֲלֹתָהּ֙ בְּבֵ֣ית יְהוָ֔ה כֵּ֖ן תַּכְעִסֶ֑נָּה וַתִּבְכֶּ֖ה וְלֹ֥א תֹאכַֽל:</w:t>
      </w:r>
    </w:p>
    <w:p w14:paraId="767141DB" w14:textId="6253B1D8" w:rsidR="00CC3CC2" w:rsidRDefault="00CC3CC2" w:rsidP="00B25434">
      <w:pPr>
        <w:pStyle w:val="a6"/>
        <w:rPr>
          <w:rtl/>
        </w:rPr>
      </w:pPr>
      <w:r w:rsidRPr="00CC3CC2">
        <w:rPr>
          <w:rStyle w:val="affff7"/>
          <w:rtl/>
        </w:rPr>
        <w:t>וכן יעשה.</w:t>
      </w:r>
      <w:r w:rsidRPr="00CC3CC2">
        <w:rPr>
          <w:rtl/>
        </w:rPr>
        <w:t xml:space="preserve"> אלקנה: </w:t>
      </w:r>
      <w:r w:rsidRPr="00CC3CC2">
        <w:rPr>
          <w:rStyle w:val="affff7"/>
          <w:rtl/>
        </w:rPr>
        <w:t>שנה בשנה.</w:t>
      </w:r>
      <w:r w:rsidRPr="00CC3CC2">
        <w:rPr>
          <w:rtl/>
        </w:rPr>
        <w:t xml:space="preserve"> נותן לה חלק מובחר, להראותה שמחבבה. וצרתה, לפי חבה שבעלה מראה לה, כן תרבה גם היא להכעיסה: </w:t>
      </w:r>
    </w:p>
    <w:p w14:paraId="5F2629F8" w14:textId="2B5D562E" w:rsidR="00CC3CC2" w:rsidRDefault="00CC3CC2" w:rsidP="00B25434">
      <w:pPr>
        <w:pStyle w:val="a5"/>
        <w:rPr>
          <w:rtl/>
        </w:rPr>
      </w:pPr>
      <w:bookmarkStart w:id="7" w:name="שמואלBאBפרק-א-{ח}"/>
      <w:bookmarkEnd w:id="7"/>
      <w:r w:rsidRPr="00CC3CC2">
        <w:rPr>
          <w:rStyle w:val="affff8"/>
          <w:rtl/>
        </w:rPr>
        <w:t>{ח}</w:t>
      </w:r>
      <w:r>
        <w:rPr>
          <w:rFonts w:ascii="Times New Roman" w:hAnsi="Times New Roman"/>
          <w:sz w:val="41"/>
          <w:szCs w:val="41"/>
          <w:rtl/>
        </w:rPr>
        <w:t xml:space="preserve"> </w:t>
      </w:r>
      <w:r w:rsidRPr="00CC3CC2">
        <w:rPr>
          <w:rtl/>
        </w:rPr>
        <w:t>וַיֹּ֨אמֶר לָ֜הּ אֶלְקָנָ֣ה אִישָׁ֗הּ חַנָּה֙ לָ֣מֶה תִבְכִּ֗י וְלָ֙מֶה֙ לֹ֣א תֹֽאכְלִ֔י וְלָ֖מֶה יֵרַ֣ע לְבָבֵ֑ךְ הֲל֤וֹא אָֽנֹכִי֙ ט֣וֹב לָ֔ךְ מֵעֲשָׂרָ֖ה בָּנִֽים:</w:t>
      </w:r>
    </w:p>
    <w:p w14:paraId="642DC648" w14:textId="3FDA84B5" w:rsidR="00CC3CC2" w:rsidRDefault="00CC3CC2" w:rsidP="00B25434">
      <w:pPr>
        <w:pStyle w:val="a6"/>
        <w:rPr>
          <w:rtl/>
        </w:rPr>
      </w:pPr>
      <w:r w:rsidRPr="00CC3CC2">
        <w:rPr>
          <w:rStyle w:val="affff7"/>
          <w:rtl/>
        </w:rPr>
        <w:t>אנכי טוב לך.</w:t>
      </w:r>
      <w:r w:rsidRPr="00CC3CC2">
        <w:rPr>
          <w:rtl/>
        </w:rPr>
        <w:t xml:space="preserve"> מחבבך: </w:t>
      </w:r>
      <w:r w:rsidRPr="00CC3CC2">
        <w:rPr>
          <w:rStyle w:val="affff7"/>
          <w:rtl/>
        </w:rPr>
        <w:t>מעשרה בנים.</w:t>
      </w:r>
      <w:r w:rsidRPr="00CC3CC2">
        <w:rPr>
          <w:rtl/>
        </w:rPr>
        <w:t xml:space="preserve"> שילדה לי פנינה: </w:t>
      </w:r>
    </w:p>
    <w:p w14:paraId="2755390B" w14:textId="7CC75039" w:rsidR="00CC3CC2" w:rsidRDefault="00CC3CC2" w:rsidP="00B25434">
      <w:pPr>
        <w:pStyle w:val="a5"/>
        <w:rPr>
          <w:rtl/>
        </w:rPr>
      </w:pPr>
      <w:bookmarkStart w:id="8" w:name="שמואלBאBפרק-א-{ט}"/>
      <w:bookmarkEnd w:id="8"/>
      <w:r w:rsidRPr="00CC3CC2">
        <w:rPr>
          <w:rStyle w:val="affff8"/>
          <w:rtl/>
        </w:rPr>
        <w:t>{ט}</w:t>
      </w:r>
      <w:r>
        <w:rPr>
          <w:rFonts w:ascii="Times New Roman" w:hAnsi="Times New Roman"/>
          <w:sz w:val="41"/>
          <w:szCs w:val="41"/>
          <w:rtl/>
        </w:rPr>
        <w:t xml:space="preserve"> </w:t>
      </w:r>
      <w:r w:rsidRPr="00CC3CC2">
        <w:rPr>
          <w:rtl/>
        </w:rPr>
        <w:t xml:space="preserve">וַתָּ֣קָם חַנָּ֔ה אַחֲרֵ֛י אָכְלָ֥ה בְשִׁלֹ֖ה וְאַחֲרֵ֣י שָׁתֹ֑ה וְעֵלִ֣י הַכֹּהֵ֗ן יֹשֵׁב֙ </w:t>
      </w:r>
      <w:proofErr w:type="spellStart"/>
      <w:r w:rsidRPr="00CC3CC2">
        <w:rPr>
          <w:rtl/>
        </w:rPr>
        <w:t>עַל</w:t>
      </w:r>
      <w:r>
        <w:rPr>
          <w:rtl/>
        </w:rPr>
        <w:t>־</w:t>
      </w:r>
      <w:r w:rsidRPr="00CC3CC2">
        <w:rPr>
          <w:rtl/>
        </w:rPr>
        <w:t>הַכִּסֵּ֔א</w:t>
      </w:r>
      <w:proofErr w:type="spellEnd"/>
      <w:r w:rsidRPr="00CC3CC2">
        <w:rPr>
          <w:rtl/>
        </w:rPr>
        <w:t xml:space="preserve"> </w:t>
      </w:r>
      <w:proofErr w:type="spellStart"/>
      <w:r w:rsidRPr="00CC3CC2">
        <w:rPr>
          <w:rtl/>
        </w:rPr>
        <w:t>עַל</w:t>
      </w:r>
      <w:r>
        <w:rPr>
          <w:rtl/>
        </w:rPr>
        <w:t>־</w:t>
      </w:r>
      <w:r w:rsidRPr="00CC3CC2">
        <w:rPr>
          <w:rtl/>
        </w:rPr>
        <w:t>מְזוּזַ֖ת</w:t>
      </w:r>
      <w:proofErr w:type="spellEnd"/>
      <w:r w:rsidRPr="00CC3CC2">
        <w:rPr>
          <w:rtl/>
        </w:rPr>
        <w:t xml:space="preserve"> הֵיכַ֥ל יְהוָֽה:</w:t>
      </w:r>
    </w:p>
    <w:p w14:paraId="69E24C11" w14:textId="389BED07" w:rsidR="00CC3CC2" w:rsidRDefault="00CC3CC2" w:rsidP="00B25434">
      <w:pPr>
        <w:pStyle w:val="a6"/>
        <w:rPr>
          <w:rtl/>
        </w:rPr>
      </w:pPr>
      <w:r w:rsidRPr="00CC3CC2">
        <w:rPr>
          <w:rStyle w:val="affff7"/>
          <w:rtl/>
        </w:rPr>
        <w:t>אכלה בשילה.</w:t>
      </w:r>
      <w:r w:rsidRPr="00CC3CC2">
        <w:rPr>
          <w:rtl/>
        </w:rPr>
        <w:t xml:space="preserve"> לא מפיק </w:t>
      </w:r>
      <w:proofErr w:type="spellStart"/>
      <w:r w:rsidRPr="00CC3CC2">
        <w:rPr>
          <w:rtl/>
        </w:rPr>
        <w:t>ה''א</w:t>
      </w:r>
      <w:proofErr w:type="spellEnd"/>
      <w:r w:rsidRPr="00CC3CC2">
        <w:rPr>
          <w:rtl/>
        </w:rPr>
        <w:t xml:space="preserve">, </w:t>
      </w:r>
      <w:proofErr w:type="spellStart"/>
      <w:r w:rsidRPr="00CC3CC2">
        <w:rPr>
          <w:rtl/>
        </w:rPr>
        <w:t>והאל''ף</w:t>
      </w:r>
      <w:proofErr w:type="spellEnd"/>
      <w:r w:rsidRPr="00CC3CC2">
        <w:rPr>
          <w:rtl/>
        </w:rPr>
        <w:t xml:space="preserve"> חטף </w:t>
      </w:r>
      <w:proofErr w:type="spellStart"/>
      <w:r w:rsidRPr="00CC3CC2">
        <w:rPr>
          <w:rtl/>
        </w:rPr>
        <w:t>קמ</w:t>
      </w:r>
      <w:proofErr w:type="spellEnd"/>
      <w:r w:rsidRPr="00CC3CC2">
        <w:rPr>
          <w:rtl/>
        </w:rPr>
        <w:t xml:space="preserve">''ץ, והוא כמו: אחרי אכול בשילה ואחרי שתה. והלשון נופל בין לזכר בין לנקבה, אחרי אכלה, לשון פעול, כמו לאכלה, לשון לפעול: </w:t>
      </w:r>
      <w:r w:rsidRPr="00CC3CC2">
        <w:rPr>
          <w:rStyle w:val="affff7"/>
          <w:rtl/>
        </w:rPr>
        <w:t>ועלי הכהן ישב על הכסא.</w:t>
      </w:r>
      <w:r w:rsidRPr="00CC3CC2">
        <w:rPr>
          <w:rtl/>
        </w:rPr>
        <w:t xml:space="preserve"> אותו היום ישב על כסא גדול, שנתמנה שופט (ובילקוט שמעוני: כהן גדול) על ישראל: </w:t>
      </w:r>
      <w:r w:rsidRPr="00CC3CC2">
        <w:rPr>
          <w:rStyle w:val="affff7"/>
          <w:rtl/>
        </w:rPr>
        <w:t>על מזוזת.</w:t>
      </w:r>
      <w:r w:rsidRPr="00CC3CC2">
        <w:rPr>
          <w:rtl/>
        </w:rPr>
        <w:t xml:space="preserve"> כמו: אצל מזוזת: </w:t>
      </w:r>
    </w:p>
    <w:p w14:paraId="267E2C7B" w14:textId="0825B41F" w:rsidR="00CC3CC2" w:rsidRDefault="00CC3CC2" w:rsidP="00B25434">
      <w:pPr>
        <w:pStyle w:val="a5"/>
        <w:rPr>
          <w:rtl/>
        </w:rPr>
      </w:pPr>
      <w:bookmarkStart w:id="9" w:name="שמואלBאBפרק-א-{י}"/>
      <w:bookmarkEnd w:id="9"/>
      <w:r w:rsidRPr="00CC3CC2">
        <w:rPr>
          <w:rStyle w:val="affff8"/>
          <w:rtl/>
        </w:rPr>
        <w:t>{י}</w:t>
      </w:r>
      <w:r>
        <w:rPr>
          <w:rFonts w:ascii="Times New Roman" w:hAnsi="Times New Roman"/>
          <w:sz w:val="41"/>
          <w:szCs w:val="41"/>
          <w:rtl/>
        </w:rPr>
        <w:t xml:space="preserve"> </w:t>
      </w:r>
      <w:r w:rsidRPr="00CC3CC2">
        <w:rPr>
          <w:rtl/>
        </w:rPr>
        <w:t xml:space="preserve">וְהִ֖יא מָ֣רַת נָ֑פֶשׁ וַתִּתְפַּלֵּ֥ל </w:t>
      </w:r>
      <w:proofErr w:type="spellStart"/>
      <w:r w:rsidRPr="00CC3CC2">
        <w:rPr>
          <w:rtl/>
        </w:rPr>
        <w:t>עַל</w:t>
      </w:r>
      <w:r>
        <w:rPr>
          <w:rtl/>
        </w:rPr>
        <w:t>־</w:t>
      </w:r>
      <w:r w:rsidRPr="00CC3CC2">
        <w:rPr>
          <w:rtl/>
        </w:rPr>
        <w:t>יְהוָ֖ה</w:t>
      </w:r>
      <w:proofErr w:type="spellEnd"/>
      <w:r w:rsidRPr="00CC3CC2">
        <w:rPr>
          <w:rtl/>
        </w:rPr>
        <w:t xml:space="preserve"> וּבָכֹ֥ה תִבְכֶּֽה:</w:t>
      </w:r>
      <w:r w:rsidRPr="00CC3CC2">
        <w:rPr>
          <w:rFonts w:ascii="Times New Roman" w:hAnsi="Times New Roman"/>
          <w:rtl/>
        </w:rPr>
        <w:t xml:space="preserve"> </w:t>
      </w:r>
      <w:bookmarkStart w:id="10" w:name="שמואלBאBפרק-א-{יא}"/>
      <w:bookmarkEnd w:id="10"/>
      <w:r w:rsidRPr="00CC3CC2">
        <w:rPr>
          <w:rStyle w:val="affff8"/>
          <w:rtl/>
        </w:rPr>
        <w:t>{יא}</w:t>
      </w:r>
      <w:r>
        <w:rPr>
          <w:rFonts w:ascii="Times New Roman" w:hAnsi="Times New Roman"/>
          <w:sz w:val="41"/>
          <w:szCs w:val="41"/>
          <w:rtl/>
        </w:rPr>
        <w:t xml:space="preserve"> </w:t>
      </w:r>
      <w:r w:rsidRPr="00CC3CC2">
        <w:rPr>
          <w:rtl/>
        </w:rPr>
        <w:t xml:space="preserve">וַתִּדֹּ֨ר נֶ֜דֶר וַתֹּאמַ֗ר יְהוָ֨ה צְבָא֜וֹת </w:t>
      </w:r>
      <w:proofErr w:type="spellStart"/>
      <w:r w:rsidRPr="00CC3CC2">
        <w:rPr>
          <w:rtl/>
        </w:rPr>
        <w:t>אִם</w:t>
      </w:r>
      <w:r>
        <w:rPr>
          <w:rtl/>
        </w:rPr>
        <w:t>־</w:t>
      </w:r>
      <w:r w:rsidRPr="00CC3CC2">
        <w:rPr>
          <w:rtl/>
        </w:rPr>
        <w:t>רָאֹ֥ה</w:t>
      </w:r>
      <w:proofErr w:type="spellEnd"/>
      <w:r w:rsidRPr="00CC3CC2">
        <w:rPr>
          <w:rtl/>
        </w:rPr>
        <w:t xml:space="preserve"> תִרְאֶ֣ה | בָּעֳנִ֣י אֲמָתֶ֗ךָ וּזְכַרְתַּ֙נִי֙ </w:t>
      </w:r>
      <w:proofErr w:type="spellStart"/>
      <w:r w:rsidRPr="00CC3CC2">
        <w:rPr>
          <w:rtl/>
        </w:rPr>
        <w:t>וְלֹֽא</w:t>
      </w:r>
      <w:r>
        <w:rPr>
          <w:rtl/>
        </w:rPr>
        <w:t>־</w:t>
      </w:r>
      <w:r w:rsidRPr="00CC3CC2">
        <w:rPr>
          <w:rtl/>
        </w:rPr>
        <w:t>תִשְׁכַּ֣ח</w:t>
      </w:r>
      <w:proofErr w:type="spellEnd"/>
      <w:r w:rsidRPr="00CC3CC2">
        <w:rPr>
          <w:rtl/>
        </w:rPr>
        <w:t xml:space="preserve"> </w:t>
      </w:r>
      <w:proofErr w:type="spellStart"/>
      <w:r w:rsidRPr="00CC3CC2">
        <w:rPr>
          <w:rtl/>
        </w:rPr>
        <w:t>אֶת</w:t>
      </w:r>
      <w:r>
        <w:rPr>
          <w:rtl/>
        </w:rPr>
        <w:t>־</w:t>
      </w:r>
      <w:r w:rsidRPr="00CC3CC2">
        <w:rPr>
          <w:rtl/>
        </w:rPr>
        <w:t>אֲמָתֶ֔ך</w:t>
      </w:r>
      <w:proofErr w:type="spellEnd"/>
      <w:r w:rsidRPr="00CC3CC2">
        <w:rPr>
          <w:rtl/>
        </w:rPr>
        <w:t xml:space="preserve">ָ וְנָתַתָּ֥ה לַאֲמָתְךָ֖ זֶ֣רַע אֲנָשִׁ֑ים וּנְתַתִּ֤יו לַֽיהוָה֙ </w:t>
      </w:r>
      <w:proofErr w:type="spellStart"/>
      <w:r w:rsidRPr="00CC3CC2">
        <w:rPr>
          <w:rtl/>
        </w:rPr>
        <w:t>כָּל</w:t>
      </w:r>
      <w:r>
        <w:rPr>
          <w:rtl/>
        </w:rPr>
        <w:t>־</w:t>
      </w:r>
      <w:r w:rsidRPr="00CC3CC2">
        <w:rPr>
          <w:rtl/>
        </w:rPr>
        <w:t>יְמֵ֣י</w:t>
      </w:r>
      <w:proofErr w:type="spellEnd"/>
      <w:r w:rsidRPr="00CC3CC2">
        <w:rPr>
          <w:rtl/>
        </w:rPr>
        <w:t xml:space="preserve"> חַיָּ֔יו וּמוֹרָ֖ה </w:t>
      </w:r>
      <w:proofErr w:type="spellStart"/>
      <w:r w:rsidRPr="00CC3CC2">
        <w:rPr>
          <w:rtl/>
        </w:rPr>
        <w:t>לֹא</w:t>
      </w:r>
      <w:r>
        <w:rPr>
          <w:rtl/>
        </w:rPr>
        <w:t>־</w:t>
      </w:r>
      <w:r w:rsidRPr="00CC3CC2">
        <w:rPr>
          <w:rtl/>
        </w:rPr>
        <w:t>יַעֲלֶ֥ה</w:t>
      </w:r>
      <w:proofErr w:type="spellEnd"/>
      <w:r w:rsidRPr="00CC3CC2">
        <w:rPr>
          <w:rtl/>
        </w:rPr>
        <w:t xml:space="preserve"> </w:t>
      </w:r>
      <w:proofErr w:type="spellStart"/>
      <w:r w:rsidRPr="00CC3CC2">
        <w:rPr>
          <w:rtl/>
        </w:rPr>
        <w:t>עַל</w:t>
      </w:r>
      <w:r>
        <w:rPr>
          <w:rtl/>
        </w:rPr>
        <w:t>־</w:t>
      </w:r>
      <w:r w:rsidRPr="00CC3CC2">
        <w:rPr>
          <w:rtl/>
        </w:rPr>
        <w:t>רֹאשֽׁו</w:t>
      </w:r>
      <w:proofErr w:type="spellEnd"/>
      <w:r w:rsidRPr="00CC3CC2">
        <w:rPr>
          <w:rtl/>
        </w:rPr>
        <w:t>ֹ:</w:t>
      </w:r>
    </w:p>
    <w:p w14:paraId="4D5E9E7D" w14:textId="3798083A" w:rsidR="00CC3CC2" w:rsidRDefault="00CC3CC2" w:rsidP="00B25434">
      <w:pPr>
        <w:pStyle w:val="a6"/>
        <w:rPr>
          <w:rtl/>
        </w:rPr>
      </w:pPr>
      <w:r w:rsidRPr="00CC3CC2">
        <w:rPr>
          <w:rStyle w:val="affff7"/>
          <w:rtl/>
        </w:rPr>
        <w:t>ה' צבאות.</w:t>
      </w:r>
      <w:r w:rsidRPr="00CC3CC2">
        <w:rPr>
          <w:rtl/>
        </w:rPr>
        <w:t xml:space="preserve"> למה נתייחד שם זה כאן, אמרה לפניו: רבונו של עולם, שני צבאות בראת בעולמך, העליונים, לא פרים ולא רבים ולא מתים, והתחתונים, פרים ורבים ומתים, אם אני מן התחתונים, אהיה פרה ורבה ומתה, ואם אני מן </w:t>
      </w:r>
      <w:r w:rsidRPr="00CC3CC2">
        <w:rPr>
          <w:rtl/>
        </w:rPr>
        <w:lastRenderedPageBreak/>
        <w:t xml:space="preserve">העליונים, לא אמות. זו מצאתי באגדה של רבי יוסי הגלילי (פסיקתא רבתי). ורבותינו דרשו במסכת ברכות (לא ב) מה שדרשו: עד הנה לא היה אדם שקראו </w:t>
      </w:r>
      <w:proofErr w:type="spellStart"/>
      <w:r w:rsidRPr="00CC3CC2">
        <w:rPr>
          <w:rtl/>
        </w:rPr>
        <w:t>להקב''ה</w:t>
      </w:r>
      <w:proofErr w:type="spellEnd"/>
      <w:r w:rsidRPr="00CC3CC2">
        <w:rPr>
          <w:rtl/>
        </w:rPr>
        <w:t xml:space="preserve"> 'צבאות', אלא כך אמרה לפניו: רבונו של עולם, מכל צבאות שבראת בעולמך קשה בעיניך ליתן לי בן אחד: </w:t>
      </w:r>
      <w:r w:rsidRPr="00CC3CC2">
        <w:rPr>
          <w:rStyle w:val="affff7"/>
          <w:rtl/>
        </w:rPr>
        <w:t>אם ראה תראה.</w:t>
      </w:r>
      <w:r w:rsidRPr="00CC3CC2">
        <w:rPr>
          <w:rtl/>
        </w:rPr>
        <w:t xml:space="preserve"> רבותינו דרשו בו במסכת ברכות (שם) מה שדרשו: </w:t>
      </w:r>
      <w:r w:rsidRPr="00CC3CC2">
        <w:rPr>
          <w:rStyle w:val="affff7"/>
          <w:rtl/>
        </w:rPr>
        <w:t>אמתך.</w:t>
      </w:r>
      <w:r w:rsidRPr="00CC3CC2">
        <w:rPr>
          <w:rtl/>
        </w:rPr>
        <w:t xml:space="preserve"> האמור ג' פעמים במקרא, כנגד שלשה דברים שהאשה מצווה עליהם: </w:t>
      </w:r>
      <w:r w:rsidRPr="00CC3CC2">
        <w:rPr>
          <w:rStyle w:val="affff7"/>
          <w:rtl/>
        </w:rPr>
        <w:t>זרע אנשים.</w:t>
      </w:r>
      <w:r w:rsidRPr="00CC3CC2">
        <w:rPr>
          <w:rtl/>
        </w:rPr>
        <w:t xml:space="preserve"> צדיקים, כמה דאת אמר (</w:t>
      </w:r>
      <w:proofErr w:type="spellStart"/>
      <w:r w:rsidRPr="00CC3CC2">
        <w:rPr>
          <w:rtl/>
        </w:rPr>
        <w:t>מלכים־א</w:t>
      </w:r>
      <w:proofErr w:type="spellEnd"/>
      <w:r w:rsidRPr="00CC3CC2">
        <w:rPr>
          <w:rtl/>
        </w:rPr>
        <w:t xml:space="preserve"> ב לב): בשני אנשים צדיקים: </w:t>
      </w:r>
      <w:r w:rsidRPr="00CC3CC2">
        <w:rPr>
          <w:rStyle w:val="affff7"/>
          <w:rtl/>
        </w:rPr>
        <w:t>אנשים.</w:t>
      </w:r>
      <w:r w:rsidRPr="00CC3CC2">
        <w:rPr>
          <w:rtl/>
        </w:rPr>
        <w:t xml:space="preserve"> חשובים, כמה דאת אמר (דברים א יג): אנשים חכמים וידעים: </w:t>
      </w:r>
      <w:r w:rsidRPr="00CC3CC2">
        <w:rPr>
          <w:rStyle w:val="affff7"/>
          <w:rtl/>
        </w:rPr>
        <w:t>ונתתיו לה'.</w:t>
      </w:r>
      <w:r w:rsidRPr="00CC3CC2">
        <w:rPr>
          <w:rtl/>
        </w:rPr>
        <w:t xml:space="preserve"> שיהא ראוי לתתו לה': </w:t>
      </w:r>
      <w:r w:rsidRPr="00CC3CC2">
        <w:rPr>
          <w:rStyle w:val="affff7"/>
          <w:rtl/>
        </w:rPr>
        <w:t>ומורה.</w:t>
      </w:r>
      <w:r w:rsidRPr="00CC3CC2">
        <w:rPr>
          <w:rtl/>
        </w:rPr>
        <w:t xml:space="preserve"> תרגם יונתן: ומרות אנש לא תהא עלוהי: </w:t>
      </w:r>
    </w:p>
    <w:p w14:paraId="24103BBB" w14:textId="0B188F6E" w:rsidR="00CC3CC2" w:rsidRDefault="00CC3CC2" w:rsidP="00B25434">
      <w:pPr>
        <w:pStyle w:val="a5"/>
        <w:rPr>
          <w:rtl/>
        </w:rPr>
      </w:pPr>
      <w:bookmarkStart w:id="11" w:name="שמואלBאBפרק-א-{יב}"/>
      <w:bookmarkEnd w:id="11"/>
      <w:r w:rsidRPr="00CC3CC2">
        <w:rPr>
          <w:rStyle w:val="affff8"/>
          <w:rtl/>
        </w:rPr>
        <w:t>{יב}</w:t>
      </w:r>
      <w:r>
        <w:rPr>
          <w:rFonts w:ascii="Times New Roman" w:hAnsi="Times New Roman"/>
          <w:sz w:val="41"/>
          <w:szCs w:val="41"/>
          <w:rtl/>
        </w:rPr>
        <w:t xml:space="preserve"> </w:t>
      </w:r>
      <w:r w:rsidRPr="00CC3CC2">
        <w:rPr>
          <w:rtl/>
        </w:rPr>
        <w:t xml:space="preserve">וְהָיָה֙ כִּ֣י הִרְבְּתָ֔ה לְהִתְפַּלֵּ֖ל לִפְנֵ֣י יְהוָ֑ה וְעֵלִ֖י שֹׁמֵ֥ר </w:t>
      </w:r>
      <w:proofErr w:type="spellStart"/>
      <w:r w:rsidRPr="00CC3CC2">
        <w:rPr>
          <w:rtl/>
        </w:rPr>
        <w:t>אֶת</w:t>
      </w:r>
      <w:r>
        <w:rPr>
          <w:rtl/>
        </w:rPr>
        <w:t>־</w:t>
      </w:r>
      <w:r w:rsidRPr="00CC3CC2">
        <w:rPr>
          <w:rtl/>
        </w:rPr>
        <w:t>פִּֽיה</w:t>
      </w:r>
      <w:proofErr w:type="spellEnd"/>
      <w:r w:rsidRPr="00CC3CC2">
        <w:rPr>
          <w:rtl/>
        </w:rPr>
        <w:t>ָ:</w:t>
      </w:r>
    </w:p>
    <w:p w14:paraId="58F2700D" w14:textId="1DCAE741" w:rsidR="00CC3CC2" w:rsidRDefault="00CC3CC2" w:rsidP="00B25434">
      <w:pPr>
        <w:pStyle w:val="a6"/>
        <w:rPr>
          <w:rtl/>
        </w:rPr>
      </w:pPr>
      <w:r w:rsidRPr="00CC3CC2">
        <w:rPr>
          <w:rStyle w:val="affff7"/>
          <w:rtl/>
        </w:rPr>
        <w:t>שומר את פיה.</w:t>
      </w:r>
      <w:r w:rsidRPr="00CC3CC2">
        <w:rPr>
          <w:rtl/>
        </w:rPr>
        <w:t xml:space="preserve"> מצפה מתי תפסיק, כך תרגמו יונתן: ועלי אוריך לה עד </w:t>
      </w:r>
      <w:proofErr w:type="spellStart"/>
      <w:r w:rsidRPr="00CC3CC2">
        <w:rPr>
          <w:rtl/>
        </w:rPr>
        <w:t>דתפסוק</w:t>
      </w:r>
      <w:proofErr w:type="spellEnd"/>
      <w:r w:rsidRPr="00CC3CC2">
        <w:rPr>
          <w:rtl/>
        </w:rPr>
        <w:t xml:space="preserve">: </w:t>
      </w:r>
      <w:r w:rsidRPr="00CC3CC2">
        <w:rPr>
          <w:rStyle w:val="affff7"/>
          <w:rtl/>
        </w:rPr>
        <w:t>שומר.</w:t>
      </w:r>
      <w:r w:rsidRPr="00CC3CC2">
        <w:rPr>
          <w:rtl/>
        </w:rPr>
        <w:t xml:space="preserve"> לשון המתנה, כמו (בראשית לז יא): שמר את הדבר, (איוב יד טז): לא תשמור על חטאתי: </w:t>
      </w:r>
    </w:p>
    <w:p w14:paraId="086688DD" w14:textId="53E8C4B6" w:rsidR="00CC3CC2" w:rsidRDefault="00CC3CC2" w:rsidP="00B25434">
      <w:pPr>
        <w:pStyle w:val="a5"/>
        <w:rPr>
          <w:rtl/>
        </w:rPr>
      </w:pPr>
      <w:bookmarkStart w:id="12" w:name="שמואלBאBפרק-א-{יג}"/>
      <w:bookmarkEnd w:id="12"/>
      <w:r w:rsidRPr="00CC3CC2">
        <w:rPr>
          <w:rStyle w:val="affff8"/>
          <w:rtl/>
        </w:rPr>
        <w:t>{יג}</w:t>
      </w:r>
      <w:r>
        <w:rPr>
          <w:rFonts w:ascii="Times New Roman" w:hAnsi="Times New Roman"/>
          <w:sz w:val="41"/>
          <w:szCs w:val="41"/>
          <w:rtl/>
        </w:rPr>
        <w:t xml:space="preserve"> </w:t>
      </w:r>
      <w:r w:rsidRPr="00CC3CC2">
        <w:rPr>
          <w:rtl/>
        </w:rPr>
        <w:t xml:space="preserve">וְחַנָּ֗ה הִ֚יא מְדַבֶּ֣רֶת </w:t>
      </w:r>
      <w:proofErr w:type="spellStart"/>
      <w:r w:rsidRPr="00CC3CC2">
        <w:rPr>
          <w:rtl/>
        </w:rPr>
        <w:t>עַל</w:t>
      </w:r>
      <w:r>
        <w:rPr>
          <w:rtl/>
        </w:rPr>
        <w:t>־</w:t>
      </w:r>
      <w:r w:rsidRPr="00CC3CC2">
        <w:rPr>
          <w:rtl/>
        </w:rPr>
        <w:t>לִבָּ֔ה</w:t>
      </w:r>
      <w:proofErr w:type="spellEnd"/>
      <w:r w:rsidRPr="00CC3CC2">
        <w:rPr>
          <w:rtl/>
        </w:rPr>
        <w:t>ּ רַ֚ק שְׂפָתֶ֣יהָ נָּע֔וֹת וְקוֹלָ֖הּ לֹ֣א יִשָּׁמֵ֑עַ וַיַּחְשְׁבֶ֥הָ עֵלִ֖י לְשִׁכֹּרָֽה:</w:t>
      </w:r>
    </w:p>
    <w:p w14:paraId="09C0CAE5" w14:textId="31B7323E" w:rsidR="00CC3CC2" w:rsidRDefault="00CC3CC2" w:rsidP="00B25434">
      <w:pPr>
        <w:pStyle w:val="a6"/>
        <w:rPr>
          <w:rtl/>
        </w:rPr>
      </w:pPr>
      <w:r w:rsidRPr="00CC3CC2">
        <w:rPr>
          <w:rStyle w:val="affff7"/>
          <w:rtl/>
        </w:rPr>
        <w:t>ויחשבה עלי לשכורה.</w:t>
      </w:r>
      <w:r w:rsidRPr="00CC3CC2">
        <w:rPr>
          <w:rtl/>
        </w:rPr>
        <w:t xml:space="preserve"> שלא היו רגילין להתפלל בלחש: </w:t>
      </w:r>
    </w:p>
    <w:p w14:paraId="2BDD2291" w14:textId="2142B660" w:rsidR="00CC3CC2" w:rsidRDefault="00CC3CC2" w:rsidP="00B25434">
      <w:pPr>
        <w:pStyle w:val="a5"/>
        <w:rPr>
          <w:rtl/>
        </w:rPr>
      </w:pPr>
      <w:bookmarkStart w:id="13" w:name="שמואלBאBפרק-א-{יד}"/>
      <w:bookmarkEnd w:id="13"/>
      <w:r w:rsidRPr="00CC3CC2">
        <w:rPr>
          <w:rStyle w:val="affff8"/>
          <w:rtl/>
        </w:rPr>
        <w:t>{יד}</w:t>
      </w:r>
      <w:r>
        <w:rPr>
          <w:rFonts w:ascii="Times New Roman" w:hAnsi="Times New Roman"/>
          <w:sz w:val="41"/>
          <w:szCs w:val="41"/>
          <w:rtl/>
        </w:rPr>
        <w:t xml:space="preserve"> </w:t>
      </w:r>
      <w:r w:rsidRPr="00CC3CC2">
        <w:rPr>
          <w:rtl/>
        </w:rPr>
        <w:t xml:space="preserve">וַיֹּ֤אמֶר אֵלֶ֙יהָ֙ עֵלִ֔י </w:t>
      </w:r>
      <w:proofErr w:type="spellStart"/>
      <w:r w:rsidRPr="00CC3CC2">
        <w:rPr>
          <w:rtl/>
        </w:rPr>
        <w:t>עַד</w:t>
      </w:r>
      <w:r>
        <w:rPr>
          <w:rtl/>
        </w:rPr>
        <w:t>־</w:t>
      </w:r>
      <w:r w:rsidRPr="00CC3CC2">
        <w:rPr>
          <w:rtl/>
        </w:rPr>
        <w:t>מָתַ֖י</w:t>
      </w:r>
      <w:proofErr w:type="spellEnd"/>
      <w:r w:rsidRPr="00CC3CC2">
        <w:rPr>
          <w:rtl/>
        </w:rPr>
        <w:t xml:space="preserve"> </w:t>
      </w:r>
      <w:proofErr w:type="spellStart"/>
      <w:r w:rsidRPr="00CC3CC2">
        <w:rPr>
          <w:rtl/>
        </w:rPr>
        <w:t>תִּשְׁתַּכָּרִ֑ין</w:t>
      </w:r>
      <w:proofErr w:type="spellEnd"/>
      <w:r w:rsidRPr="00CC3CC2">
        <w:rPr>
          <w:rtl/>
        </w:rPr>
        <w:t xml:space="preserve"> הָסִ֥ירִי </w:t>
      </w:r>
      <w:proofErr w:type="spellStart"/>
      <w:r w:rsidRPr="00CC3CC2">
        <w:rPr>
          <w:rtl/>
        </w:rPr>
        <w:t>אֶת</w:t>
      </w:r>
      <w:r>
        <w:rPr>
          <w:rtl/>
        </w:rPr>
        <w:t>־</w:t>
      </w:r>
      <w:r w:rsidRPr="00CC3CC2">
        <w:rPr>
          <w:rtl/>
        </w:rPr>
        <w:t>יֵינֵ֖ך</w:t>
      </w:r>
      <w:proofErr w:type="spellEnd"/>
      <w:r w:rsidRPr="00CC3CC2">
        <w:rPr>
          <w:rtl/>
        </w:rPr>
        <w:t>ְ מֵעָלָֽיִךְ:</w:t>
      </w:r>
      <w:r w:rsidRPr="00CC3CC2">
        <w:rPr>
          <w:rFonts w:ascii="Times New Roman" w:hAnsi="Times New Roman"/>
          <w:rtl/>
        </w:rPr>
        <w:t xml:space="preserve"> </w:t>
      </w:r>
      <w:bookmarkStart w:id="14" w:name="שמואלBאBפרק-א-{טו}"/>
      <w:bookmarkEnd w:id="14"/>
      <w:r w:rsidRPr="00CC3CC2">
        <w:rPr>
          <w:rStyle w:val="affff8"/>
          <w:rtl/>
        </w:rPr>
        <w:t>{טו}</w:t>
      </w:r>
      <w:r>
        <w:rPr>
          <w:rFonts w:ascii="Times New Roman" w:hAnsi="Times New Roman"/>
          <w:sz w:val="41"/>
          <w:szCs w:val="41"/>
          <w:rtl/>
        </w:rPr>
        <w:t xml:space="preserve"> </w:t>
      </w:r>
      <w:r w:rsidRPr="00CC3CC2">
        <w:rPr>
          <w:rtl/>
        </w:rPr>
        <w:t xml:space="preserve">וַתַּ֨עַן חַנָּ֤ה וַתֹּ֙אמֶר֙ לֹ֣א אֲדֹנִ֔י אִשָּׁ֤ה </w:t>
      </w:r>
      <w:proofErr w:type="spellStart"/>
      <w:r w:rsidRPr="00CC3CC2">
        <w:rPr>
          <w:rtl/>
        </w:rPr>
        <w:t>קְשַׁת</w:t>
      </w:r>
      <w:r>
        <w:rPr>
          <w:rtl/>
        </w:rPr>
        <w:t>־</w:t>
      </w:r>
      <w:r w:rsidRPr="00CC3CC2">
        <w:rPr>
          <w:rtl/>
        </w:rPr>
        <w:t>ר֙וּח</w:t>
      </w:r>
      <w:proofErr w:type="spellEnd"/>
      <w:r w:rsidRPr="00CC3CC2">
        <w:rPr>
          <w:rtl/>
        </w:rPr>
        <w:t xml:space="preserve">ַ֙ אָנֹ֔כִי וְיַ֥יִן וְשֵׁכָ֖ר לֹ֣א שָׁתִ֑יתִי וָאֶשְׁפֹּ֥ךְ </w:t>
      </w:r>
      <w:proofErr w:type="spellStart"/>
      <w:r w:rsidRPr="00CC3CC2">
        <w:rPr>
          <w:rtl/>
        </w:rPr>
        <w:t>אֶת</w:t>
      </w:r>
      <w:r>
        <w:rPr>
          <w:rtl/>
        </w:rPr>
        <w:t>־</w:t>
      </w:r>
      <w:r w:rsidRPr="00CC3CC2">
        <w:rPr>
          <w:rtl/>
        </w:rPr>
        <w:t>נַפְשִׁ֖י</w:t>
      </w:r>
      <w:proofErr w:type="spellEnd"/>
      <w:r w:rsidRPr="00CC3CC2">
        <w:rPr>
          <w:rtl/>
        </w:rPr>
        <w:t xml:space="preserve"> לִפְנֵ֥י יְהוָֽה:</w:t>
      </w:r>
    </w:p>
    <w:p w14:paraId="27B8A2C4" w14:textId="5C0F4BE3" w:rsidR="00CC3CC2" w:rsidRDefault="00CC3CC2" w:rsidP="00B25434">
      <w:pPr>
        <w:pStyle w:val="a6"/>
        <w:rPr>
          <w:rtl/>
        </w:rPr>
      </w:pPr>
      <w:r w:rsidRPr="00CC3CC2">
        <w:rPr>
          <w:rStyle w:val="affff7"/>
          <w:rtl/>
        </w:rPr>
        <w:t>לא אדוני.</w:t>
      </w:r>
      <w:r w:rsidRPr="00CC3CC2">
        <w:rPr>
          <w:rtl/>
        </w:rPr>
        <w:t xml:space="preserve"> לא אדון אתה בדבר הזה, גלית בעצמך שאין רוח הקודש שורה עליך שתדע שאיני שכורת יין: </w:t>
      </w:r>
    </w:p>
    <w:p w14:paraId="1AC5A62C" w14:textId="217B4C4B" w:rsidR="00CC3CC2" w:rsidRDefault="00CC3CC2" w:rsidP="00B25434">
      <w:pPr>
        <w:pStyle w:val="a5"/>
        <w:rPr>
          <w:rtl/>
        </w:rPr>
      </w:pPr>
      <w:bookmarkStart w:id="15" w:name="שמואלBאBפרק-א-{טז}"/>
      <w:bookmarkEnd w:id="15"/>
      <w:r w:rsidRPr="00CC3CC2">
        <w:rPr>
          <w:rStyle w:val="affff8"/>
          <w:rtl/>
        </w:rPr>
        <w:t>{טז}</w:t>
      </w:r>
      <w:r>
        <w:rPr>
          <w:rFonts w:ascii="Times New Roman" w:hAnsi="Times New Roman"/>
          <w:sz w:val="41"/>
          <w:szCs w:val="41"/>
          <w:rtl/>
        </w:rPr>
        <w:t xml:space="preserve"> </w:t>
      </w:r>
      <w:proofErr w:type="spellStart"/>
      <w:r w:rsidRPr="00CC3CC2">
        <w:rPr>
          <w:rtl/>
        </w:rPr>
        <w:t>אַל</w:t>
      </w:r>
      <w:r>
        <w:rPr>
          <w:rtl/>
        </w:rPr>
        <w:t>־</w:t>
      </w:r>
      <w:r w:rsidRPr="00CC3CC2">
        <w:rPr>
          <w:rtl/>
        </w:rPr>
        <w:t>תִּתֵּן</w:t>
      </w:r>
      <w:proofErr w:type="spellEnd"/>
      <w:r w:rsidRPr="00CC3CC2">
        <w:rPr>
          <w:rtl/>
        </w:rPr>
        <w:t xml:space="preserve">֙ </w:t>
      </w:r>
      <w:proofErr w:type="spellStart"/>
      <w:r w:rsidRPr="00CC3CC2">
        <w:rPr>
          <w:rtl/>
        </w:rPr>
        <w:t>אֶת</w:t>
      </w:r>
      <w:r>
        <w:rPr>
          <w:rtl/>
        </w:rPr>
        <w:t>־</w:t>
      </w:r>
      <w:r w:rsidRPr="00CC3CC2">
        <w:rPr>
          <w:rtl/>
        </w:rPr>
        <w:t>אֲמָ֣תְך</w:t>
      </w:r>
      <w:proofErr w:type="spellEnd"/>
      <w:r w:rsidRPr="00CC3CC2">
        <w:rPr>
          <w:rtl/>
        </w:rPr>
        <w:t xml:space="preserve">ָ֔ לִפְנֵ֖י </w:t>
      </w:r>
      <w:proofErr w:type="spellStart"/>
      <w:r w:rsidRPr="00CC3CC2">
        <w:rPr>
          <w:rtl/>
        </w:rPr>
        <w:t>בַּת</w:t>
      </w:r>
      <w:r>
        <w:rPr>
          <w:rtl/>
        </w:rPr>
        <w:t>־</w:t>
      </w:r>
      <w:r w:rsidRPr="00CC3CC2">
        <w:rPr>
          <w:rtl/>
        </w:rPr>
        <w:t>בְּלִיָּ֑עַל</w:t>
      </w:r>
      <w:proofErr w:type="spellEnd"/>
      <w:r w:rsidRPr="00CC3CC2">
        <w:rPr>
          <w:rtl/>
        </w:rPr>
        <w:t xml:space="preserve"> </w:t>
      </w:r>
      <w:proofErr w:type="spellStart"/>
      <w:r w:rsidRPr="00CC3CC2">
        <w:rPr>
          <w:rtl/>
        </w:rPr>
        <w:t>כִּֽי</w:t>
      </w:r>
      <w:r>
        <w:rPr>
          <w:rtl/>
        </w:rPr>
        <w:t>־</w:t>
      </w:r>
      <w:r w:rsidRPr="00CC3CC2">
        <w:rPr>
          <w:rtl/>
        </w:rPr>
        <w:t>מֵרֹ֥ב</w:t>
      </w:r>
      <w:proofErr w:type="spellEnd"/>
      <w:r w:rsidRPr="00CC3CC2">
        <w:rPr>
          <w:rtl/>
        </w:rPr>
        <w:t xml:space="preserve"> שִׂיחִ֛י וְכַעְסִ֖י דִּבַּ֥רְתִּי </w:t>
      </w:r>
      <w:proofErr w:type="spellStart"/>
      <w:r w:rsidRPr="00CC3CC2">
        <w:rPr>
          <w:rtl/>
        </w:rPr>
        <w:t>עַד</w:t>
      </w:r>
      <w:r>
        <w:rPr>
          <w:rtl/>
        </w:rPr>
        <w:t>־</w:t>
      </w:r>
      <w:r w:rsidRPr="00CC3CC2">
        <w:rPr>
          <w:rtl/>
        </w:rPr>
        <w:t>הֵֽנָּה</w:t>
      </w:r>
      <w:proofErr w:type="spellEnd"/>
      <w:r w:rsidRPr="00CC3CC2">
        <w:rPr>
          <w:rtl/>
        </w:rPr>
        <w:t>:</w:t>
      </w:r>
    </w:p>
    <w:p w14:paraId="1A42070F" w14:textId="66DE84FD" w:rsidR="00CC3CC2" w:rsidRDefault="00CC3CC2" w:rsidP="00B25434">
      <w:pPr>
        <w:pStyle w:val="a6"/>
        <w:rPr>
          <w:rtl/>
        </w:rPr>
      </w:pPr>
      <w:r w:rsidRPr="00CC3CC2">
        <w:rPr>
          <w:rStyle w:val="affff7"/>
          <w:rtl/>
        </w:rPr>
        <w:t>אל תתן את אמתך.</w:t>
      </w:r>
      <w:r w:rsidRPr="00CC3CC2">
        <w:rPr>
          <w:rtl/>
        </w:rPr>
        <w:t xml:space="preserve"> כלפי שאמרה לו דבר קשה, חזרה </w:t>
      </w:r>
      <w:proofErr w:type="spellStart"/>
      <w:r w:rsidRPr="00CC3CC2">
        <w:rPr>
          <w:rtl/>
        </w:rPr>
        <w:t>ופייסתו</w:t>
      </w:r>
      <w:proofErr w:type="spellEnd"/>
      <w:r w:rsidRPr="00CC3CC2">
        <w:rPr>
          <w:rtl/>
        </w:rPr>
        <w:t xml:space="preserve">, שלא יתננה הפקר ובזיון לפני צרתה בת בליעל: </w:t>
      </w:r>
      <w:r w:rsidRPr="00CC3CC2">
        <w:rPr>
          <w:rStyle w:val="affff7"/>
          <w:rtl/>
        </w:rPr>
        <w:t>כי מרוב שיחי.</w:t>
      </w:r>
      <w:r w:rsidRPr="00CC3CC2">
        <w:rPr>
          <w:rtl/>
        </w:rPr>
        <w:t xml:space="preserve"> דברתי לפניך קושי: </w:t>
      </w:r>
      <w:r w:rsidRPr="00CC3CC2">
        <w:rPr>
          <w:rStyle w:val="affff7"/>
          <w:rtl/>
        </w:rPr>
        <w:t>שיחי.</w:t>
      </w:r>
      <w:r w:rsidRPr="00CC3CC2">
        <w:rPr>
          <w:rtl/>
        </w:rPr>
        <w:t xml:space="preserve"> יש מקומות שהוא לשון אנינות לב. דבר אחר: מרוב שיחי ; כתרגומו: ארי מסגי </w:t>
      </w:r>
      <w:proofErr w:type="spellStart"/>
      <w:r w:rsidRPr="00CC3CC2">
        <w:rPr>
          <w:rtl/>
        </w:rPr>
        <w:t>אקניותי</w:t>
      </w:r>
      <w:proofErr w:type="spellEnd"/>
      <w:r w:rsidRPr="00CC3CC2">
        <w:rPr>
          <w:rtl/>
        </w:rPr>
        <w:t xml:space="preserve"> </w:t>
      </w:r>
      <w:proofErr w:type="spellStart"/>
      <w:r w:rsidRPr="00CC3CC2">
        <w:rPr>
          <w:rtl/>
        </w:rPr>
        <w:t>וארגיזותי</w:t>
      </w:r>
      <w:proofErr w:type="spellEnd"/>
      <w:r w:rsidRPr="00CC3CC2">
        <w:rPr>
          <w:rtl/>
        </w:rPr>
        <w:t xml:space="preserve"> אורכית </w:t>
      </w:r>
      <w:proofErr w:type="spellStart"/>
      <w:r w:rsidRPr="00CC3CC2">
        <w:rPr>
          <w:rtl/>
        </w:rPr>
        <w:t>בצלו</w:t>
      </w:r>
      <w:proofErr w:type="spellEnd"/>
      <w:r w:rsidRPr="00CC3CC2">
        <w:rPr>
          <w:rtl/>
        </w:rPr>
        <w:t xml:space="preserve"> עד כען: </w:t>
      </w:r>
      <w:r w:rsidRPr="00CC3CC2">
        <w:rPr>
          <w:rStyle w:val="affff7"/>
          <w:rtl/>
        </w:rPr>
        <w:t>וכעסי.</w:t>
      </w:r>
      <w:r w:rsidRPr="00CC3CC2">
        <w:rPr>
          <w:rtl/>
        </w:rPr>
        <w:t xml:space="preserve"> שצרתי </w:t>
      </w:r>
      <w:proofErr w:type="spellStart"/>
      <w:r w:rsidRPr="00CC3CC2">
        <w:rPr>
          <w:rtl/>
        </w:rPr>
        <w:t>מכעסת</w:t>
      </w:r>
      <w:proofErr w:type="spellEnd"/>
      <w:r w:rsidRPr="00CC3CC2">
        <w:rPr>
          <w:rtl/>
        </w:rPr>
        <w:t xml:space="preserve"> אותי: </w:t>
      </w:r>
      <w:r w:rsidRPr="00CC3CC2">
        <w:rPr>
          <w:rStyle w:val="affff7"/>
          <w:rtl/>
        </w:rPr>
        <w:t>אל תתן.</w:t>
      </w:r>
      <w:r w:rsidRPr="00CC3CC2">
        <w:rPr>
          <w:rtl/>
        </w:rPr>
        <w:t xml:space="preserve"> לשון מסירה, כמו (תהלים כז יב): אל תתנני בנפש צרי: </w:t>
      </w:r>
    </w:p>
    <w:p w14:paraId="3D4D819D" w14:textId="050C4AE4" w:rsidR="00CC3CC2" w:rsidRDefault="00CC3CC2" w:rsidP="00B25434">
      <w:pPr>
        <w:pStyle w:val="a5"/>
        <w:rPr>
          <w:rtl/>
        </w:rPr>
      </w:pPr>
      <w:bookmarkStart w:id="16" w:name="שמואלBאBפרק-א-{יז}"/>
      <w:bookmarkEnd w:id="16"/>
      <w:r w:rsidRPr="00CC3CC2">
        <w:rPr>
          <w:rStyle w:val="affff8"/>
          <w:rtl/>
        </w:rPr>
        <w:t>{יז}</w:t>
      </w:r>
      <w:r>
        <w:rPr>
          <w:rFonts w:ascii="Times New Roman" w:hAnsi="Times New Roman"/>
          <w:sz w:val="41"/>
          <w:szCs w:val="41"/>
          <w:rtl/>
        </w:rPr>
        <w:t xml:space="preserve"> </w:t>
      </w:r>
      <w:r w:rsidRPr="00CC3CC2">
        <w:rPr>
          <w:rtl/>
        </w:rPr>
        <w:t xml:space="preserve">וַיַּ֧עַן עֵלִ֛י וַיֹּ֖אמֶר לְכִ֣י לְשָׁל֑וֹם </w:t>
      </w:r>
      <w:r w:rsidRPr="00CC3CC2">
        <w:rPr>
          <w:rtl/>
        </w:rPr>
        <w:t xml:space="preserve">וֵאלֹהֵ֣י יִשְׂרָאֵ֗ל יִתֵּן֙ </w:t>
      </w:r>
      <w:proofErr w:type="spellStart"/>
      <w:r w:rsidRPr="00CC3CC2">
        <w:rPr>
          <w:rtl/>
        </w:rPr>
        <w:t>אֶת</w:t>
      </w:r>
      <w:r>
        <w:rPr>
          <w:rtl/>
        </w:rPr>
        <w:t>־</w:t>
      </w:r>
      <w:r w:rsidRPr="00CC3CC2">
        <w:rPr>
          <w:rtl/>
        </w:rPr>
        <w:t>שֵׁ֣לָתֵ֔ך</w:t>
      </w:r>
      <w:proofErr w:type="spellEnd"/>
      <w:r w:rsidRPr="00CC3CC2">
        <w:rPr>
          <w:rtl/>
        </w:rPr>
        <w:t>ְ אֲשֶׁ֥ר שָׁאַ֖לְתְּ מֵעִמּֽוֹ:</w:t>
      </w:r>
    </w:p>
    <w:p w14:paraId="78C1F4C4" w14:textId="298289A7" w:rsidR="00CC3CC2" w:rsidRDefault="00CC3CC2" w:rsidP="00B25434">
      <w:pPr>
        <w:pStyle w:val="a6"/>
        <w:rPr>
          <w:rtl/>
        </w:rPr>
      </w:pPr>
      <w:r w:rsidRPr="00CC3CC2">
        <w:rPr>
          <w:rStyle w:val="affff7"/>
          <w:rtl/>
        </w:rPr>
        <w:t>את שלתך.</w:t>
      </w:r>
      <w:r w:rsidRPr="00CC3CC2">
        <w:rPr>
          <w:rtl/>
        </w:rPr>
        <w:t xml:space="preserve"> חסר א', לדרוש בו לשון בנים, כמו (דברים כח כז): ובשליתה היוצאת וגו': </w:t>
      </w:r>
      <w:r w:rsidRPr="00CC3CC2">
        <w:rPr>
          <w:rStyle w:val="affff7"/>
          <w:rtl/>
        </w:rPr>
        <w:t>יתן את שלתך.</w:t>
      </w:r>
      <w:r w:rsidRPr="00CC3CC2">
        <w:rPr>
          <w:rtl/>
        </w:rPr>
        <w:t xml:space="preserve"> בשרה שנתקבלה תפלתה: </w:t>
      </w:r>
    </w:p>
    <w:p w14:paraId="4F07D58C" w14:textId="312FCCEE" w:rsidR="00CC3CC2" w:rsidRDefault="00CC3CC2" w:rsidP="00B25434">
      <w:pPr>
        <w:pStyle w:val="a5"/>
        <w:rPr>
          <w:rtl/>
        </w:rPr>
      </w:pPr>
      <w:bookmarkStart w:id="17" w:name="שמואלBאBפרק-א-{יח}"/>
      <w:bookmarkEnd w:id="17"/>
      <w:r w:rsidRPr="00CC3CC2">
        <w:rPr>
          <w:rStyle w:val="affff8"/>
          <w:rtl/>
        </w:rPr>
        <w:t>{יח}</w:t>
      </w:r>
      <w:r>
        <w:rPr>
          <w:rFonts w:ascii="Times New Roman" w:hAnsi="Times New Roman"/>
          <w:sz w:val="41"/>
          <w:szCs w:val="41"/>
          <w:rtl/>
        </w:rPr>
        <w:t xml:space="preserve"> </w:t>
      </w:r>
      <w:r w:rsidRPr="00CC3CC2">
        <w:rPr>
          <w:rtl/>
        </w:rPr>
        <w:t xml:space="preserve">וַתֹּ֕אמֶר תִּמְצָ֧א שִׁפְחָתְךָ֛ חֵ֖ן בְּעֵינֶ֑יךָ וַתֵּ֨לֶךְ הָאִשָּׁ֤ה לְדַרְכָּהּ֙ וַתֹּאכַ֔ל וּפָנֶ֥יהָ </w:t>
      </w:r>
      <w:proofErr w:type="spellStart"/>
      <w:r w:rsidRPr="00CC3CC2">
        <w:rPr>
          <w:rtl/>
        </w:rPr>
        <w:t>לֹא</w:t>
      </w:r>
      <w:r>
        <w:rPr>
          <w:rtl/>
        </w:rPr>
        <w:t>־</w:t>
      </w:r>
      <w:r w:rsidRPr="00CC3CC2">
        <w:rPr>
          <w:rtl/>
        </w:rPr>
        <w:t>הָיוּ</w:t>
      </w:r>
      <w:r>
        <w:rPr>
          <w:rtl/>
        </w:rPr>
        <w:t>־</w:t>
      </w:r>
      <w:r w:rsidRPr="00CC3CC2">
        <w:rPr>
          <w:rtl/>
        </w:rPr>
        <w:t>לָ֖ה</w:t>
      </w:r>
      <w:proofErr w:type="spellEnd"/>
      <w:r w:rsidRPr="00CC3CC2">
        <w:rPr>
          <w:rtl/>
        </w:rPr>
        <w:t>ּ עֽוֹד:</w:t>
      </w:r>
    </w:p>
    <w:p w14:paraId="3DFD326E" w14:textId="1D8314BA" w:rsidR="00CC3CC2" w:rsidRDefault="00CC3CC2" w:rsidP="00B25434">
      <w:pPr>
        <w:pStyle w:val="a6"/>
        <w:rPr>
          <w:rtl/>
        </w:rPr>
      </w:pPr>
      <w:r w:rsidRPr="00CC3CC2">
        <w:rPr>
          <w:rStyle w:val="affff7"/>
          <w:rtl/>
        </w:rPr>
        <w:t>תמצא שפחתך חן.</w:t>
      </w:r>
      <w:r w:rsidRPr="00CC3CC2">
        <w:rPr>
          <w:rtl/>
        </w:rPr>
        <w:t xml:space="preserve"> לבקש עליה רחמים: </w:t>
      </w:r>
      <w:r w:rsidRPr="00CC3CC2">
        <w:rPr>
          <w:rStyle w:val="affff7"/>
          <w:rtl/>
        </w:rPr>
        <w:t>ופניה לא היו לה.</w:t>
      </w:r>
      <w:r w:rsidRPr="00CC3CC2">
        <w:rPr>
          <w:rtl/>
        </w:rPr>
        <w:t xml:space="preserve"> פנים של זעם: </w:t>
      </w:r>
    </w:p>
    <w:p w14:paraId="3710AE2E" w14:textId="4873FE2D" w:rsidR="00CC3CC2" w:rsidRDefault="00CC3CC2" w:rsidP="00B25434">
      <w:pPr>
        <w:pStyle w:val="a5"/>
        <w:rPr>
          <w:rtl/>
        </w:rPr>
      </w:pPr>
      <w:bookmarkStart w:id="18" w:name="שמואלBאBפרק-א-{יט}"/>
      <w:bookmarkEnd w:id="18"/>
      <w:r w:rsidRPr="00CC3CC2">
        <w:rPr>
          <w:rStyle w:val="affff8"/>
          <w:rtl/>
        </w:rPr>
        <w:t>{יט}</w:t>
      </w:r>
      <w:r>
        <w:rPr>
          <w:rFonts w:ascii="Times New Roman" w:hAnsi="Times New Roman"/>
          <w:sz w:val="41"/>
          <w:szCs w:val="41"/>
          <w:rtl/>
        </w:rPr>
        <w:t xml:space="preserve"> </w:t>
      </w:r>
      <w:proofErr w:type="spellStart"/>
      <w:r w:rsidRPr="00CC3CC2">
        <w:rPr>
          <w:rtl/>
        </w:rPr>
        <w:t>וַיַּשְׁכִּ֣מו</w:t>
      </w:r>
      <w:proofErr w:type="spellEnd"/>
      <w:r w:rsidRPr="00CC3CC2">
        <w:rPr>
          <w:rtl/>
        </w:rPr>
        <w:t xml:space="preserve">ּ בַבֹּ֗קֶר וַיִּֽשְׁתַּחֲווּ֙ לִפְנֵ֣י יְהוָ֔ה וַיָּשֻׁ֛בוּ וַיָּבֹ֥אוּ </w:t>
      </w:r>
      <w:proofErr w:type="spellStart"/>
      <w:r w:rsidRPr="00CC3CC2">
        <w:rPr>
          <w:rtl/>
        </w:rPr>
        <w:t>אֶל</w:t>
      </w:r>
      <w:r>
        <w:rPr>
          <w:rtl/>
        </w:rPr>
        <w:t>־</w:t>
      </w:r>
      <w:r w:rsidRPr="00CC3CC2">
        <w:rPr>
          <w:rtl/>
        </w:rPr>
        <w:t>בֵּיתָ֖ם</w:t>
      </w:r>
      <w:proofErr w:type="spellEnd"/>
      <w:r w:rsidRPr="00CC3CC2">
        <w:rPr>
          <w:rtl/>
        </w:rPr>
        <w:t xml:space="preserve"> הָרָמָ֑תָה וַיֵּ֤דַע אֶלְקָנָה֙ </w:t>
      </w:r>
      <w:proofErr w:type="spellStart"/>
      <w:r w:rsidRPr="00CC3CC2">
        <w:rPr>
          <w:rtl/>
        </w:rPr>
        <w:t>אֶת</w:t>
      </w:r>
      <w:r>
        <w:rPr>
          <w:rtl/>
        </w:rPr>
        <w:t>־</w:t>
      </w:r>
      <w:r w:rsidRPr="00CC3CC2">
        <w:rPr>
          <w:rtl/>
        </w:rPr>
        <w:t>חַנָּ֣ה</w:t>
      </w:r>
      <w:proofErr w:type="spellEnd"/>
      <w:r w:rsidRPr="00CC3CC2">
        <w:rPr>
          <w:rtl/>
        </w:rPr>
        <w:t xml:space="preserve"> אִשְׁתּ֔וֹ וַיִּֽזְכְּרֶ֖הָ יְהוָֽה:</w:t>
      </w:r>
    </w:p>
    <w:p w14:paraId="3D3060FB" w14:textId="48BEF085" w:rsidR="00CC3CC2" w:rsidRDefault="00CC3CC2" w:rsidP="00B25434">
      <w:pPr>
        <w:pStyle w:val="a6"/>
        <w:rPr>
          <w:rtl/>
        </w:rPr>
      </w:pPr>
      <w:r w:rsidRPr="00CC3CC2">
        <w:rPr>
          <w:rStyle w:val="affff7"/>
          <w:rtl/>
        </w:rPr>
        <w:t>ויבואו אל ביתם וידע אלקנה.</w:t>
      </w:r>
      <w:r w:rsidRPr="00CC3CC2">
        <w:rPr>
          <w:rtl/>
        </w:rPr>
        <w:t xml:space="preserve"> מכאן לאכסנאי, שאסור בתשמיש המטה: </w:t>
      </w:r>
    </w:p>
    <w:p w14:paraId="5E04BA89" w14:textId="5F74DEF7" w:rsidR="00CC3CC2" w:rsidRDefault="00CC3CC2" w:rsidP="00B25434">
      <w:pPr>
        <w:pStyle w:val="a5"/>
        <w:rPr>
          <w:rtl/>
        </w:rPr>
      </w:pPr>
      <w:bookmarkStart w:id="19" w:name="שמואלBאBפרק-א-{כ}"/>
      <w:bookmarkEnd w:id="19"/>
      <w:r w:rsidRPr="00CC3CC2">
        <w:rPr>
          <w:rStyle w:val="affff8"/>
          <w:rtl/>
        </w:rPr>
        <w:t>{כ}</w:t>
      </w:r>
      <w:r>
        <w:rPr>
          <w:rFonts w:ascii="Times New Roman" w:hAnsi="Times New Roman"/>
          <w:sz w:val="41"/>
          <w:szCs w:val="41"/>
          <w:rtl/>
        </w:rPr>
        <w:t xml:space="preserve"> </w:t>
      </w:r>
      <w:r w:rsidRPr="00CC3CC2">
        <w:rPr>
          <w:rtl/>
        </w:rPr>
        <w:t xml:space="preserve">וַיְהִי֙ לִתְקֻפ֣וֹת הַיָּמִ֔ים וַתַּ֥הַר חַנָּ֖ה וַתֵּ֣לֶד בֵּ֑ן וַתִּקְרָ֤א </w:t>
      </w:r>
      <w:proofErr w:type="spellStart"/>
      <w:r w:rsidRPr="00CC3CC2">
        <w:rPr>
          <w:rtl/>
        </w:rPr>
        <w:t>אֶת</w:t>
      </w:r>
      <w:r>
        <w:rPr>
          <w:rtl/>
        </w:rPr>
        <w:t>־</w:t>
      </w:r>
      <w:r w:rsidRPr="00CC3CC2">
        <w:rPr>
          <w:rtl/>
        </w:rPr>
        <w:t>שְׁמו</w:t>
      </w:r>
      <w:proofErr w:type="spellEnd"/>
      <w:r w:rsidRPr="00CC3CC2">
        <w:rPr>
          <w:rtl/>
        </w:rPr>
        <w:t>ֹ֙ שְׁמוּאֵ֔ל כִּ֥י מֵיְהוָ֖ה שְׁאִלְתִּֽיו:</w:t>
      </w:r>
    </w:p>
    <w:p w14:paraId="044184D7" w14:textId="601E0D0F" w:rsidR="00CC3CC2" w:rsidRDefault="00CC3CC2" w:rsidP="00B25434">
      <w:pPr>
        <w:pStyle w:val="a6"/>
        <w:rPr>
          <w:rtl/>
        </w:rPr>
      </w:pPr>
      <w:r w:rsidRPr="00CC3CC2">
        <w:rPr>
          <w:rStyle w:val="affff7"/>
          <w:rtl/>
        </w:rPr>
        <w:t>לתקפות הימים.</w:t>
      </w:r>
      <w:r w:rsidRPr="00CC3CC2">
        <w:rPr>
          <w:rtl/>
        </w:rPr>
        <w:t xml:space="preserve"> מיעוט תקופות שתים, מיעוט ימים שנים, לששה חדשים ושני ימים, מכאן היולדת לשבעה, יולדת למקוטעים: </w:t>
      </w:r>
      <w:r w:rsidRPr="00CC3CC2">
        <w:rPr>
          <w:rStyle w:val="affff7"/>
          <w:rtl/>
        </w:rPr>
        <w:t>שמואל.</w:t>
      </w:r>
      <w:r w:rsidRPr="00CC3CC2">
        <w:rPr>
          <w:rtl/>
        </w:rPr>
        <w:t xml:space="preserve"> על שם אל ועל שם המעשה הוא נקרא, כי ממנו שאלתיו: </w:t>
      </w:r>
    </w:p>
    <w:p w14:paraId="59630FF8" w14:textId="40882045" w:rsidR="00CC3CC2" w:rsidRDefault="00CC3CC2" w:rsidP="00B25434">
      <w:pPr>
        <w:pStyle w:val="a5"/>
        <w:rPr>
          <w:rtl/>
        </w:rPr>
      </w:pPr>
      <w:bookmarkStart w:id="20" w:name="שמואלBאBפרק-א-{כא}"/>
      <w:bookmarkEnd w:id="20"/>
      <w:r w:rsidRPr="00CC3CC2">
        <w:rPr>
          <w:rStyle w:val="affff8"/>
          <w:rtl/>
        </w:rPr>
        <w:t>{כא}</w:t>
      </w:r>
      <w:r>
        <w:rPr>
          <w:rFonts w:ascii="Times New Roman" w:hAnsi="Times New Roman"/>
          <w:sz w:val="41"/>
          <w:szCs w:val="41"/>
          <w:rtl/>
        </w:rPr>
        <w:t xml:space="preserve"> </w:t>
      </w:r>
      <w:r w:rsidRPr="00CC3CC2">
        <w:rPr>
          <w:rtl/>
        </w:rPr>
        <w:t xml:space="preserve">וַיַּ֛עַל הָאִ֥ישׁ אֶלְקָנָ֖ה </w:t>
      </w:r>
      <w:proofErr w:type="spellStart"/>
      <w:r w:rsidRPr="00CC3CC2">
        <w:rPr>
          <w:rtl/>
        </w:rPr>
        <w:t>וְכָל</w:t>
      </w:r>
      <w:r>
        <w:rPr>
          <w:rtl/>
        </w:rPr>
        <w:t>־</w:t>
      </w:r>
      <w:r w:rsidRPr="00CC3CC2">
        <w:rPr>
          <w:rtl/>
        </w:rPr>
        <w:t>בֵּית֑ו</w:t>
      </w:r>
      <w:proofErr w:type="spellEnd"/>
      <w:r w:rsidRPr="00CC3CC2">
        <w:rPr>
          <w:rtl/>
        </w:rPr>
        <w:t xml:space="preserve">ֹ לִזְבֹּ֧חַ לַֽיהוָ֛ה </w:t>
      </w:r>
      <w:proofErr w:type="spellStart"/>
      <w:r w:rsidRPr="00CC3CC2">
        <w:rPr>
          <w:rtl/>
        </w:rPr>
        <w:t>אֶת</w:t>
      </w:r>
      <w:r>
        <w:rPr>
          <w:rtl/>
        </w:rPr>
        <w:t>־</w:t>
      </w:r>
      <w:r w:rsidRPr="00CC3CC2">
        <w:rPr>
          <w:rtl/>
        </w:rPr>
        <w:t>זֶ֥בַח</w:t>
      </w:r>
      <w:proofErr w:type="spellEnd"/>
      <w:r w:rsidRPr="00CC3CC2">
        <w:rPr>
          <w:rtl/>
        </w:rPr>
        <w:t xml:space="preserve"> הַיָּמִ֖ים </w:t>
      </w:r>
      <w:proofErr w:type="spellStart"/>
      <w:r w:rsidRPr="00CC3CC2">
        <w:rPr>
          <w:rtl/>
        </w:rPr>
        <w:t>וְאֶת</w:t>
      </w:r>
      <w:r>
        <w:rPr>
          <w:rtl/>
        </w:rPr>
        <w:t>־</w:t>
      </w:r>
      <w:r w:rsidRPr="00CC3CC2">
        <w:rPr>
          <w:rtl/>
        </w:rPr>
        <w:t>נִדְרֽו</w:t>
      </w:r>
      <w:proofErr w:type="spellEnd"/>
      <w:r w:rsidRPr="00CC3CC2">
        <w:rPr>
          <w:rtl/>
        </w:rPr>
        <w:t>ֹ:</w:t>
      </w:r>
    </w:p>
    <w:p w14:paraId="6CBE2870" w14:textId="037E8ABA" w:rsidR="00CC3CC2" w:rsidRDefault="00CC3CC2" w:rsidP="00B25434">
      <w:pPr>
        <w:pStyle w:val="a6"/>
        <w:rPr>
          <w:rtl/>
        </w:rPr>
      </w:pPr>
      <w:r w:rsidRPr="00CC3CC2">
        <w:rPr>
          <w:rStyle w:val="affff7"/>
          <w:rtl/>
        </w:rPr>
        <w:t>את זבח הימים.</w:t>
      </w:r>
      <w:r w:rsidRPr="00CC3CC2">
        <w:rPr>
          <w:rtl/>
        </w:rPr>
        <w:t xml:space="preserve"> (תרגום:) ית </w:t>
      </w:r>
      <w:proofErr w:type="spellStart"/>
      <w:r w:rsidRPr="00CC3CC2">
        <w:rPr>
          <w:rtl/>
        </w:rPr>
        <w:t>דבח</w:t>
      </w:r>
      <w:proofErr w:type="spellEnd"/>
      <w:r w:rsidRPr="00CC3CC2">
        <w:rPr>
          <w:rtl/>
        </w:rPr>
        <w:t xml:space="preserve"> </w:t>
      </w:r>
      <w:proofErr w:type="spellStart"/>
      <w:r w:rsidRPr="00CC3CC2">
        <w:rPr>
          <w:rtl/>
        </w:rPr>
        <w:t>מועדיא</w:t>
      </w:r>
      <w:proofErr w:type="spellEnd"/>
      <w:r w:rsidRPr="00CC3CC2">
        <w:rPr>
          <w:rtl/>
        </w:rPr>
        <w:t xml:space="preserve">: </w:t>
      </w:r>
      <w:r w:rsidRPr="00CC3CC2">
        <w:rPr>
          <w:rStyle w:val="affff7"/>
          <w:rtl/>
        </w:rPr>
        <w:t>ואת נדרו.</w:t>
      </w:r>
      <w:r w:rsidRPr="00CC3CC2">
        <w:rPr>
          <w:rtl/>
        </w:rPr>
        <w:t xml:space="preserve"> נדרים שנדר בין רגל לרגל, היה מקריב ברגל: </w:t>
      </w:r>
    </w:p>
    <w:p w14:paraId="7D918C0E" w14:textId="6F14BC40" w:rsidR="00CC3CC2" w:rsidRDefault="00CC3CC2" w:rsidP="00B25434">
      <w:pPr>
        <w:pStyle w:val="a5"/>
        <w:rPr>
          <w:rtl/>
        </w:rPr>
      </w:pPr>
      <w:bookmarkStart w:id="21" w:name="שמואלBאBפרק-א-{כב}"/>
      <w:bookmarkEnd w:id="21"/>
      <w:r w:rsidRPr="00CC3CC2">
        <w:rPr>
          <w:rStyle w:val="affff8"/>
          <w:rtl/>
        </w:rPr>
        <w:t>{כב}</w:t>
      </w:r>
      <w:r>
        <w:rPr>
          <w:rFonts w:ascii="Times New Roman" w:hAnsi="Times New Roman"/>
          <w:sz w:val="41"/>
          <w:szCs w:val="41"/>
          <w:rtl/>
        </w:rPr>
        <w:t xml:space="preserve"> </w:t>
      </w:r>
      <w:r w:rsidRPr="00CC3CC2">
        <w:rPr>
          <w:rtl/>
        </w:rPr>
        <w:t xml:space="preserve">וְחַנָּ֖ה לֹ֣א עָלָ֑תָה </w:t>
      </w:r>
      <w:proofErr w:type="spellStart"/>
      <w:r w:rsidRPr="00CC3CC2">
        <w:rPr>
          <w:rtl/>
        </w:rPr>
        <w:t>כִּֽי</w:t>
      </w:r>
      <w:r>
        <w:rPr>
          <w:rtl/>
        </w:rPr>
        <w:t>־</w:t>
      </w:r>
      <w:r w:rsidRPr="00CC3CC2">
        <w:rPr>
          <w:rtl/>
        </w:rPr>
        <w:t>אָמְרָ֣ה</w:t>
      </w:r>
      <w:proofErr w:type="spellEnd"/>
      <w:r w:rsidRPr="00CC3CC2">
        <w:rPr>
          <w:rtl/>
        </w:rPr>
        <w:t xml:space="preserve"> לְאִישָׁ֗הּ עַ֣ד יִגָּמֵ֤ל הַנַּ֙עַר֙ וַהֲבִאֹתִ֗יו וְנִרְאָה֙ </w:t>
      </w:r>
      <w:proofErr w:type="spellStart"/>
      <w:r w:rsidRPr="00CC3CC2">
        <w:rPr>
          <w:rtl/>
        </w:rPr>
        <w:t>אֶת</w:t>
      </w:r>
      <w:r>
        <w:rPr>
          <w:rtl/>
        </w:rPr>
        <w:t>־</w:t>
      </w:r>
      <w:r w:rsidRPr="00CC3CC2">
        <w:rPr>
          <w:rtl/>
        </w:rPr>
        <w:t>פְּנֵ֣י</w:t>
      </w:r>
      <w:proofErr w:type="spellEnd"/>
      <w:r w:rsidRPr="00CC3CC2">
        <w:rPr>
          <w:rtl/>
        </w:rPr>
        <w:t xml:space="preserve"> יְהוָ֔ה וְיָ֥שַׁב שָׁ֖ם </w:t>
      </w:r>
      <w:proofErr w:type="spellStart"/>
      <w:r w:rsidRPr="00CC3CC2">
        <w:rPr>
          <w:rtl/>
        </w:rPr>
        <w:t>עַד</w:t>
      </w:r>
      <w:r>
        <w:rPr>
          <w:rtl/>
        </w:rPr>
        <w:t>־</w:t>
      </w:r>
      <w:r w:rsidRPr="00CC3CC2">
        <w:rPr>
          <w:rtl/>
        </w:rPr>
        <w:t>עוֹלָֽם</w:t>
      </w:r>
      <w:proofErr w:type="spellEnd"/>
      <w:r w:rsidRPr="00CC3CC2">
        <w:rPr>
          <w:rtl/>
        </w:rPr>
        <w:t>:</w:t>
      </w:r>
    </w:p>
    <w:p w14:paraId="2B6E9AE8" w14:textId="3E7BAAED" w:rsidR="00CC3CC2" w:rsidRDefault="00CC3CC2" w:rsidP="00B25434">
      <w:pPr>
        <w:pStyle w:val="a6"/>
        <w:rPr>
          <w:rtl/>
        </w:rPr>
      </w:pPr>
      <w:r w:rsidRPr="00CC3CC2">
        <w:rPr>
          <w:rStyle w:val="affff7"/>
          <w:rtl/>
        </w:rPr>
        <w:t>עד יגמל.</w:t>
      </w:r>
      <w:r w:rsidRPr="00CC3CC2">
        <w:rPr>
          <w:rtl/>
        </w:rPr>
        <w:t xml:space="preserve"> לסוף </w:t>
      </w:r>
      <w:proofErr w:type="spellStart"/>
      <w:r w:rsidRPr="00CC3CC2">
        <w:rPr>
          <w:rtl/>
        </w:rPr>
        <w:t>כ''ב</w:t>
      </w:r>
      <w:proofErr w:type="spellEnd"/>
      <w:r w:rsidRPr="00CC3CC2">
        <w:rPr>
          <w:rtl/>
        </w:rPr>
        <w:t xml:space="preserve"> (ספרים אחרים: </w:t>
      </w:r>
      <w:proofErr w:type="spellStart"/>
      <w:r w:rsidRPr="00CC3CC2">
        <w:rPr>
          <w:rtl/>
        </w:rPr>
        <w:t>כ''ד</w:t>
      </w:r>
      <w:proofErr w:type="spellEnd"/>
      <w:r w:rsidRPr="00CC3CC2">
        <w:rPr>
          <w:rtl/>
        </w:rPr>
        <w:t xml:space="preserve">) חדשים, שכך זמן תינוק לינק: </w:t>
      </w:r>
      <w:r w:rsidRPr="00CC3CC2">
        <w:rPr>
          <w:rStyle w:val="affff7"/>
          <w:rtl/>
        </w:rPr>
        <w:t>וישב שם עד עולם.</w:t>
      </w:r>
      <w:r w:rsidRPr="00CC3CC2">
        <w:rPr>
          <w:rtl/>
        </w:rPr>
        <w:t xml:space="preserve"> עולמם של לוים </w:t>
      </w:r>
      <w:proofErr w:type="spellStart"/>
      <w:r w:rsidRPr="00CC3CC2">
        <w:rPr>
          <w:rtl/>
        </w:rPr>
        <w:t>חמשים</w:t>
      </w:r>
      <w:proofErr w:type="spellEnd"/>
      <w:r w:rsidRPr="00CC3CC2">
        <w:rPr>
          <w:rtl/>
        </w:rPr>
        <w:t xml:space="preserve"> שנה, שנאמר (במדבר ח כה): ומבן </w:t>
      </w:r>
      <w:proofErr w:type="spellStart"/>
      <w:r w:rsidRPr="00CC3CC2">
        <w:rPr>
          <w:rtl/>
        </w:rPr>
        <w:t>חמשים</w:t>
      </w:r>
      <w:proofErr w:type="spellEnd"/>
      <w:r w:rsidRPr="00CC3CC2">
        <w:rPr>
          <w:rtl/>
        </w:rPr>
        <w:t xml:space="preserve"> שנה ישוב מצבא העבודה, וכך היו ימיו של שמואל, </w:t>
      </w:r>
      <w:proofErr w:type="spellStart"/>
      <w:r w:rsidRPr="00CC3CC2">
        <w:rPr>
          <w:rtl/>
        </w:rPr>
        <w:t>חמשים</w:t>
      </w:r>
      <w:proofErr w:type="spellEnd"/>
      <w:r w:rsidRPr="00CC3CC2">
        <w:rPr>
          <w:rtl/>
        </w:rPr>
        <w:t xml:space="preserve"> ושתים, שהרי עלי שפט את ישראל ארבעים שנה, וביום תפלת חנה </w:t>
      </w:r>
      <w:r w:rsidRPr="00CC3CC2">
        <w:rPr>
          <w:rtl/>
        </w:rPr>
        <w:lastRenderedPageBreak/>
        <w:t xml:space="preserve">נתמנה שופט, צא אותה שנה לעיבורו של שמואל, נשתיירו </w:t>
      </w:r>
      <w:proofErr w:type="spellStart"/>
      <w:r w:rsidRPr="00CC3CC2">
        <w:rPr>
          <w:rtl/>
        </w:rPr>
        <w:t>ל''ט</w:t>
      </w:r>
      <w:proofErr w:type="spellEnd"/>
      <w:r w:rsidRPr="00CC3CC2">
        <w:rPr>
          <w:rtl/>
        </w:rPr>
        <w:t xml:space="preserve">, ושמואל פירנס את ישראל משמת עלי </w:t>
      </w:r>
      <w:proofErr w:type="spellStart"/>
      <w:r w:rsidRPr="00CC3CC2">
        <w:rPr>
          <w:rtl/>
        </w:rPr>
        <w:t>י''ג</w:t>
      </w:r>
      <w:proofErr w:type="spellEnd"/>
      <w:r w:rsidRPr="00CC3CC2">
        <w:rPr>
          <w:rtl/>
        </w:rPr>
        <w:t xml:space="preserve"> שנה, שהרי יום שמת עלי, גלה הארון וישב בשדה פלשתים ז' חדשים (לקמן שמואל א ו א), משם בא לקרית יערים, עד שהעלהו דוד, משמלך שבע שנים בחברון על יהודה, והמליכוהו כל ישראל עליהם, וכתיב (שם ז ב): ויהי מיום שבת הארון בקרית יערים וירבו הימים ויהיו עשרים שנה, צא מהן שבע שנים שמלך דוד בחברון, נמצא משגלה הארון עד שמת שאול שלש עשרה שנה ושבעה חדשים, ושמואל מת לפני שאול ארבעה חדשים: </w:t>
      </w:r>
    </w:p>
    <w:p w14:paraId="3246FEDC" w14:textId="166C0F57" w:rsidR="00CC3CC2" w:rsidRDefault="00CC3CC2" w:rsidP="00B25434">
      <w:pPr>
        <w:pStyle w:val="a5"/>
        <w:rPr>
          <w:rtl/>
        </w:rPr>
      </w:pPr>
      <w:bookmarkStart w:id="22" w:name="שמואלBאBפרק-א-{כג}"/>
      <w:bookmarkEnd w:id="22"/>
      <w:r w:rsidRPr="00CC3CC2">
        <w:rPr>
          <w:rStyle w:val="affff8"/>
          <w:rtl/>
        </w:rPr>
        <w:t>{כג}</w:t>
      </w:r>
      <w:r>
        <w:rPr>
          <w:rFonts w:ascii="Times New Roman" w:hAnsi="Times New Roman"/>
          <w:sz w:val="41"/>
          <w:szCs w:val="41"/>
          <w:rtl/>
        </w:rPr>
        <w:t xml:space="preserve"> </w:t>
      </w:r>
      <w:r w:rsidRPr="00CC3CC2">
        <w:rPr>
          <w:rtl/>
        </w:rPr>
        <w:t xml:space="preserve">וַיֹּ֣אמֶר לָהּ֩ אֶלְקָנָ֨ה אִישָׁ֜הּ עֲשִׂ֧י הַטּ֣וֹב בְּעֵינַ֗יִךְ שְׁבִי֙ </w:t>
      </w:r>
      <w:proofErr w:type="spellStart"/>
      <w:r w:rsidRPr="00CC3CC2">
        <w:rPr>
          <w:rtl/>
        </w:rPr>
        <w:t>עַד</w:t>
      </w:r>
      <w:r>
        <w:rPr>
          <w:rtl/>
        </w:rPr>
        <w:t>־</w:t>
      </w:r>
      <w:r w:rsidRPr="00CC3CC2">
        <w:rPr>
          <w:rtl/>
        </w:rPr>
        <w:t>גָּמְלֵ֣ך</w:t>
      </w:r>
      <w:proofErr w:type="spellEnd"/>
      <w:r w:rsidRPr="00CC3CC2">
        <w:rPr>
          <w:rtl/>
        </w:rPr>
        <w:t xml:space="preserve">ְ אֹת֔וֹ אַ֛ךְ יָקֵ֥ם יְהוָ֖ה </w:t>
      </w:r>
      <w:proofErr w:type="spellStart"/>
      <w:r w:rsidRPr="00CC3CC2">
        <w:rPr>
          <w:rtl/>
        </w:rPr>
        <w:t>אֶת</w:t>
      </w:r>
      <w:r>
        <w:rPr>
          <w:rtl/>
        </w:rPr>
        <w:t>־</w:t>
      </w:r>
      <w:r w:rsidRPr="00CC3CC2">
        <w:rPr>
          <w:rtl/>
        </w:rPr>
        <w:t>דְּבָר֑ו</w:t>
      </w:r>
      <w:proofErr w:type="spellEnd"/>
      <w:r w:rsidRPr="00CC3CC2">
        <w:rPr>
          <w:rtl/>
        </w:rPr>
        <w:t xml:space="preserve">ֹ וַתֵּ֤שֶׁב הָֽאִשָּׁה֙ וַתֵּ֣ינֶק </w:t>
      </w:r>
      <w:proofErr w:type="spellStart"/>
      <w:r w:rsidRPr="00CC3CC2">
        <w:rPr>
          <w:rtl/>
        </w:rPr>
        <w:t>אֶת</w:t>
      </w:r>
      <w:r>
        <w:rPr>
          <w:rtl/>
        </w:rPr>
        <w:t>־</w:t>
      </w:r>
      <w:r w:rsidRPr="00CC3CC2">
        <w:rPr>
          <w:rtl/>
        </w:rPr>
        <w:t>בְּנָ֔ה</w:t>
      </w:r>
      <w:proofErr w:type="spellEnd"/>
      <w:r w:rsidRPr="00CC3CC2">
        <w:rPr>
          <w:rtl/>
        </w:rPr>
        <w:t xml:space="preserve">ּ </w:t>
      </w:r>
      <w:proofErr w:type="spellStart"/>
      <w:r w:rsidRPr="00CC3CC2">
        <w:rPr>
          <w:rtl/>
        </w:rPr>
        <w:t>עַד</w:t>
      </w:r>
      <w:r>
        <w:rPr>
          <w:rtl/>
        </w:rPr>
        <w:t>־</w:t>
      </w:r>
      <w:r w:rsidRPr="00CC3CC2">
        <w:rPr>
          <w:rtl/>
        </w:rPr>
        <w:t>גָמְלָ֖ה</w:t>
      </w:r>
      <w:proofErr w:type="spellEnd"/>
      <w:r w:rsidRPr="00CC3CC2">
        <w:rPr>
          <w:rtl/>
        </w:rPr>
        <w:t>ּ אֹתֽוֹ:</w:t>
      </w:r>
    </w:p>
    <w:p w14:paraId="2C4C4EB2" w14:textId="21C5BCF5" w:rsidR="00CC3CC2" w:rsidRDefault="00CC3CC2" w:rsidP="00B25434">
      <w:pPr>
        <w:pStyle w:val="a6"/>
        <w:rPr>
          <w:rtl/>
        </w:rPr>
      </w:pPr>
      <w:r w:rsidRPr="00CC3CC2">
        <w:rPr>
          <w:rStyle w:val="affff7"/>
          <w:rtl/>
        </w:rPr>
        <w:t>אך יקם ה' את דברו.</w:t>
      </w:r>
      <w:r w:rsidRPr="00CC3CC2">
        <w:rPr>
          <w:rtl/>
        </w:rPr>
        <w:t xml:space="preserve"> את ששאלת ממנו זרע אנשים, ועלי בישרך ברוח הקודש אלהי ישראל יתן את שלתך, יקם ה' את דברו, וזהו לפי פשוטו. ומדרש אגדה: רבי נחמיה בשם רבי שמואל בר רב יצחק אמר: בכל יום ויום בת קול יוצאת ומפוצצת בעולם ואומרת: עתיד צדיק אחד לעמוד ושמו שמואל, וכל אשה שהיתה יולדת בן, היתה קוראה שמו שמואל, כיון שהיו רואים את מעשיו, היו אומרים אין זה שמואל, וכיון שנולד זה וראו מעשיו, אמרו דומה שזה הוא, וזהו שאמר: יקם ה' את דברו, שיהא זה שמואל הצדיק: </w:t>
      </w:r>
    </w:p>
    <w:p w14:paraId="23A8CC04" w14:textId="5CAF55C4" w:rsidR="00CC3CC2" w:rsidRDefault="00CC3CC2" w:rsidP="00B25434">
      <w:pPr>
        <w:pStyle w:val="a5"/>
        <w:rPr>
          <w:rtl/>
        </w:rPr>
      </w:pPr>
      <w:bookmarkStart w:id="23" w:name="שמואלBאBפרק-א-{כד}"/>
      <w:bookmarkEnd w:id="23"/>
      <w:r w:rsidRPr="00CC3CC2">
        <w:rPr>
          <w:rStyle w:val="affff8"/>
          <w:rtl/>
        </w:rPr>
        <w:t>{כד}</w:t>
      </w:r>
      <w:r>
        <w:rPr>
          <w:rFonts w:ascii="Times New Roman" w:hAnsi="Times New Roman"/>
          <w:sz w:val="41"/>
          <w:szCs w:val="41"/>
          <w:rtl/>
        </w:rPr>
        <w:t xml:space="preserve"> </w:t>
      </w:r>
      <w:r w:rsidRPr="00CC3CC2">
        <w:rPr>
          <w:rtl/>
        </w:rPr>
        <w:t xml:space="preserve">וַתַּעֲלֵ֨הוּ עִמָּ֜הּ כַּאֲשֶׁ֣ר גְּמָלַ֗תּוּ בְּפָרִ֤ים שְׁלֹשָׁה֙ וְאֵיפָ֨ה אַחַ֥ת קֶ֙מַח֙ וְנֵ֣בֶל יַ֔יִן וַתְּבִאֵ֥הוּ </w:t>
      </w:r>
      <w:proofErr w:type="spellStart"/>
      <w:r w:rsidRPr="00CC3CC2">
        <w:rPr>
          <w:rtl/>
        </w:rPr>
        <w:t>בֵית</w:t>
      </w:r>
      <w:r>
        <w:rPr>
          <w:rtl/>
        </w:rPr>
        <w:t>־</w:t>
      </w:r>
      <w:r w:rsidRPr="00CC3CC2">
        <w:rPr>
          <w:rtl/>
        </w:rPr>
        <w:t>יְהוָ֖ה</w:t>
      </w:r>
      <w:proofErr w:type="spellEnd"/>
      <w:r w:rsidRPr="00CC3CC2">
        <w:rPr>
          <w:rtl/>
        </w:rPr>
        <w:t xml:space="preserve"> שִׁל֑וֹ וְהַנַּ֖עַר נָֽעַר:</w:t>
      </w:r>
    </w:p>
    <w:p w14:paraId="3B4E9A2D" w14:textId="7D731B75" w:rsidR="00CC3CC2" w:rsidRDefault="00CC3CC2" w:rsidP="00B25434">
      <w:pPr>
        <w:pStyle w:val="a6"/>
        <w:rPr>
          <w:rtl/>
        </w:rPr>
      </w:pPr>
      <w:r w:rsidRPr="00CC3CC2">
        <w:rPr>
          <w:rStyle w:val="affff7"/>
          <w:rtl/>
        </w:rPr>
        <w:t>ואיפה אחת קמח.</w:t>
      </w:r>
      <w:r w:rsidRPr="00CC3CC2">
        <w:rPr>
          <w:rtl/>
        </w:rPr>
        <w:t xml:space="preserve"> שמעתי בשם רבינו יצחק הלוי, איפה אחת קמח, שלש סאין, להוציא ממנה שלשה עשרונים סלת </w:t>
      </w:r>
      <w:r w:rsidRPr="00CC3CC2">
        <w:rPr>
          <w:rtl/>
        </w:rPr>
        <w:t xml:space="preserve">הראוי לפר האחד, כדתנן (מנחות עו ב) לחם הפנים </w:t>
      </w:r>
      <w:proofErr w:type="spellStart"/>
      <w:r w:rsidRPr="00CC3CC2">
        <w:rPr>
          <w:rtl/>
        </w:rPr>
        <w:t>כ''ד</w:t>
      </w:r>
      <w:proofErr w:type="spellEnd"/>
      <w:r w:rsidRPr="00CC3CC2">
        <w:rPr>
          <w:rtl/>
        </w:rPr>
        <w:t xml:space="preserve"> עשרונים </w:t>
      </w:r>
      <w:proofErr w:type="spellStart"/>
      <w:r w:rsidRPr="00CC3CC2">
        <w:rPr>
          <w:rtl/>
        </w:rPr>
        <w:t>מכ</w:t>
      </w:r>
      <w:proofErr w:type="spellEnd"/>
      <w:r w:rsidRPr="00CC3CC2">
        <w:rPr>
          <w:rtl/>
        </w:rPr>
        <w:t xml:space="preserve">''ד סאין, עשרון סולת לסאה חטין: </w:t>
      </w:r>
      <w:r w:rsidRPr="00CC3CC2">
        <w:rPr>
          <w:rStyle w:val="affff7"/>
          <w:rtl/>
        </w:rPr>
        <w:t>ונבל יין.</w:t>
      </w:r>
      <w:r w:rsidRPr="00CC3CC2">
        <w:rPr>
          <w:rtl/>
        </w:rPr>
        <w:t xml:space="preserve"> לנסך: </w:t>
      </w:r>
      <w:r w:rsidRPr="00CC3CC2">
        <w:rPr>
          <w:rStyle w:val="affff7"/>
          <w:rtl/>
        </w:rPr>
        <w:t>והנער נער.</w:t>
      </w:r>
      <w:r w:rsidRPr="00CC3CC2">
        <w:rPr>
          <w:rtl/>
        </w:rPr>
        <w:t xml:space="preserve"> (תרגום:) </w:t>
      </w:r>
      <w:proofErr w:type="spellStart"/>
      <w:r w:rsidRPr="00CC3CC2">
        <w:rPr>
          <w:rtl/>
        </w:rPr>
        <w:t>ורביא</w:t>
      </w:r>
      <w:proofErr w:type="spellEnd"/>
      <w:r w:rsidRPr="00CC3CC2">
        <w:rPr>
          <w:rtl/>
        </w:rPr>
        <w:t xml:space="preserve"> הוה יניק: </w:t>
      </w:r>
    </w:p>
    <w:p w14:paraId="568A57DC" w14:textId="652291AB" w:rsidR="00CC3CC2" w:rsidRDefault="00CC3CC2" w:rsidP="00B25434">
      <w:pPr>
        <w:pStyle w:val="a5"/>
        <w:rPr>
          <w:rtl/>
        </w:rPr>
      </w:pPr>
      <w:bookmarkStart w:id="24" w:name="שמואלBאBפרק-א-{כה}"/>
      <w:bookmarkEnd w:id="24"/>
      <w:r w:rsidRPr="00CC3CC2">
        <w:rPr>
          <w:rStyle w:val="affff8"/>
          <w:rtl/>
        </w:rPr>
        <w:t>{כה}</w:t>
      </w:r>
      <w:r>
        <w:rPr>
          <w:rFonts w:ascii="Times New Roman" w:hAnsi="Times New Roman"/>
          <w:sz w:val="41"/>
          <w:szCs w:val="41"/>
          <w:rtl/>
        </w:rPr>
        <w:t xml:space="preserve"> </w:t>
      </w:r>
      <w:r w:rsidRPr="00CC3CC2">
        <w:rPr>
          <w:rtl/>
        </w:rPr>
        <w:t xml:space="preserve">וַֽיִּשְׁחֲט֖וּ </w:t>
      </w:r>
      <w:proofErr w:type="spellStart"/>
      <w:r w:rsidRPr="00CC3CC2">
        <w:rPr>
          <w:rtl/>
        </w:rPr>
        <w:t>אֶת</w:t>
      </w:r>
      <w:r>
        <w:rPr>
          <w:rtl/>
        </w:rPr>
        <w:t>־</w:t>
      </w:r>
      <w:r w:rsidRPr="00CC3CC2">
        <w:rPr>
          <w:rtl/>
        </w:rPr>
        <w:t>הַפָּ֑ר</w:t>
      </w:r>
      <w:proofErr w:type="spellEnd"/>
      <w:r w:rsidRPr="00CC3CC2">
        <w:rPr>
          <w:rtl/>
        </w:rPr>
        <w:t xml:space="preserve"> וַיָּבִ֥יאוּ </w:t>
      </w:r>
      <w:proofErr w:type="spellStart"/>
      <w:r w:rsidRPr="00CC3CC2">
        <w:rPr>
          <w:rtl/>
        </w:rPr>
        <w:t>אֶת</w:t>
      </w:r>
      <w:r>
        <w:rPr>
          <w:rtl/>
        </w:rPr>
        <w:t>־</w:t>
      </w:r>
      <w:r w:rsidRPr="00CC3CC2">
        <w:rPr>
          <w:rtl/>
        </w:rPr>
        <w:t>הַנַּ֖עַר</w:t>
      </w:r>
      <w:proofErr w:type="spellEnd"/>
      <w:r w:rsidRPr="00CC3CC2">
        <w:rPr>
          <w:rtl/>
        </w:rPr>
        <w:t xml:space="preserve"> </w:t>
      </w:r>
      <w:proofErr w:type="spellStart"/>
      <w:r w:rsidRPr="00CC3CC2">
        <w:rPr>
          <w:rtl/>
        </w:rPr>
        <w:t>אֶל</w:t>
      </w:r>
      <w:r>
        <w:rPr>
          <w:rtl/>
        </w:rPr>
        <w:t>־</w:t>
      </w:r>
      <w:r w:rsidRPr="00CC3CC2">
        <w:rPr>
          <w:rtl/>
        </w:rPr>
        <w:t>עֵלִֽי</w:t>
      </w:r>
      <w:proofErr w:type="spellEnd"/>
      <w:r w:rsidRPr="00CC3CC2">
        <w:rPr>
          <w:rtl/>
        </w:rPr>
        <w:t>:</w:t>
      </w:r>
    </w:p>
    <w:p w14:paraId="48ED0123" w14:textId="1AA20802" w:rsidR="00CC3CC2" w:rsidRDefault="00CC3CC2" w:rsidP="00B25434">
      <w:pPr>
        <w:pStyle w:val="a6"/>
        <w:rPr>
          <w:rtl/>
        </w:rPr>
      </w:pPr>
      <w:r w:rsidRPr="00CC3CC2">
        <w:rPr>
          <w:rStyle w:val="affff7"/>
          <w:rtl/>
        </w:rPr>
        <w:t>ויביאו את הנער אל עלי.</w:t>
      </w:r>
      <w:r w:rsidRPr="00CC3CC2">
        <w:rPr>
          <w:rtl/>
        </w:rPr>
        <w:t xml:space="preserve"> לראות שנתקיימה נבואתו. ורבותינו דרשו מה שדרשו: שהורה הלכה, שאינו צריך כהן לשחיטת קדשים, כדאיתא בברכות (לא ב): </w:t>
      </w:r>
    </w:p>
    <w:p w14:paraId="1AC43E03" w14:textId="4D0CFD9D" w:rsidR="00CC3CC2" w:rsidRDefault="00CC3CC2" w:rsidP="00B25434">
      <w:pPr>
        <w:pStyle w:val="a5"/>
        <w:rPr>
          <w:rtl/>
        </w:rPr>
      </w:pPr>
      <w:bookmarkStart w:id="25" w:name="שמואלBאBפרק-א-{כו}"/>
      <w:bookmarkEnd w:id="25"/>
      <w:r w:rsidRPr="00CC3CC2">
        <w:rPr>
          <w:rStyle w:val="affff8"/>
          <w:rtl/>
        </w:rPr>
        <w:t>{כו}</w:t>
      </w:r>
      <w:r>
        <w:rPr>
          <w:rFonts w:ascii="Times New Roman" w:hAnsi="Times New Roman"/>
          <w:sz w:val="41"/>
          <w:szCs w:val="41"/>
          <w:rtl/>
        </w:rPr>
        <w:t xml:space="preserve"> </w:t>
      </w:r>
      <w:r w:rsidRPr="00CC3CC2">
        <w:rPr>
          <w:rtl/>
        </w:rPr>
        <w:t xml:space="preserve">וַתֹּ֙אמֶר֙ בִּ֣י אֲדֹנִ֔י חֵ֥י נַפְשְׁךָ֖ אֲדֹנִ֑י אֲנִ֣י הָאִשָּׁ֗ה הַנִּצֶּ֤בֶת עִמְּכָה֙ בָּזֶ֔ה לְהִתְפַּלֵּ֖ל </w:t>
      </w:r>
      <w:proofErr w:type="spellStart"/>
      <w:r w:rsidRPr="00CC3CC2">
        <w:rPr>
          <w:rtl/>
        </w:rPr>
        <w:t>אֶל</w:t>
      </w:r>
      <w:r>
        <w:rPr>
          <w:rtl/>
        </w:rPr>
        <w:t>־</w:t>
      </w:r>
      <w:r w:rsidRPr="00CC3CC2">
        <w:rPr>
          <w:rtl/>
        </w:rPr>
        <w:t>יְהוָֽה</w:t>
      </w:r>
      <w:proofErr w:type="spellEnd"/>
      <w:r w:rsidRPr="00CC3CC2">
        <w:rPr>
          <w:rtl/>
        </w:rPr>
        <w:t>:</w:t>
      </w:r>
    </w:p>
    <w:p w14:paraId="0B00617F" w14:textId="58C62F3F" w:rsidR="00CC3CC2" w:rsidRDefault="00CC3CC2" w:rsidP="00B25434">
      <w:pPr>
        <w:pStyle w:val="a6"/>
        <w:rPr>
          <w:rtl/>
        </w:rPr>
      </w:pPr>
      <w:r w:rsidRPr="00CC3CC2">
        <w:rPr>
          <w:rStyle w:val="affff7"/>
          <w:rtl/>
        </w:rPr>
        <w:t>בי אדני.</w:t>
      </w:r>
      <w:r w:rsidRPr="00CC3CC2">
        <w:rPr>
          <w:rtl/>
        </w:rPr>
        <w:t xml:space="preserve"> לתת עיניך עליו שיהא תלמידך. ולפי מדרש רבותינו: שלא יענישהו מיתה: </w:t>
      </w:r>
    </w:p>
    <w:p w14:paraId="770B5D0C" w14:textId="35FA2F8C" w:rsidR="00CC3CC2" w:rsidRDefault="00CC3CC2" w:rsidP="00B25434">
      <w:pPr>
        <w:pStyle w:val="a5"/>
        <w:rPr>
          <w:rtl/>
        </w:rPr>
      </w:pPr>
      <w:bookmarkStart w:id="26" w:name="שמואלBאBפרק-א-{כז}"/>
      <w:bookmarkEnd w:id="26"/>
      <w:r w:rsidRPr="00CC3CC2">
        <w:rPr>
          <w:rStyle w:val="affff8"/>
          <w:rtl/>
        </w:rPr>
        <w:t>{כז}</w:t>
      </w:r>
      <w:r>
        <w:rPr>
          <w:rFonts w:ascii="Times New Roman" w:hAnsi="Times New Roman"/>
          <w:sz w:val="41"/>
          <w:szCs w:val="41"/>
          <w:rtl/>
        </w:rPr>
        <w:t xml:space="preserve"> </w:t>
      </w:r>
      <w:proofErr w:type="spellStart"/>
      <w:r w:rsidRPr="00CC3CC2">
        <w:rPr>
          <w:rtl/>
        </w:rPr>
        <w:t>אֶל</w:t>
      </w:r>
      <w:r>
        <w:rPr>
          <w:rtl/>
        </w:rPr>
        <w:t>־</w:t>
      </w:r>
      <w:r w:rsidRPr="00CC3CC2">
        <w:rPr>
          <w:rtl/>
        </w:rPr>
        <w:t>הַנַּ֥עַר</w:t>
      </w:r>
      <w:proofErr w:type="spellEnd"/>
      <w:r w:rsidRPr="00CC3CC2">
        <w:rPr>
          <w:rtl/>
        </w:rPr>
        <w:t xml:space="preserve"> הַזֶּ֖ה הִתְפַּלָּ֑לְתִּי וַיִּתֵּ֨ן יְהוָ֥ה לִי֙ </w:t>
      </w:r>
      <w:proofErr w:type="spellStart"/>
      <w:r w:rsidRPr="00CC3CC2">
        <w:rPr>
          <w:rtl/>
        </w:rPr>
        <w:t>אֶת</w:t>
      </w:r>
      <w:r>
        <w:rPr>
          <w:rtl/>
        </w:rPr>
        <w:t>־</w:t>
      </w:r>
      <w:r w:rsidRPr="00CC3CC2">
        <w:rPr>
          <w:rtl/>
        </w:rPr>
        <w:t>שְׁאֵ֣לָתִ֔י</w:t>
      </w:r>
      <w:proofErr w:type="spellEnd"/>
      <w:r w:rsidRPr="00CC3CC2">
        <w:rPr>
          <w:rtl/>
        </w:rPr>
        <w:t xml:space="preserve"> אֲשֶׁ֥ר שָׁאַ֖לְתִּי מֵעִמּֽוֹ:</w:t>
      </w:r>
    </w:p>
    <w:p w14:paraId="5E6B5D8F" w14:textId="460F563C" w:rsidR="00CC3CC2" w:rsidRDefault="00CC3CC2" w:rsidP="00B25434">
      <w:pPr>
        <w:pStyle w:val="a6"/>
        <w:rPr>
          <w:rtl/>
        </w:rPr>
      </w:pPr>
      <w:r w:rsidRPr="00CC3CC2">
        <w:rPr>
          <w:rStyle w:val="affff7"/>
          <w:rtl/>
        </w:rPr>
        <w:t>אל הנער הזה התפללתי.</w:t>
      </w:r>
      <w:r w:rsidRPr="00CC3CC2">
        <w:rPr>
          <w:rtl/>
        </w:rPr>
        <w:t xml:space="preserve"> אל תאמר: זה ימות וינתן לך אחר: </w:t>
      </w:r>
    </w:p>
    <w:p w14:paraId="5B118E05" w14:textId="6F42092B" w:rsidR="00CC3CC2" w:rsidRDefault="00CC3CC2" w:rsidP="00B25434">
      <w:pPr>
        <w:pStyle w:val="a5"/>
        <w:rPr>
          <w:rtl/>
        </w:rPr>
      </w:pPr>
      <w:bookmarkStart w:id="27" w:name="שמואלBאBפרק-א-{כח}"/>
      <w:bookmarkEnd w:id="27"/>
      <w:r w:rsidRPr="00CC3CC2">
        <w:rPr>
          <w:rStyle w:val="affff8"/>
          <w:rtl/>
        </w:rPr>
        <w:t>{כח}</w:t>
      </w:r>
      <w:r>
        <w:rPr>
          <w:rFonts w:ascii="Times New Roman" w:hAnsi="Times New Roman"/>
          <w:sz w:val="41"/>
          <w:szCs w:val="41"/>
          <w:rtl/>
        </w:rPr>
        <w:t xml:space="preserve"> </w:t>
      </w:r>
      <w:r w:rsidRPr="00CC3CC2">
        <w:rPr>
          <w:rtl/>
        </w:rPr>
        <w:t xml:space="preserve">וְגַ֣ם אָנֹכִ֗י </w:t>
      </w:r>
      <w:proofErr w:type="spellStart"/>
      <w:r w:rsidRPr="00CC3CC2">
        <w:rPr>
          <w:rtl/>
        </w:rPr>
        <w:t>הִשְׁאִלְתִּ֙הו</w:t>
      </w:r>
      <w:proofErr w:type="spellEnd"/>
      <w:r w:rsidRPr="00CC3CC2">
        <w:rPr>
          <w:rtl/>
        </w:rPr>
        <w:t xml:space="preserve">ּ֙ לַֽיהוָ֔ה </w:t>
      </w:r>
      <w:proofErr w:type="spellStart"/>
      <w:r w:rsidRPr="00CC3CC2">
        <w:rPr>
          <w:rtl/>
        </w:rPr>
        <w:t>כָּל</w:t>
      </w:r>
      <w:r>
        <w:rPr>
          <w:rtl/>
        </w:rPr>
        <w:t>־</w:t>
      </w:r>
      <w:r w:rsidRPr="00CC3CC2">
        <w:rPr>
          <w:rtl/>
        </w:rPr>
        <w:t>הַיָּמִים</w:t>
      </w:r>
      <w:proofErr w:type="spellEnd"/>
      <w:r w:rsidRPr="00CC3CC2">
        <w:rPr>
          <w:rtl/>
        </w:rPr>
        <w:t>֙ אֲשֶׁ֣ר הָיָ֔ה ה֥וּא שָׁא֖וּל לַֽיהוָ֑ה וַיִּשְׁתַּ֥חוּ שָׁ֖ם לַיהוָֽה:</w:t>
      </w:r>
      <w:r w:rsidRPr="00CC3CC2">
        <w:rPr>
          <w:rFonts w:ascii="Times New Roman" w:hAnsi="Times New Roman"/>
          <w:rtl/>
        </w:rPr>
        <w:t xml:space="preserve"> </w:t>
      </w:r>
      <w:r w:rsidRPr="00CC3CC2">
        <w:rPr>
          <w:rFonts w:ascii="Times New Roman" w:hAnsi="Times New Roman"/>
          <w:sz w:val="24"/>
          <w:szCs w:val="24"/>
          <w:rtl/>
        </w:rPr>
        <w:t>(פ)</w:t>
      </w:r>
    </w:p>
    <w:p w14:paraId="5FF488F7" w14:textId="556C072C" w:rsidR="00CC3CC2" w:rsidRDefault="00CC3CC2" w:rsidP="00B25434">
      <w:pPr>
        <w:pStyle w:val="a6"/>
        <w:rPr>
          <w:rtl/>
        </w:rPr>
      </w:pPr>
      <w:r w:rsidRPr="00CC3CC2">
        <w:rPr>
          <w:rStyle w:val="affff7"/>
          <w:rtl/>
        </w:rPr>
        <w:t xml:space="preserve">וגס אנכי </w:t>
      </w:r>
      <w:proofErr w:type="spellStart"/>
      <w:r w:rsidRPr="00CC3CC2">
        <w:rPr>
          <w:rStyle w:val="affff7"/>
          <w:rtl/>
        </w:rPr>
        <w:t>השאלתיהו</w:t>
      </w:r>
      <w:proofErr w:type="spellEnd"/>
      <w:r w:rsidRPr="00CC3CC2">
        <w:rPr>
          <w:rStyle w:val="affff7"/>
          <w:rtl/>
        </w:rPr>
        <w:t xml:space="preserve"> לה'.</w:t>
      </w:r>
      <w:r w:rsidRPr="00CC3CC2">
        <w:rPr>
          <w:rtl/>
        </w:rPr>
        <w:t xml:space="preserve"> כאדם המשאיל כלי לרבו, או משאילו בנו לשמשו: </w:t>
      </w:r>
      <w:r w:rsidRPr="00CC3CC2">
        <w:rPr>
          <w:rStyle w:val="affff7"/>
          <w:rtl/>
        </w:rPr>
        <w:t>הוא שאול.</w:t>
      </w:r>
      <w:r w:rsidRPr="00CC3CC2">
        <w:rPr>
          <w:rtl/>
        </w:rPr>
        <w:t xml:space="preserve"> </w:t>
      </w:r>
      <w:proofErr w:type="spellStart"/>
      <w:r w:rsidRPr="00CC3CC2">
        <w:rPr>
          <w:rtl/>
        </w:rPr>
        <w:t>אנפרוצטי</w:t>
      </w:r>
      <w:proofErr w:type="spellEnd"/>
      <w:r w:rsidRPr="00CC3CC2">
        <w:rPr>
          <w:rtl/>
        </w:rPr>
        <w:t xml:space="preserve">''ץ </w:t>
      </w:r>
      <w:proofErr w:type="spellStart"/>
      <w:r w:rsidRPr="00CC3CC2">
        <w:rPr>
          <w:rtl/>
        </w:rPr>
        <w:t>בלע''ז</w:t>
      </w:r>
      <w:proofErr w:type="spellEnd"/>
      <w:r w:rsidRPr="00CC3CC2">
        <w:rPr>
          <w:rtl/>
        </w:rPr>
        <w:t xml:space="preserve">, כלומר אין אתה רשאי לענשו, </w:t>
      </w:r>
      <w:proofErr w:type="spellStart"/>
      <w:r w:rsidRPr="00CC3CC2">
        <w:rPr>
          <w:rtl/>
        </w:rPr>
        <w:t>הקב''ה</w:t>
      </w:r>
      <w:proofErr w:type="spellEnd"/>
      <w:r w:rsidRPr="00CC3CC2">
        <w:rPr>
          <w:rtl/>
        </w:rPr>
        <w:t xml:space="preserve"> נעשה עליו שואל, כי השאלתיו לו, ועליו להחזירו לי: </w:t>
      </w:r>
      <w:r w:rsidRPr="00CC3CC2">
        <w:rPr>
          <w:rStyle w:val="affff7"/>
          <w:rtl/>
        </w:rPr>
        <w:t>וישתחו שם.</w:t>
      </w:r>
      <w:r w:rsidRPr="00CC3CC2">
        <w:rPr>
          <w:rtl/>
        </w:rPr>
        <w:t xml:space="preserve"> שמואל, ויש אומרים אלקנה: </w:t>
      </w:r>
    </w:p>
    <w:p w14:paraId="243AB088"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3B5219C1" w14:textId="589E74EB" w:rsidR="00CC3CC2" w:rsidRDefault="00CC3CC2" w:rsidP="00B25434">
      <w:pPr>
        <w:pStyle w:val="21"/>
        <w:rPr>
          <w:rtl/>
        </w:rPr>
      </w:pPr>
      <w:proofErr w:type="spellStart"/>
      <w:r>
        <w:rPr>
          <w:rtl/>
        </w:rPr>
        <w:t>פרק־</w:t>
      </w:r>
      <w:r w:rsidRPr="00CC3CC2">
        <w:rPr>
          <w:rtl/>
        </w:rPr>
        <w:t>ב</w:t>
      </w:r>
      <w:proofErr w:type="spellEnd"/>
    </w:p>
    <w:p w14:paraId="7A9311FE"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28" w:name="שמואלBאBפרק-ב-{א}"/>
      <w:bookmarkEnd w:id="28"/>
    </w:p>
    <w:p w14:paraId="01E5C712" w14:textId="0B17B0CF"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וַתִּתְפַּלֵּ֤ל חַנָּה֙ וַתֹּאמַ֔ר עָלַ֤ץ לִבִּי֙ בַּֽיהוָ֔ה רָ֥מָה קַרְנִ֖י בַּֽיהוָ֑ה רָ֤חַב פִּי֙ </w:t>
      </w:r>
      <w:proofErr w:type="spellStart"/>
      <w:r w:rsidRPr="00CC3CC2">
        <w:rPr>
          <w:rtl/>
        </w:rPr>
        <w:t>עַל</w:t>
      </w:r>
      <w:r>
        <w:rPr>
          <w:rtl/>
        </w:rPr>
        <w:t>־</w:t>
      </w:r>
      <w:r w:rsidRPr="00CC3CC2">
        <w:rPr>
          <w:rtl/>
        </w:rPr>
        <w:t>א֣וֹיְבַ֔י</w:t>
      </w:r>
      <w:proofErr w:type="spellEnd"/>
      <w:r w:rsidRPr="00CC3CC2">
        <w:rPr>
          <w:rtl/>
        </w:rPr>
        <w:t xml:space="preserve"> כִּ֥י שָׂמַ֖חְתִּי בִּישׁוּעָתֶֽךָ:</w:t>
      </w:r>
    </w:p>
    <w:p w14:paraId="509CB4F7" w14:textId="2C5C18D9" w:rsidR="00CC3CC2" w:rsidRDefault="00CC3CC2" w:rsidP="00B25434">
      <w:pPr>
        <w:pStyle w:val="a6"/>
        <w:rPr>
          <w:rtl/>
        </w:rPr>
      </w:pPr>
      <w:r w:rsidRPr="00CC3CC2">
        <w:rPr>
          <w:rtl/>
        </w:rPr>
        <w:t xml:space="preserve">רחב פי על אויבי. על פנינה: </w:t>
      </w:r>
    </w:p>
    <w:p w14:paraId="2E1A6BC2" w14:textId="7BE72F3D" w:rsidR="00CC3CC2" w:rsidRDefault="00CC3CC2" w:rsidP="00B25434">
      <w:pPr>
        <w:pStyle w:val="a5"/>
        <w:rPr>
          <w:rtl/>
        </w:rPr>
      </w:pPr>
      <w:bookmarkStart w:id="29" w:name="שמואלBאBפרק-ב-{ב}"/>
      <w:bookmarkEnd w:id="29"/>
      <w:r w:rsidRPr="00CC3CC2">
        <w:rPr>
          <w:rStyle w:val="affff8"/>
          <w:rtl/>
        </w:rPr>
        <w:t>{ב}</w:t>
      </w:r>
      <w:r>
        <w:rPr>
          <w:rFonts w:ascii="Times New Roman" w:hAnsi="Times New Roman"/>
          <w:sz w:val="41"/>
          <w:szCs w:val="41"/>
          <w:rtl/>
        </w:rPr>
        <w:t xml:space="preserve"> </w:t>
      </w:r>
      <w:proofErr w:type="spellStart"/>
      <w:r w:rsidRPr="00CC3CC2">
        <w:rPr>
          <w:rtl/>
        </w:rPr>
        <w:t>אֵין</w:t>
      </w:r>
      <w:r>
        <w:rPr>
          <w:rtl/>
        </w:rPr>
        <w:t>־</w:t>
      </w:r>
      <w:r w:rsidRPr="00CC3CC2">
        <w:rPr>
          <w:rtl/>
        </w:rPr>
        <w:t>קָד֥וֹש</w:t>
      </w:r>
      <w:proofErr w:type="spellEnd"/>
      <w:r w:rsidRPr="00CC3CC2">
        <w:rPr>
          <w:rtl/>
        </w:rPr>
        <w:t>ׁ כַּיהוָ֖ה כִּ֣י אֵ֣ין בִּלְתֶּ֑ךָ וְאֵ֥ין צ֖וּר כֵּאלֹהֵֽינוּ:</w:t>
      </w:r>
    </w:p>
    <w:p w14:paraId="3BD0ABD2" w14:textId="64320BF4" w:rsidR="00CC3CC2" w:rsidRDefault="00CC3CC2" w:rsidP="00B25434">
      <w:pPr>
        <w:pStyle w:val="a6"/>
        <w:rPr>
          <w:rtl/>
        </w:rPr>
      </w:pPr>
      <w:r w:rsidRPr="00CC3CC2">
        <w:rPr>
          <w:rStyle w:val="affff7"/>
          <w:rtl/>
        </w:rPr>
        <w:t>ואין צור כאלהינו.</w:t>
      </w:r>
      <w:r w:rsidRPr="00CC3CC2">
        <w:rPr>
          <w:rtl/>
        </w:rPr>
        <w:t xml:space="preserve"> אין צייר כאלהינו, הצר צורה בתוך צורה: </w:t>
      </w:r>
    </w:p>
    <w:p w14:paraId="29138929" w14:textId="0640F29C" w:rsidR="00CC3CC2" w:rsidRDefault="00CC3CC2" w:rsidP="00B25434">
      <w:pPr>
        <w:pStyle w:val="a5"/>
        <w:rPr>
          <w:rtl/>
        </w:rPr>
      </w:pPr>
      <w:bookmarkStart w:id="30" w:name="שמואלBאBפרק-ב-{ג}"/>
      <w:bookmarkEnd w:id="30"/>
      <w:r w:rsidRPr="00CC3CC2">
        <w:rPr>
          <w:rStyle w:val="affff8"/>
          <w:rtl/>
        </w:rPr>
        <w:t>{ג}</w:t>
      </w:r>
      <w:r>
        <w:rPr>
          <w:rFonts w:ascii="Times New Roman" w:hAnsi="Times New Roman"/>
          <w:sz w:val="41"/>
          <w:szCs w:val="41"/>
          <w:rtl/>
        </w:rPr>
        <w:t xml:space="preserve"> </w:t>
      </w:r>
      <w:proofErr w:type="spellStart"/>
      <w:r w:rsidRPr="00CC3CC2">
        <w:rPr>
          <w:rtl/>
        </w:rPr>
        <w:t>אַל</w:t>
      </w:r>
      <w:r>
        <w:rPr>
          <w:rtl/>
        </w:rPr>
        <w:t>־</w:t>
      </w:r>
      <w:r w:rsidRPr="00CC3CC2">
        <w:rPr>
          <w:rtl/>
        </w:rPr>
        <w:t>תַּרְבּ֤ו</w:t>
      </w:r>
      <w:proofErr w:type="spellEnd"/>
      <w:r w:rsidRPr="00CC3CC2">
        <w:rPr>
          <w:rtl/>
        </w:rPr>
        <w:t xml:space="preserve">ּ תְדַבְּרוּ֙ גְּבֹהָ֣ה </w:t>
      </w:r>
      <w:proofErr w:type="spellStart"/>
      <w:r w:rsidRPr="00CC3CC2">
        <w:rPr>
          <w:rtl/>
        </w:rPr>
        <w:t>גְבֹהָ֔ה</w:t>
      </w:r>
      <w:proofErr w:type="spellEnd"/>
      <w:r w:rsidRPr="00CC3CC2">
        <w:rPr>
          <w:rtl/>
        </w:rPr>
        <w:t xml:space="preserve"> </w:t>
      </w:r>
      <w:r w:rsidRPr="00CC3CC2">
        <w:rPr>
          <w:rtl/>
        </w:rPr>
        <w:t xml:space="preserve">יֵצֵ֥א עָתָ֖ק מִפִּיכֶ֑ם כִּ֣י אֵ֤ל דֵּעוֹת֙ יְהוָ֔ה </w:t>
      </w:r>
      <w:r w:rsidRPr="00CC3CC2">
        <w:rPr>
          <w:sz w:val="24"/>
          <w:szCs w:val="24"/>
          <w:rtl/>
        </w:rPr>
        <w:t>(ולא)</w:t>
      </w:r>
      <w:r w:rsidRPr="00CC3CC2">
        <w:rPr>
          <w:rtl/>
        </w:rPr>
        <w:t xml:space="preserve"> וְל֥וֹ נִתְכְּנ֖וּ עֲלִלֽוֹת:</w:t>
      </w:r>
    </w:p>
    <w:p w14:paraId="24DA6502" w14:textId="5FB2D4FB" w:rsidR="00CC3CC2" w:rsidRDefault="00CC3CC2" w:rsidP="00B25434">
      <w:pPr>
        <w:pStyle w:val="a6"/>
        <w:rPr>
          <w:rtl/>
        </w:rPr>
      </w:pPr>
      <w:r w:rsidRPr="00CC3CC2">
        <w:rPr>
          <w:rStyle w:val="affff7"/>
          <w:rtl/>
        </w:rPr>
        <w:t>אל תרבו תדברו.</w:t>
      </w:r>
      <w:r w:rsidRPr="00CC3CC2">
        <w:rPr>
          <w:rtl/>
        </w:rPr>
        <w:t xml:space="preserve"> כל גסי הרוח אשר שעתם מצלחת, ובשביל פנינה שהיתה מתגאה עליה היא מדברת, לפי פשוטו. ולפי דרשו, כתרגומו שתרגם יונתן: </w:t>
      </w:r>
      <w:r w:rsidRPr="00CC3CC2">
        <w:rPr>
          <w:rStyle w:val="affff7"/>
          <w:rtl/>
        </w:rPr>
        <w:t>עתק.</w:t>
      </w:r>
      <w:r w:rsidRPr="00CC3CC2">
        <w:rPr>
          <w:rtl/>
        </w:rPr>
        <w:t xml:space="preserve"> דבר חזק. דבר אחר: לשון סרה, כמו: (בראשית יב ח) ויעתק משם ההרה, יצא דבר סרה מפיכם: </w:t>
      </w:r>
      <w:r w:rsidRPr="00CC3CC2">
        <w:rPr>
          <w:rStyle w:val="affff7"/>
          <w:rtl/>
        </w:rPr>
        <w:t>כי אל דעות ה'.</w:t>
      </w:r>
      <w:r w:rsidRPr="00CC3CC2">
        <w:rPr>
          <w:rtl/>
        </w:rPr>
        <w:t xml:space="preserve"> יודע מה שבלבבכם: </w:t>
      </w:r>
      <w:r w:rsidRPr="00CC3CC2">
        <w:rPr>
          <w:rStyle w:val="affff7"/>
          <w:rtl/>
        </w:rPr>
        <w:t>ולו נתכנו עלילות.</w:t>
      </w:r>
      <w:r w:rsidRPr="00CC3CC2">
        <w:rPr>
          <w:rtl/>
        </w:rPr>
        <w:t xml:space="preserve"> כל מעשי האדם נמנין לפניו: </w:t>
      </w:r>
      <w:r w:rsidRPr="00CC3CC2">
        <w:rPr>
          <w:rStyle w:val="affff7"/>
          <w:rtl/>
        </w:rPr>
        <w:t>נתכנו.</w:t>
      </w:r>
      <w:r w:rsidRPr="00CC3CC2">
        <w:rPr>
          <w:rtl/>
        </w:rPr>
        <w:t xml:space="preserve"> לשון מנין, כמו: (שמות ה יח) ותוכן לבנים תתנו: </w:t>
      </w:r>
    </w:p>
    <w:p w14:paraId="65A3D4DE" w14:textId="2D8B7E16" w:rsidR="00CC3CC2" w:rsidRDefault="00CC3CC2" w:rsidP="00B25434">
      <w:pPr>
        <w:pStyle w:val="a5"/>
        <w:rPr>
          <w:rtl/>
        </w:rPr>
      </w:pPr>
      <w:bookmarkStart w:id="31" w:name="שמואלBאBפרק-ב-{ד}"/>
      <w:bookmarkEnd w:id="31"/>
      <w:r w:rsidRPr="00CC3CC2">
        <w:rPr>
          <w:rStyle w:val="affff8"/>
          <w:rtl/>
        </w:rPr>
        <w:lastRenderedPageBreak/>
        <w:t>{ד}</w:t>
      </w:r>
      <w:r>
        <w:rPr>
          <w:rFonts w:ascii="Times New Roman" w:hAnsi="Times New Roman"/>
          <w:sz w:val="41"/>
          <w:szCs w:val="41"/>
          <w:rtl/>
        </w:rPr>
        <w:t xml:space="preserve"> </w:t>
      </w:r>
      <w:r w:rsidRPr="00CC3CC2">
        <w:rPr>
          <w:rtl/>
        </w:rPr>
        <w:t>קֶ֥שֶׁת גִּבֹּרִ֖ים חַתִּ֑ים וְנִכְשָׁלִ֖ים אָ֥זְרוּ חָֽיִל:</w:t>
      </w:r>
    </w:p>
    <w:p w14:paraId="4514720F" w14:textId="28E42F8F" w:rsidR="00CC3CC2" w:rsidRDefault="00CC3CC2" w:rsidP="00B25434">
      <w:pPr>
        <w:pStyle w:val="a6"/>
        <w:rPr>
          <w:rtl/>
        </w:rPr>
      </w:pPr>
      <w:r w:rsidRPr="00CC3CC2">
        <w:rPr>
          <w:rStyle w:val="affff7"/>
          <w:rtl/>
        </w:rPr>
        <w:t>קשת גבורים חתים וגו'.</w:t>
      </w:r>
      <w:r w:rsidRPr="00CC3CC2">
        <w:rPr>
          <w:rtl/>
        </w:rPr>
        <w:t xml:space="preserve"> כך אומנותו של </w:t>
      </w:r>
      <w:proofErr w:type="spellStart"/>
      <w:r w:rsidRPr="00CC3CC2">
        <w:rPr>
          <w:rtl/>
        </w:rPr>
        <w:t>הקב''ה</w:t>
      </w:r>
      <w:proofErr w:type="spellEnd"/>
      <w:r w:rsidRPr="00CC3CC2">
        <w:rPr>
          <w:rtl/>
        </w:rPr>
        <w:t xml:space="preserve">, מתיש את הגבורים ומחזק את החלשים, משביע את הרעבים ומרעיב את השבעים: </w:t>
      </w:r>
    </w:p>
    <w:p w14:paraId="1031032E" w14:textId="155C2455" w:rsidR="00CC3CC2" w:rsidRDefault="00CC3CC2" w:rsidP="00B25434">
      <w:pPr>
        <w:pStyle w:val="a5"/>
        <w:rPr>
          <w:rtl/>
        </w:rPr>
      </w:pPr>
      <w:bookmarkStart w:id="32" w:name="שמואלBאBפרק-ב-{ה}"/>
      <w:bookmarkEnd w:id="32"/>
      <w:r w:rsidRPr="00CC3CC2">
        <w:rPr>
          <w:rStyle w:val="affff8"/>
          <w:rtl/>
        </w:rPr>
        <w:t>{ה}</w:t>
      </w:r>
      <w:r>
        <w:rPr>
          <w:rFonts w:ascii="Times New Roman" w:hAnsi="Times New Roman"/>
          <w:sz w:val="41"/>
          <w:szCs w:val="41"/>
          <w:rtl/>
        </w:rPr>
        <w:t xml:space="preserve"> </w:t>
      </w:r>
      <w:r w:rsidRPr="00CC3CC2">
        <w:rPr>
          <w:rtl/>
        </w:rPr>
        <w:t xml:space="preserve">שְׂבֵעִ֤ים בַּלֶּ֙חֶם֙ נִשְׂכָּ֔רוּ וּרְעֵבִ֖ים חָדֵ֑לּוּ </w:t>
      </w:r>
      <w:proofErr w:type="spellStart"/>
      <w:r w:rsidRPr="00CC3CC2">
        <w:rPr>
          <w:rtl/>
        </w:rPr>
        <w:t>עַד</w:t>
      </w:r>
      <w:r>
        <w:rPr>
          <w:rtl/>
        </w:rPr>
        <w:t>־</w:t>
      </w:r>
      <w:r w:rsidRPr="00CC3CC2">
        <w:rPr>
          <w:rtl/>
        </w:rPr>
        <w:t>עֲקָרָה</w:t>
      </w:r>
      <w:proofErr w:type="spellEnd"/>
      <w:r w:rsidRPr="00CC3CC2">
        <w:rPr>
          <w:rtl/>
        </w:rPr>
        <w:t>֙ יָלְדָ֣ה שִׁבְעָ֔ה וְרַבַּ֥ת בָּנִ֖ים אֻמְלָֽלָה:</w:t>
      </w:r>
    </w:p>
    <w:p w14:paraId="7C6ED65D" w14:textId="02C82A98" w:rsidR="00CC3CC2" w:rsidRDefault="00CC3CC2" w:rsidP="00B25434">
      <w:pPr>
        <w:pStyle w:val="a6"/>
        <w:rPr>
          <w:rtl/>
        </w:rPr>
      </w:pPr>
      <w:r w:rsidRPr="00CC3CC2">
        <w:rPr>
          <w:rStyle w:val="affff7"/>
          <w:rtl/>
        </w:rPr>
        <w:t>שבעים בלחם.</w:t>
      </w:r>
      <w:r w:rsidRPr="00CC3CC2">
        <w:rPr>
          <w:rtl/>
        </w:rPr>
        <w:t xml:space="preserve"> ולא צריכים להיות נשכרים לשום מלאכה, מרעיבם, ונשכרו בלחם פרנסתם: </w:t>
      </w:r>
      <w:r w:rsidRPr="00CC3CC2">
        <w:rPr>
          <w:rStyle w:val="affff7"/>
          <w:rtl/>
        </w:rPr>
        <w:t>ורעבים.</w:t>
      </w:r>
      <w:r w:rsidRPr="00CC3CC2">
        <w:rPr>
          <w:rtl/>
        </w:rPr>
        <w:t xml:space="preserve"> שהיו טורחים ויגעים על מזונות: </w:t>
      </w:r>
      <w:r w:rsidRPr="00CC3CC2">
        <w:rPr>
          <w:rStyle w:val="affff7"/>
          <w:rtl/>
        </w:rPr>
        <w:t>חדלו.</w:t>
      </w:r>
      <w:r w:rsidRPr="00CC3CC2">
        <w:rPr>
          <w:rtl/>
        </w:rPr>
        <w:t xml:space="preserve"> </w:t>
      </w:r>
      <w:proofErr w:type="spellStart"/>
      <w:r w:rsidRPr="00CC3CC2">
        <w:rPr>
          <w:rtl/>
        </w:rPr>
        <w:t>מטרחם</w:t>
      </w:r>
      <w:proofErr w:type="spellEnd"/>
      <w:r w:rsidRPr="00CC3CC2">
        <w:rPr>
          <w:rtl/>
        </w:rPr>
        <w:t xml:space="preserve">: </w:t>
      </w:r>
      <w:r w:rsidRPr="00CC3CC2">
        <w:rPr>
          <w:rStyle w:val="affff7"/>
          <w:rtl/>
        </w:rPr>
        <w:t>עד עקרה ילדה שבעה ורבת בנים וגו'.</w:t>
      </w:r>
      <w:r w:rsidRPr="00CC3CC2">
        <w:rPr>
          <w:rtl/>
        </w:rPr>
        <w:t xml:space="preserve"> ובעוד שהעקרה יולדת שבעה בנים, רבת בנים אמללה וקוברת בניה. חנה ילדה שבעה, שנאמר (להלן פסוק כא) כי פקד ה' את חנה ותהר ותלד שלשה בנים ושתי בנות, וכשחנה יולדת אחד, פנינה קוברת שנים, ועשרה בנים היו לה, שנאמר (לעיל א ח): הלא אנכי טוב לך מעשרה בנים, של פנינה, כשילדה חנה ארבעה, קברה פנינה שמונה, וכשנתעברה וילדה ולד חמישי, </w:t>
      </w:r>
      <w:proofErr w:type="spellStart"/>
      <w:r w:rsidRPr="00CC3CC2">
        <w:rPr>
          <w:rtl/>
        </w:rPr>
        <w:t>נשתטחה</w:t>
      </w:r>
      <w:proofErr w:type="spellEnd"/>
      <w:r w:rsidRPr="00CC3CC2">
        <w:rPr>
          <w:rtl/>
        </w:rPr>
        <w:t xml:space="preserve"> פנינה לרגליה ובקשה רחמים וחיו ונקראו על שמה, אלו דברי רבי נחמיה. רבי יהודה אומר: </w:t>
      </w:r>
      <w:r w:rsidRPr="00CC3CC2">
        <w:rPr>
          <w:rStyle w:val="affff7"/>
          <w:rtl/>
        </w:rPr>
        <w:t>בני בנים הרי הן כבנים.</w:t>
      </w:r>
      <w:r w:rsidRPr="00CC3CC2">
        <w:rPr>
          <w:rtl/>
        </w:rPr>
        <w:t xml:space="preserve"> ויש אומרים: שבעה, בגימטריא כמנין שמואל: </w:t>
      </w:r>
    </w:p>
    <w:p w14:paraId="25A48735" w14:textId="58188E28" w:rsidR="00CC3CC2" w:rsidRDefault="00CC3CC2" w:rsidP="00B25434">
      <w:pPr>
        <w:pStyle w:val="a5"/>
        <w:rPr>
          <w:rtl/>
        </w:rPr>
      </w:pPr>
      <w:bookmarkStart w:id="33" w:name="שמואלBאBפרק-ב-{ו}"/>
      <w:bookmarkEnd w:id="33"/>
      <w:r w:rsidRPr="00CC3CC2">
        <w:rPr>
          <w:rStyle w:val="affff8"/>
          <w:rtl/>
        </w:rPr>
        <w:t>{ו}</w:t>
      </w:r>
      <w:r>
        <w:rPr>
          <w:rFonts w:ascii="Times New Roman" w:hAnsi="Times New Roman"/>
          <w:sz w:val="41"/>
          <w:szCs w:val="41"/>
          <w:rtl/>
        </w:rPr>
        <w:t xml:space="preserve"> </w:t>
      </w:r>
      <w:r w:rsidRPr="00CC3CC2">
        <w:rPr>
          <w:rtl/>
        </w:rPr>
        <w:t>יְהוָ֖ה מֵמִ֣ית וּמְחַיֶּ֑ה מוֹרִ֥יד שְׁא֖וֹל וַיָּֽעַל:</w:t>
      </w:r>
      <w:r w:rsidRPr="00CC3CC2">
        <w:rPr>
          <w:rFonts w:ascii="Times New Roman" w:hAnsi="Times New Roman"/>
          <w:rtl/>
        </w:rPr>
        <w:t xml:space="preserve"> </w:t>
      </w:r>
      <w:bookmarkStart w:id="34" w:name="שמואלBאBפרק-ב-{ז}"/>
      <w:bookmarkEnd w:id="34"/>
      <w:r w:rsidRPr="00CC3CC2">
        <w:rPr>
          <w:rStyle w:val="affff8"/>
          <w:rtl/>
        </w:rPr>
        <w:t>{ז}</w:t>
      </w:r>
      <w:r>
        <w:rPr>
          <w:rFonts w:ascii="Times New Roman" w:hAnsi="Times New Roman"/>
          <w:sz w:val="41"/>
          <w:szCs w:val="41"/>
          <w:rtl/>
        </w:rPr>
        <w:t xml:space="preserve"> </w:t>
      </w:r>
      <w:r w:rsidRPr="00CC3CC2">
        <w:rPr>
          <w:rtl/>
        </w:rPr>
        <w:t xml:space="preserve">יְהוָ֖ה מוֹרִ֣ישׁ וּמַעֲשִׁ֑יר מַשְׁפִּ֖יל </w:t>
      </w:r>
      <w:proofErr w:type="spellStart"/>
      <w:r w:rsidRPr="00CC3CC2">
        <w:rPr>
          <w:rtl/>
        </w:rPr>
        <w:t>אַף</w:t>
      </w:r>
      <w:r>
        <w:rPr>
          <w:rtl/>
        </w:rPr>
        <w:t>־</w:t>
      </w:r>
      <w:r w:rsidRPr="00CC3CC2">
        <w:rPr>
          <w:rtl/>
        </w:rPr>
        <w:t>מְרוֹמֵֽם</w:t>
      </w:r>
      <w:proofErr w:type="spellEnd"/>
      <w:r w:rsidRPr="00CC3CC2">
        <w:rPr>
          <w:rtl/>
        </w:rPr>
        <w:t>:</w:t>
      </w:r>
      <w:r w:rsidRPr="00CC3CC2">
        <w:rPr>
          <w:rFonts w:ascii="Times New Roman" w:hAnsi="Times New Roman"/>
          <w:rtl/>
        </w:rPr>
        <w:t xml:space="preserve"> </w:t>
      </w:r>
      <w:bookmarkStart w:id="35" w:name="שמואלBאBפרק-ב-{ח}"/>
      <w:bookmarkEnd w:id="35"/>
      <w:r w:rsidRPr="00CC3CC2">
        <w:rPr>
          <w:rStyle w:val="affff8"/>
          <w:rtl/>
        </w:rPr>
        <w:t>{ח}</w:t>
      </w:r>
      <w:r>
        <w:rPr>
          <w:rFonts w:ascii="Times New Roman" w:hAnsi="Times New Roman"/>
          <w:sz w:val="41"/>
          <w:szCs w:val="41"/>
          <w:rtl/>
        </w:rPr>
        <w:t xml:space="preserve"> </w:t>
      </w:r>
      <w:r w:rsidRPr="00CC3CC2">
        <w:rPr>
          <w:rtl/>
        </w:rPr>
        <w:t xml:space="preserve">מֵקִ֨ים מֵעָפָ֜ר דָּ֗ל מֵֽאַשְׁפֹּת֙ יָרִ֣ים אֶבְי֔וֹן לְהוֹשִׁיב֙ </w:t>
      </w:r>
      <w:proofErr w:type="spellStart"/>
      <w:r w:rsidRPr="00CC3CC2">
        <w:rPr>
          <w:rtl/>
        </w:rPr>
        <w:t>עִם</w:t>
      </w:r>
      <w:r>
        <w:rPr>
          <w:rtl/>
        </w:rPr>
        <w:t>־</w:t>
      </w:r>
      <w:r w:rsidRPr="00CC3CC2">
        <w:rPr>
          <w:rtl/>
        </w:rPr>
        <w:t>נְדִיבִ֔ים</w:t>
      </w:r>
      <w:proofErr w:type="spellEnd"/>
      <w:r w:rsidRPr="00CC3CC2">
        <w:rPr>
          <w:rtl/>
        </w:rPr>
        <w:t xml:space="preserve"> וְכִסֵּ֥א כָב֖וֹד יַנְחִלֵ֑ם כִּ֤י לַֽיהוָה֙ מְצֻ֣קֵי אֶ֔רֶץ וַיָּ֥שֶׁת עֲלֵיהֶ֖ם תֵּבֵֽל:</w:t>
      </w:r>
      <w:r w:rsidRPr="00CC3CC2">
        <w:rPr>
          <w:rFonts w:ascii="Times New Roman" w:hAnsi="Times New Roman"/>
          <w:rtl/>
        </w:rPr>
        <w:t xml:space="preserve"> </w:t>
      </w:r>
      <w:bookmarkStart w:id="36" w:name="שמואלBאBפרק-ב-{ט}"/>
      <w:bookmarkEnd w:id="36"/>
      <w:r w:rsidRPr="00CC3CC2">
        <w:rPr>
          <w:rStyle w:val="affff8"/>
          <w:rtl/>
        </w:rPr>
        <w:t>{ט}</w:t>
      </w:r>
      <w:r>
        <w:rPr>
          <w:rFonts w:ascii="Times New Roman" w:hAnsi="Times New Roman"/>
          <w:sz w:val="41"/>
          <w:szCs w:val="41"/>
          <w:rtl/>
        </w:rPr>
        <w:t xml:space="preserve"> </w:t>
      </w:r>
      <w:r w:rsidRPr="00CC3CC2">
        <w:rPr>
          <w:rtl/>
        </w:rPr>
        <w:t xml:space="preserve">רַגְלֵ֤י </w:t>
      </w:r>
      <w:r w:rsidRPr="00CC3CC2">
        <w:rPr>
          <w:sz w:val="24"/>
          <w:szCs w:val="24"/>
          <w:rtl/>
        </w:rPr>
        <w:t>(חסידו)</w:t>
      </w:r>
      <w:r w:rsidRPr="00CC3CC2">
        <w:rPr>
          <w:rtl/>
        </w:rPr>
        <w:t xml:space="preserve"> חֲסִידָיו֙ יִשְׁמֹ֔ר וּרְשָׁעִ֖ים בַּחֹ֣שֶׁךְ יִדָּ֑מּוּ כִּֽי</w:t>
      </w:r>
      <w:r>
        <w:rPr>
          <w:rtl/>
        </w:rPr>
        <w:t>־</w:t>
      </w:r>
      <w:r w:rsidRPr="00CC3CC2">
        <w:rPr>
          <w:rtl/>
        </w:rPr>
        <w:t xml:space="preserve">לֹ֥א בְכֹ֖חַ </w:t>
      </w:r>
      <w:proofErr w:type="spellStart"/>
      <w:r w:rsidRPr="00CC3CC2">
        <w:rPr>
          <w:rtl/>
        </w:rPr>
        <w:t>יִגְבַּר</w:t>
      </w:r>
      <w:r>
        <w:rPr>
          <w:rtl/>
        </w:rPr>
        <w:t>־</w:t>
      </w:r>
      <w:r w:rsidRPr="00CC3CC2">
        <w:rPr>
          <w:rtl/>
        </w:rPr>
        <w:t>אִֽיש</w:t>
      </w:r>
      <w:proofErr w:type="spellEnd"/>
      <w:r w:rsidRPr="00CC3CC2">
        <w:rPr>
          <w:rtl/>
        </w:rPr>
        <w:t>ׁ:</w:t>
      </w:r>
    </w:p>
    <w:p w14:paraId="46964885" w14:textId="4F965922" w:rsidR="00CC3CC2" w:rsidRDefault="00CC3CC2" w:rsidP="00B25434">
      <w:pPr>
        <w:pStyle w:val="a6"/>
        <w:rPr>
          <w:rtl/>
        </w:rPr>
      </w:pPr>
      <w:r w:rsidRPr="00CC3CC2">
        <w:rPr>
          <w:rStyle w:val="affff7"/>
          <w:rtl/>
        </w:rPr>
        <w:t>חסידו.</w:t>
      </w:r>
      <w:r w:rsidRPr="00CC3CC2">
        <w:rPr>
          <w:rtl/>
        </w:rPr>
        <w:t xml:space="preserve"> חסידו כתיב, חסידיו קרי, בין יחיד בין רבים, וכן יחתו מריביו (פסוק י), מריבו, בין יחיד בין רבים: </w:t>
      </w:r>
    </w:p>
    <w:p w14:paraId="6B5ED9DD" w14:textId="153491F1" w:rsidR="00CC3CC2" w:rsidRDefault="00CC3CC2" w:rsidP="00B25434">
      <w:pPr>
        <w:pStyle w:val="a5"/>
        <w:rPr>
          <w:rtl/>
        </w:rPr>
      </w:pPr>
      <w:bookmarkStart w:id="37" w:name="שמואלBאBפרק-ב-{י}"/>
      <w:bookmarkEnd w:id="37"/>
      <w:r w:rsidRPr="00CC3CC2">
        <w:rPr>
          <w:rStyle w:val="affff8"/>
          <w:rtl/>
        </w:rPr>
        <w:t>{י}</w:t>
      </w:r>
      <w:r>
        <w:rPr>
          <w:rFonts w:ascii="Times New Roman" w:hAnsi="Times New Roman"/>
          <w:sz w:val="41"/>
          <w:szCs w:val="41"/>
          <w:rtl/>
        </w:rPr>
        <w:t xml:space="preserve"> </w:t>
      </w:r>
      <w:r w:rsidRPr="00CC3CC2">
        <w:rPr>
          <w:rtl/>
        </w:rPr>
        <w:t xml:space="preserve">יְהוָ֞ה יֵחַ֣תּוּ </w:t>
      </w:r>
      <w:r w:rsidRPr="00CC3CC2">
        <w:rPr>
          <w:sz w:val="24"/>
          <w:szCs w:val="24"/>
          <w:rtl/>
        </w:rPr>
        <w:t>(מריבו)</w:t>
      </w:r>
      <w:r w:rsidRPr="00CC3CC2">
        <w:rPr>
          <w:rtl/>
        </w:rPr>
        <w:t xml:space="preserve"> מְרִיבָ֗יו </w:t>
      </w:r>
      <w:r w:rsidRPr="00CC3CC2">
        <w:rPr>
          <w:sz w:val="24"/>
          <w:szCs w:val="24"/>
          <w:rtl/>
        </w:rPr>
        <w:t>(עלו)</w:t>
      </w:r>
      <w:r w:rsidRPr="00CC3CC2">
        <w:rPr>
          <w:rtl/>
        </w:rPr>
        <w:t xml:space="preserve"> עָלָיו֙ בַּשָּׁמַ֣יִם יַרְעֵ֔ם יְהוָ֖ה יָדִ֣ין </w:t>
      </w:r>
      <w:proofErr w:type="spellStart"/>
      <w:r w:rsidRPr="00CC3CC2">
        <w:rPr>
          <w:rtl/>
        </w:rPr>
        <w:t>אַפְסֵי</w:t>
      </w:r>
      <w:r>
        <w:rPr>
          <w:rtl/>
        </w:rPr>
        <w:t>־</w:t>
      </w:r>
      <w:r w:rsidRPr="00CC3CC2">
        <w:rPr>
          <w:rtl/>
        </w:rPr>
        <w:t>אָ֑רֶץ</w:t>
      </w:r>
      <w:proofErr w:type="spellEnd"/>
      <w:r w:rsidRPr="00CC3CC2">
        <w:rPr>
          <w:rtl/>
        </w:rPr>
        <w:t xml:space="preserve"> </w:t>
      </w:r>
      <w:proofErr w:type="spellStart"/>
      <w:r w:rsidRPr="00CC3CC2">
        <w:rPr>
          <w:rtl/>
        </w:rPr>
        <w:t>וְיִתֶּן</w:t>
      </w:r>
      <w:r>
        <w:rPr>
          <w:rtl/>
        </w:rPr>
        <w:t>־</w:t>
      </w:r>
      <w:r w:rsidRPr="00CC3CC2">
        <w:rPr>
          <w:rtl/>
        </w:rPr>
        <w:t>עֹ֣ז</w:t>
      </w:r>
      <w:proofErr w:type="spellEnd"/>
      <w:r w:rsidRPr="00CC3CC2">
        <w:rPr>
          <w:rtl/>
        </w:rPr>
        <w:t xml:space="preserve"> לְמַלְכּ֔וֹ וְיָרֵ֖ם קֶ֥רֶן מְשִׁיחֽוֹ:</w:t>
      </w:r>
      <w:r w:rsidRPr="00CC3CC2">
        <w:rPr>
          <w:rFonts w:ascii="Times New Roman" w:hAnsi="Times New Roman"/>
          <w:rtl/>
        </w:rPr>
        <w:t xml:space="preserve"> </w:t>
      </w:r>
      <w:r w:rsidRPr="00CC3CC2">
        <w:rPr>
          <w:rFonts w:ascii="Times New Roman" w:hAnsi="Times New Roman"/>
          <w:sz w:val="24"/>
          <w:szCs w:val="24"/>
          <w:rtl/>
        </w:rPr>
        <w:t>(פ)</w:t>
      </w:r>
    </w:p>
    <w:p w14:paraId="0C6C8678" w14:textId="68B6B666" w:rsidR="00CC3CC2" w:rsidRDefault="00CC3CC2" w:rsidP="00B25434">
      <w:pPr>
        <w:pStyle w:val="a6"/>
        <w:rPr>
          <w:rtl/>
        </w:rPr>
      </w:pPr>
      <w:r w:rsidRPr="00CC3CC2">
        <w:rPr>
          <w:rStyle w:val="affff7"/>
          <w:rtl/>
        </w:rPr>
        <w:t>עלו בשמים ירעם.</w:t>
      </w:r>
      <w:r w:rsidRPr="00CC3CC2">
        <w:rPr>
          <w:rtl/>
        </w:rPr>
        <w:t xml:space="preserve"> עלו כתיב, אפילו עלו בשמים, מרעים עליהם ומורידם: </w:t>
      </w:r>
      <w:r w:rsidRPr="00CC3CC2">
        <w:rPr>
          <w:rStyle w:val="affff7"/>
          <w:rtl/>
        </w:rPr>
        <w:t>ידין אפסי ארץ.</w:t>
      </w:r>
      <w:r w:rsidRPr="00CC3CC2">
        <w:rPr>
          <w:rtl/>
        </w:rPr>
        <w:t xml:space="preserve"> שופטן ומייסרן, </w:t>
      </w:r>
      <w:proofErr w:type="spellStart"/>
      <w:r w:rsidRPr="00CC3CC2">
        <w:rPr>
          <w:rtl/>
        </w:rPr>
        <w:t>יושטיציי</w:t>
      </w:r>
      <w:proofErr w:type="spellEnd"/>
      <w:r w:rsidRPr="00CC3CC2">
        <w:rPr>
          <w:rtl/>
        </w:rPr>
        <w:t xml:space="preserve">''א </w:t>
      </w:r>
      <w:proofErr w:type="spellStart"/>
      <w:r w:rsidRPr="00CC3CC2">
        <w:rPr>
          <w:rtl/>
        </w:rPr>
        <w:t>בלע''ז</w:t>
      </w:r>
      <w:proofErr w:type="spellEnd"/>
      <w:r w:rsidRPr="00CC3CC2">
        <w:rPr>
          <w:rtl/>
        </w:rPr>
        <w:t xml:space="preserve">: </w:t>
      </w:r>
    </w:p>
    <w:p w14:paraId="602F4C3B" w14:textId="545D7A82" w:rsidR="00CC3CC2" w:rsidRDefault="00CC3CC2" w:rsidP="00B25434">
      <w:pPr>
        <w:pStyle w:val="a5"/>
        <w:rPr>
          <w:rtl/>
        </w:rPr>
      </w:pPr>
      <w:bookmarkStart w:id="38" w:name="שמואלBאBפרק-ב-{יא}"/>
      <w:bookmarkEnd w:id="38"/>
      <w:r w:rsidRPr="00CC3CC2">
        <w:rPr>
          <w:rStyle w:val="affff8"/>
          <w:rtl/>
        </w:rPr>
        <w:t>{יא}</w:t>
      </w:r>
      <w:r>
        <w:rPr>
          <w:rFonts w:ascii="Times New Roman" w:hAnsi="Times New Roman"/>
          <w:sz w:val="41"/>
          <w:szCs w:val="41"/>
          <w:rtl/>
        </w:rPr>
        <w:t xml:space="preserve"> </w:t>
      </w:r>
      <w:r w:rsidRPr="00CC3CC2">
        <w:rPr>
          <w:rtl/>
        </w:rPr>
        <w:t xml:space="preserve">וַיֵּ֧לֶךְ אֶלְקָנָ֛ה הָרָמָ֖תָה </w:t>
      </w:r>
      <w:proofErr w:type="spellStart"/>
      <w:r w:rsidRPr="00CC3CC2">
        <w:rPr>
          <w:rtl/>
        </w:rPr>
        <w:t>עַל</w:t>
      </w:r>
      <w:r>
        <w:rPr>
          <w:rtl/>
        </w:rPr>
        <w:t>־</w:t>
      </w:r>
      <w:r w:rsidRPr="00CC3CC2">
        <w:rPr>
          <w:rtl/>
        </w:rPr>
        <w:t>בֵּית֑ו</w:t>
      </w:r>
      <w:proofErr w:type="spellEnd"/>
      <w:r w:rsidRPr="00CC3CC2">
        <w:rPr>
          <w:rtl/>
        </w:rPr>
        <w:t xml:space="preserve">ֹ וְהַנַּ֗עַר הָיָ֤ה מְשָׁרֵת֙ </w:t>
      </w:r>
      <w:proofErr w:type="spellStart"/>
      <w:r w:rsidRPr="00CC3CC2">
        <w:rPr>
          <w:rtl/>
        </w:rPr>
        <w:t>אֶת</w:t>
      </w:r>
      <w:r>
        <w:rPr>
          <w:rtl/>
        </w:rPr>
        <w:t>־</w:t>
      </w:r>
      <w:r w:rsidRPr="00CC3CC2">
        <w:rPr>
          <w:rtl/>
        </w:rPr>
        <w:t>יְהוָ֔ה</w:t>
      </w:r>
      <w:proofErr w:type="spellEnd"/>
      <w:r w:rsidRPr="00CC3CC2">
        <w:rPr>
          <w:rtl/>
        </w:rPr>
        <w:t xml:space="preserve"> </w:t>
      </w:r>
      <w:proofErr w:type="spellStart"/>
      <w:r w:rsidRPr="00CC3CC2">
        <w:rPr>
          <w:rtl/>
        </w:rPr>
        <w:t>אֶת</w:t>
      </w:r>
      <w:r>
        <w:rPr>
          <w:rtl/>
        </w:rPr>
        <w:t>־</w:t>
      </w:r>
      <w:r w:rsidRPr="00CC3CC2">
        <w:rPr>
          <w:rtl/>
        </w:rPr>
        <w:t>פְּנֵ֖י</w:t>
      </w:r>
      <w:proofErr w:type="spellEnd"/>
      <w:r w:rsidRPr="00CC3CC2">
        <w:rPr>
          <w:rtl/>
        </w:rPr>
        <w:t xml:space="preserve"> עֵלִ֥י הַכֹּהֵֽן:</w:t>
      </w:r>
    </w:p>
    <w:p w14:paraId="51EA00A8" w14:textId="4480495C" w:rsidR="00CC3CC2" w:rsidRDefault="00CC3CC2" w:rsidP="00B25434">
      <w:pPr>
        <w:pStyle w:val="a6"/>
        <w:rPr>
          <w:rtl/>
        </w:rPr>
      </w:pPr>
      <w:r w:rsidRPr="00CC3CC2">
        <w:rPr>
          <w:rStyle w:val="affff7"/>
          <w:rtl/>
        </w:rPr>
        <w:t>היה משרת את ה' את פני עלי.</w:t>
      </w:r>
      <w:r w:rsidRPr="00CC3CC2">
        <w:rPr>
          <w:rtl/>
        </w:rPr>
        <w:t xml:space="preserve"> מכאן למשמש פני תלמידי חכמים, כמשמש פני השכינה: </w:t>
      </w:r>
    </w:p>
    <w:p w14:paraId="30E6FBD0" w14:textId="042C8220" w:rsidR="00CC3CC2" w:rsidRDefault="00CC3CC2" w:rsidP="00B25434">
      <w:pPr>
        <w:pStyle w:val="a5"/>
        <w:rPr>
          <w:rtl/>
        </w:rPr>
      </w:pPr>
      <w:bookmarkStart w:id="39" w:name="שמואלBאBפרק-ב-{יב}"/>
      <w:bookmarkEnd w:id="39"/>
      <w:r w:rsidRPr="00CC3CC2">
        <w:rPr>
          <w:rStyle w:val="affff8"/>
          <w:rtl/>
        </w:rPr>
        <w:t>{יב}</w:t>
      </w:r>
      <w:r>
        <w:rPr>
          <w:rFonts w:ascii="Times New Roman" w:hAnsi="Times New Roman"/>
          <w:sz w:val="41"/>
          <w:szCs w:val="41"/>
          <w:rtl/>
        </w:rPr>
        <w:t xml:space="preserve"> </w:t>
      </w:r>
      <w:r w:rsidRPr="00CC3CC2">
        <w:rPr>
          <w:rtl/>
        </w:rPr>
        <w:t xml:space="preserve">וּבְנֵ֥י עֵלִ֖י בְּנֵ֣י בְלִיָּ֑עַל לֹ֥א יָדְע֖וּ </w:t>
      </w:r>
      <w:proofErr w:type="spellStart"/>
      <w:r w:rsidRPr="00CC3CC2">
        <w:rPr>
          <w:rtl/>
        </w:rPr>
        <w:t>אֶת</w:t>
      </w:r>
      <w:r>
        <w:rPr>
          <w:rtl/>
        </w:rPr>
        <w:t>־</w:t>
      </w:r>
      <w:r w:rsidRPr="00CC3CC2">
        <w:rPr>
          <w:rtl/>
        </w:rPr>
        <w:t>יְהוָֽה</w:t>
      </w:r>
      <w:proofErr w:type="spellEnd"/>
      <w:r w:rsidRPr="00CC3CC2">
        <w:rPr>
          <w:rtl/>
        </w:rPr>
        <w:t>:</w:t>
      </w:r>
      <w:r w:rsidRPr="00CC3CC2">
        <w:rPr>
          <w:rFonts w:ascii="Times New Roman" w:hAnsi="Times New Roman"/>
          <w:rtl/>
        </w:rPr>
        <w:t xml:space="preserve"> </w:t>
      </w:r>
      <w:bookmarkStart w:id="40" w:name="שמואלBאBפרק-ב-{יג}"/>
      <w:bookmarkEnd w:id="40"/>
      <w:r w:rsidRPr="00CC3CC2">
        <w:rPr>
          <w:rStyle w:val="affff8"/>
          <w:rtl/>
        </w:rPr>
        <w:t>{יג}</w:t>
      </w:r>
      <w:r>
        <w:rPr>
          <w:rFonts w:ascii="Times New Roman" w:hAnsi="Times New Roman"/>
          <w:sz w:val="41"/>
          <w:szCs w:val="41"/>
          <w:rtl/>
        </w:rPr>
        <w:t xml:space="preserve"> </w:t>
      </w:r>
      <w:r w:rsidRPr="00CC3CC2">
        <w:rPr>
          <w:rtl/>
        </w:rPr>
        <w:t xml:space="preserve">וּמִשְׁפַּ֥ט הַכֹּהֲנִ֖ים </w:t>
      </w:r>
      <w:proofErr w:type="spellStart"/>
      <w:r w:rsidRPr="00CC3CC2">
        <w:rPr>
          <w:rtl/>
        </w:rPr>
        <w:t>אֶת</w:t>
      </w:r>
      <w:r>
        <w:rPr>
          <w:rtl/>
        </w:rPr>
        <w:t>־</w:t>
      </w:r>
      <w:r w:rsidRPr="00CC3CC2">
        <w:rPr>
          <w:rtl/>
        </w:rPr>
        <w:t>הָעָ֑ם</w:t>
      </w:r>
      <w:proofErr w:type="spellEnd"/>
      <w:r w:rsidRPr="00CC3CC2">
        <w:rPr>
          <w:rtl/>
        </w:rPr>
        <w:t xml:space="preserve"> כָּל</w:t>
      </w:r>
      <w:r>
        <w:rPr>
          <w:rtl/>
        </w:rPr>
        <w:t>־</w:t>
      </w:r>
      <w:r w:rsidRPr="00CC3CC2">
        <w:rPr>
          <w:rtl/>
        </w:rPr>
        <w:t xml:space="preserve">אִ֞ישׁ זֹבֵ֣חַ </w:t>
      </w:r>
      <w:proofErr w:type="spellStart"/>
      <w:r w:rsidRPr="00CC3CC2">
        <w:rPr>
          <w:rtl/>
        </w:rPr>
        <w:t>זֶ֗בַח</w:t>
      </w:r>
      <w:proofErr w:type="spellEnd"/>
      <w:r w:rsidRPr="00CC3CC2">
        <w:rPr>
          <w:rtl/>
        </w:rPr>
        <w:t xml:space="preserve"> וּבָ֨א נַ֤עַר הַכֹּהֵן֙ כְּבַשֵּׁ֣ל הַבָּשָׂ֔ר וְהַמַּזְלֵ֛ג </w:t>
      </w:r>
      <w:proofErr w:type="spellStart"/>
      <w:r w:rsidRPr="00CC3CC2">
        <w:rPr>
          <w:rtl/>
        </w:rPr>
        <w:t>שְׁלֹ֥שׁ</w:t>
      </w:r>
      <w:r>
        <w:rPr>
          <w:rtl/>
        </w:rPr>
        <w:t>־</w:t>
      </w:r>
      <w:r w:rsidRPr="00CC3CC2">
        <w:rPr>
          <w:rtl/>
        </w:rPr>
        <w:t>הַשִּׁנַּ֖יִם</w:t>
      </w:r>
      <w:proofErr w:type="spellEnd"/>
      <w:r w:rsidRPr="00CC3CC2">
        <w:rPr>
          <w:rtl/>
        </w:rPr>
        <w:t xml:space="preserve"> בְּיָדֽוֹ:</w:t>
      </w:r>
    </w:p>
    <w:p w14:paraId="32689D46" w14:textId="088B3441" w:rsidR="00CC3CC2" w:rsidRDefault="00CC3CC2" w:rsidP="00B25434">
      <w:pPr>
        <w:pStyle w:val="a6"/>
        <w:rPr>
          <w:rtl/>
        </w:rPr>
      </w:pPr>
      <w:r w:rsidRPr="00CC3CC2">
        <w:rPr>
          <w:rStyle w:val="affff7"/>
          <w:rtl/>
        </w:rPr>
        <w:t>ומשפט הכהנים.</w:t>
      </w:r>
      <w:r w:rsidRPr="00CC3CC2">
        <w:rPr>
          <w:rtl/>
        </w:rPr>
        <w:t xml:space="preserve"> הם קבעו להם חק זה, ולהם לא היה לנחלה כי אם חזה ושוק של שלמים: </w:t>
      </w:r>
    </w:p>
    <w:p w14:paraId="5CF823B1" w14:textId="2AA7C6D1" w:rsidR="00CC3CC2" w:rsidRDefault="00CC3CC2" w:rsidP="00B25434">
      <w:pPr>
        <w:pStyle w:val="a5"/>
        <w:rPr>
          <w:rtl/>
        </w:rPr>
      </w:pPr>
      <w:bookmarkStart w:id="41" w:name="שמואלBאBפרק-ב-{יד}"/>
      <w:bookmarkEnd w:id="41"/>
      <w:r w:rsidRPr="00CC3CC2">
        <w:rPr>
          <w:rStyle w:val="affff8"/>
          <w:rtl/>
        </w:rPr>
        <w:t>{יד}</w:t>
      </w:r>
      <w:r>
        <w:rPr>
          <w:rFonts w:ascii="Times New Roman" w:hAnsi="Times New Roman"/>
          <w:sz w:val="41"/>
          <w:szCs w:val="41"/>
          <w:rtl/>
        </w:rPr>
        <w:t xml:space="preserve"> </w:t>
      </w:r>
      <w:r w:rsidRPr="00CC3CC2">
        <w:rPr>
          <w:rtl/>
        </w:rPr>
        <w:t xml:space="preserve">וְהִכָּ֨ה בַכִּיּ֜וֹר א֣וֹ בַדּ֗וּד א֤וֹ בַקַּלַּ֙חַת֙ א֣וֹ בַפָּר֔וּר כֹּ֚ל אֲשֶׁ֣ר יַעֲלֶ֣ה הַמַּזְלֵ֔ג יִקַּ֥ח הַכֹּהֵ֖ן בּ֑וֹ כָּ֚כָה יַעֲשׂ֣וּ </w:t>
      </w:r>
      <w:proofErr w:type="spellStart"/>
      <w:r w:rsidRPr="00CC3CC2">
        <w:rPr>
          <w:rtl/>
        </w:rPr>
        <w:t>לְכָל</w:t>
      </w:r>
      <w:r>
        <w:rPr>
          <w:rtl/>
        </w:rPr>
        <w:t>־</w:t>
      </w:r>
      <w:r w:rsidRPr="00CC3CC2">
        <w:rPr>
          <w:rtl/>
        </w:rPr>
        <w:t>יִשְׂרָאֵ֔ל</w:t>
      </w:r>
      <w:proofErr w:type="spellEnd"/>
      <w:r w:rsidRPr="00CC3CC2">
        <w:rPr>
          <w:rtl/>
        </w:rPr>
        <w:t xml:space="preserve"> הַבָּאִ֥ים שָׁ֖ם בְּשִׁלֹֽה:</w:t>
      </w:r>
    </w:p>
    <w:p w14:paraId="22E51CBA" w14:textId="5F604F51" w:rsidR="00CC3CC2" w:rsidRDefault="00CC3CC2" w:rsidP="00B25434">
      <w:pPr>
        <w:pStyle w:val="a6"/>
        <w:rPr>
          <w:rtl/>
        </w:rPr>
      </w:pPr>
      <w:r w:rsidRPr="00CC3CC2">
        <w:rPr>
          <w:rStyle w:val="affff7"/>
          <w:rtl/>
        </w:rPr>
        <w:t>בדוד.</w:t>
      </w:r>
      <w:r w:rsidRPr="00CC3CC2">
        <w:rPr>
          <w:rtl/>
        </w:rPr>
        <w:t xml:space="preserve"> סיר: </w:t>
      </w:r>
      <w:r w:rsidRPr="00CC3CC2">
        <w:rPr>
          <w:rStyle w:val="affff7"/>
          <w:rtl/>
        </w:rPr>
        <w:t>בקלחת.</w:t>
      </w:r>
      <w:r w:rsidRPr="00CC3CC2">
        <w:rPr>
          <w:rtl/>
        </w:rPr>
        <w:t xml:space="preserve"> יורה: </w:t>
      </w:r>
      <w:r w:rsidRPr="00CC3CC2">
        <w:rPr>
          <w:rStyle w:val="affff7"/>
          <w:rtl/>
        </w:rPr>
        <w:t>בפרור.</w:t>
      </w:r>
      <w:r w:rsidRPr="00CC3CC2">
        <w:rPr>
          <w:rtl/>
        </w:rPr>
        <w:t xml:space="preserve"> מחבת: </w:t>
      </w:r>
    </w:p>
    <w:p w14:paraId="739C426F" w14:textId="30FDA0DF" w:rsidR="00CC3CC2" w:rsidRDefault="00CC3CC2" w:rsidP="00B25434">
      <w:pPr>
        <w:pStyle w:val="a5"/>
        <w:rPr>
          <w:rtl/>
        </w:rPr>
      </w:pPr>
      <w:bookmarkStart w:id="42" w:name="שמואלBאBפרק-ב-{טו}"/>
      <w:bookmarkEnd w:id="42"/>
      <w:r w:rsidRPr="00CC3CC2">
        <w:rPr>
          <w:rStyle w:val="affff8"/>
          <w:rtl/>
        </w:rPr>
        <w:t>{טו}</w:t>
      </w:r>
      <w:r>
        <w:rPr>
          <w:rFonts w:ascii="Times New Roman" w:hAnsi="Times New Roman"/>
          <w:sz w:val="41"/>
          <w:szCs w:val="41"/>
          <w:rtl/>
        </w:rPr>
        <w:t xml:space="preserve"> </w:t>
      </w:r>
      <w:r w:rsidRPr="00CC3CC2">
        <w:rPr>
          <w:rtl/>
        </w:rPr>
        <w:t xml:space="preserve">גַּם֮ בְּטֶרֶם֮ יַקְטִר֣וּן </w:t>
      </w:r>
      <w:proofErr w:type="spellStart"/>
      <w:r w:rsidRPr="00CC3CC2">
        <w:rPr>
          <w:rtl/>
        </w:rPr>
        <w:t>אֶת</w:t>
      </w:r>
      <w:r>
        <w:rPr>
          <w:rtl/>
        </w:rPr>
        <w:t>־</w:t>
      </w:r>
      <w:r w:rsidRPr="00CC3CC2">
        <w:rPr>
          <w:rtl/>
        </w:rPr>
        <w:t>הַחֵלֶב</w:t>
      </w:r>
      <w:proofErr w:type="spellEnd"/>
      <w:r w:rsidRPr="00CC3CC2">
        <w:rPr>
          <w:rtl/>
        </w:rPr>
        <w:t xml:space="preserve">֒ וּבָ֣א | נַ֣עַר הַכֹּהֵ֗ן וְאָמַר֙ לָאִ֣ישׁ הַזֹּבֵ֔חַ תְּנָ֣ה בָשָׂ֔ר לִצְל֖וֹת לַכֹּהֵ֑ן </w:t>
      </w:r>
      <w:proofErr w:type="spellStart"/>
      <w:r w:rsidRPr="00CC3CC2">
        <w:rPr>
          <w:rtl/>
        </w:rPr>
        <w:t>וְלֹֽא</w:t>
      </w:r>
      <w:r>
        <w:rPr>
          <w:rtl/>
        </w:rPr>
        <w:t>־</w:t>
      </w:r>
      <w:r w:rsidRPr="00CC3CC2">
        <w:rPr>
          <w:rtl/>
        </w:rPr>
        <w:t>יִקַּ֧ח</w:t>
      </w:r>
      <w:proofErr w:type="spellEnd"/>
      <w:r w:rsidRPr="00CC3CC2">
        <w:rPr>
          <w:rtl/>
        </w:rPr>
        <w:t xml:space="preserve"> מִמְּךָ֛ בָּשָׂ֥ר מְבֻשָּׁ֖ל כִּ֥י </w:t>
      </w:r>
      <w:proofErr w:type="spellStart"/>
      <w:r w:rsidRPr="00CC3CC2">
        <w:rPr>
          <w:rtl/>
        </w:rPr>
        <w:t>אִם</w:t>
      </w:r>
      <w:r>
        <w:rPr>
          <w:rtl/>
        </w:rPr>
        <w:t>־</w:t>
      </w:r>
      <w:r w:rsidRPr="00CC3CC2">
        <w:rPr>
          <w:rtl/>
        </w:rPr>
        <w:t>חָֽי</w:t>
      </w:r>
      <w:proofErr w:type="spellEnd"/>
      <w:r w:rsidRPr="00CC3CC2">
        <w:rPr>
          <w:rtl/>
        </w:rPr>
        <w:t>:</w:t>
      </w:r>
      <w:r w:rsidRPr="00CC3CC2">
        <w:rPr>
          <w:rFonts w:ascii="Times New Roman" w:hAnsi="Times New Roman"/>
          <w:rtl/>
        </w:rPr>
        <w:t xml:space="preserve"> </w:t>
      </w:r>
      <w:bookmarkStart w:id="43" w:name="שמואלBאBפרק-ב-{טז}"/>
      <w:bookmarkEnd w:id="43"/>
      <w:r w:rsidRPr="00CC3CC2">
        <w:rPr>
          <w:rStyle w:val="affff8"/>
          <w:rtl/>
        </w:rPr>
        <w:t>{טז}</w:t>
      </w:r>
      <w:r>
        <w:rPr>
          <w:rFonts w:ascii="Times New Roman" w:hAnsi="Times New Roman"/>
          <w:sz w:val="41"/>
          <w:szCs w:val="41"/>
          <w:rtl/>
        </w:rPr>
        <w:t xml:space="preserve"> </w:t>
      </w:r>
      <w:r w:rsidRPr="00CC3CC2">
        <w:rPr>
          <w:rtl/>
        </w:rPr>
        <w:t xml:space="preserve">וַיֹּ֨אמֶר אֵלָ֜יו הָאִ֗ישׁ קַטֵּ֨ר יַקְטִיר֤וּן כַּיּוֹם֙ הַחֵ֔לֶב </w:t>
      </w:r>
      <w:proofErr w:type="spellStart"/>
      <w:r w:rsidRPr="00CC3CC2">
        <w:rPr>
          <w:rtl/>
        </w:rPr>
        <w:t>וְקַ֨ח</w:t>
      </w:r>
      <w:r>
        <w:rPr>
          <w:rtl/>
        </w:rPr>
        <w:t>־</w:t>
      </w:r>
      <w:r w:rsidRPr="00CC3CC2">
        <w:rPr>
          <w:rtl/>
        </w:rPr>
        <w:t>לְך</w:t>
      </w:r>
      <w:proofErr w:type="spellEnd"/>
      <w:r w:rsidRPr="00CC3CC2">
        <w:rPr>
          <w:rtl/>
        </w:rPr>
        <w:t xml:space="preserve">ָ֔ כַּאֲשֶׁ֥ר תְּאַוֶּ֖ה נַפְשֶׁ֑ךָ וְאָמַ֥ר | </w:t>
      </w:r>
      <w:r w:rsidRPr="00CC3CC2">
        <w:rPr>
          <w:sz w:val="24"/>
          <w:szCs w:val="24"/>
          <w:rtl/>
        </w:rPr>
        <w:t>(לו)</w:t>
      </w:r>
      <w:r w:rsidRPr="00CC3CC2">
        <w:rPr>
          <w:rtl/>
        </w:rPr>
        <w:t xml:space="preserve"> לֹא֙ כִּ֚י עַתָּ֣ה תִתֵּ֔ן </w:t>
      </w:r>
      <w:proofErr w:type="spellStart"/>
      <w:r w:rsidRPr="00CC3CC2">
        <w:rPr>
          <w:rtl/>
        </w:rPr>
        <w:t>וְאִם</w:t>
      </w:r>
      <w:r>
        <w:rPr>
          <w:rtl/>
        </w:rPr>
        <w:t>־</w:t>
      </w:r>
      <w:r w:rsidRPr="00CC3CC2">
        <w:rPr>
          <w:rtl/>
        </w:rPr>
        <w:t>לֹ֖א</w:t>
      </w:r>
      <w:proofErr w:type="spellEnd"/>
      <w:r w:rsidRPr="00CC3CC2">
        <w:rPr>
          <w:rtl/>
        </w:rPr>
        <w:t xml:space="preserve"> לָקַ֥חְתִּי בְחָזְקָֽה:</w:t>
      </w:r>
      <w:r w:rsidRPr="00CC3CC2">
        <w:rPr>
          <w:rFonts w:ascii="Times New Roman" w:hAnsi="Times New Roman"/>
          <w:rtl/>
        </w:rPr>
        <w:t xml:space="preserve"> </w:t>
      </w:r>
      <w:bookmarkStart w:id="44" w:name="שמואלBאBפרק-ב-{יז}"/>
      <w:bookmarkEnd w:id="44"/>
      <w:r w:rsidRPr="00CC3CC2">
        <w:rPr>
          <w:rStyle w:val="affff8"/>
          <w:rtl/>
        </w:rPr>
        <w:t>{יז}</w:t>
      </w:r>
      <w:r>
        <w:rPr>
          <w:rFonts w:ascii="Times New Roman" w:hAnsi="Times New Roman"/>
          <w:sz w:val="41"/>
          <w:szCs w:val="41"/>
          <w:rtl/>
        </w:rPr>
        <w:t xml:space="preserve"> </w:t>
      </w:r>
      <w:r w:rsidRPr="00CC3CC2">
        <w:rPr>
          <w:rtl/>
        </w:rPr>
        <w:t xml:space="preserve">וַתְּהִ֨י חַטַּ֧את הַנְּעָרִ֛ים גְּדוֹלָ֥ה מְאֹ֖ד </w:t>
      </w:r>
      <w:proofErr w:type="spellStart"/>
      <w:r w:rsidRPr="00CC3CC2">
        <w:rPr>
          <w:rtl/>
        </w:rPr>
        <w:t>אֶת</w:t>
      </w:r>
      <w:r>
        <w:rPr>
          <w:rtl/>
        </w:rPr>
        <w:t>־</w:t>
      </w:r>
      <w:r w:rsidRPr="00CC3CC2">
        <w:rPr>
          <w:rtl/>
        </w:rPr>
        <w:t>פְּנֵ֣י</w:t>
      </w:r>
      <w:proofErr w:type="spellEnd"/>
      <w:r w:rsidRPr="00CC3CC2">
        <w:rPr>
          <w:rtl/>
        </w:rPr>
        <w:t xml:space="preserve"> יְהוָ֑ה כִּ֤י נִֽאֲצוּ֙ הָֽאֲנָשִׁ֔ים אֵ֖ת מִנְחַ֥ת יְהוָֽה:</w:t>
      </w:r>
    </w:p>
    <w:p w14:paraId="3B54F90D" w14:textId="0CCFCEFD" w:rsidR="00CC3CC2" w:rsidRDefault="00CC3CC2" w:rsidP="00B25434">
      <w:pPr>
        <w:pStyle w:val="a6"/>
        <w:rPr>
          <w:rtl/>
        </w:rPr>
      </w:pPr>
      <w:r w:rsidRPr="00CC3CC2">
        <w:rPr>
          <w:rStyle w:val="affff7"/>
          <w:rtl/>
        </w:rPr>
        <w:t>כי נאצו.</w:t>
      </w:r>
      <w:r w:rsidRPr="00CC3CC2">
        <w:rPr>
          <w:rtl/>
        </w:rPr>
        <w:t xml:space="preserve"> לשון בזיון: </w:t>
      </w:r>
    </w:p>
    <w:p w14:paraId="36CD8BB9" w14:textId="712E3DF2" w:rsidR="00CC3CC2" w:rsidRDefault="00CC3CC2" w:rsidP="00B25434">
      <w:pPr>
        <w:pStyle w:val="a5"/>
        <w:rPr>
          <w:rtl/>
        </w:rPr>
      </w:pPr>
      <w:bookmarkStart w:id="45" w:name="שמואלBאBפרק-ב-{יח}"/>
      <w:bookmarkEnd w:id="45"/>
      <w:r w:rsidRPr="00CC3CC2">
        <w:rPr>
          <w:rStyle w:val="affff8"/>
          <w:rtl/>
        </w:rPr>
        <w:t>{יח}</w:t>
      </w:r>
      <w:r>
        <w:rPr>
          <w:rFonts w:ascii="Times New Roman" w:hAnsi="Times New Roman"/>
          <w:sz w:val="41"/>
          <w:szCs w:val="41"/>
          <w:rtl/>
        </w:rPr>
        <w:t xml:space="preserve"> </w:t>
      </w:r>
      <w:r w:rsidRPr="00CC3CC2">
        <w:rPr>
          <w:rtl/>
        </w:rPr>
        <w:t xml:space="preserve">וּשְׁמוּאֵ֕ל מְשָׁרֵ֖ת </w:t>
      </w:r>
      <w:proofErr w:type="spellStart"/>
      <w:r w:rsidRPr="00CC3CC2">
        <w:rPr>
          <w:rtl/>
        </w:rPr>
        <w:t>אֶת</w:t>
      </w:r>
      <w:r>
        <w:rPr>
          <w:rtl/>
        </w:rPr>
        <w:t>־</w:t>
      </w:r>
      <w:r w:rsidRPr="00CC3CC2">
        <w:rPr>
          <w:rtl/>
        </w:rPr>
        <w:t>פְּנֵ֣י</w:t>
      </w:r>
      <w:proofErr w:type="spellEnd"/>
      <w:r w:rsidRPr="00CC3CC2">
        <w:rPr>
          <w:rtl/>
        </w:rPr>
        <w:t xml:space="preserve"> יְהוָ֑ה נַ֕עַר חָג֖וּר אֵפ֥וֹד בָּֽד:</w:t>
      </w:r>
    </w:p>
    <w:p w14:paraId="799F538A" w14:textId="64ED83A3" w:rsidR="00CC3CC2" w:rsidRDefault="00CC3CC2" w:rsidP="00B25434">
      <w:pPr>
        <w:pStyle w:val="a6"/>
        <w:rPr>
          <w:rtl/>
        </w:rPr>
      </w:pPr>
      <w:r w:rsidRPr="00CC3CC2">
        <w:rPr>
          <w:rStyle w:val="affff7"/>
          <w:rtl/>
        </w:rPr>
        <w:t>נער חגור אפוד בד.</w:t>
      </w:r>
      <w:r w:rsidRPr="00CC3CC2">
        <w:rPr>
          <w:rtl/>
        </w:rPr>
        <w:t xml:space="preserve"> (תרגום:) </w:t>
      </w:r>
      <w:proofErr w:type="spellStart"/>
      <w:r w:rsidRPr="00CC3CC2">
        <w:rPr>
          <w:rtl/>
        </w:rPr>
        <w:t>כרדוט</w:t>
      </w:r>
      <w:proofErr w:type="spellEnd"/>
      <w:r w:rsidRPr="00CC3CC2">
        <w:rPr>
          <w:rtl/>
        </w:rPr>
        <w:t xml:space="preserve"> דבוץ, והוא לשון מעיל, שהרי תרגם יונתן, (</w:t>
      </w:r>
      <w:proofErr w:type="spellStart"/>
      <w:r w:rsidRPr="00CC3CC2">
        <w:rPr>
          <w:rtl/>
        </w:rPr>
        <w:t>שמואל־ב</w:t>
      </w:r>
      <w:proofErr w:type="spellEnd"/>
      <w:r w:rsidRPr="00CC3CC2">
        <w:rPr>
          <w:rtl/>
        </w:rPr>
        <w:t xml:space="preserve"> יג יח): 'מעילי', דכי כן תלבשנה בנות המלך הבתולות מעילים, (</w:t>
      </w:r>
      <w:proofErr w:type="spellStart"/>
      <w:r w:rsidRPr="00CC3CC2">
        <w:rPr>
          <w:rtl/>
        </w:rPr>
        <w:t>שמואל־ב</w:t>
      </w:r>
      <w:proofErr w:type="spellEnd"/>
      <w:r w:rsidRPr="00CC3CC2">
        <w:rPr>
          <w:rtl/>
        </w:rPr>
        <w:t xml:space="preserve"> יג יח): </w:t>
      </w:r>
      <w:proofErr w:type="spellStart"/>
      <w:r w:rsidRPr="00CC3CC2">
        <w:rPr>
          <w:rtl/>
        </w:rPr>
        <w:t>כרדוטין</w:t>
      </w:r>
      <w:proofErr w:type="spellEnd"/>
      <w:r w:rsidRPr="00CC3CC2">
        <w:rPr>
          <w:rtl/>
        </w:rPr>
        <w:t xml:space="preserve">: </w:t>
      </w:r>
    </w:p>
    <w:p w14:paraId="7EF113C9" w14:textId="4F3ACB82" w:rsidR="00CC3CC2" w:rsidRDefault="00CC3CC2" w:rsidP="00B25434">
      <w:pPr>
        <w:pStyle w:val="a5"/>
        <w:rPr>
          <w:rtl/>
        </w:rPr>
      </w:pPr>
      <w:bookmarkStart w:id="46" w:name="שמואלBאBפרק-ב-{יט}"/>
      <w:bookmarkEnd w:id="46"/>
      <w:r w:rsidRPr="00CC3CC2">
        <w:rPr>
          <w:rStyle w:val="affff8"/>
          <w:rtl/>
        </w:rPr>
        <w:lastRenderedPageBreak/>
        <w:t>{יט}</w:t>
      </w:r>
      <w:r>
        <w:rPr>
          <w:rFonts w:ascii="Times New Roman" w:hAnsi="Times New Roman"/>
          <w:sz w:val="41"/>
          <w:szCs w:val="41"/>
          <w:rtl/>
        </w:rPr>
        <w:t xml:space="preserve"> </w:t>
      </w:r>
      <w:r w:rsidRPr="00CC3CC2">
        <w:rPr>
          <w:rtl/>
        </w:rPr>
        <w:t xml:space="preserve">וּמְעִ֤יל קָטֹן֙ </w:t>
      </w:r>
      <w:proofErr w:type="spellStart"/>
      <w:r w:rsidRPr="00CC3CC2">
        <w:rPr>
          <w:rtl/>
        </w:rPr>
        <w:t>תַּעֲשֶׂה</w:t>
      </w:r>
      <w:r>
        <w:rPr>
          <w:rtl/>
        </w:rPr>
        <w:t>־</w:t>
      </w:r>
      <w:r w:rsidRPr="00CC3CC2">
        <w:rPr>
          <w:rtl/>
        </w:rPr>
        <w:t>לּ֣ו</w:t>
      </w:r>
      <w:proofErr w:type="spellEnd"/>
      <w:r w:rsidRPr="00CC3CC2">
        <w:rPr>
          <w:rtl/>
        </w:rPr>
        <w:t xml:space="preserve">ֹ </w:t>
      </w:r>
      <w:proofErr w:type="spellStart"/>
      <w:r w:rsidRPr="00CC3CC2">
        <w:rPr>
          <w:rtl/>
        </w:rPr>
        <w:t>אִמּ֔ו</w:t>
      </w:r>
      <w:proofErr w:type="spellEnd"/>
      <w:r w:rsidRPr="00CC3CC2">
        <w:rPr>
          <w:rtl/>
        </w:rPr>
        <w:t xml:space="preserve">ֹ וְהַעַלְתָ֥ה ל֖וֹ מִיָּמִ֣ים | יָמִ֑ימָה בַּֽעֲלוֹתָהּ֙ </w:t>
      </w:r>
      <w:proofErr w:type="spellStart"/>
      <w:r w:rsidRPr="00CC3CC2">
        <w:rPr>
          <w:rtl/>
        </w:rPr>
        <w:t>אֶת</w:t>
      </w:r>
      <w:r>
        <w:rPr>
          <w:rtl/>
        </w:rPr>
        <w:t>־</w:t>
      </w:r>
      <w:r w:rsidRPr="00CC3CC2">
        <w:rPr>
          <w:rtl/>
        </w:rPr>
        <w:t>אִישָׁ֔ה</w:t>
      </w:r>
      <w:proofErr w:type="spellEnd"/>
      <w:r w:rsidRPr="00CC3CC2">
        <w:rPr>
          <w:rtl/>
        </w:rPr>
        <w:t xml:space="preserve">ּ לִזְבֹּ֖חַ </w:t>
      </w:r>
      <w:proofErr w:type="spellStart"/>
      <w:r w:rsidRPr="00CC3CC2">
        <w:rPr>
          <w:rtl/>
        </w:rPr>
        <w:t>אֶת</w:t>
      </w:r>
      <w:r>
        <w:rPr>
          <w:rtl/>
        </w:rPr>
        <w:t>־</w:t>
      </w:r>
      <w:r w:rsidRPr="00CC3CC2">
        <w:rPr>
          <w:rtl/>
        </w:rPr>
        <w:t>זֶ֥בַח</w:t>
      </w:r>
      <w:proofErr w:type="spellEnd"/>
      <w:r w:rsidRPr="00CC3CC2">
        <w:rPr>
          <w:rtl/>
        </w:rPr>
        <w:t xml:space="preserve"> הַיָּמִֽים:</w:t>
      </w:r>
    </w:p>
    <w:p w14:paraId="32891763" w14:textId="2D89BD70" w:rsidR="00CC3CC2" w:rsidRDefault="00CC3CC2" w:rsidP="00B25434">
      <w:pPr>
        <w:pStyle w:val="a6"/>
        <w:rPr>
          <w:rtl/>
        </w:rPr>
      </w:pPr>
      <w:r w:rsidRPr="00CC3CC2">
        <w:rPr>
          <w:rtl/>
        </w:rPr>
        <w:t xml:space="preserve">ומעיל קטן תעשה לו </w:t>
      </w:r>
      <w:proofErr w:type="spellStart"/>
      <w:r w:rsidRPr="00CC3CC2">
        <w:rPr>
          <w:rtl/>
        </w:rPr>
        <w:t>אמו</w:t>
      </w:r>
      <w:proofErr w:type="spellEnd"/>
      <w:r w:rsidRPr="00CC3CC2">
        <w:rPr>
          <w:rtl/>
        </w:rPr>
        <w:t xml:space="preserve">. משנה לשנה: </w:t>
      </w:r>
    </w:p>
    <w:p w14:paraId="1C5103D5" w14:textId="57E71A25" w:rsidR="00CC3CC2" w:rsidRDefault="00CC3CC2" w:rsidP="00B25434">
      <w:pPr>
        <w:pStyle w:val="a5"/>
        <w:rPr>
          <w:rtl/>
        </w:rPr>
      </w:pPr>
      <w:bookmarkStart w:id="47" w:name="שמואלBאBפרק-ב-{כ}"/>
      <w:bookmarkEnd w:id="47"/>
      <w:r w:rsidRPr="00CC3CC2">
        <w:rPr>
          <w:rStyle w:val="affff8"/>
          <w:rtl/>
        </w:rPr>
        <w:t>{כ}</w:t>
      </w:r>
      <w:r>
        <w:rPr>
          <w:rFonts w:ascii="Times New Roman" w:hAnsi="Times New Roman"/>
          <w:sz w:val="41"/>
          <w:szCs w:val="41"/>
          <w:rtl/>
        </w:rPr>
        <w:t xml:space="preserve"> </w:t>
      </w:r>
      <w:r w:rsidRPr="00CC3CC2">
        <w:rPr>
          <w:rtl/>
        </w:rPr>
        <w:t xml:space="preserve">וּבֵרַ֨ךְ עֵלִ֜י </w:t>
      </w:r>
      <w:proofErr w:type="spellStart"/>
      <w:r w:rsidRPr="00CC3CC2">
        <w:rPr>
          <w:rtl/>
        </w:rPr>
        <w:t>אֶת</w:t>
      </w:r>
      <w:r>
        <w:rPr>
          <w:rtl/>
        </w:rPr>
        <w:t>־</w:t>
      </w:r>
      <w:r w:rsidRPr="00CC3CC2">
        <w:rPr>
          <w:rtl/>
        </w:rPr>
        <w:t>אֶלְקָנָ֣ה</w:t>
      </w:r>
      <w:proofErr w:type="spellEnd"/>
      <w:r w:rsidRPr="00CC3CC2">
        <w:rPr>
          <w:rtl/>
        </w:rPr>
        <w:t xml:space="preserve"> </w:t>
      </w:r>
      <w:proofErr w:type="spellStart"/>
      <w:r w:rsidRPr="00CC3CC2">
        <w:rPr>
          <w:rtl/>
        </w:rPr>
        <w:t>וְאֶת</w:t>
      </w:r>
      <w:r>
        <w:rPr>
          <w:rtl/>
        </w:rPr>
        <w:t>־</w:t>
      </w:r>
      <w:r w:rsidRPr="00CC3CC2">
        <w:rPr>
          <w:rtl/>
        </w:rPr>
        <w:t>אִשְׁתּ֗ו</w:t>
      </w:r>
      <w:proofErr w:type="spellEnd"/>
      <w:r w:rsidRPr="00CC3CC2">
        <w:rPr>
          <w:rtl/>
        </w:rPr>
        <w:t xml:space="preserve">ֹ וְאָמַר֙ יָשֵׂם֩ יְהוָ֨ה לְךָ֥ זֶ֙רַע֙ </w:t>
      </w:r>
      <w:proofErr w:type="spellStart"/>
      <w:r w:rsidRPr="00CC3CC2">
        <w:rPr>
          <w:rtl/>
        </w:rPr>
        <w:t>מִן</w:t>
      </w:r>
      <w:r>
        <w:rPr>
          <w:rtl/>
        </w:rPr>
        <w:t>־</w:t>
      </w:r>
      <w:r w:rsidRPr="00CC3CC2">
        <w:rPr>
          <w:rtl/>
        </w:rPr>
        <w:t>הָאִשָּׁ֣ה</w:t>
      </w:r>
      <w:proofErr w:type="spellEnd"/>
      <w:r w:rsidRPr="00CC3CC2">
        <w:rPr>
          <w:rtl/>
        </w:rPr>
        <w:t xml:space="preserve"> הַזֹּ֔את תַּ֚חַת הַשְּׁאֵלָ֔ה אֲשֶׁ֥ר שָׁאַ֖ל לַֽיהוָ֑ה וְהָלְכ֖וּ לִמְקֹמֽוֹ:</w:t>
      </w:r>
    </w:p>
    <w:p w14:paraId="62D736A6" w14:textId="18354011" w:rsidR="00CC3CC2" w:rsidRDefault="00CC3CC2" w:rsidP="00B25434">
      <w:pPr>
        <w:pStyle w:val="a6"/>
        <w:rPr>
          <w:rtl/>
        </w:rPr>
      </w:pPr>
      <w:r w:rsidRPr="00CC3CC2">
        <w:rPr>
          <w:rStyle w:val="affff7"/>
          <w:rtl/>
        </w:rPr>
        <w:t>וברך עלי.</w:t>
      </w:r>
      <w:r w:rsidRPr="00CC3CC2">
        <w:rPr>
          <w:rtl/>
        </w:rPr>
        <w:t xml:space="preserve"> לשון הוה הוא, מברכו היה בכל שנה: </w:t>
      </w:r>
      <w:r w:rsidRPr="00CC3CC2">
        <w:rPr>
          <w:rStyle w:val="affff7"/>
          <w:rtl/>
        </w:rPr>
        <w:t>תחת השאלה אשר שאל.</w:t>
      </w:r>
      <w:r w:rsidRPr="00CC3CC2">
        <w:rPr>
          <w:rtl/>
        </w:rPr>
        <w:t xml:space="preserve"> לו בן, ואמר לו ישים ה' לך זרע וגו', יהי רצון שכל בנים שיהו לך, יהו מן הצדקת הזו, והרי זה מקרא מסורס: </w:t>
      </w:r>
    </w:p>
    <w:p w14:paraId="5D50A60A" w14:textId="0542A80E" w:rsidR="00CC3CC2" w:rsidRDefault="00CC3CC2" w:rsidP="00B25434">
      <w:pPr>
        <w:pStyle w:val="a5"/>
        <w:rPr>
          <w:rtl/>
        </w:rPr>
      </w:pPr>
      <w:bookmarkStart w:id="48" w:name="שמואלBאBפרק-ב-{כא}"/>
      <w:bookmarkEnd w:id="48"/>
      <w:r w:rsidRPr="00CC3CC2">
        <w:rPr>
          <w:rStyle w:val="affff8"/>
          <w:rtl/>
        </w:rPr>
        <w:t>{כא}</w:t>
      </w:r>
      <w:r>
        <w:rPr>
          <w:rFonts w:ascii="Times New Roman" w:hAnsi="Times New Roman"/>
          <w:sz w:val="41"/>
          <w:szCs w:val="41"/>
          <w:rtl/>
        </w:rPr>
        <w:t xml:space="preserve"> </w:t>
      </w:r>
      <w:proofErr w:type="spellStart"/>
      <w:r w:rsidRPr="00CC3CC2">
        <w:rPr>
          <w:rtl/>
        </w:rPr>
        <w:t>כִּֽי</w:t>
      </w:r>
      <w:r>
        <w:rPr>
          <w:rtl/>
        </w:rPr>
        <w:t>־</w:t>
      </w:r>
      <w:r w:rsidRPr="00CC3CC2">
        <w:rPr>
          <w:rtl/>
        </w:rPr>
        <w:t>פָקַ֤ד</w:t>
      </w:r>
      <w:proofErr w:type="spellEnd"/>
      <w:r w:rsidRPr="00CC3CC2">
        <w:rPr>
          <w:rtl/>
        </w:rPr>
        <w:t xml:space="preserve"> יְהוָה֙ </w:t>
      </w:r>
      <w:proofErr w:type="spellStart"/>
      <w:r w:rsidRPr="00CC3CC2">
        <w:rPr>
          <w:rtl/>
        </w:rPr>
        <w:t>אֶת</w:t>
      </w:r>
      <w:r>
        <w:rPr>
          <w:rtl/>
        </w:rPr>
        <w:t>־</w:t>
      </w:r>
      <w:r w:rsidRPr="00CC3CC2">
        <w:rPr>
          <w:rtl/>
        </w:rPr>
        <w:t>חַנָּ֔ה</w:t>
      </w:r>
      <w:proofErr w:type="spellEnd"/>
      <w:r w:rsidRPr="00CC3CC2">
        <w:rPr>
          <w:rtl/>
        </w:rPr>
        <w:t xml:space="preserve"> וַתַּ֛הַר וַתֵּ֥לֶד </w:t>
      </w:r>
      <w:proofErr w:type="spellStart"/>
      <w:r w:rsidRPr="00CC3CC2">
        <w:rPr>
          <w:rtl/>
        </w:rPr>
        <w:t>שְׁלֹשָֽׁה</w:t>
      </w:r>
      <w:r>
        <w:rPr>
          <w:rtl/>
        </w:rPr>
        <w:t>־</w:t>
      </w:r>
      <w:r w:rsidRPr="00CC3CC2">
        <w:rPr>
          <w:rtl/>
        </w:rPr>
        <w:t>בָנִ֖ים</w:t>
      </w:r>
      <w:proofErr w:type="spellEnd"/>
      <w:r w:rsidRPr="00CC3CC2">
        <w:rPr>
          <w:rtl/>
        </w:rPr>
        <w:t xml:space="preserve"> וּשְׁתֵּ֣י בָנ֑וֹת וַיִּגְדַּ֛ל הַנַּ֥עַר שְׁמוּאֵ֖ל </w:t>
      </w:r>
      <w:proofErr w:type="spellStart"/>
      <w:r w:rsidRPr="00CC3CC2">
        <w:rPr>
          <w:rtl/>
        </w:rPr>
        <w:t>עִם</w:t>
      </w:r>
      <w:r>
        <w:rPr>
          <w:rtl/>
        </w:rPr>
        <w:t>־</w:t>
      </w:r>
      <w:r w:rsidRPr="00CC3CC2">
        <w:rPr>
          <w:rtl/>
        </w:rPr>
        <w:t>יְהוָֽה</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49" w:name="שמואלBאBפרק-ב-{כב}"/>
      <w:bookmarkEnd w:id="49"/>
      <w:r w:rsidRPr="00CC3CC2">
        <w:rPr>
          <w:rStyle w:val="affff8"/>
          <w:rtl/>
        </w:rPr>
        <w:t>{כב}</w:t>
      </w:r>
      <w:r>
        <w:rPr>
          <w:rFonts w:ascii="Times New Roman" w:hAnsi="Times New Roman"/>
          <w:sz w:val="41"/>
          <w:szCs w:val="41"/>
          <w:rtl/>
        </w:rPr>
        <w:t xml:space="preserve"> </w:t>
      </w:r>
      <w:r w:rsidRPr="00CC3CC2">
        <w:rPr>
          <w:rtl/>
        </w:rPr>
        <w:t>וְעֵלִ֖י זָקֵ֣ן מְאֹ֑ד וְשָׁמַ֗ע אֵת֩ כָּל</w:t>
      </w:r>
      <w:r>
        <w:rPr>
          <w:rtl/>
        </w:rPr>
        <w:t>־</w:t>
      </w:r>
      <w:r w:rsidRPr="00CC3CC2">
        <w:rPr>
          <w:rtl/>
        </w:rPr>
        <w:t xml:space="preserve">אֲשֶׁ֨ר יַעֲשׂ֤וּן בָּנָיו֙ </w:t>
      </w:r>
      <w:proofErr w:type="spellStart"/>
      <w:r w:rsidRPr="00CC3CC2">
        <w:rPr>
          <w:rtl/>
        </w:rPr>
        <w:t>לְכָל</w:t>
      </w:r>
      <w:r>
        <w:rPr>
          <w:rtl/>
        </w:rPr>
        <w:t>־</w:t>
      </w:r>
      <w:r w:rsidRPr="00CC3CC2">
        <w:rPr>
          <w:rtl/>
        </w:rPr>
        <w:t>יִשְׂרָאֵ֔ל</w:t>
      </w:r>
      <w:proofErr w:type="spellEnd"/>
      <w:r w:rsidRPr="00CC3CC2">
        <w:rPr>
          <w:rtl/>
        </w:rPr>
        <w:t xml:space="preserve"> וְאֵ֤ת </w:t>
      </w:r>
      <w:proofErr w:type="spellStart"/>
      <w:r w:rsidRPr="00CC3CC2">
        <w:rPr>
          <w:rtl/>
        </w:rPr>
        <w:t>אֲשֶֽׁר</w:t>
      </w:r>
      <w:r>
        <w:rPr>
          <w:rtl/>
        </w:rPr>
        <w:t>־</w:t>
      </w:r>
      <w:r w:rsidRPr="00CC3CC2">
        <w:rPr>
          <w:rtl/>
        </w:rPr>
        <w:t>יִשְׁכְּבוּן</w:t>
      </w:r>
      <w:proofErr w:type="spellEnd"/>
      <w:r w:rsidRPr="00CC3CC2">
        <w:rPr>
          <w:rtl/>
        </w:rPr>
        <w:t xml:space="preserve">֙ </w:t>
      </w:r>
      <w:proofErr w:type="spellStart"/>
      <w:r w:rsidRPr="00CC3CC2">
        <w:rPr>
          <w:rtl/>
        </w:rPr>
        <w:t>אֶת</w:t>
      </w:r>
      <w:r>
        <w:rPr>
          <w:rtl/>
        </w:rPr>
        <w:t>־</w:t>
      </w:r>
      <w:r w:rsidRPr="00CC3CC2">
        <w:rPr>
          <w:rtl/>
        </w:rPr>
        <w:t>הַנָּשִׁ֔ים</w:t>
      </w:r>
      <w:proofErr w:type="spellEnd"/>
      <w:r w:rsidRPr="00CC3CC2">
        <w:rPr>
          <w:rtl/>
        </w:rPr>
        <w:t xml:space="preserve"> הַצֹּ֣בְא֔וֹת פֶּ֖תַח אֹ֥הֶל מוֹעֵֽד:</w:t>
      </w:r>
    </w:p>
    <w:p w14:paraId="38CAA5DF" w14:textId="61D9CADF" w:rsidR="00CC3CC2" w:rsidRDefault="00CC3CC2" w:rsidP="00B25434">
      <w:pPr>
        <w:pStyle w:val="a6"/>
        <w:rPr>
          <w:rtl/>
        </w:rPr>
      </w:pPr>
      <w:r w:rsidRPr="00CC3CC2">
        <w:rPr>
          <w:rStyle w:val="affff7"/>
          <w:rtl/>
        </w:rPr>
        <w:t xml:space="preserve">אשר </w:t>
      </w:r>
      <w:proofErr w:type="spellStart"/>
      <w:r w:rsidRPr="00CC3CC2">
        <w:rPr>
          <w:rStyle w:val="affff7"/>
          <w:rtl/>
        </w:rPr>
        <w:t>ישכבן</w:t>
      </w:r>
      <w:proofErr w:type="spellEnd"/>
      <w:r w:rsidRPr="00CC3CC2">
        <w:rPr>
          <w:rStyle w:val="affff7"/>
          <w:rtl/>
        </w:rPr>
        <w:t>.</w:t>
      </w:r>
      <w:r w:rsidRPr="00CC3CC2">
        <w:rPr>
          <w:rtl/>
        </w:rPr>
        <w:t xml:space="preserve"> כמשמעו. ורבותינו אמרו (יומא ט ב): מתוך ששהו את קניהן, והם היו ממתינות עד שתראן קניהן קריבין, מעלה עליהם כאלו שכבום: </w:t>
      </w:r>
    </w:p>
    <w:p w14:paraId="270C3D5A" w14:textId="3695BF22" w:rsidR="00CC3CC2" w:rsidRDefault="00CC3CC2" w:rsidP="00B25434">
      <w:pPr>
        <w:pStyle w:val="a5"/>
        <w:rPr>
          <w:rtl/>
        </w:rPr>
      </w:pPr>
      <w:bookmarkStart w:id="50" w:name="שמואלBאBפרק-ב-{כג}"/>
      <w:bookmarkEnd w:id="50"/>
      <w:r w:rsidRPr="00CC3CC2">
        <w:rPr>
          <w:rStyle w:val="affff8"/>
          <w:rtl/>
        </w:rPr>
        <w:t>{כג}</w:t>
      </w:r>
      <w:r>
        <w:rPr>
          <w:rFonts w:ascii="Times New Roman" w:hAnsi="Times New Roman"/>
          <w:sz w:val="41"/>
          <w:szCs w:val="41"/>
          <w:rtl/>
        </w:rPr>
        <w:t xml:space="preserve"> </w:t>
      </w:r>
      <w:r w:rsidRPr="00CC3CC2">
        <w:rPr>
          <w:rtl/>
        </w:rPr>
        <w:t xml:space="preserve">וַיֹּ֣אמֶר לָהֶ֔ם לָ֥מָּה תַעֲשׂ֖וּן כַּדְּבָרִ֣ים הָאֵ֑לֶּה אֲשֶׁ֨ר אָנֹכִ֤י שֹׁמֵ֙עַ֙ </w:t>
      </w:r>
      <w:proofErr w:type="spellStart"/>
      <w:r w:rsidRPr="00CC3CC2">
        <w:rPr>
          <w:rtl/>
        </w:rPr>
        <w:t>אֶת</w:t>
      </w:r>
      <w:r>
        <w:rPr>
          <w:rtl/>
        </w:rPr>
        <w:t>־</w:t>
      </w:r>
      <w:r w:rsidRPr="00CC3CC2">
        <w:rPr>
          <w:rtl/>
        </w:rPr>
        <w:t>דִּבְרֵיכֶ֣ם</w:t>
      </w:r>
      <w:proofErr w:type="spellEnd"/>
      <w:r w:rsidRPr="00CC3CC2">
        <w:rPr>
          <w:rtl/>
        </w:rPr>
        <w:t xml:space="preserve"> רָעִ֔ים מֵאֵ֖ת כָּל</w:t>
      </w:r>
      <w:r>
        <w:rPr>
          <w:rtl/>
        </w:rPr>
        <w:t>־</w:t>
      </w:r>
      <w:r w:rsidRPr="00CC3CC2">
        <w:rPr>
          <w:rtl/>
        </w:rPr>
        <w:t>הָעָ֥ם אֵֽלֶּה:</w:t>
      </w:r>
      <w:r w:rsidRPr="00CC3CC2">
        <w:rPr>
          <w:rFonts w:ascii="Times New Roman" w:hAnsi="Times New Roman"/>
          <w:rtl/>
        </w:rPr>
        <w:t xml:space="preserve"> </w:t>
      </w:r>
      <w:bookmarkStart w:id="51" w:name="שמואלBאBפרק-ב-{כד}"/>
      <w:bookmarkEnd w:id="51"/>
      <w:r w:rsidRPr="00CC3CC2">
        <w:rPr>
          <w:rStyle w:val="affff8"/>
          <w:rtl/>
        </w:rPr>
        <w:t>{כד}</w:t>
      </w:r>
      <w:r>
        <w:rPr>
          <w:rFonts w:ascii="Times New Roman" w:hAnsi="Times New Roman"/>
          <w:sz w:val="41"/>
          <w:szCs w:val="41"/>
          <w:rtl/>
        </w:rPr>
        <w:t xml:space="preserve"> </w:t>
      </w:r>
      <w:r w:rsidRPr="00CC3CC2">
        <w:rPr>
          <w:rtl/>
        </w:rPr>
        <w:t xml:space="preserve">אַ֖ל בָּנָ֑י כִּ֠י </w:t>
      </w:r>
      <w:proofErr w:type="spellStart"/>
      <w:r w:rsidRPr="00CC3CC2">
        <w:rPr>
          <w:rtl/>
        </w:rPr>
        <w:t>לֽוֹא</w:t>
      </w:r>
      <w:r>
        <w:rPr>
          <w:rtl/>
        </w:rPr>
        <w:t>־</w:t>
      </w:r>
      <w:r w:rsidRPr="00CC3CC2">
        <w:rPr>
          <w:rtl/>
        </w:rPr>
        <w:t>טוֹבָ֤ה</w:t>
      </w:r>
      <w:proofErr w:type="spellEnd"/>
      <w:r w:rsidRPr="00CC3CC2">
        <w:rPr>
          <w:rtl/>
        </w:rPr>
        <w:t xml:space="preserve"> הַשְּׁמֻעָה֙ אֲשֶׁ֣ר אָנֹכִ֣י שֹׁמֵ֔עַ מַעֲבִרִ֖ים </w:t>
      </w:r>
      <w:proofErr w:type="spellStart"/>
      <w:r w:rsidRPr="00CC3CC2">
        <w:rPr>
          <w:rtl/>
        </w:rPr>
        <w:t>עַם</w:t>
      </w:r>
      <w:r>
        <w:rPr>
          <w:rtl/>
        </w:rPr>
        <w:t>־</w:t>
      </w:r>
      <w:r w:rsidRPr="00CC3CC2">
        <w:rPr>
          <w:rtl/>
        </w:rPr>
        <w:t>יְהוָֽה</w:t>
      </w:r>
      <w:proofErr w:type="spellEnd"/>
      <w:r w:rsidRPr="00CC3CC2">
        <w:rPr>
          <w:rtl/>
        </w:rPr>
        <w:t>:</w:t>
      </w:r>
    </w:p>
    <w:p w14:paraId="0E91D9AC" w14:textId="43053516" w:rsidR="00CC3CC2" w:rsidRDefault="00CC3CC2" w:rsidP="00B25434">
      <w:pPr>
        <w:pStyle w:val="a6"/>
        <w:rPr>
          <w:rtl/>
        </w:rPr>
      </w:pPr>
      <w:r w:rsidRPr="00CC3CC2">
        <w:rPr>
          <w:rStyle w:val="affff7"/>
          <w:rtl/>
        </w:rPr>
        <w:t>אשר אנכי שומע מעבירים עם ה'.</w:t>
      </w:r>
      <w:r w:rsidRPr="00CC3CC2">
        <w:rPr>
          <w:rtl/>
        </w:rPr>
        <w:t xml:space="preserve"> שמועה שעם ה' מעבירים עליכם, לשון ויעבירו (שמות לו ו): קול במחנה, מוציאים עליכם קול שמועה לא טובה: </w:t>
      </w:r>
    </w:p>
    <w:p w14:paraId="3460F374" w14:textId="017D741F" w:rsidR="00CC3CC2" w:rsidRDefault="00CC3CC2" w:rsidP="00B25434">
      <w:pPr>
        <w:pStyle w:val="a5"/>
        <w:rPr>
          <w:rtl/>
        </w:rPr>
      </w:pPr>
      <w:bookmarkStart w:id="52" w:name="שמואלBאBפרק-ב-{כה}"/>
      <w:bookmarkEnd w:id="52"/>
      <w:r w:rsidRPr="00CC3CC2">
        <w:rPr>
          <w:rStyle w:val="affff8"/>
          <w:rtl/>
        </w:rPr>
        <w:t>{כה}</w:t>
      </w:r>
      <w:r>
        <w:rPr>
          <w:rFonts w:ascii="Times New Roman" w:hAnsi="Times New Roman"/>
          <w:sz w:val="41"/>
          <w:szCs w:val="41"/>
          <w:rtl/>
        </w:rPr>
        <w:t xml:space="preserve"> </w:t>
      </w:r>
      <w:proofErr w:type="spellStart"/>
      <w:r w:rsidRPr="00CC3CC2">
        <w:rPr>
          <w:rtl/>
        </w:rPr>
        <w:t>אִם</w:t>
      </w:r>
      <w:r>
        <w:rPr>
          <w:rtl/>
        </w:rPr>
        <w:t>־</w:t>
      </w:r>
      <w:r w:rsidRPr="00CC3CC2">
        <w:rPr>
          <w:rtl/>
        </w:rPr>
        <w:t>יֶחֱטָ֨א</w:t>
      </w:r>
      <w:proofErr w:type="spellEnd"/>
      <w:r w:rsidRPr="00CC3CC2">
        <w:rPr>
          <w:rtl/>
        </w:rPr>
        <w:t xml:space="preserve"> אִ֤ישׁ לְאִישׁ֙ וּפִֽלְל֣וֹ אֱלֹהִ֔ים וְאִ֤ם לַֽיהוָה֙ </w:t>
      </w:r>
      <w:proofErr w:type="spellStart"/>
      <w:r w:rsidRPr="00CC3CC2">
        <w:rPr>
          <w:rtl/>
        </w:rPr>
        <w:t>יֶֽחֱטָא</w:t>
      </w:r>
      <w:r>
        <w:rPr>
          <w:rtl/>
        </w:rPr>
        <w:t>־</w:t>
      </w:r>
      <w:r w:rsidRPr="00CC3CC2">
        <w:rPr>
          <w:rtl/>
        </w:rPr>
        <w:t>אִ֔יש</w:t>
      </w:r>
      <w:proofErr w:type="spellEnd"/>
      <w:r w:rsidRPr="00CC3CC2">
        <w:rPr>
          <w:rtl/>
        </w:rPr>
        <w:t xml:space="preserve">ׁ מִ֖י </w:t>
      </w:r>
      <w:proofErr w:type="spellStart"/>
      <w:r w:rsidRPr="00CC3CC2">
        <w:rPr>
          <w:rtl/>
        </w:rPr>
        <w:t>יִתְפַּלֶּל</w:t>
      </w:r>
      <w:r>
        <w:rPr>
          <w:rtl/>
        </w:rPr>
        <w:t>־</w:t>
      </w:r>
      <w:r w:rsidRPr="00CC3CC2">
        <w:rPr>
          <w:rtl/>
        </w:rPr>
        <w:t>ל֑ו</w:t>
      </w:r>
      <w:proofErr w:type="spellEnd"/>
      <w:r w:rsidRPr="00CC3CC2">
        <w:rPr>
          <w:rtl/>
        </w:rPr>
        <w:t xml:space="preserve">ֹ וְלֹ֤א יִשְׁמְעוּ֙ לְק֣וֹל אֲבִיהֶ֔ם </w:t>
      </w:r>
      <w:proofErr w:type="spellStart"/>
      <w:r w:rsidRPr="00CC3CC2">
        <w:rPr>
          <w:rtl/>
        </w:rPr>
        <w:t>כִּֽי</w:t>
      </w:r>
      <w:r>
        <w:rPr>
          <w:rtl/>
        </w:rPr>
        <w:t>־</w:t>
      </w:r>
      <w:r w:rsidRPr="00CC3CC2">
        <w:rPr>
          <w:rtl/>
        </w:rPr>
        <w:t>חָפֵ֥ץ</w:t>
      </w:r>
      <w:proofErr w:type="spellEnd"/>
      <w:r w:rsidRPr="00CC3CC2">
        <w:rPr>
          <w:rtl/>
        </w:rPr>
        <w:t xml:space="preserve"> יְהוָ֖ה לַהֲמִיתָֽם:</w:t>
      </w:r>
    </w:p>
    <w:p w14:paraId="6EE391FB" w14:textId="3D3FE35B" w:rsidR="00CC3CC2" w:rsidRDefault="00CC3CC2" w:rsidP="00B25434">
      <w:pPr>
        <w:pStyle w:val="a6"/>
        <w:rPr>
          <w:rtl/>
        </w:rPr>
      </w:pPr>
      <w:r w:rsidRPr="00CC3CC2">
        <w:rPr>
          <w:rStyle w:val="affff7"/>
          <w:rtl/>
        </w:rPr>
        <w:t>ופללו.</w:t>
      </w:r>
      <w:r w:rsidRPr="00CC3CC2">
        <w:rPr>
          <w:rtl/>
        </w:rPr>
        <w:t xml:space="preserve"> לשון משפט, כמו (שם כא כב): ונתן בפלילים: </w:t>
      </w:r>
      <w:r w:rsidRPr="00CC3CC2">
        <w:rPr>
          <w:rStyle w:val="affff7"/>
          <w:rtl/>
        </w:rPr>
        <w:t>אלהים.</w:t>
      </w:r>
      <w:r w:rsidRPr="00CC3CC2">
        <w:rPr>
          <w:rtl/>
        </w:rPr>
        <w:t xml:space="preserve"> דיין: </w:t>
      </w:r>
      <w:r w:rsidRPr="00CC3CC2">
        <w:rPr>
          <w:rStyle w:val="affff7"/>
          <w:rtl/>
        </w:rPr>
        <w:t>כי חפץ ה' להמיתם.</w:t>
      </w:r>
      <w:r w:rsidRPr="00CC3CC2">
        <w:rPr>
          <w:rtl/>
        </w:rPr>
        <w:t xml:space="preserve"> שכבר נחתם גזר דין, אבל קודם שנחתם גזר דין, נאמר (יחזקאל יח לב): כי לא אחפוץ במות המת: </w:t>
      </w:r>
    </w:p>
    <w:p w14:paraId="3CA14219" w14:textId="612C0020" w:rsidR="00CC3CC2" w:rsidRDefault="00CC3CC2" w:rsidP="00B25434">
      <w:pPr>
        <w:pStyle w:val="a5"/>
        <w:rPr>
          <w:rtl/>
        </w:rPr>
      </w:pPr>
      <w:bookmarkStart w:id="53" w:name="שמואלBאBפרק-ב-{כו}"/>
      <w:bookmarkEnd w:id="53"/>
      <w:r w:rsidRPr="00CC3CC2">
        <w:rPr>
          <w:rStyle w:val="affff8"/>
          <w:rtl/>
        </w:rPr>
        <w:t>{כו}</w:t>
      </w:r>
      <w:r>
        <w:rPr>
          <w:rFonts w:ascii="Times New Roman" w:hAnsi="Times New Roman"/>
          <w:sz w:val="41"/>
          <w:szCs w:val="41"/>
          <w:rtl/>
        </w:rPr>
        <w:t xml:space="preserve"> </w:t>
      </w:r>
      <w:r w:rsidRPr="00CC3CC2">
        <w:rPr>
          <w:rtl/>
        </w:rPr>
        <w:t xml:space="preserve">וְהַנַּ֣עַר שְׁמוּאֵ֔ל הֹלֵ֥ךְ וְגָדֵ֖ל וָט֑וֹב גַּ֚ם </w:t>
      </w:r>
      <w:proofErr w:type="spellStart"/>
      <w:r w:rsidRPr="00CC3CC2">
        <w:rPr>
          <w:rtl/>
        </w:rPr>
        <w:t>עִם</w:t>
      </w:r>
      <w:r>
        <w:rPr>
          <w:rtl/>
        </w:rPr>
        <w:t>־</w:t>
      </w:r>
      <w:r w:rsidRPr="00CC3CC2">
        <w:rPr>
          <w:rtl/>
        </w:rPr>
        <w:t>יְהוָ֔ה</w:t>
      </w:r>
      <w:proofErr w:type="spellEnd"/>
      <w:r w:rsidRPr="00CC3CC2">
        <w:rPr>
          <w:rtl/>
        </w:rPr>
        <w:t xml:space="preserve"> וְגַ֖ם </w:t>
      </w:r>
      <w:proofErr w:type="spellStart"/>
      <w:r w:rsidRPr="00CC3CC2">
        <w:rPr>
          <w:rtl/>
        </w:rPr>
        <w:t>עִם</w:t>
      </w:r>
      <w:r>
        <w:rPr>
          <w:rtl/>
        </w:rPr>
        <w:t>־</w:t>
      </w:r>
      <w:r w:rsidRPr="00CC3CC2">
        <w:rPr>
          <w:rtl/>
        </w:rPr>
        <w:t>אֲנָשִֽׁים</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54" w:name="שמואלBאBפרק-ב-{כז}"/>
      <w:bookmarkEnd w:id="54"/>
      <w:r w:rsidRPr="00CC3CC2">
        <w:rPr>
          <w:rStyle w:val="affff8"/>
          <w:rtl/>
        </w:rPr>
        <w:t>{כז}</w:t>
      </w:r>
      <w:r>
        <w:rPr>
          <w:rFonts w:ascii="Times New Roman" w:hAnsi="Times New Roman"/>
          <w:sz w:val="41"/>
          <w:szCs w:val="41"/>
          <w:rtl/>
        </w:rPr>
        <w:t xml:space="preserve"> </w:t>
      </w:r>
      <w:r w:rsidRPr="00CC3CC2">
        <w:rPr>
          <w:rtl/>
        </w:rPr>
        <w:t xml:space="preserve">וַיָּבֹ֥א </w:t>
      </w:r>
      <w:proofErr w:type="spellStart"/>
      <w:r w:rsidRPr="00CC3CC2">
        <w:rPr>
          <w:rtl/>
        </w:rPr>
        <w:t>אִישׁ</w:t>
      </w:r>
      <w:r>
        <w:rPr>
          <w:rtl/>
        </w:rPr>
        <w:t>־</w:t>
      </w:r>
      <w:r w:rsidRPr="00CC3CC2">
        <w:rPr>
          <w:rtl/>
        </w:rPr>
        <w:t>אֱלֹהִ֖ים</w:t>
      </w:r>
      <w:proofErr w:type="spellEnd"/>
      <w:r w:rsidRPr="00CC3CC2">
        <w:rPr>
          <w:rtl/>
        </w:rPr>
        <w:t xml:space="preserve"> </w:t>
      </w:r>
      <w:proofErr w:type="spellStart"/>
      <w:r w:rsidRPr="00CC3CC2">
        <w:rPr>
          <w:rtl/>
        </w:rPr>
        <w:t>אֶל</w:t>
      </w:r>
      <w:r>
        <w:rPr>
          <w:rtl/>
        </w:rPr>
        <w:t>־</w:t>
      </w:r>
      <w:r w:rsidRPr="00CC3CC2">
        <w:rPr>
          <w:rtl/>
        </w:rPr>
        <w:t>עֵלִ֑י</w:t>
      </w:r>
      <w:proofErr w:type="spellEnd"/>
      <w:r w:rsidRPr="00CC3CC2">
        <w:rPr>
          <w:rtl/>
        </w:rPr>
        <w:t xml:space="preserve"> וַיֹּ֣אמֶר אֵלָ֗יו כֹּ֚ה אָמַ֣ר יְהוָ֔ה הֲנִגְלֹ֤ה נִגְלֵ֙יתִי֙ </w:t>
      </w:r>
      <w:proofErr w:type="spellStart"/>
      <w:r w:rsidRPr="00CC3CC2">
        <w:rPr>
          <w:rtl/>
        </w:rPr>
        <w:t>אֶל</w:t>
      </w:r>
      <w:r>
        <w:rPr>
          <w:rtl/>
        </w:rPr>
        <w:t>־</w:t>
      </w:r>
      <w:r w:rsidRPr="00CC3CC2">
        <w:rPr>
          <w:rtl/>
        </w:rPr>
        <w:t>בֵּ֣ית</w:t>
      </w:r>
      <w:proofErr w:type="spellEnd"/>
      <w:r w:rsidRPr="00CC3CC2">
        <w:rPr>
          <w:rtl/>
        </w:rPr>
        <w:t xml:space="preserve"> אָבִ֔יךָ בִּֽהְיוֹתָ֥ם בְּמִצְרַ֖יִם לְבֵ֥ית פַּרְעֹֽה:</w:t>
      </w:r>
    </w:p>
    <w:p w14:paraId="4D26D905" w14:textId="60CC2A5A" w:rsidR="00CC3CC2" w:rsidRDefault="00CC3CC2" w:rsidP="00B25434">
      <w:pPr>
        <w:pStyle w:val="a6"/>
        <w:rPr>
          <w:rtl/>
        </w:rPr>
      </w:pPr>
      <w:r w:rsidRPr="00CC3CC2">
        <w:rPr>
          <w:rStyle w:val="affff7"/>
          <w:rtl/>
        </w:rPr>
        <w:t>ויבא איש אלהים.</w:t>
      </w:r>
      <w:r w:rsidRPr="00CC3CC2">
        <w:rPr>
          <w:rtl/>
        </w:rPr>
        <w:t xml:space="preserve"> זה אלקנה: </w:t>
      </w:r>
      <w:r w:rsidRPr="00CC3CC2">
        <w:rPr>
          <w:rStyle w:val="affff7"/>
          <w:rtl/>
        </w:rPr>
        <w:t>הנגלה נגליתי אל בית אביך.</w:t>
      </w:r>
      <w:r w:rsidRPr="00CC3CC2">
        <w:rPr>
          <w:rtl/>
        </w:rPr>
        <w:t xml:space="preserve"> מכאן שנתנבא אהרן במצרים, ומה היא הנבואה, הוא שנאמר (שם כ ז): ואומר אליהם איש שקוצי עיניו השליכו </w:t>
      </w:r>
      <w:proofErr w:type="spellStart"/>
      <w:r w:rsidRPr="00CC3CC2">
        <w:rPr>
          <w:rtl/>
        </w:rPr>
        <w:t>ובגלולי</w:t>
      </w:r>
      <w:proofErr w:type="spellEnd"/>
      <w:r w:rsidRPr="00CC3CC2">
        <w:rPr>
          <w:rtl/>
        </w:rPr>
        <w:t xml:space="preserve"> מצרים אל תטמאו: </w:t>
      </w:r>
      <w:r w:rsidRPr="00CC3CC2">
        <w:rPr>
          <w:rStyle w:val="affff7"/>
          <w:rtl/>
        </w:rPr>
        <w:t>הנגלה נגליתי.</w:t>
      </w:r>
      <w:r w:rsidRPr="00CC3CC2">
        <w:rPr>
          <w:rtl/>
        </w:rPr>
        <w:t xml:space="preserve"> הידעתם כי הטובה הזאת והגדולה הזאת נתתי לאהרן: </w:t>
      </w:r>
    </w:p>
    <w:p w14:paraId="1A966AD2" w14:textId="1DE8D135" w:rsidR="00CC3CC2" w:rsidRDefault="00CC3CC2" w:rsidP="00B25434">
      <w:pPr>
        <w:pStyle w:val="a5"/>
        <w:rPr>
          <w:rtl/>
        </w:rPr>
      </w:pPr>
      <w:bookmarkStart w:id="55" w:name="שמואלBאBפרק-ב-{כח}"/>
      <w:bookmarkEnd w:id="55"/>
      <w:r w:rsidRPr="00CC3CC2">
        <w:rPr>
          <w:rStyle w:val="affff8"/>
          <w:rtl/>
        </w:rPr>
        <w:t>{כח}</w:t>
      </w:r>
      <w:r>
        <w:rPr>
          <w:rFonts w:ascii="Times New Roman" w:hAnsi="Times New Roman"/>
          <w:sz w:val="41"/>
          <w:szCs w:val="41"/>
          <w:rtl/>
        </w:rPr>
        <w:t xml:space="preserve"> </w:t>
      </w:r>
      <w:r w:rsidRPr="00CC3CC2">
        <w:rPr>
          <w:rtl/>
        </w:rPr>
        <w:t xml:space="preserve">וּבָחֹ֣ר אֹ֠תוֹ </w:t>
      </w:r>
      <w:proofErr w:type="spellStart"/>
      <w:r w:rsidRPr="00CC3CC2">
        <w:rPr>
          <w:rtl/>
        </w:rPr>
        <w:t>מִכָּל</w:t>
      </w:r>
      <w:r>
        <w:rPr>
          <w:rtl/>
        </w:rPr>
        <w:t>־</w:t>
      </w:r>
      <w:r w:rsidRPr="00CC3CC2">
        <w:rPr>
          <w:rtl/>
        </w:rPr>
        <w:t>שִׁבְטֵ֨י</w:t>
      </w:r>
      <w:proofErr w:type="spellEnd"/>
      <w:r w:rsidRPr="00CC3CC2">
        <w:rPr>
          <w:rtl/>
        </w:rPr>
        <w:t xml:space="preserve"> יִשְׂרָאֵ֥ל לִי֙ לְכֹהֵ֔ן לַעֲל֣וֹת </w:t>
      </w:r>
      <w:proofErr w:type="spellStart"/>
      <w:r w:rsidRPr="00CC3CC2">
        <w:rPr>
          <w:rtl/>
        </w:rPr>
        <w:t>עַֽל</w:t>
      </w:r>
      <w:r>
        <w:rPr>
          <w:rtl/>
        </w:rPr>
        <w:t>־</w:t>
      </w:r>
      <w:r w:rsidRPr="00CC3CC2">
        <w:rPr>
          <w:rtl/>
        </w:rPr>
        <w:t>מִזְבְּחִ֗י</w:t>
      </w:r>
      <w:proofErr w:type="spellEnd"/>
      <w:r w:rsidRPr="00CC3CC2">
        <w:rPr>
          <w:rtl/>
        </w:rPr>
        <w:t xml:space="preserve"> לְהַקְטִ֥יר קְטֹ֛רֶת לָשֵׂ֥את אֵפ֖וֹד לְפָנָ֑י וָֽאֶתְּנָה֙ לְבֵ֣ית אָבִ֔יךָ </w:t>
      </w:r>
      <w:proofErr w:type="spellStart"/>
      <w:r w:rsidRPr="00CC3CC2">
        <w:rPr>
          <w:rtl/>
        </w:rPr>
        <w:t>אֶת</w:t>
      </w:r>
      <w:r>
        <w:rPr>
          <w:rtl/>
        </w:rPr>
        <w:t>־</w:t>
      </w:r>
      <w:r w:rsidRPr="00CC3CC2">
        <w:rPr>
          <w:rtl/>
        </w:rPr>
        <w:t>כָּל</w:t>
      </w:r>
      <w:r>
        <w:rPr>
          <w:rtl/>
        </w:rPr>
        <w:t>־</w:t>
      </w:r>
      <w:r w:rsidRPr="00CC3CC2">
        <w:rPr>
          <w:rtl/>
        </w:rPr>
        <w:t>אִשֵּׁ֖י</w:t>
      </w:r>
      <w:proofErr w:type="spellEnd"/>
      <w:r w:rsidRPr="00CC3CC2">
        <w:rPr>
          <w:rtl/>
        </w:rPr>
        <w:t xml:space="preserve"> בְּנֵ֥י יִשְׂרָאֵֽל:</w:t>
      </w:r>
      <w:r w:rsidRPr="00CC3CC2">
        <w:rPr>
          <w:rFonts w:ascii="Times New Roman" w:hAnsi="Times New Roman"/>
          <w:rtl/>
        </w:rPr>
        <w:t xml:space="preserve"> </w:t>
      </w:r>
      <w:bookmarkStart w:id="56" w:name="שמואלBאBפרק-ב-{כט}"/>
      <w:bookmarkEnd w:id="56"/>
      <w:r w:rsidRPr="00CC3CC2">
        <w:rPr>
          <w:rStyle w:val="affff8"/>
          <w:rtl/>
        </w:rPr>
        <w:t>{כט}</w:t>
      </w:r>
      <w:r>
        <w:rPr>
          <w:rFonts w:ascii="Times New Roman" w:hAnsi="Times New Roman"/>
          <w:sz w:val="41"/>
          <w:szCs w:val="41"/>
          <w:rtl/>
        </w:rPr>
        <w:t xml:space="preserve"> </w:t>
      </w:r>
      <w:r w:rsidRPr="00CC3CC2">
        <w:rPr>
          <w:rtl/>
        </w:rPr>
        <w:t xml:space="preserve">לָ֣מָּה תִבְעֲט֗וּ בְּזִבְחִי֙ וּבְמִנְחָתִ֔י אֲשֶׁ֥ר צִוִּ֖יתִי מָע֑וֹן וַתְּכַבֵּ֤ד </w:t>
      </w:r>
      <w:proofErr w:type="spellStart"/>
      <w:r w:rsidRPr="00CC3CC2">
        <w:rPr>
          <w:rtl/>
        </w:rPr>
        <w:t>אֶת</w:t>
      </w:r>
      <w:r>
        <w:rPr>
          <w:rtl/>
        </w:rPr>
        <w:t>־</w:t>
      </w:r>
      <w:r w:rsidRPr="00CC3CC2">
        <w:rPr>
          <w:rtl/>
        </w:rPr>
        <w:t>בָּנֶ֙יך</w:t>
      </w:r>
      <w:proofErr w:type="spellEnd"/>
      <w:r w:rsidRPr="00CC3CC2">
        <w:rPr>
          <w:rtl/>
        </w:rPr>
        <w:t xml:space="preserve">ָ֙ מִמֶּ֔נִּי לְהַבְרִֽיאֲכֶ֗ם מֵרֵאשִׁ֛ית </w:t>
      </w:r>
      <w:proofErr w:type="spellStart"/>
      <w:r w:rsidRPr="00CC3CC2">
        <w:rPr>
          <w:rtl/>
        </w:rPr>
        <w:t>כָּל</w:t>
      </w:r>
      <w:r>
        <w:rPr>
          <w:rtl/>
        </w:rPr>
        <w:t>־</w:t>
      </w:r>
      <w:r w:rsidRPr="00CC3CC2">
        <w:rPr>
          <w:rtl/>
        </w:rPr>
        <w:t>מִנְחַ֥ת</w:t>
      </w:r>
      <w:proofErr w:type="spellEnd"/>
      <w:r w:rsidRPr="00CC3CC2">
        <w:rPr>
          <w:rtl/>
        </w:rPr>
        <w:t xml:space="preserve"> יִשְׂרָאֵ֖ל לְעַמִּֽי:</w:t>
      </w:r>
    </w:p>
    <w:p w14:paraId="0D011236" w14:textId="2C4071AF" w:rsidR="00CC3CC2" w:rsidRDefault="00CC3CC2" w:rsidP="00B25434">
      <w:pPr>
        <w:pStyle w:val="a6"/>
        <w:rPr>
          <w:rtl/>
        </w:rPr>
      </w:pPr>
      <w:r w:rsidRPr="00CC3CC2">
        <w:rPr>
          <w:rStyle w:val="affff7"/>
          <w:rtl/>
        </w:rPr>
        <w:t>אשר צויתי מעון.</w:t>
      </w:r>
      <w:r w:rsidRPr="00CC3CC2">
        <w:rPr>
          <w:rtl/>
        </w:rPr>
        <w:t xml:space="preserve"> אשר צויתי במעוני: </w:t>
      </w:r>
      <w:r w:rsidRPr="00CC3CC2">
        <w:rPr>
          <w:rStyle w:val="affff7"/>
          <w:rtl/>
        </w:rPr>
        <w:t>להבריאכם מראשית וגו'.</w:t>
      </w:r>
      <w:r w:rsidRPr="00CC3CC2">
        <w:rPr>
          <w:rtl/>
        </w:rPr>
        <w:t xml:space="preserve"> הרי זה מקרא מסורס, ותכבד את בניך ממני לעמי, לעיני עמי כבדת את בניך ממני, ומהו הכבוד, להבריאכם מראשית כל מנחת ישראל, קדמה סעודתכם לסעודתי, כמה שנאמר (לעיל פסוק טו): גם בטרם יקטירון את החלב וגו': </w:t>
      </w:r>
      <w:r w:rsidRPr="00CC3CC2">
        <w:rPr>
          <w:rStyle w:val="affff7"/>
          <w:rtl/>
        </w:rPr>
        <w:t>להבריאכם.</w:t>
      </w:r>
      <w:r w:rsidRPr="00CC3CC2">
        <w:rPr>
          <w:rtl/>
        </w:rPr>
        <w:t xml:space="preserve"> לשון סעודה, כמו (</w:t>
      </w:r>
      <w:proofErr w:type="spellStart"/>
      <w:r w:rsidRPr="00CC3CC2">
        <w:rPr>
          <w:rtl/>
        </w:rPr>
        <w:t>שמואל־ב</w:t>
      </w:r>
      <w:proofErr w:type="spellEnd"/>
      <w:r w:rsidRPr="00CC3CC2">
        <w:rPr>
          <w:rtl/>
        </w:rPr>
        <w:t xml:space="preserve"> יג ה): תבא נא תמר אחותי ותברני לחם: </w:t>
      </w:r>
      <w:r w:rsidRPr="00CC3CC2">
        <w:rPr>
          <w:rStyle w:val="affff7"/>
          <w:rtl/>
        </w:rPr>
        <w:t>לעמי.</w:t>
      </w:r>
      <w:r w:rsidRPr="00CC3CC2">
        <w:rPr>
          <w:rtl/>
        </w:rPr>
        <w:t xml:space="preserve"> מוסב על 'ותכבד את בניך ממני', הראיתם לעמי שאתם נכבדים ממני, ובמה הראיתם, 'להבריאכם מראשית מנחתי': </w:t>
      </w:r>
    </w:p>
    <w:p w14:paraId="77C71588" w14:textId="51A04782" w:rsidR="00CC3CC2" w:rsidRDefault="00CC3CC2" w:rsidP="00B25434">
      <w:pPr>
        <w:pStyle w:val="a5"/>
        <w:rPr>
          <w:rtl/>
        </w:rPr>
      </w:pPr>
      <w:bookmarkStart w:id="57" w:name="שמואלBאBפרק-ב-{ל}"/>
      <w:bookmarkEnd w:id="57"/>
      <w:r w:rsidRPr="00CC3CC2">
        <w:rPr>
          <w:rStyle w:val="affff8"/>
          <w:rtl/>
        </w:rPr>
        <w:t>{ל}</w:t>
      </w:r>
      <w:r>
        <w:rPr>
          <w:rFonts w:ascii="Times New Roman" w:hAnsi="Times New Roman"/>
          <w:sz w:val="41"/>
          <w:szCs w:val="41"/>
          <w:rtl/>
        </w:rPr>
        <w:t xml:space="preserve"> </w:t>
      </w:r>
      <w:r w:rsidRPr="00CC3CC2">
        <w:rPr>
          <w:rtl/>
        </w:rPr>
        <w:t xml:space="preserve">לָכֵ֗ן </w:t>
      </w:r>
      <w:proofErr w:type="spellStart"/>
      <w:r w:rsidRPr="00CC3CC2">
        <w:rPr>
          <w:rtl/>
        </w:rPr>
        <w:t>נְאֻם</w:t>
      </w:r>
      <w:r>
        <w:rPr>
          <w:rtl/>
        </w:rPr>
        <w:t>־</w:t>
      </w:r>
      <w:r w:rsidRPr="00CC3CC2">
        <w:rPr>
          <w:rtl/>
        </w:rPr>
        <w:t>יְהוָה</w:t>
      </w:r>
      <w:proofErr w:type="spellEnd"/>
      <w:r w:rsidRPr="00CC3CC2">
        <w:rPr>
          <w:rtl/>
        </w:rPr>
        <w:t xml:space="preserve">֮ אֱלֹהֵ֣י יִשְׂרָאֵל֒ אָמ֣וֹר אָמַ֔רְתִּי בֵּֽיתְךָ֙ וּבֵ֣ית אָבִ֔יךָ יִתְהַלְּכ֥וּ לְפָנַ֖י </w:t>
      </w:r>
      <w:proofErr w:type="spellStart"/>
      <w:r w:rsidRPr="00CC3CC2">
        <w:rPr>
          <w:rtl/>
        </w:rPr>
        <w:t>עַד</w:t>
      </w:r>
      <w:r>
        <w:rPr>
          <w:rtl/>
        </w:rPr>
        <w:t>־</w:t>
      </w:r>
      <w:r w:rsidRPr="00CC3CC2">
        <w:rPr>
          <w:rtl/>
        </w:rPr>
        <w:t>עוֹלָ֑ם</w:t>
      </w:r>
      <w:proofErr w:type="spellEnd"/>
      <w:r w:rsidRPr="00CC3CC2">
        <w:rPr>
          <w:rtl/>
        </w:rPr>
        <w:t xml:space="preserve"> וְעַתָּ֤ה </w:t>
      </w:r>
      <w:proofErr w:type="spellStart"/>
      <w:r w:rsidRPr="00CC3CC2">
        <w:rPr>
          <w:rtl/>
        </w:rPr>
        <w:t>נְאֻם</w:t>
      </w:r>
      <w:r>
        <w:rPr>
          <w:rtl/>
        </w:rPr>
        <w:t>־</w:t>
      </w:r>
      <w:r w:rsidRPr="00CC3CC2">
        <w:rPr>
          <w:rtl/>
        </w:rPr>
        <w:t>יְהוָה</w:t>
      </w:r>
      <w:proofErr w:type="spellEnd"/>
      <w:r w:rsidRPr="00CC3CC2">
        <w:rPr>
          <w:rtl/>
        </w:rPr>
        <w:t xml:space="preserve">֙ חָלִ֣ילָה לִּ֔י </w:t>
      </w:r>
      <w:proofErr w:type="spellStart"/>
      <w:r w:rsidRPr="00CC3CC2">
        <w:rPr>
          <w:rtl/>
        </w:rPr>
        <w:t>כִּֽי</w:t>
      </w:r>
      <w:r>
        <w:rPr>
          <w:rtl/>
        </w:rPr>
        <w:t>־</w:t>
      </w:r>
      <w:r w:rsidRPr="00CC3CC2">
        <w:rPr>
          <w:rtl/>
        </w:rPr>
        <w:t>מְכַבְּדַ֥י</w:t>
      </w:r>
      <w:proofErr w:type="spellEnd"/>
      <w:r w:rsidRPr="00CC3CC2">
        <w:rPr>
          <w:rtl/>
        </w:rPr>
        <w:t xml:space="preserve"> אֲכַבֵּ֖ד וּבֹזַ֥י יֵקָֽלּוּ:</w:t>
      </w:r>
    </w:p>
    <w:p w14:paraId="1A897749" w14:textId="5C0108CD" w:rsidR="00CC3CC2" w:rsidRDefault="00CC3CC2" w:rsidP="00B25434">
      <w:pPr>
        <w:pStyle w:val="a6"/>
        <w:rPr>
          <w:rtl/>
        </w:rPr>
      </w:pPr>
      <w:r w:rsidRPr="00CC3CC2">
        <w:rPr>
          <w:rStyle w:val="affff7"/>
          <w:rtl/>
        </w:rPr>
        <w:t>אמור אמרתי.</w:t>
      </w:r>
      <w:r w:rsidRPr="00CC3CC2">
        <w:rPr>
          <w:rtl/>
        </w:rPr>
        <w:t xml:space="preserve"> שני פעמים פסקתי גדולה לבני איתמר, בבני גרשון ובבני מררי נאמר (במדבר ד כח לג), ביד איתמר </w:t>
      </w:r>
      <w:r w:rsidRPr="00CC3CC2">
        <w:rPr>
          <w:rtl/>
        </w:rPr>
        <w:lastRenderedPageBreak/>
        <w:t xml:space="preserve">בן אהרן הכהן, ועלי מבני איתמר היה, זו ראיתי במדרש שמואל. ולשון הגון מזה שמעתי: אמור אמרתי ביתך ובית אביך וגו' ; מתחלה נתתי כהונה גדולה לאלעזר הכהן, שנאמר (שם כ כו): והפשט את אהרן את בגדיו וגו', ובימי פלגש שפקרו ישראל ברוב המצות, ומי גרם להם, פנחס וכיוצא בו, שהיה להם לסבב מעיר אל עיר ולהוכיחם, נטלתי הכהונה גדולה מהם ונתתיה לך, שמבני איתמר אתה, ואמרתי יתהלכו לפני עד עולם, </w:t>
      </w:r>
      <w:proofErr w:type="spellStart"/>
      <w:r w:rsidRPr="00CC3CC2">
        <w:rPr>
          <w:rtl/>
        </w:rPr>
        <w:t>שכשפוסקין</w:t>
      </w:r>
      <w:proofErr w:type="spellEnd"/>
      <w:r w:rsidRPr="00CC3CC2">
        <w:rPr>
          <w:rtl/>
        </w:rPr>
        <w:t xml:space="preserve"> לו גדולה לאדם, פוסקין לו ולדורותיו עד עולם: </w:t>
      </w:r>
      <w:r w:rsidRPr="00CC3CC2">
        <w:rPr>
          <w:rStyle w:val="affff7"/>
          <w:rtl/>
        </w:rPr>
        <w:t>כי מכבדי אכבד.</w:t>
      </w:r>
      <w:r w:rsidRPr="00CC3CC2">
        <w:rPr>
          <w:rtl/>
        </w:rPr>
        <w:t xml:space="preserve"> את בני פנחס, שכבד אותי בשטים (שם פרק כה יא), וכן היתה בימי שלמה, כשנבנה בית המקדש, (</w:t>
      </w:r>
      <w:proofErr w:type="spellStart"/>
      <w:r w:rsidRPr="00CC3CC2">
        <w:rPr>
          <w:rtl/>
        </w:rPr>
        <w:t>מלכים־א</w:t>
      </w:r>
      <w:proofErr w:type="spellEnd"/>
      <w:r w:rsidRPr="00CC3CC2">
        <w:rPr>
          <w:rtl/>
        </w:rPr>
        <w:t xml:space="preserve"> ב כז): ויגרש שלמה את אביתר מהיות כהן לה' כדבר ה' אשר דבר אל בית עלי, ונעשה צדוק כהן גדול תחתיו, שהיה מבני פנחס, שכן נתייחסו בדברי הימים (א ו לח): </w:t>
      </w:r>
      <w:r w:rsidRPr="00CC3CC2">
        <w:rPr>
          <w:rStyle w:val="affff7"/>
          <w:rtl/>
        </w:rPr>
        <w:t>ובוזי יקלו.</w:t>
      </w:r>
      <w:r w:rsidRPr="00CC3CC2">
        <w:rPr>
          <w:rtl/>
        </w:rPr>
        <w:t xml:space="preserve"> מאליהם, </w:t>
      </w:r>
      <w:proofErr w:type="spellStart"/>
      <w:r w:rsidRPr="00CC3CC2">
        <w:rPr>
          <w:rtl/>
        </w:rPr>
        <w:t>משאסתלק</w:t>
      </w:r>
      <w:proofErr w:type="spellEnd"/>
      <w:r w:rsidRPr="00CC3CC2">
        <w:rPr>
          <w:rtl/>
        </w:rPr>
        <w:t xml:space="preserve"> מהם: </w:t>
      </w:r>
    </w:p>
    <w:p w14:paraId="11E14182" w14:textId="25A3A9E0" w:rsidR="00CC3CC2" w:rsidRDefault="00CC3CC2" w:rsidP="00B25434">
      <w:pPr>
        <w:pStyle w:val="a5"/>
        <w:rPr>
          <w:rtl/>
        </w:rPr>
      </w:pPr>
      <w:bookmarkStart w:id="58" w:name="שמואלBאBפרק-ב-{לא}"/>
      <w:bookmarkEnd w:id="58"/>
      <w:r w:rsidRPr="00CC3CC2">
        <w:rPr>
          <w:rStyle w:val="affff8"/>
          <w:rtl/>
        </w:rPr>
        <w:t>{לא}</w:t>
      </w:r>
      <w:r>
        <w:rPr>
          <w:rFonts w:ascii="Times New Roman" w:hAnsi="Times New Roman"/>
          <w:sz w:val="41"/>
          <w:szCs w:val="41"/>
          <w:rtl/>
        </w:rPr>
        <w:t xml:space="preserve"> </w:t>
      </w:r>
      <w:r w:rsidRPr="00CC3CC2">
        <w:rPr>
          <w:rtl/>
        </w:rPr>
        <w:t xml:space="preserve">הִנֵּה֙ יָמִ֣ים בָּאִ֔ים וְגָֽדַעְתִּי֙ </w:t>
      </w:r>
      <w:proofErr w:type="spellStart"/>
      <w:r w:rsidRPr="00CC3CC2">
        <w:rPr>
          <w:rtl/>
        </w:rPr>
        <w:t>אֶת</w:t>
      </w:r>
      <w:r>
        <w:rPr>
          <w:rtl/>
        </w:rPr>
        <w:t>־</w:t>
      </w:r>
      <w:r w:rsidRPr="00CC3CC2">
        <w:rPr>
          <w:rtl/>
        </w:rPr>
        <w:t>זְרֹ֣עֲך</w:t>
      </w:r>
      <w:proofErr w:type="spellEnd"/>
      <w:r w:rsidRPr="00CC3CC2">
        <w:rPr>
          <w:rtl/>
        </w:rPr>
        <w:t xml:space="preserve">ָ֔ </w:t>
      </w:r>
      <w:proofErr w:type="spellStart"/>
      <w:r w:rsidRPr="00CC3CC2">
        <w:rPr>
          <w:rtl/>
        </w:rPr>
        <w:t>וְאֶת</w:t>
      </w:r>
      <w:r>
        <w:rPr>
          <w:rtl/>
        </w:rPr>
        <w:t>־</w:t>
      </w:r>
      <w:r w:rsidRPr="00CC3CC2">
        <w:rPr>
          <w:rtl/>
        </w:rPr>
        <w:t>זְרֹ֖ע</w:t>
      </w:r>
      <w:proofErr w:type="spellEnd"/>
      <w:r w:rsidRPr="00CC3CC2">
        <w:rPr>
          <w:rtl/>
        </w:rPr>
        <w:t>ַ בֵּ֣ית אָבִ֑יךָ מִֽהְי֥וֹת זָקֵ֖ן בְּבֵיתֶֽךָ:</w:t>
      </w:r>
    </w:p>
    <w:p w14:paraId="148DD2A8" w14:textId="4EBFAF3F" w:rsidR="00CC3CC2" w:rsidRDefault="00CC3CC2" w:rsidP="00B25434">
      <w:pPr>
        <w:pStyle w:val="a6"/>
        <w:rPr>
          <w:rtl/>
        </w:rPr>
      </w:pPr>
      <w:r w:rsidRPr="00CC3CC2">
        <w:rPr>
          <w:rStyle w:val="affff7"/>
          <w:rtl/>
        </w:rPr>
        <w:t>וגדעתי את זרועך.</w:t>
      </w:r>
      <w:r w:rsidRPr="00CC3CC2">
        <w:rPr>
          <w:rtl/>
        </w:rPr>
        <w:t xml:space="preserve"> החוזק שיש לכם בביתי, שאתם אומרים ואס לא לקחתי בחזקה: </w:t>
      </w:r>
    </w:p>
    <w:p w14:paraId="1FA88AD2" w14:textId="56F90113" w:rsidR="00CC3CC2" w:rsidRDefault="00CC3CC2" w:rsidP="00B25434">
      <w:pPr>
        <w:pStyle w:val="a5"/>
        <w:rPr>
          <w:rtl/>
        </w:rPr>
      </w:pPr>
      <w:bookmarkStart w:id="59" w:name="שמואלBאBפרק-ב-{לב}"/>
      <w:bookmarkEnd w:id="59"/>
      <w:r w:rsidRPr="00CC3CC2">
        <w:rPr>
          <w:rStyle w:val="affff8"/>
          <w:rtl/>
        </w:rPr>
        <w:t>{לב}</w:t>
      </w:r>
      <w:r>
        <w:rPr>
          <w:rFonts w:ascii="Times New Roman" w:hAnsi="Times New Roman"/>
          <w:sz w:val="41"/>
          <w:szCs w:val="41"/>
          <w:rtl/>
        </w:rPr>
        <w:t xml:space="preserve"> </w:t>
      </w:r>
      <w:r w:rsidRPr="00CC3CC2">
        <w:rPr>
          <w:rtl/>
        </w:rPr>
        <w:t xml:space="preserve">וְהִבַּטְתָּ֙ צַ֣ר מָע֔וֹן בְּכֹ֥ל </w:t>
      </w:r>
      <w:proofErr w:type="spellStart"/>
      <w:r w:rsidRPr="00CC3CC2">
        <w:rPr>
          <w:rtl/>
        </w:rPr>
        <w:t>אֲשֶׁר</w:t>
      </w:r>
      <w:r>
        <w:rPr>
          <w:rtl/>
        </w:rPr>
        <w:t>־</w:t>
      </w:r>
      <w:r w:rsidRPr="00CC3CC2">
        <w:rPr>
          <w:rtl/>
        </w:rPr>
        <w:t>יֵיטִ֖יב</w:t>
      </w:r>
      <w:proofErr w:type="spellEnd"/>
      <w:r w:rsidRPr="00CC3CC2">
        <w:rPr>
          <w:rtl/>
        </w:rPr>
        <w:t xml:space="preserve"> </w:t>
      </w:r>
      <w:proofErr w:type="spellStart"/>
      <w:r w:rsidRPr="00CC3CC2">
        <w:rPr>
          <w:rtl/>
        </w:rPr>
        <w:t>אֶת</w:t>
      </w:r>
      <w:r>
        <w:rPr>
          <w:rtl/>
        </w:rPr>
        <w:t>־</w:t>
      </w:r>
      <w:r w:rsidRPr="00CC3CC2">
        <w:rPr>
          <w:rtl/>
        </w:rPr>
        <w:t>יִשְׂרָאֵ֑ל</w:t>
      </w:r>
      <w:proofErr w:type="spellEnd"/>
      <w:r w:rsidRPr="00CC3CC2">
        <w:rPr>
          <w:rtl/>
        </w:rPr>
        <w:t xml:space="preserve"> </w:t>
      </w:r>
      <w:proofErr w:type="spellStart"/>
      <w:r w:rsidRPr="00CC3CC2">
        <w:rPr>
          <w:rtl/>
        </w:rPr>
        <w:t>וְלֹֽא</w:t>
      </w:r>
      <w:r>
        <w:rPr>
          <w:rtl/>
        </w:rPr>
        <w:t>־</w:t>
      </w:r>
      <w:r w:rsidRPr="00CC3CC2">
        <w:rPr>
          <w:rtl/>
        </w:rPr>
        <w:t>יִהְיֶ֥ה</w:t>
      </w:r>
      <w:proofErr w:type="spellEnd"/>
      <w:r w:rsidRPr="00CC3CC2">
        <w:rPr>
          <w:rtl/>
        </w:rPr>
        <w:t xml:space="preserve"> זָקֵ֛ן בְּבֵיתְךָ֖ </w:t>
      </w:r>
      <w:proofErr w:type="spellStart"/>
      <w:r w:rsidRPr="00CC3CC2">
        <w:rPr>
          <w:rtl/>
        </w:rPr>
        <w:t>כָּל</w:t>
      </w:r>
      <w:r>
        <w:rPr>
          <w:rtl/>
        </w:rPr>
        <w:t>־</w:t>
      </w:r>
      <w:r w:rsidRPr="00CC3CC2">
        <w:rPr>
          <w:rtl/>
        </w:rPr>
        <w:t>הַיָּמִֽים</w:t>
      </w:r>
      <w:proofErr w:type="spellEnd"/>
      <w:r w:rsidRPr="00CC3CC2">
        <w:rPr>
          <w:rtl/>
        </w:rPr>
        <w:t>:</w:t>
      </w:r>
    </w:p>
    <w:p w14:paraId="47E808B6" w14:textId="77A246E5" w:rsidR="00CC3CC2" w:rsidRDefault="00CC3CC2" w:rsidP="00B25434">
      <w:pPr>
        <w:pStyle w:val="a6"/>
        <w:rPr>
          <w:rtl/>
        </w:rPr>
      </w:pPr>
      <w:r w:rsidRPr="00CC3CC2">
        <w:rPr>
          <w:rStyle w:val="affff7"/>
          <w:rtl/>
        </w:rPr>
        <w:t>והבטת צר מעון.</w:t>
      </w:r>
      <w:r w:rsidRPr="00CC3CC2">
        <w:rPr>
          <w:rtl/>
        </w:rPr>
        <w:t xml:space="preserve"> וראית צרתך בצדך בתוך מעוני, כאשה הרואה צרתה עמה בבית: </w:t>
      </w:r>
      <w:r w:rsidRPr="00CC3CC2">
        <w:rPr>
          <w:rStyle w:val="affff7"/>
          <w:rtl/>
        </w:rPr>
        <w:t>בכל אשר ייטיב את ישראל.</w:t>
      </w:r>
      <w:r w:rsidRPr="00CC3CC2">
        <w:rPr>
          <w:rtl/>
        </w:rPr>
        <w:t xml:space="preserve"> כשיבנה בית עולמים בימי שלמה, ותהא טובתם של ישראל שלימה, כמה שנאמר שם (</w:t>
      </w:r>
      <w:proofErr w:type="spellStart"/>
      <w:r w:rsidRPr="00CC3CC2">
        <w:rPr>
          <w:rtl/>
        </w:rPr>
        <w:t>מלכים־א</w:t>
      </w:r>
      <w:proofErr w:type="spellEnd"/>
      <w:r w:rsidRPr="00CC3CC2">
        <w:rPr>
          <w:rtl/>
        </w:rPr>
        <w:t xml:space="preserve"> ח נו): </w:t>
      </w:r>
      <w:r w:rsidRPr="00CC3CC2">
        <w:rPr>
          <w:rStyle w:val="affff7"/>
          <w:rtl/>
        </w:rPr>
        <w:t xml:space="preserve">לא נפל דבר אחד מכל דברו הטוב, </w:t>
      </w:r>
      <w:r w:rsidRPr="00CC3CC2">
        <w:rPr>
          <w:rStyle w:val="affff7"/>
          <w:sz w:val="24"/>
          <w:rtl/>
        </w:rPr>
        <w:t>(שם ה א)</w:t>
      </w:r>
      <w:r w:rsidRPr="00CC3CC2">
        <w:rPr>
          <w:rStyle w:val="affff7"/>
          <w:rtl/>
        </w:rPr>
        <w:t xml:space="preserve"> יהודה וישראל רבים כחול אשר על שפת הים וגו'.</w:t>
      </w:r>
      <w:r w:rsidRPr="00CC3CC2">
        <w:rPr>
          <w:rtl/>
        </w:rPr>
        <w:t xml:space="preserve"> (שם </w:t>
      </w:r>
      <w:proofErr w:type="spellStart"/>
      <w:r w:rsidRPr="00CC3CC2">
        <w:rPr>
          <w:rtl/>
        </w:rPr>
        <w:t>שם</w:t>
      </w:r>
      <w:proofErr w:type="spellEnd"/>
      <w:r w:rsidRPr="00CC3CC2">
        <w:rPr>
          <w:rtl/>
        </w:rPr>
        <w:t xml:space="preserve"> ה). וישב יהודה וישראל לבטח איש תחת גפנו ואיש תחת תאנתו כל </w:t>
      </w:r>
      <w:r w:rsidRPr="00CC3CC2">
        <w:rPr>
          <w:rtl/>
        </w:rPr>
        <w:t xml:space="preserve">ימי שלמה (שם פסוק ה): </w:t>
      </w:r>
      <w:r w:rsidRPr="00CC3CC2">
        <w:rPr>
          <w:rStyle w:val="affff7"/>
          <w:rtl/>
        </w:rPr>
        <w:t>ולא יהיה זקן בביתך.</w:t>
      </w:r>
      <w:r w:rsidRPr="00CC3CC2">
        <w:rPr>
          <w:rtl/>
        </w:rPr>
        <w:t xml:space="preserve"> מדה כנגד מדה, אתם אכלתם קדשים לפני זמנן, בטרם יקטירון את החלב, אף אתם תמותון בלא זמן: </w:t>
      </w:r>
    </w:p>
    <w:p w14:paraId="2894B241" w14:textId="2381D272" w:rsidR="00CC3CC2" w:rsidRDefault="00CC3CC2" w:rsidP="00B25434">
      <w:pPr>
        <w:pStyle w:val="a5"/>
        <w:rPr>
          <w:rtl/>
        </w:rPr>
      </w:pPr>
      <w:bookmarkStart w:id="60" w:name="שמואלBאBפרק-ב-{לג}"/>
      <w:bookmarkEnd w:id="60"/>
      <w:r w:rsidRPr="00CC3CC2">
        <w:rPr>
          <w:rStyle w:val="affff8"/>
          <w:rtl/>
        </w:rPr>
        <w:t>{לג}</w:t>
      </w:r>
      <w:r>
        <w:rPr>
          <w:rFonts w:ascii="Times New Roman" w:hAnsi="Times New Roman"/>
          <w:sz w:val="41"/>
          <w:szCs w:val="41"/>
          <w:rtl/>
        </w:rPr>
        <w:t xml:space="preserve"> </w:t>
      </w:r>
      <w:r w:rsidRPr="00CC3CC2">
        <w:rPr>
          <w:rtl/>
        </w:rPr>
        <w:t xml:space="preserve">וְאִ֗ישׁ </w:t>
      </w:r>
      <w:proofErr w:type="spellStart"/>
      <w:r w:rsidRPr="00CC3CC2">
        <w:rPr>
          <w:rtl/>
        </w:rPr>
        <w:t>לֹֽא</w:t>
      </w:r>
      <w:r>
        <w:rPr>
          <w:rtl/>
        </w:rPr>
        <w:t>־</w:t>
      </w:r>
      <w:r w:rsidRPr="00CC3CC2">
        <w:rPr>
          <w:rtl/>
        </w:rPr>
        <w:t>אַכְרִ֤ית</w:t>
      </w:r>
      <w:proofErr w:type="spellEnd"/>
      <w:r w:rsidRPr="00CC3CC2">
        <w:rPr>
          <w:rtl/>
        </w:rPr>
        <w:t xml:space="preserve"> לְךָ֙ מֵעִ֣ם מִזְבְּחִ֔י לְכַלּ֥וֹת </w:t>
      </w:r>
      <w:proofErr w:type="spellStart"/>
      <w:r w:rsidRPr="00CC3CC2">
        <w:rPr>
          <w:rtl/>
        </w:rPr>
        <w:t>אֶת</w:t>
      </w:r>
      <w:r>
        <w:rPr>
          <w:rtl/>
        </w:rPr>
        <w:t>־</w:t>
      </w:r>
      <w:r w:rsidRPr="00CC3CC2">
        <w:rPr>
          <w:rtl/>
        </w:rPr>
        <w:t>עֵינֶ֖יך</w:t>
      </w:r>
      <w:proofErr w:type="spellEnd"/>
      <w:r w:rsidRPr="00CC3CC2">
        <w:rPr>
          <w:rtl/>
        </w:rPr>
        <w:t xml:space="preserve">ָ וְלַאֲדִ֣יב </w:t>
      </w:r>
      <w:proofErr w:type="spellStart"/>
      <w:r w:rsidRPr="00CC3CC2">
        <w:rPr>
          <w:rtl/>
        </w:rPr>
        <w:t>אֶת</w:t>
      </w:r>
      <w:r>
        <w:rPr>
          <w:rtl/>
        </w:rPr>
        <w:t>־</w:t>
      </w:r>
      <w:r w:rsidRPr="00CC3CC2">
        <w:rPr>
          <w:rtl/>
        </w:rPr>
        <w:t>נַפְשֶׁ֑ך</w:t>
      </w:r>
      <w:proofErr w:type="spellEnd"/>
      <w:r w:rsidRPr="00CC3CC2">
        <w:rPr>
          <w:rtl/>
        </w:rPr>
        <w:t xml:space="preserve">ָ </w:t>
      </w:r>
      <w:proofErr w:type="spellStart"/>
      <w:r w:rsidRPr="00CC3CC2">
        <w:rPr>
          <w:rtl/>
        </w:rPr>
        <w:t>וְכָל</w:t>
      </w:r>
      <w:r>
        <w:rPr>
          <w:rtl/>
        </w:rPr>
        <w:t>־</w:t>
      </w:r>
      <w:r w:rsidRPr="00CC3CC2">
        <w:rPr>
          <w:rtl/>
        </w:rPr>
        <w:t>מַרְבִּ֥ית</w:t>
      </w:r>
      <w:proofErr w:type="spellEnd"/>
      <w:r w:rsidRPr="00CC3CC2">
        <w:rPr>
          <w:rtl/>
        </w:rPr>
        <w:t xml:space="preserve"> בֵּיתְךָ֖ יָמ֥וּתוּ אֲנָשִֽׁים:</w:t>
      </w:r>
    </w:p>
    <w:p w14:paraId="3DCA3D9E" w14:textId="29AC28DC" w:rsidR="00CC3CC2" w:rsidRDefault="00CC3CC2" w:rsidP="00B25434">
      <w:pPr>
        <w:pStyle w:val="a6"/>
        <w:rPr>
          <w:rtl/>
        </w:rPr>
      </w:pPr>
      <w:r w:rsidRPr="00CC3CC2">
        <w:rPr>
          <w:rStyle w:val="affff7"/>
          <w:rtl/>
        </w:rPr>
        <w:t>ולאדיב.</w:t>
      </w:r>
      <w:r w:rsidRPr="00CC3CC2">
        <w:rPr>
          <w:rtl/>
        </w:rPr>
        <w:t xml:space="preserve"> כמו </w:t>
      </w:r>
      <w:proofErr w:type="spellStart"/>
      <w:r w:rsidRPr="00CC3CC2">
        <w:rPr>
          <w:rtl/>
        </w:rPr>
        <w:t>ולדאיב</w:t>
      </w:r>
      <w:proofErr w:type="spellEnd"/>
      <w:r w:rsidRPr="00CC3CC2">
        <w:rPr>
          <w:rtl/>
        </w:rPr>
        <w:t xml:space="preserve">: </w:t>
      </w:r>
      <w:r w:rsidRPr="00CC3CC2">
        <w:rPr>
          <w:rStyle w:val="affff7"/>
          <w:rtl/>
        </w:rPr>
        <w:t>ימותו אנשים.</w:t>
      </w:r>
      <w:r w:rsidRPr="00CC3CC2">
        <w:rPr>
          <w:rtl/>
        </w:rPr>
        <w:t xml:space="preserve"> בחורים, אינו דומה אבלו של בחור, לאבלו של תינוק: </w:t>
      </w:r>
    </w:p>
    <w:p w14:paraId="370FFEAA" w14:textId="4B5A3BF4" w:rsidR="00CC3CC2" w:rsidRDefault="00CC3CC2" w:rsidP="00B25434">
      <w:pPr>
        <w:pStyle w:val="a5"/>
        <w:rPr>
          <w:rtl/>
        </w:rPr>
      </w:pPr>
      <w:bookmarkStart w:id="61" w:name="שמואלBאBפרק-ב-{לד}"/>
      <w:bookmarkEnd w:id="61"/>
      <w:r w:rsidRPr="00CC3CC2">
        <w:rPr>
          <w:rStyle w:val="affff8"/>
          <w:rtl/>
        </w:rPr>
        <w:t>{לד}</w:t>
      </w:r>
      <w:r>
        <w:rPr>
          <w:rFonts w:ascii="Times New Roman" w:hAnsi="Times New Roman"/>
          <w:sz w:val="41"/>
          <w:szCs w:val="41"/>
          <w:rtl/>
        </w:rPr>
        <w:t xml:space="preserve"> </w:t>
      </w:r>
      <w:proofErr w:type="spellStart"/>
      <w:r w:rsidRPr="00CC3CC2">
        <w:rPr>
          <w:rtl/>
        </w:rPr>
        <w:t>וְזֶה</w:t>
      </w:r>
      <w:r>
        <w:rPr>
          <w:rtl/>
        </w:rPr>
        <w:t>־</w:t>
      </w:r>
      <w:r w:rsidRPr="00CC3CC2">
        <w:rPr>
          <w:rtl/>
        </w:rPr>
        <w:t>לְּך</w:t>
      </w:r>
      <w:proofErr w:type="spellEnd"/>
      <w:r w:rsidRPr="00CC3CC2">
        <w:rPr>
          <w:rtl/>
        </w:rPr>
        <w:t xml:space="preserve">ָ֣ הָא֗וֹת אֲשֶׁ֤ר יָבֹא֙ </w:t>
      </w:r>
      <w:proofErr w:type="spellStart"/>
      <w:r w:rsidRPr="00CC3CC2">
        <w:rPr>
          <w:rtl/>
        </w:rPr>
        <w:t>אֶל</w:t>
      </w:r>
      <w:r>
        <w:rPr>
          <w:rtl/>
        </w:rPr>
        <w:t>־</w:t>
      </w:r>
      <w:r w:rsidRPr="00CC3CC2">
        <w:rPr>
          <w:rtl/>
        </w:rPr>
        <w:t>שְׁנֵ֣י</w:t>
      </w:r>
      <w:proofErr w:type="spellEnd"/>
      <w:r w:rsidRPr="00CC3CC2">
        <w:rPr>
          <w:rtl/>
        </w:rPr>
        <w:t xml:space="preserve"> בָנֶ֔יךָ </w:t>
      </w:r>
      <w:proofErr w:type="spellStart"/>
      <w:r w:rsidRPr="00CC3CC2">
        <w:rPr>
          <w:rtl/>
        </w:rPr>
        <w:t>אֶל</w:t>
      </w:r>
      <w:r>
        <w:rPr>
          <w:rtl/>
        </w:rPr>
        <w:t>־</w:t>
      </w:r>
      <w:r w:rsidRPr="00CC3CC2">
        <w:rPr>
          <w:rtl/>
        </w:rPr>
        <w:t>חָפְנִ֖י</w:t>
      </w:r>
      <w:proofErr w:type="spellEnd"/>
      <w:r w:rsidRPr="00CC3CC2">
        <w:rPr>
          <w:rtl/>
        </w:rPr>
        <w:t xml:space="preserve"> וּפִֽינְחָ֑ס בְּי֥וֹם אֶחָ֖ד יָמ֥וּתוּ שְׁנֵיהֶֽם:</w:t>
      </w:r>
    </w:p>
    <w:p w14:paraId="323D2DDD" w14:textId="4CA83844" w:rsidR="00CC3CC2" w:rsidRDefault="00CC3CC2" w:rsidP="00B25434">
      <w:pPr>
        <w:pStyle w:val="a6"/>
        <w:rPr>
          <w:rtl/>
        </w:rPr>
      </w:pPr>
      <w:r w:rsidRPr="00CC3CC2">
        <w:rPr>
          <w:rStyle w:val="affff7"/>
          <w:rtl/>
        </w:rPr>
        <w:t>וזה לך האות.</w:t>
      </w:r>
      <w:r w:rsidRPr="00CC3CC2">
        <w:rPr>
          <w:rtl/>
        </w:rPr>
        <w:t xml:space="preserve"> שיתקיים הדבר, ביום אחד ימותו שני בניך, והיא תהיה לך אות שיתקיים כל הפורענות שנאמר לך, והבטת צר מעון, וכל מרבית ביתך ימותו אנשים: </w:t>
      </w:r>
    </w:p>
    <w:p w14:paraId="7891BB70" w14:textId="1C2DCCC4" w:rsidR="00CC3CC2" w:rsidRDefault="00CC3CC2" w:rsidP="00B25434">
      <w:pPr>
        <w:pStyle w:val="a5"/>
        <w:rPr>
          <w:rtl/>
        </w:rPr>
      </w:pPr>
      <w:bookmarkStart w:id="62" w:name="שמואלBאBפרק-ב-{לה}"/>
      <w:bookmarkEnd w:id="62"/>
      <w:r w:rsidRPr="00CC3CC2">
        <w:rPr>
          <w:rStyle w:val="affff8"/>
          <w:rtl/>
        </w:rPr>
        <w:t>{לה}</w:t>
      </w:r>
      <w:r>
        <w:rPr>
          <w:rFonts w:ascii="Times New Roman" w:hAnsi="Times New Roman"/>
          <w:sz w:val="41"/>
          <w:szCs w:val="41"/>
          <w:rtl/>
        </w:rPr>
        <w:t xml:space="preserve"> </w:t>
      </w:r>
      <w:proofErr w:type="spellStart"/>
      <w:r w:rsidRPr="00CC3CC2">
        <w:rPr>
          <w:rtl/>
        </w:rPr>
        <w:t>וַהֲקִימֹתִ֥י</w:t>
      </w:r>
      <w:proofErr w:type="spellEnd"/>
      <w:r w:rsidRPr="00CC3CC2">
        <w:rPr>
          <w:rtl/>
        </w:rPr>
        <w:t xml:space="preserve"> לִי֙ כֹּהֵ֣ן נֶאֱמָ֔ן כַּאֲשֶׁ֛ר בִּלְבָבִ֥י וּבְנַפְשִׁ֖י יַעֲשֶׂ֑ה וּבָנִ֤יתִי לוֹ֙ בַּ֣יִת נֶאֱמָ֔ן וְהתְהַלֵּ֥ךְ </w:t>
      </w:r>
      <w:proofErr w:type="spellStart"/>
      <w:r w:rsidRPr="00CC3CC2">
        <w:rPr>
          <w:rtl/>
        </w:rPr>
        <w:t>לִפְנֵֽי</w:t>
      </w:r>
      <w:r>
        <w:rPr>
          <w:rtl/>
        </w:rPr>
        <w:t>־</w:t>
      </w:r>
      <w:r w:rsidRPr="00CC3CC2">
        <w:rPr>
          <w:rtl/>
        </w:rPr>
        <w:t>מְשִׁיחִ֖י</w:t>
      </w:r>
      <w:proofErr w:type="spellEnd"/>
      <w:r w:rsidRPr="00CC3CC2">
        <w:rPr>
          <w:rtl/>
        </w:rPr>
        <w:t xml:space="preserve"> </w:t>
      </w:r>
      <w:proofErr w:type="spellStart"/>
      <w:r w:rsidRPr="00CC3CC2">
        <w:rPr>
          <w:rtl/>
        </w:rPr>
        <w:t>כָּל</w:t>
      </w:r>
      <w:r>
        <w:rPr>
          <w:rtl/>
        </w:rPr>
        <w:t>־</w:t>
      </w:r>
      <w:r w:rsidRPr="00CC3CC2">
        <w:rPr>
          <w:rtl/>
        </w:rPr>
        <w:t>הַיָּמִֽים</w:t>
      </w:r>
      <w:proofErr w:type="spellEnd"/>
      <w:r w:rsidRPr="00CC3CC2">
        <w:rPr>
          <w:rtl/>
        </w:rPr>
        <w:t>:</w:t>
      </w:r>
    </w:p>
    <w:p w14:paraId="261783FE" w14:textId="6C837951" w:rsidR="00CC3CC2" w:rsidRDefault="00CC3CC2" w:rsidP="00B25434">
      <w:pPr>
        <w:pStyle w:val="a6"/>
        <w:rPr>
          <w:rtl/>
        </w:rPr>
      </w:pPr>
      <w:r w:rsidRPr="00CC3CC2">
        <w:rPr>
          <w:rStyle w:val="affff7"/>
          <w:rtl/>
        </w:rPr>
        <w:t>כהן נאמן.</w:t>
      </w:r>
      <w:r w:rsidRPr="00CC3CC2">
        <w:rPr>
          <w:rtl/>
        </w:rPr>
        <w:t xml:space="preserve"> הוא צדוק: </w:t>
      </w:r>
    </w:p>
    <w:p w14:paraId="097F497B" w14:textId="68BC7681" w:rsidR="00CC3CC2" w:rsidRDefault="00CC3CC2" w:rsidP="00B25434">
      <w:pPr>
        <w:pStyle w:val="a5"/>
        <w:rPr>
          <w:rtl/>
        </w:rPr>
      </w:pPr>
      <w:bookmarkStart w:id="63" w:name="שמואלBאBפרק-ב-{לו}"/>
      <w:bookmarkEnd w:id="63"/>
      <w:r w:rsidRPr="00CC3CC2">
        <w:rPr>
          <w:rStyle w:val="affff8"/>
          <w:rtl/>
        </w:rPr>
        <w:t>{לו}</w:t>
      </w:r>
      <w:r>
        <w:rPr>
          <w:rFonts w:ascii="Times New Roman" w:hAnsi="Times New Roman"/>
          <w:sz w:val="41"/>
          <w:szCs w:val="41"/>
          <w:rtl/>
        </w:rPr>
        <w:t xml:space="preserve"> </w:t>
      </w:r>
      <w:r w:rsidRPr="00CC3CC2">
        <w:rPr>
          <w:rtl/>
        </w:rPr>
        <w:t xml:space="preserve">וְהָיָ֗ה </w:t>
      </w:r>
      <w:proofErr w:type="spellStart"/>
      <w:r w:rsidRPr="00CC3CC2">
        <w:rPr>
          <w:rtl/>
        </w:rPr>
        <w:t>כָּל</w:t>
      </w:r>
      <w:r>
        <w:rPr>
          <w:rtl/>
        </w:rPr>
        <w:t>־</w:t>
      </w:r>
      <w:r w:rsidRPr="00CC3CC2">
        <w:rPr>
          <w:rtl/>
        </w:rPr>
        <w:t>הַנּוֹתָר</w:t>
      </w:r>
      <w:proofErr w:type="spellEnd"/>
      <w:r w:rsidRPr="00CC3CC2">
        <w:rPr>
          <w:rtl/>
        </w:rPr>
        <w:t xml:space="preserve">֙ בְּבֵ֣יתְךָ֔ יָבוֹא֙ לְהִשְׁתַּחֲוֹ֣ת ל֔וֹ לַאֲג֥וֹרַת כֶּ֖סֶף </w:t>
      </w:r>
      <w:proofErr w:type="spellStart"/>
      <w:r w:rsidRPr="00CC3CC2">
        <w:rPr>
          <w:rtl/>
        </w:rPr>
        <w:t>וְכִכַּר</w:t>
      </w:r>
      <w:r>
        <w:rPr>
          <w:rtl/>
        </w:rPr>
        <w:t>־</w:t>
      </w:r>
      <w:r w:rsidRPr="00CC3CC2">
        <w:rPr>
          <w:rtl/>
        </w:rPr>
        <w:t>לָ֑חֶם</w:t>
      </w:r>
      <w:proofErr w:type="spellEnd"/>
      <w:r w:rsidRPr="00CC3CC2">
        <w:rPr>
          <w:rtl/>
        </w:rPr>
        <w:t xml:space="preserve"> וְאָמַ֗ר סְפָחֵ֥נִי נָ֛א </w:t>
      </w:r>
      <w:proofErr w:type="spellStart"/>
      <w:r w:rsidRPr="00CC3CC2">
        <w:rPr>
          <w:rtl/>
        </w:rPr>
        <w:t>אֶל</w:t>
      </w:r>
      <w:r>
        <w:rPr>
          <w:rtl/>
        </w:rPr>
        <w:t>־</w:t>
      </w:r>
      <w:r w:rsidRPr="00CC3CC2">
        <w:rPr>
          <w:rtl/>
        </w:rPr>
        <w:t>אַחַ֥ת</w:t>
      </w:r>
      <w:proofErr w:type="spellEnd"/>
      <w:r w:rsidRPr="00CC3CC2">
        <w:rPr>
          <w:rtl/>
        </w:rPr>
        <w:t xml:space="preserve"> הַכְּהֻנּ֖וֹת לֶאֱכֹ֥ל </w:t>
      </w:r>
      <w:proofErr w:type="spellStart"/>
      <w:r w:rsidRPr="00CC3CC2">
        <w:rPr>
          <w:rtl/>
        </w:rPr>
        <w:t>פַּת</w:t>
      </w:r>
      <w:r>
        <w:rPr>
          <w:rtl/>
        </w:rPr>
        <w:t>־</w:t>
      </w:r>
      <w:r w:rsidRPr="00CC3CC2">
        <w:rPr>
          <w:rtl/>
        </w:rPr>
        <w:t>לָֽחֶם</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p>
    <w:p w14:paraId="7BE4434D" w14:textId="025A5997" w:rsidR="00CC3CC2" w:rsidRDefault="00CC3CC2" w:rsidP="00B25434">
      <w:pPr>
        <w:pStyle w:val="a6"/>
        <w:rPr>
          <w:rtl/>
        </w:rPr>
      </w:pPr>
      <w:r w:rsidRPr="00CC3CC2">
        <w:rPr>
          <w:rStyle w:val="affff7"/>
          <w:rtl/>
        </w:rPr>
        <w:t>לאגורת כסף.</w:t>
      </w:r>
      <w:r w:rsidRPr="00CC3CC2">
        <w:rPr>
          <w:rtl/>
        </w:rPr>
        <w:t xml:space="preserve"> בשביל להשתכר מעה כסף: </w:t>
      </w:r>
      <w:r w:rsidRPr="00CC3CC2">
        <w:rPr>
          <w:rStyle w:val="affff7"/>
          <w:rtl/>
        </w:rPr>
        <w:t>לאגורת כסף.</w:t>
      </w:r>
      <w:r w:rsidRPr="00CC3CC2">
        <w:rPr>
          <w:rtl/>
        </w:rPr>
        <w:t xml:space="preserve"> ממשקלות: עשרים גרה הוא (שמות ל יג): </w:t>
      </w:r>
      <w:r w:rsidRPr="00CC3CC2">
        <w:rPr>
          <w:rStyle w:val="affff7"/>
          <w:rtl/>
        </w:rPr>
        <w:t>ספחני.</w:t>
      </w:r>
      <w:r w:rsidRPr="00CC3CC2">
        <w:rPr>
          <w:rtl/>
        </w:rPr>
        <w:t xml:space="preserve"> אספני: </w:t>
      </w:r>
    </w:p>
    <w:p w14:paraId="77262D23"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5F4ED6EC" w14:textId="3926F569" w:rsidR="00CC3CC2" w:rsidRDefault="00CC3CC2" w:rsidP="00B25434">
      <w:pPr>
        <w:pStyle w:val="21"/>
        <w:rPr>
          <w:rtl/>
        </w:rPr>
      </w:pPr>
      <w:proofErr w:type="spellStart"/>
      <w:r>
        <w:rPr>
          <w:rtl/>
        </w:rPr>
        <w:t>פרק־</w:t>
      </w:r>
      <w:r w:rsidRPr="00CC3CC2">
        <w:rPr>
          <w:rtl/>
        </w:rPr>
        <w:t>ג</w:t>
      </w:r>
      <w:proofErr w:type="spellEnd"/>
    </w:p>
    <w:p w14:paraId="0E9E9F43"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64" w:name="שמואלBאBפרק-ג-{א}"/>
      <w:bookmarkEnd w:id="64"/>
    </w:p>
    <w:p w14:paraId="58A343D4" w14:textId="1784F5EA"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וְהַנַּ֧עַר שְׁמוּאֵ֛ל מְשָׁרֵ֥ת </w:t>
      </w:r>
      <w:proofErr w:type="spellStart"/>
      <w:r w:rsidRPr="00CC3CC2">
        <w:rPr>
          <w:rtl/>
        </w:rPr>
        <w:t>אֶת</w:t>
      </w:r>
      <w:r>
        <w:rPr>
          <w:rtl/>
        </w:rPr>
        <w:t>־</w:t>
      </w:r>
      <w:r w:rsidRPr="00CC3CC2">
        <w:rPr>
          <w:rtl/>
        </w:rPr>
        <w:t>יְהוָ֖ה</w:t>
      </w:r>
      <w:proofErr w:type="spellEnd"/>
      <w:r w:rsidRPr="00CC3CC2">
        <w:rPr>
          <w:rtl/>
        </w:rPr>
        <w:t xml:space="preserve"> לִפְנֵ֣י עֵלִ֑י </w:t>
      </w:r>
      <w:proofErr w:type="spellStart"/>
      <w:r w:rsidRPr="00CC3CC2">
        <w:rPr>
          <w:rtl/>
        </w:rPr>
        <w:t>וּדְבַר</w:t>
      </w:r>
      <w:r>
        <w:rPr>
          <w:rtl/>
        </w:rPr>
        <w:t>־</w:t>
      </w:r>
      <w:r w:rsidRPr="00CC3CC2">
        <w:rPr>
          <w:rtl/>
        </w:rPr>
        <w:t>יְהוָ֗ה</w:t>
      </w:r>
      <w:proofErr w:type="spellEnd"/>
      <w:r w:rsidRPr="00CC3CC2">
        <w:rPr>
          <w:rtl/>
        </w:rPr>
        <w:t xml:space="preserve"> הָיָ֤ה יָקָר֙ בַּיָּמִ֣ים הָהֵ֔ם אֵ֥ין </w:t>
      </w:r>
      <w:proofErr w:type="spellStart"/>
      <w:r w:rsidRPr="00CC3CC2">
        <w:rPr>
          <w:rtl/>
        </w:rPr>
        <w:t>חָז֖וֹן</w:t>
      </w:r>
      <w:proofErr w:type="spellEnd"/>
      <w:r w:rsidRPr="00CC3CC2">
        <w:rPr>
          <w:rtl/>
        </w:rPr>
        <w:t xml:space="preserve"> נִפְרָֽץ:</w:t>
      </w:r>
      <w:r w:rsidRPr="00CC3CC2">
        <w:rPr>
          <w:rFonts w:ascii="Times New Roman" w:hAnsi="Times New Roman"/>
          <w:rtl/>
        </w:rPr>
        <w:t xml:space="preserve"> </w:t>
      </w:r>
      <w:r w:rsidRPr="00CC3CC2">
        <w:rPr>
          <w:rFonts w:ascii="Times New Roman" w:hAnsi="Times New Roman"/>
          <w:sz w:val="24"/>
          <w:szCs w:val="24"/>
          <w:rtl/>
        </w:rPr>
        <w:t>(ס)</w:t>
      </w:r>
    </w:p>
    <w:p w14:paraId="3A748217" w14:textId="082362D0" w:rsidR="00CC3CC2" w:rsidRDefault="00CC3CC2" w:rsidP="00B25434">
      <w:pPr>
        <w:pStyle w:val="a6"/>
        <w:rPr>
          <w:rtl/>
        </w:rPr>
      </w:pPr>
      <w:r w:rsidRPr="00CC3CC2">
        <w:rPr>
          <w:rStyle w:val="affff7"/>
          <w:rtl/>
        </w:rPr>
        <w:t>היה יקר.</w:t>
      </w:r>
      <w:r w:rsidRPr="00CC3CC2">
        <w:rPr>
          <w:rtl/>
        </w:rPr>
        <w:t xml:space="preserve"> היה מנוע, וכן (משלי יז כז): יקר רוח איש תבונה, מנוע דברים, אדם מבין: </w:t>
      </w:r>
      <w:r w:rsidRPr="00CC3CC2">
        <w:rPr>
          <w:rStyle w:val="affff7"/>
          <w:rtl/>
        </w:rPr>
        <w:t xml:space="preserve">אין </w:t>
      </w:r>
      <w:proofErr w:type="spellStart"/>
      <w:r w:rsidRPr="00CC3CC2">
        <w:rPr>
          <w:rStyle w:val="affff7"/>
          <w:rtl/>
        </w:rPr>
        <w:t>חזון</w:t>
      </w:r>
      <w:proofErr w:type="spellEnd"/>
      <w:r w:rsidRPr="00CC3CC2">
        <w:rPr>
          <w:rStyle w:val="affff7"/>
          <w:rtl/>
        </w:rPr>
        <w:t xml:space="preserve"> נפרץ.</w:t>
      </w:r>
      <w:r w:rsidRPr="00CC3CC2">
        <w:rPr>
          <w:rtl/>
        </w:rPr>
        <w:t xml:space="preserve"> (תרגום: </w:t>
      </w:r>
      <w:r w:rsidRPr="00CC3CC2">
        <w:rPr>
          <w:rStyle w:val="affff7"/>
          <w:rFonts w:cs="‏‏BA Rashi"/>
          <w:sz w:val="24"/>
          <w:rtl/>
        </w:rPr>
        <w:t>)</w:t>
      </w:r>
      <w:r w:rsidRPr="00CC3CC2">
        <w:rPr>
          <w:rStyle w:val="affff7"/>
          <w:rtl/>
        </w:rPr>
        <w:t xml:space="preserve"> לית נבואה גליא.</w:t>
      </w:r>
      <w:r w:rsidRPr="00CC3CC2">
        <w:rPr>
          <w:rtl/>
        </w:rPr>
        <w:t xml:space="preserve"> נפרץ </w:t>
      </w:r>
      <w:r>
        <w:rPr>
          <w:rtl/>
        </w:rPr>
        <w:t>־</w:t>
      </w:r>
      <w:r w:rsidRPr="00CC3CC2">
        <w:rPr>
          <w:rtl/>
        </w:rPr>
        <w:t xml:space="preserve"> לשון (בראשית כח יד): ופרצת ימה וקדמה: </w:t>
      </w:r>
    </w:p>
    <w:p w14:paraId="4099D668" w14:textId="5DA6F44D" w:rsidR="00CC3CC2" w:rsidRDefault="00CC3CC2" w:rsidP="00B25434">
      <w:pPr>
        <w:pStyle w:val="a5"/>
        <w:rPr>
          <w:rtl/>
        </w:rPr>
      </w:pPr>
      <w:bookmarkStart w:id="65" w:name="שמואלBאBפרק-ג-{ב}"/>
      <w:bookmarkEnd w:id="65"/>
      <w:r w:rsidRPr="00CC3CC2">
        <w:rPr>
          <w:rStyle w:val="affff8"/>
          <w:rtl/>
        </w:rPr>
        <w:t>{ב}</w:t>
      </w:r>
      <w:r>
        <w:rPr>
          <w:rFonts w:ascii="Times New Roman" w:hAnsi="Times New Roman"/>
          <w:sz w:val="41"/>
          <w:szCs w:val="41"/>
          <w:rtl/>
        </w:rPr>
        <w:t xml:space="preserve"> </w:t>
      </w:r>
      <w:r w:rsidRPr="00CC3CC2">
        <w:rPr>
          <w:rtl/>
        </w:rPr>
        <w:t xml:space="preserve">וַֽיְהִי֙ בַּיּ֣וֹם הַה֔וּא וְעֵלִ֖י שֹׁכֵ֣ב בִּמְקֹמ֑וֹ </w:t>
      </w:r>
      <w:r w:rsidRPr="00CC3CC2">
        <w:rPr>
          <w:sz w:val="24"/>
          <w:szCs w:val="24"/>
          <w:rtl/>
        </w:rPr>
        <w:t>(ועינו)</w:t>
      </w:r>
      <w:r w:rsidRPr="00CC3CC2">
        <w:rPr>
          <w:rtl/>
        </w:rPr>
        <w:t xml:space="preserve"> וְעֵינָיו֙ הֵחֵ֣לּוּ כֵה֔וֹת לֹ֥א </w:t>
      </w:r>
      <w:r w:rsidRPr="00CC3CC2">
        <w:rPr>
          <w:rtl/>
        </w:rPr>
        <w:t>יוּכַ֖ל לִרְאֽוֹת:</w:t>
      </w:r>
      <w:r w:rsidRPr="00CC3CC2">
        <w:rPr>
          <w:rFonts w:ascii="Times New Roman" w:hAnsi="Times New Roman"/>
          <w:rtl/>
        </w:rPr>
        <w:t xml:space="preserve"> </w:t>
      </w:r>
      <w:bookmarkStart w:id="66" w:name="שמואלBאBפרק-ג-{ג}"/>
      <w:bookmarkEnd w:id="66"/>
      <w:r w:rsidRPr="00CC3CC2">
        <w:rPr>
          <w:rStyle w:val="affff8"/>
          <w:rtl/>
        </w:rPr>
        <w:t>{ג}</w:t>
      </w:r>
      <w:r>
        <w:rPr>
          <w:rFonts w:ascii="Times New Roman" w:hAnsi="Times New Roman"/>
          <w:sz w:val="41"/>
          <w:szCs w:val="41"/>
          <w:rtl/>
        </w:rPr>
        <w:t xml:space="preserve"> </w:t>
      </w:r>
      <w:r w:rsidRPr="00CC3CC2">
        <w:rPr>
          <w:rtl/>
        </w:rPr>
        <w:t>וְנֵ֤ר אֱלֹהִים֙ טֶ֣רֶם יִכְבֶּ֔ה וּשְׁמוּאֵ֖ל שֹׁכֵ֑ב בְּהֵיכַ֣ל יְהוָ֔ה אֲשֶׁר</w:t>
      </w:r>
      <w:r>
        <w:rPr>
          <w:rtl/>
        </w:rPr>
        <w:t>־</w:t>
      </w:r>
      <w:r w:rsidRPr="00CC3CC2">
        <w:rPr>
          <w:rtl/>
        </w:rPr>
        <w:t>שָׁ֖ם אֲר֥וֹן אֱלֹהִֽים:</w:t>
      </w:r>
      <w:r w:rsidRPr="00CC3CC2">
        <w:rPr>
          <w:rFonts w:ascii="Times New Roman" w:hAnsi="Times New Roman"/>
          <w:rtl/>
        </w:rPr>
        <w:t xml:space="preserve"> </w:t>
      </w:r>
      <w:r w:rsidRPr="00CC3CC2">
        <w:rPr>
          <w:rFonts w:ascii="Times New Roman" w:hAnsi="Times New Roman"/>
          <w:sz w:val="24"/>
          <w:szCs w:val="24"/>
          <w:rtl/>
        </w:rPr>
        <w:t>(פ)</w:t>
      </w:r>
    </w:p>
    <w:p w14:paraId="2504640E" w14:textId="40F0BDB3" w:rsidR="00CC3CC2" w:rsidRDefault="00CC3CC2" w:rsidP="00B25434">
      <w:pPr>
        <w:pStyle w:val="a6"/>
        <w:rPr>
          <w:rtl/>
        </w:rPr>
      </w:pPr>
      <w:r w:rsidRPr="00CC3CC2">
        <w:rPr>
          <w:rtl/>
        </w:rPr>
        <w:t xml:space="preserve">ושמואל שוכב במקומו. בעזרת הלוים השומרים בית המקדש, וכן תרגם יונתן: ושמואל שכיב בעזרת לואי בהיכל ה' אשר שם ארון האלהים. </w:t>
      </w:r>
    </w:p>
    <w:p w14:paraId="0C7E4113" w14:textId="16E6F4B5" w:rsidR="00CC3CC2" w:rsidRDefault="00CC3CC2" w:rsidP="00B25434">
      <w:pPr>
        <w:pStyle w:val="a5"/>
        <w:rPr>
          <w:rtl/>
        </w:rPr>
      </w:pPr>
      <w:bookmarkStart w:id="67" w:name="שמואלBאBפרק-ג-{ד}"/>
      <w:bookmarkEnd w:id="67"/>
      <w:r w:rsidRPr="00CC3CC2">
        <w:rPr>
          <w:rStyle w:val="affff8"/>
          <w:rtl/>
        </w:rPr>
        <w:t>{ד}</w:t>
      </w:r>
      <w:r>
        <w:rPr>
          <w:rFonts w:ascii="Times New Roman" w:hAnsi="Times New Roman"/>
          <w:sz w:val="41"/>
          <w:szCs w:val="41"/>
          <w:rtl/>
        </w:rPr>
        <w:t xml:space="preserve"> </w:t>
      </w:r>
      <w:r w:rsidRPr="00CC3CC2">
        <w:rPr>
          <w:rtl/>
        </w:rPr>
        <w:t xml:space="preserve">וַיִּקְרָ֧א יְהוָ֛ה </w:t>
      </w:r>
      <w:proofErr w:type="spellStart"/>
      <w:r w:rsidRPr="00CC3CC2">
        <w:rPr>
          <w:rtl/>
        </w:rPr>
        <w:t>אֶל</w:t>
      </w:r>
      <w:r>
        <w:rPr>
          <w:rtl/>
        </w:rPr>
        <w:t>־</w:t>
      </w:r>
      <w:r w:rsidRPr="00CC3CC2">
        <w:rPr>
          <w:rtl/>
        </w:rPr>
        <w:t>שְׁמוּאֵ֖ל</w:t>
      </w:r>
      <w:proofErr w:type="spellEnd"/>
      <w:r w:rsidRPr="00CC3CC2">
        <w:rPr>
          <w:rtl/>
        </w:rPr>
        <w:t xml:space="preserve"> וַיֹּ֥אמֶר הִנֵּֽנִי:</w:t>
      </w:r>
    </w:p>
    <w:p w14:paraId="421D461E" w14:textId="38F36C6F" w:rsidR="00CC3CC2" w:rsidRDefault="00CC3CC2" w:rsidP="00B25434">
      <w:pPr>
        <w:pStyle w:val="a6"/>
        <w:rPr>
          <w:rtl/>
        </w:rPr>
      </w:pPr>
      <w:r w:rsidRPr="00CC3CC2">
        <w:rPr>
          <w:rtl/>
        </w:rPr>
        <w:t xml:space="preserve">ויקרא ה'. וקול יצא מהיכל ה' מבית קדשי הקדשים, שקרא </w:t>
      </w:r>
      <w:r w:rsidRPr="00CC3CC2">
        <w:rPr>
          <w:rtl/>
        </w:rPr>
        <w:lastRenderedPageBreak/>
        <w:t xml:space="preserve">שמואל, סוף המקרא העליון מחובר לראש המקרא התחתון, זהו שאמר הכתוב (איוב לז ה): ירעם אל בקולו נפלאות, עלי היה כהן ושומר מבפנים, ושמואל היה לוי ושוכב מבחוץ, וקפץ הקול דרך עלי לשמואל, במסכת תמיד: </w:t>
      </w:r>
    </w:p>
    <w:p w14:paraId="4404C8C3" w14:textId="503A27A1" w:rsidR="00CC3CC2" w:rsidRDefault="00CC3CC2" w:rsidP="00B25434">
      <w:pPr>
        <w:pStyle w:val="a5"/>
        <w:rPr>
          <w:rtl/>
        </w:rPr>
      </w:pPr>
      <w:bookmarkStart w:id="68" w:name="שמואלBאBפרק-ג-{ה}"/>
      <w:bookmarkEnd w:id="68"/>
      <w:r w:rsidRPr="00CC3CC2">
        <w:rPr>
          <w:rStyle w:val="affff8"/>
          <w:rtl/>
        </w:rPr>
        <w:t>{ה}</w:t>
      </w:r>
      <w:r>
        <w:rPr>
          <w:rFonts w:ascii="Times New Roman" w:hAnsi="Times New Roman"/>
          <w:sz w:val="41"/>
          <w:szCs w:val="41"/>
          <w:rtl/>
        </w:rPr>
        <w:t xml:space="preserve"> </w:t>
      </w:r>
      <w:r w:rsidRPr="00CC3CC2">
        <w:rPr>
          <w:rtl/>
        </w:rPr>
        <w:t xml:space="preserve">וַיָּ֣רָץ </w:t>
      </w:r>
      <w:proofErr w:type="spellStart"/>
      <w:r w:rsidRPr="00CC3CC2">
        <w:rPr>
          <w:rtl/>
        </w:rPr>
        <w:t>אֶל</w:t>
      </w:r>
      <w:r>
        <w:rPr>
          <w:rtl/>
        </w:rPr>
        <w:t>־</w:t>
      </w:r>
      <w:r w:rsidRPr="00CC3CC2">
        <w:rPr>
          <w:rtl/>
        </w:rPr>
        <w:t>עֵלִ֗י</w:t>
      </w:r>
      <w:proofErr w:type="spellEnd"/>
      <w:r w:rsidRPr="00CC3CC2">
        <w:rPr>
          <w:rtl/>
        </w:rPr>
        <w:t xml:space="preserve"> וַיֹּ֤אמֶר הִנְנִי֙ </w:t>
      </w:r>
      <w:proofErr w:type="spellStart"/>
      <w:r w:rsidRPr="00CC3CC2">
        <w:rPr>
          <w:rtl/>
        </w:rPr>
        <w:t>כִּֽי</w:t>
      </w:r>
      <w:r>
        <w:rPr>
          <w:rtl/>
        </w:rPr>
        <w:t>־</w:t>
      </w:r>
      <w:r w:rsidRPr="00CC3CC2">
        <w:rPr>
          <w:rtl/>
        </w:rPr>
        <w:t>קָרָ֣את</w:t>
      </w:r>
      <w:proofErr w:type="spellEnd"/>
      <w:r w:rsidRPr="00CC3CC2">
        <w:rPr>
          <w:rtl/>
        </w:rPr>
        <w:t xml:space="preserve">ָ לִּ֔י וַיֹּ֥אמֶר </w:t>
      </w:r>
      <w:proofErr w:type="spellStart"/>
      <w:r w:rsidRPr="00CC3CC2">
        <w:rPr>
          <w:rtl/>
        </w:rPr>
        <w:t>לֹֽא</w:t>
      </w:r>
      <w:r>
        <w:rPr>
          <w:rtl/>
        </w:rPr>
        <w:t>־</w:t>
      </w:r>
      <w:r w:rsidRPr="00CC3CC2">
        <w:rPr>
          <w:rtl/>
        </w:rPr>
        <w:t>קָרָ֖אתִי</w:t>
      </w:r>
      <w:proofErr w:type="spellEnd"/>
      <w:r w:rsidRPr="00CC3CC2">
        <w:rPr>
          <w:rtl/>
        </w:rPr>
        <w:t xml:space="preserve"> שׁ֣וּב שְׁכָ֑ב וַיֵּ֖לֶךְ וַיִּשְׁכָּֽב:</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69" w:name="שמואלBאBפרק-ג-{ו}"/>
      <w:bookmarkEnd w:id="69"/>
      <w:r w:rsidRPr="00CC3CC2">
        <w:rPr>
          <w:rStyle w:val="affff8"/>
          <w:rtl/>
        </w:rPr>
        <w:t>{ו}</w:t>
      </w:r>
      <w:r>
        <w:rPr>
          <w:rFonts w:ascii="Times New Roman" w:hAnsi="Times New Roman"/>
          <w:sz w:val="41"/>
          <w:szCs w:val="41"/>
          <w:rtl/>
        </w:rPr>
        <w:t xml:space="preserve"> </w:t>
      </w:r>
      <w:r w:rsidRPr="00CC3CC2">
        <w:rPr>
          <w:rtl/>
        </w:rPr>
        <w:t xml:space="preserve">וַיֹּ֣סֶף יְהוָ֗ה קְרֹ֣א עוֹד֮ שְׁמוּאֵל֒ וַיָּ֤קָם שְׁמוּאֵל֙ וַיֵּ֣לֶךְ </w:t>
      </w:r>
      <w:proofErr w:type="spellStart"/>
      <w:r w:rsidRPr="00CC3CC2">
        <w:rPr>
          <w:rtl/>
        </w:rPr>
        <w:t>אֶל</w:t>
      </w:r>
      <w:r>
        <w:rPr>
          <w:rtl/>
        </w:rPr>
        <w:t>־</w:t>
      </w:r>
      <w:r w:rsidRPr="00CC3CC2">
        <w:rPr>
          <w:rtl/>
        </w:rPr>
        <w:t>עֵלִ֔י</w:t>
      </w:r>
      <w:proofErr w:type="spellEnd"/>
      <w:r w:rsidRPr="00CC3CC2">
        <w:rPr>
          <w:rtl/>
        </w:rPr>
        <w:t xml:space="preserve"> וַיֹּ֣אמֶר הִנְנִ֔י כִּ֥י קָרָ֖אתָ לִ֑י וַיֹּ֛אמֶר </w:t>
      </w:r>
      <w:proofErr w:type="spellStart"/>
      <w:r w:rsidRPr="00CC3CC2">
        <w:rPr>
          <w:rtl/>
        </w:rPr>
        <w:t>לֹֽא</w:t>
      </w:r>
      <w:r>
        <w:rPr>
          <w:rtl/>
        </w:rPr>
        <w:t>־</w:t>
      </w:r>
      <w:r w:rsidRPr="00CC3CC2">
        <w:rPr>
          <w:rtl/>
        </w:rPr>
        <w:t>קָרָ֥אתִי</w:t>
      </w:r>
      <w:proofErr w:type="spellEnd"/>
      <w:r w:rsidRPr="00CC3CC2">
        <w:rPr>
          <w:rtl/>
        </w:rPr>
        <w:t xml:space="preserve"> בְנִ֖י שׁ֥וּב שְׁכָֽב:</w:t>
      </w:r>
      <w:r w:rsidRPr="00CC3CC2">
        <w:rPr>
          <w:rFonts w:ascii="Times New Roman" w:hAnsi="Times New Roman"/>
          <w:rtl/>
        </w:rPr>
        <w:t xml:space="preserve"> </w:t>
      </w:r>
      <w:bookmarkStart w:id="70" w:name="שמואלBאBפרק-ג-{ז}"/>
      <w:bookmarkEnd w:id="70"/>
      <w:r w:rsidRPr="00CC3CC2">
        <w:rPr>
          <w:rStyle w:val="affff8"/>
          <w:rtl/>
        </w:rPr>
        <w:t>{ז}</w:t>
      </w:r>
      <w:r>
        <w:rPr>
          <w:rFonts w:ascii="Times New Roman" w:hAnsi="Times New Roman"/>
          <w:sz w:val="41"/>
          <w:szCs w:val="41"/>
          <w:rtl/>
        </w:rPr>
        <w:t xml:space="preserve"> </w:t>
      </w:r>
      <w:r w:rsidRPr="00CC3CC2">
        <w:rPr>
          <w:rtl/>
        </w:rPr>
        <w:t xml:space="preserve">וּשְׁמוּאֵ֕ל טֶ֖רֶם יָדַ֣ע </w:t>
      </w:r>
      <w:proofErr w:type="spellStart"/>
      <w:r w:rsidRPr="00CC3CC2">
        <w:rPr>
          <w:rtl/>
        </w:rPr>
        <w:t>אֶת</w:t>
      </w:r>
      <w:r>
        <w:rPr>
          <w:rtl/>
        </w:rPr>
        <w:t>־</w:t>
      </w:r>
      <w:r w:rsidRPr="00CC3CC2">
        <w:rPr>
          <w:rtl/>
        </w:rPr>
        <w:t>יְהוָ֑ה</w:t>
      </w:r>
      <w:proofErr w:type="spellEnd"/>
      <w:r w:rsidRPr="00CC3CC2">
        <w:rPr>
          <w:rtl/>
        </w:rPr>
        <w:t xml:space="preserve"> וְטֶ֛רֶם יִגָּלֶ֥ה אֵלָ֖יו </w:t>
      </w:r>
      <w:proofErr w:type="spellStart"/>
      <w:r w:rsidRPr="00CC3CC2">
        <w:rPr>
          <w:rtl/>
        </w:rPr>
        <w:t>דְּבַר</w:t>
      </w:r>
      <w:r>
        <w:rPr>
          <w:rtl/>
        </w:rPr>
        <w:t>־</w:t>
      </w:r>
      <w:r w:rsidRPr="00CC3CC2">
        <w:rPr>
          <w:rtl/>
        </w:rPr>
        <w:t>יְהוָֽה</w:t>
      </w:r>
      <w:proofErr w:type="spellEnd"/>
      <w:r w:rsidRPr="00CC3CC2">
        <w:rPr>
          <w:rtl/>
        </w:rPr>
        <w:t>:</w:t>
      </w:r>
    </w:p>
    <w:p w14:paraId="5FBDF44B" w14:textId="740A8595" w:rsidR="00CC3CC2" w:rsidRDefault="00CC3CC2" w:rsidP="00B25434">
      <w:pPr>
        <w:pStyle w:val="a6"/>
        <w:rPr>
          <w:rtl/>
        </w:rPr>
      </w:pPr>
      <w:r w:rsidRPr="00CC3CC2">
        <w:rPr>
          <w:rStyle w:val="affff7"/>
          <w:rtl/>
        </w:rPr>
        <w:t>טרם ידע את ה'.</w:t>
      </w:r>
      <w:r w:rsidRPr="00CC3CC2">
        <w:rPr>
          <w:rtl/>
        </w:rPr>
        <w:t xml:space="preserve"> עדיין לא היה מכיר ענין קול נבואה, כל 'טרם' שבמקרא, לשון 'עדיין לא', כתרגומו: 'עד לא', ואינו לשון 'לפני', וזה יוכיח, ועוד, (שמות ט ל): כי טרם תיראון, מפורש ממנו, וכן (בראשית ב ה): כל שיח השדה טרם יהיה בארץ: </w:t>
      </w:r>
    </w:p>
    <w:p w14:paraId="0057150F" w14:textId="6C78BCFC" w:rsidR="00CC3CC2" w:rsidRDefault="00CC3CC2" w:rsidP="00B25434">
      <w:pPr>
        <w:pStyle w:val="a5"/>
        <w:rPr>
          <w:rtl/>
        </w:rPr>
      </w:pPr>
      <w:bookmarkStart w:id="71" w:name="שמואלBאBפרק-ג-{ח}"/>
      <w:bookmarkEnd w:id="71"/>
      <w:r w:rsidRPr="00CC3CC2">
        <w:rPr>
          <w:rStyle w:val="affff8"/>
          <w:rtl/>
        </w:rPr>
        <w:t>{ח}</w:t>
      </w:r>
      <w:r>
        <w:rPr>
          <w:rFonts w:ascii="Times New Roman" w:hAnsi="Times New Roman"/>
          <w:sz w:val="41"/>
          <w:szCs w:val="41"/>
          <w:rtl/>
        </w:rPr>
        <w:t xml:space="preserve"> </w:t>
      </w:r>
      <w:r w:rsidRPr="00CC3CC2">
        <w:rPr>
          <w:rtl/>
        </w:rPr>
        <w:t xml:space="preserve">וַיֹּ֨סֶף יְהוָ֥ה </w:t>
      </w:r>
      <w:proofErr w:type="spellStart"/>
      <w:r w:rsidRPr="00CC3CC2">
        <w:rPr>
          <w:rtl/>
        </w:rPr>
        <w:t>קְרֹא</w:t>
      </w:r>
      <w:r>
        <w:rPr>
          <w:rtl/>
        </w:rPr>
        <w:t>־</w:t>
      </w:r>
      <w:r w:rsidRPr="00CC3CC2">
        <w:rPr>
          <w:rtl/>
        </w:rPr>
        <w:t>שְׁמוּאֵל</w:t>
      </w:r>
      <w:proofErr w:type="spellEnd"/>
      <w:r w:rsidRPr="00CC3CC2">
        <w:rPr>
          <w:rtl/>
        </w:rPr>
        <w:t xml:space="preserve">֮ בַּשְּׁלִשִׁית֒ וַיָּ֙קָם֙ וַיֵּ֣לֶךְ </w:t>
      </w:r>
      <w:proofErr w:type="spellStart"/>
      <w:r w:rsidRPr="00CC3CC2">
        <w:rPr>
          <w:rtl/>
        </w:rPr>
        <w:t>אֶל</w:t>
      </w:r>
      <w:r>
        <w:rPr>
          <w:rtl/>
        </w:rPr>
        <w:t>־</w:t>
      </w:r>
      <w:r w:rsidRPr="00CC3CC2">
        <w:rPr>
          <w:rtl/>
        </w:rPr>
        <w:t>עֵלִ֔י</w:t>
      </w:r>
      <w:proofErr w:type="spellEnd"/>
      <w:r w:rsidRPr="00CC3CC2">
        <w:rPr>
          <w:rtl/>
        </w:rPr>
        <w:t xml:space="preserve"> וַיֹּ֣אמֶר הִנְנִ֔י כִּ֥י קָרָ֖אתָ לִ֑י וַיָּ֣בֶן עֵלִ֔י כִּ֥י יְהוָ֖ה קֹרֵ֥א לַנָּֽעַר:</w:t>
      </w:r>
      <w:r w:rsidRPr="00CC3CC2">
        <w:rPr>
          <w:rFonts w:ascii="Times New Roman" w:hAnsi="Times New Roman"/>
          <w:rtl/>
        </w:rPr>
        <w:t xml:space="preserve"> </w:t>
      </w:r>
      <w:bookmarkStart w:id="72" w:name="שמואלBאBפרק-ג-{ט}"/>
      <w:bookmarkEnd w:id="72"/>
      <w:r w:rsidRPr="00CC3CC2">
        <w:rPr>
          <w:rStyle w:val="affff8"/>
          <w:rtl/>
        </w:rPr>
        <w:t>{ט}</w:t>
      </w:r>
      <w:r>
        <w:rPr>
          <w:rFonts w:ascii="Times New Roman" w:hAnsi="Times New Roman"/>
          <w:sz w:val="41"/>
          <w:szCs w:val="41"/>
          <w:rtl/>
        </w:rPr>
        <w:t xml:space="preserve"> </w:t>
      </w:r>
      <w:r w:rsidRPr="00CC3CC2">
        <w:rPr>
          <w:rtl/>
        </w:rPr>
        <w:t xml:space="preserve">וַיֹּ֨אמֶר עֵלִ֣י לִשְׁמוּאֵל֮ לֵ֣ךְ שְׁכָב֒ וְהָיָה֙ </w:t>
      </w:r>
      <w:proofErr w:type="spellStart"/>
      <w:r w:rsidRPr="00CC3CC2">
        <w:rPr>
          <w:rtl/>
        </w:rPr>
        <w:t>אִם</w:t>
      </w:r>
      <w:r>
        <w:rPr>
          <w:rtl/>
        </w:rPr>
        <w:t>־</w:t>
      </w:r>
      <w:r w:rsidRPr="00CC3CC2">
        <w:rPr>
          <w:rtl/>
        </w:rPr>
        <w:t>יִקְרָ֣א</w:t>
      </w:r>
      <w:proofErr w:type="spellEnd"/>
      <w:r w:rsidRPr="00CC3CC2">
        <w:rPr>
          <w:rtl/>
        </w:rPr>
        <w:t xml:space="preserve"> אֵלֶ֔יךָ וְאָֽמַרְתָּ֙ דַּבֵּ֣ר יְהוָ֔ה כִּ֥י שֹׁמֵ֖עַ עַבְדֶּ֑ךָ וַיֵּ֣לֶךְ שְׁמוּאֵ֔ל וַיִּשְׁכַּ֖ב בִּמְקוֹמֽוֹ:</w:t>
      </w:r>
      <w:r w:rsidRPr="00CC3CC2">
        <w:rPr>
          <w:rFonts w:ascii="Times New Roman" w:hAnsi="Times New Roman"/>
          <w:rtl/>
        </w:rPr>
        <w:t xml:space="preserve"> </w:t>
      </w:r>
      <w:bookmarkStart w:id="73" w:name="שמואלBאBפרק-ג-{י}"/>
      <w:bookmarkEnd w:id="73"/>
      <w:r w:rsidRPr="00CC3CC2">
        <w:rPr>
          <w:rStyle w:val="affff8"/>
          <w:rtl/>
        </w:rPr>
        <w:t>{י}</w:t>
      </w:r>
      <w:r>
        <w:rPr>
          <w:rFonts w:ascii="Times New Roman" w:hAnsi="Times New Roman"/>
          <w:sz w:val="41"/>
          <w:szCs w:val="41"/>
          <w:rtl/>
        </w:rPr>
        <w:t xml:space="preserve"> </w:t>
      </w:r>
      <w:r w:rsidRPr="00CC3CC2">
        <w:rPr>
          <w:rtl/>
        </w:rPr>
        <w:t xml:space="preserve">וַיָּבֹ֤א יְהוָה֙ וַיִּתְיַצַּ֔ב וַיִּקְרָ֥א </w:t>
      </w:r>
      <w:proofErr w:type="spellStart"/>
      <w:r w:rsidRPr="00CC3CC2">
        <w:rPr>
          <w:rtl/>
        </w:rPr>
        <w:t>כְפַֽעַם</w:t>
      </w:r>
      <w:r>
        <w:rPr>
          <w:rtl/>
        </w:rPr>
        <w:t>־</w:t>
      </w:r>
      <w:r w:rsidRPr="00CC3CC2">
        <w:rPr>
          <w:rtl/>
        </w:rPr>
        <w:t>בְּפַ֖עַם</w:t>
      </w:r>
      <w:proofErr w:type="spellEnd"/>
      <w:r w:rsidRPr="00CC3CC2">
        <w:rPr>
          <w:rtl/>
        </w:rPr>
        <w:t xml:space="preserve"> שְׁמוּאֵ֣ל | שְׁמוּאֵ֑ל וַיֹּ֤אמֶר שְׁמוּאֵל֙ דַּבֵּ֔ר כִּ֥י שֹׁמֵ֖עַ עַבְדֶּֽךָ:</w:t>
      </w:r>
      <w:r w:rsidRPr="00CC3CC2">
        <w:rPr>
          <w:rFonts w:ascii="Times New Roman" w:hAnsi="Times New Roman"/>
          <w:rtl/>
        </w:rPr>
        <w:t xml:space="preserve"> </w:t>
      </w:r>
      <w:r w:rsidRPr="00CC3CC2">
        <w:rPr>
          <w:rFonts w:ascii="Times New Roman" w:hAnsi="Times New Roman"/>
          <w:sz w:val="24"/>
          <w:szCs w:val="24"/>
          <w:rtl/>
        </w:rPr>
        <w:t>(פ)</w:t>
      </w:r>
    </w:p>
    <w:p w14:paraId="603FCA38" w14:textId="30D57584" w:rsidR="00CC3CC2" w:rsidRDefault="00CC3CC2" w:rsidP="00B25434">
      <w:pPr>
        <w:pStyle w:val="a6"/>
        <w:rPr>
          <w:rtl/>
        </w:rPr>
      </w:pPr>
      <w:r w:rsidRPr="00CC3CC2">
        <w:rPr>
          <w:rStyle w:val="affff7"/>
          <w:rtl/>
        </w:rPr>
        <w:t>ויאמר שמואל דבר.</w:t>
      </w:r>
      <w:r w:rsidRPr="00CC3CC2">
        <w:rPr>
          <w:rtl/>
        </w:rPr>
        <w:t xml:space="preserve"> ולא הזכיר שם מקום כמו שציוהו עלי, אמר שמא קול אחר הוא: </w:t>
      </w:r>
    </w:p>
    <w:p w14:paraId="7C4A994F" w14:textId="59211898" w:rsidR="00CC3CC2" w:rsidRDefault="00CC3CC2" w:rsidP="00B25434">
      <w:pPr>
        <w:pStyle w:val="a5"/>
        <w:rPr>
          <w:rtl/>
        </w:rPr>
      </w:pPr>
      <w:bookmarkStart w:id="74" w:name="שמואלBאBפרק-ג-{יא}"/>
      <w:bookmarkEnd w:id="74"/>
      <w:r w:rsidRPr="00CC3CC2">
        <w:rPr>
          <w:rStyle w:val="affff8"/>
          <w:rtl/>
        </w:rPr>
        <w:t>{יא}</w:t>
      </w:r>
      <w:r>
        <w:rPr>
          <w:rFonts w:ascii="Times New Roman" w:hAnsi="Times New Roman"/>
          <w:sz w:val="41"/>
          <w:szCs w:val="41"/>
          <w:rtl/>
        </w:rPr>
        <w:t xml:space="preserve"> </w:t>
      </w:r>
      <w:r w:rsidRPr="00CC3CC2">
        <w:rPr>
          <w:rtl/>
        </w:rPr>
        <w:t xml:space="preserve">וַיֹּ֤אמֶר יְהוָה֙ </w:t>
      </w:r>
      <w:proofErr w:type="spellStart"/>
      <w:r w:rsidRPr="00CC3CC2">
        <w:rPr>
          <w:rtl/>
        </w:rPr>
        <w:t>אֶל</w:t>
      </w:r>
      <w:r>
        <w:rPr>
          <w:rtl/>
        </w:rPr>
        <w:t>־</w:t>
      </w:r>
      <w:r w:rsidRPr="00CC3CC2">
        <w:rPr>
          <w:rtl/>
        </w:rPr>
        <w:t>שְׁמוּאֵ֔ל</w:t>
      </w:r>
      <w:proofErr w:type="spellEnd"/>
      <w:r w:rsidRPr="00CC3CC2">
        <w:rPr>
          <w:rtl/>
        </w:rPr>
        <w:t xml:space="preserve"> הִנֵּ֧ה אָנֹכִ֛י עֹשֶׂ֥ה דָבָ֖ר בְּיִשְׂרָאֵ֑ל אֲשֶׁר֙ </w:t>
      </w:r>
      <w:proofErr w:type="spellStart"/>
      <w:r w:rsidRPr="00CC3CC2">
        <w:rPr>
          <w:rtl/>
        </w:rPr>
        <w:t>כָּל</w:t>
      </w:r>
      <w:r>
        <w:rPr>
          <w:rtl/>
        </w:rPr>
        <w:t>־</w:t>
      </w:r>
      <w:r w:rsidRPr="00CC3CC2">
        <w:rPr>
          <w:rtl/>
        </w:rPr>
        <w:t>שֹׁ֣מְע֔ו</w:t>
      </w:r>
      <w:proofErr w:type="spellEnd"/>
      <w:r w:rsidRPr="00CC3CC2">
        <w:rPr>
          <w:rtl/>
        </w:rPr>
        <w:t>ֹ תְּצִלֶּ֖ינָה שְׁתֵּ֥י אָזְנָֽיו:</w:t>
      </w:r>
    </w:p>
    <w:p w14:paraId="70F0EC26" w14:textId="080A0640" w:rsidR="00CC3CC2" w:rsidRDefault="00CC3CC2" w:rsidP="00B25434">
      <w:pPr>
        <w:pStyle w:val="a6"/>
        <w:rPr>
          <w:rtl/>
        </w:rPr>
      </w:pPr>
      <w:r w:rsidRPr="00CC3CC2">
        <w:rPr>
          <w:rStyle w:val="affff7"/>
          <w:rtl/>
        </w:rPr>
        <w:t>עושה דבר.</w:t>
      </w:r>
      <w:r w:rsidRPr="00CC3CC2">
        <w:rPr>
          <w:rtl/>
        </w:rPr>
        <w:t xml:space="preserve"> היא לקיחת הארון ביד פלשתים: </w:t>
      </w:r>
      <w:r w:rsidRPr="00CC3CC2">
        <w:rPr>
          <w:rStyle w:val="affff7"/>
          <w:rtl/>
        </w:rPr>
        <w:t>תצלינה.</w:t>
      </w:r>
      <w:r w:rsidRPr="00CC3CC2">
        <w:rPr>
          <w:rtl/>
        </w:rPr>
        <w:t xml:space="preserve"> לשון צלצלים, </w:t>
      </w:r>
      <w:proofErr w:type="spellStart"/>
      <w:r w:rsidRPr="00CC3CC2">
        <w:rPr>
          <w:rtl/>
        </w:rPr>
        <w:t>טנטיני</w:t>
      </w:r>
      <w:proofErr w:type="spellEnd"/>
      <w:r w:rsidRPr="00CC3CC2">
        <w:rPr>
          <w:rtl/>
        </w:rPr>
        <w:t xml:space="preserve">''ר </w:t>
      </w:r>
      <w:proofErr w:type="spellStart"/>
      <w:r w:rsidRPr="00CC3CC2">
        <w:rPr>
          <w:rtl/>
        </w:rPr>
        <w:t>בלע''ז</w:t>
      </w:r>
      <w:proofErr w:type="spellEnd"/>
      <w:r w:rsidRPr="00CC3CC2">
        <w:rPr>
          <w:rtl/>
        </w:rPr>
        <w:t xml:space="preserve">: </w:t>
      </w:r>
    </w:p>
    <w:p w14:paraId="54B7CAEC" w14:textId="11BFEFF4" w:rsidR="00CC3CC2" w:rsidRDefault="00CC3CC2" w:rsidP="00B25434">
      <w:pPr>
        <w:pStyle w:val="a5"/>
        <w:rPr>
          <w:rtl/>
        </w:rPr>
      </w:pPr>
      <w:bookmarkStart w:id="75" w:name="שמואלBאBפרק-ג-{יב}"/>
      <w:bookmarkEnd w:id="75"/>
      <w:r w:rsidRPr="00CC3CC2">
        <w:rPr>
          <w:rStyle w:val="affff8"/>
          <w:rtl/>
        </w:rPr>
        <w:t>{יב}</w:t>
      </w:r>
      <w:r>
        <w:rPr>
          <w:rFonts w:ascii="Times New Roman" w:hAnsi="Times New Roman"/>
          <w:sz w:val="41"/>
          <w:szCs w:val="41"/>
          <w:rtl/>
        </w:rPr>
        <w:t xml:space="preserve"> </w:t>
      </w:r>
      <w:r w:rsidRPr="00CC3CC2">
        <w:rPr>
          <w:rtl/>
        </w:rPr>
        <w:t xml:space="preserve">בַּיּ֤וֹם הַהוּא֙ אָקִ֣ים </w:t>
      </w:r>
      <w:proofErr w:type="spellStart"/>
      <w:r w:rsidRPr="00CC3CC2">
        <w:rPr>
          <w:rtl/>
        </w:rPr>
        <w:t>אֶל</w:t>
      </w:r>
      <w:r>
        <w:rPr>
          <w:rtl/>
        </w:rPr>
        <w:t>־</w:t>
      </w:r>
      <w:r w:rsidRPr="00CC3CC2">
        <w:rPr>
          <w:rtl/>
        </w:rPr>
        <w:t>עֵלִ֔י</w:t>
      </w:r>
      <w:proofErr w:type="spellEnd"/>
      <w:r w:rsidRPr="00CC3CC2">
        <w:rPr>
          <w:rtl/>
        </w:rPr>
        <w:t xml:space="preserve"> אֵ֛ת כָּל</w:t>
      </w:r>
      <w:r>
        <w:rPr>
          <w:rtl/>
        </w:rPr>
        <w:t>־</w:t>
      </w:r>
      <w:r w:rsidRPr="00CC3CC2">
        <w:rPr>
          <w:rtl/>
        </w:rPr>
        <w:t xml:space="preserve">אֲשֶׁ֥ר דִּבַּ֖רְתִּי </w:t>
      </w:r>
      <w:proofErr w:type="spellStart"/>
      <w:r w:rsidRPr="00CC3CC2">
        <w:rPr>
          <w:rtl/>
        </w:rPr>
        <w:t>אֶל</w:t>
      </w:r>
      <w:r>
        <w:rPr>
          <w:rtl/>
        </w:rPr>
        <w:t>־</w:t>
      </w:r>
      <w:r w:rsidRPr="00CC3CC2">
        <w:rPr>
          <w:rtl/>
        </w:rPr>
        <w:t>בֵּית֑ו</w:t>
      </w:r>
      <w:proofErr w:type="spellEnd"/>
      <w:r w:rsidRPr="00CC3CC2">
        <w:rPr>
          <w:rtl/>
        </w:rPr>
        <w:t xml:space="preserve">ֹ הָחֵ֖ל </w:t>
      </w:r>
      <w:r w:rsidRPr="00CC3CC2">
        <w:rPr>
          <w:rtl/>
        </w:rPr>
        <w:t>וְכַלֵּֽה:</w:t>
      </w:r>
    </w:p>
    <w:p w14:paraId="0DE19258" w14:textId="039E68B2" w:rsidR="00CC3CC2" w:rsidRDefault="00CC3CC2" w:rsidP="00B25434">
      <w:pPr>
        <w:pStyle w:val="a6"/>
        <w:rPr>
          <w:rtl/>
        </w:rPr>
      </w:pPr>
      <w:r w:rsidRPr="00CC3CC2">
        <w:rPr>
          <w:rStyle w:val="affff7"/>
          <w:rtl/>
        </w:rPr>
        <w:t>החל וכלה.</w:t>
      </w:r>
      <w:r w:rsidRPr="00CC3CC2">
        <w:rPr>
          <w:rtl/>
        </w:rPr>
        <w:t xml:space="preserve"> אותו היום תתחיל גזירתי על בית עלי, שימותו חפני ופנחס, ומכאן ואילך אכלה גזירתי ואשלימה עליהם מדור אל דור, להמיתם אנשים בני שמנה עשרה שנה: </w:t>
      </w:r>
      <w:r w:rsidRPr="00CC3CC2">
        <w:rPr>
          <w:rStyle w:val="affff7"/>
          <w:rtl/>
        </w:rPr>
        <w:t>החל וכלה.</w:t>
      </w:r>
      <w:r w:rsidRPr="00CC3CC2">
        <w:rPr>
          <w:rtl/>
        </w:rPr>
        <w:t xml:space="preserve"> </w:t>
      </w:r>
      <w:proofErr w:type="spellStart"/>
      <w:r w:rsidRPr="00CC3CC2">
        <w:rPr>
          <w:rtl/>
        </w:rPr>
        <w:t>אקומיינצ</w:t>
      </w:r>
      <w:proofErr w:type="spellEnd"/>
      <w:r w:rsidRPr="00CC3CC2">
        <w:rPr>
          <w:rtl/>
        </w:rPr>
        <w:t xml:space="preserve">''ט </w:t>
      </w:r>
      <w:proofErr w:type="spellStart"/>
      <w:r w:rsidRPr="00CC3CC2">
        <w:rPr>
          <w:rtl/>
        </w:rPr>
        <w:t>אאישפליימנ</w:t>
      </w:r>
      <w:proofErr w:type="spellEnd"/>
      <w:r w:rsidRPr="00CC3CC2">
        <w:rPr>
          <w:rtl/>
        </w:rPr>
        <w:t xml:space="preserve">''ט </w:t>
      </w:r>
      <w:proofErr w:type="spellStart"/>
      <w:r w:rsidRPr="00CC3CC2">
        <w:rPr>
          <w:rtl/>
        </w:rPr>
        <w:t>בלע''ז</w:t>
      </w:r>
      <w:proofErr w:type="spellEnd"/>
      <w:r w:rsidRPr="00CC3CC2">
        <w:rPr>
          <w:rtl/>
        </w:rPr>
        <w:t xml:space="preserve">: </w:t>
      </w:r>
    </w:p>
    <w:p w14:paraId="2B2DBCC8" w14:textId="4114E17C" w:rsidR="00CC3CC2" w:rsidRDefault="00CC3CC2" w:rsidP="00B25434">
      <w:pPr>
        <w:pStyle w:val="a5"/>
        <w:rPr>
          <w:rtl/>
        </w:rPr>
      </w:pPr>
      <w:bookmarkStart w:id="76" w:name="שמואלBאBפרק-ג-{יג}"/>
      <w:bookmarkEnd w:id="76"/>
      <w:r w:rsidRPr="00CC3CC2">
        <w:rPr>
          <w:rStyle w:val="affff8"/>
          <w:rtl/>
        </w:rPr>
        <w:t>{יג}</w:t>
      </w:r>
      <w:r>
        <w:rPr>
          <w:rFonts w:ascii="Times New Roman" w:hAnsi="Times New Roman"/>
          <w:sz w:val="41"/>
          <w:szCs w:val="41"/>
          <w:rtl/>
        </w:rPr>
        <w:t xml:space="preserve"> </w:t>
      </w:r>
      <w:r w:rsidRPr="00CC3CC2">
        <w:rPr>
          <w:rtl/>
        </w:rPr>
        <w:t xml:space="preserve">וְהִגַּ֣דְתִּי ל֔וֹ </w:t>
      </w:r>
      <w:proofErr w:type="spellStart"/>
      <w:r w:rsidRPr="00CC3CC2">
        <w:rPr>
          <w:rtl/>
        </w:rPr>
        <w:t>כִּֽי</w:t>
      </w:r>
      <w:r>
        <w:rPr>
          <w:rtl/>
        </w:rPr>
        <w:t>־</w:t>
      </w:r>
      <w:r w:rsidRPr="00CC3CC2">
        <w:rPr>
          <w:rtl/>
        </w:rPr>
        <w:t>שֹׁפֵ֥ט</w:t>
      </w:r>
      <w:proofErr w:type="spellEnd"/>
      <w:r w:rsidRPr="00CC3CC2">
        <w:rPr>
          <w:rtl/>
        </w:rPr>
        <w:t xml:space="preserve"> אֲנִ֛י </w:t>
      </w:r>
      <w:proofErr w:type="spellStart"/>
      <w:r w:rsidRPr="00CC3CC2">
        <w:rPr>
          <w:rtl/>
        </w:rPr>
        <w:t>אֶת</w:t>
      </w:r>
      <w:r>
        <w:rPr>
          <w:rtl/>
        </w:rPr>
        <w:t>־</w:t>
      </w:r>
      <w:r w:rsidRPr="00CC3CC2">
        <w:rPr>
          <w:rtl/>
        </w:rPr>
        <w:t>בֵּית֖ו</w:t>
      </w:r>
      <w:proofErr w:type="spellEnd"/>
      <w:r w:rsidRPr="00CC3CC2">
        <w:rPr>
          <w:rtl/>
        </w:rPr>
        <w:t xml:space="preserve">ֹ </w:t>
      </w:r>
      <w:proofErr w:type="spellStart"/>
      <w:r w:rsidRPr="00CC3CC2">
        <w:rPr>
          <w:rtl/>
        </w:rPr>
        <w:t>עַד</w:t>
      </w:r>
      <w:r>
        <w:rPr>
          <w:rtl/>
        </w:rPr>
        <w:t>־</w:t>
      </w:r>
      <w:r w:rsidRPr="00CC3CC2">
        <w:rPr>
          <w:rtl/>
        </w:rPr>
        <w:t>עוֹלָ֑ם</w:t>
      </w:r>
      <w:proofErr w:type="spellEnd"/>
      <w:r w:rsidRPr="00CC3CC2">
        <w:rPr>
          <w:rtl/>
        </w:rPr>
        <w:t xml:space="preserve"> בַּעֲוֹ֣ן </w:t>
      </w:r>
      <w:proofErr w:type="spellStart"/>
      <w:r w:rsidRPr="00CC3CC2">
        <w:rPr>
          <w:rtl/>
        </w:rPr>
        <w:t>אֲשֶׁר</w:t>
      </w:r>
      <w:r>
        <w:rPr>
          <w:rtl/>
        </w:rPr>
        <w:t>־</w:t>
      </w:r>
      <w:r w:rsidRPr="00CC3CC2">
        <w:rPr>
          <w:rtl/>
        </w:rPr>
        <w:t>יָדַ֗ע</w:t>
      </w:r>
      <w:proofErr w:type="spellEnd"/>
      <w:r w:rsidRPr="00CC3CC2">
        <w:rPr>
          <w:rtl/>
        </w:rPr>
        <w:t xml:space="preserve"> </w:t>
      </w:r>
      <w:proofErr w:type="spellStart"/>
      <w:r w:rsidRPr="00CC3CC2">
        <w:rPr>
          <w:rtl/>
        </w:rPr>
        <w:t>כִּֽי</w:t>
      </w:r>
      <w:r>
        <w:rPr>
          <w:rtl/>
        </w:rPr>
        <w:t>־</w:t>
      </w:r>
      <w:r w:rsidRPr="00CC3CC2">
        <w:rPr>
          <w:rtl/>
        </w:rPr>
        <w:t>מְקַֽלְלִ֤ים</w:t>
      </w:r>
      <w:proofErr w:type="spellEnd"/>
      <w:r w:rsidRPr="00CC3CC2">
        <w:rPr>
          <w:rtl/>
        </w:rPr>
        <w:t xml:space="preserve"> לָהֶם֙ בָּנָ֔יו וְלֹ֥א כִהָ֖ה בָּֽם:</w:t>
      </w:r>
    </w:p>
    <w:p w14:paraId="419D762F" w14:textId="6F2324EA" w:rsidR="00CC3CC2" w:rsidRDefault="00CC3CC2" w:rsidP="00B25434">
      <w:pPr>
        <w:pStyle w:val="a6"/>
        <w:rPr>
          <w:rtl/>
        </w:rPr>
      </w:pPr>
      <w:r w:rsidRPr="00CC3CC2">
        <w:rPr>
          <w:rStyle w:val="affff7"/>
          <w:rtl/>
        </w:rPr>
        <w:t>כי מקללים להם בניו.</w:t>
      </w:r>
      <w:r w:rsidRPr="00CC3CC2">
        <w:rPr>
          <w:rtl/>
        </w:rPr>
        <w:t xml:space="preserve"> מקללים 'לי' היה לו לומר, אלא שכנה הכתוב: </w:t>
      </w:r>
      <w:r w:rsidRPr="00CC3CC2">
        <w:rPr>
          <w:rStyle w:val="affff7"/>
          <w:rtl/>
        </w:rPr>
        <w:t>מקללים.</w:t>
      </w:r>
      <w:r w:rsidRPr="00CC3CC2">
        <w:rPr>
          <w:rtl/>
        </w:rPr>
        <w:t xml:space="preserve"> מקילים, וכן כל קללה, לשון קלות ובזיון הוא: </w:t>
      </w:r>
      <w:r w:rsidRPr="00CC3CC2">
        <w:rPr>
          <w:rStyle w:val="affff7"/>
          <w:rtl/>
        </w:rPr>
        <w:t>ולא כהה.</w:t>
      </w:r>
      <w:r w:rsidRPr="00CC3CC2">
        <w:rPr>
          <w:rtl/>
        </w:rPr>
        <w:t xml:space="preserve"> לא הכהה פניהם להעבירם מגדולתן: </w:t>
      </w:r>
    </w:p>
    <w:p w14:paraId="318BD901" w14:textId="2D32E257" w:rsidR="00CC3CC2" w:rsidRDefault="00CC3CC2" w:rsidP="00B25434">
      <w:pPr>
        <w:pStyle w:val="a5"/>
        <w:rPr>
          <w:rtl/>
        </w:rPr>
      </w:pPr>
      <w:bookmarkStart w:id="77" w:name="שמואלBאBפרק-ג-{יד}"/>
      <w:bookmarkEnd w:id="77"/>
      <w:r w:rsidRPr="00CC3CC2">
        <w:rPr>
          <w:rStyle w:val="affff8"/>
          <w:rtl/>
        </w:rPr>
        <w:t>{יד}</w:t>
      </w:r>
      <w:r>
        <w:rPr>
          <w:rFonts w:ascii="Times New Roman" w:hAnsi="Times New Roman"/>
          <w:sz w:val="41"/>
          <w:szCs w:val="41"/>
          <w:rtl/>
        </w:rPr>
        <w:t xml:space="preserve"> </w:t>
      </w:r>
      <w:r w:rsidRPr="00CC3CC2">
        <w:rPr>
          <w:rtl/>
        </w:rPr>
        <w:t xml:space="preserve">וְלָכֵ֥ן נִשְׁבַּ֖עְתִּי לְבֵ֣ית עֵלִ֑י </w:t>
      </w:r>
      <w:proofErr w:type="spellStart"/>
      <w:r w:rsidRPr="00CC3CC2">
        <w:rPr>
          <w:rtl/>
        </w:rPr>
        <w:t>אִֽם</w:t>
      </w:r>
      <w:r>
        <w:rPr>
          <w:rtl/>
        </w:rPr>
        <w:t>־</w:t>
      </w:r>
      <w:r w:rsidRPr="00CC3CC2">
        <w:rPr>
          <w:rtl/>
        </w:rPr>
        <w:t>יִתְכַּפֵּ֞ר</w:t>
      </w:r>
      <w:proofErr w:type="spellEnd"/>
      <w:r w:rsidRPr="00CC3CC2">
        <w:rPr>
          <w:rtl/>
        </w:rPr>
        <w:t xml:space="preserve"> עֲוֹ֧ן </w:t>
      </w:r>
      <w:proofErr w:type="spellStart"/>
      <w:r w:rsidRPr="00CC3CC2">
        <w:rPr>
          <w:rtl/>
        </w:rPr>
        <w:t>בֵּית</w:t>
      </w:r>
      <w:r>
        <w:rPr>
          <w:rtl/>
        </w:rPr>
        <w:t>־</w:t>
      </w:r>
      <w:r w:rsidRPr="00CC3CC2">
        <w:rPr>
          <w:rtl/>
        </w:rPr>
        <w:t>עֵלִ֛י</w:t>
      </w:r>
      <w:proofErr w:type="spellEnd"/>
      <w:r w:rsidRPr="00CC3CC2">
        <w:rPr>
          <w:rtl/>
        </w:rPr>
        <w:t xml:space="preserve"> בְּזֶ֥בַח וּבְמִנְחָ֖ה </w:t>
      </w:r>
      <w:proofErr w:type="spellStart"/>
      <w:r w:rsidRPr="00CC3CC2">
        <w:rPr>
          <w:rtl/>
        </w:rPr>
        <w:t>עַד</w:t>
      </w:r>
      <w:r>
        <w:rPr>
          <w:rtl/>
        </w:rPr>
        <w:t>־</w:t>
      </w:r>
      <w:r w:rsidRPr="00CC3CC2">
        <w:rPr>
          <w:rtl/>
        </w:rPr>
        <w:t>עוֹלָֽם</w:t>
      </w:r>
      <w:proofErr w:type="spellEnd"/>
      <w:r w:rsidRPr="00CC3CC2">
        <w:rPr>
          <w:rtl/>
        </w:rPr>
        <w:t>:</w:t>
      </w:r>
      <w:r w:rsidRPr="00CC3CC2">
        <w:rPr>
          <w:rFonts w:ascii="Times New Roman" w:hAnsi="Times New Roman"/>
          <w:rtl/>
        </w:rPr>
        <w:t xml:space="preserve"> </w:t>
      </w:r>
      <w:bookmarkStart w:id="78" w:name="שמואלBאBפרק-ג-{טו}"/>
      <w:bookmarkEnd w:id="78"/>
      <w:r w:rsidRPr="00CC3CC2">
        <w:rPr>
          <w:rStyle w:val="affff8"/>
          <w:rtl/>
        </w:rPr>
        <w:t>{טו}</w:t>
      </w:r>
      <w:r>
        <w:rPr>
          <w:rFonts w:ascii="Times New Roman" w:hAnsi="Times New Roman"/>
          <w:sz w:val="41"/>
          <w:szCs w:val="41"/>
          <w:rtl/>
        </w:rPr>
        <w:t xml:space="preserve"> </w:t>
      </w:r>
      <w:r w:rsidRPr="00CC3CC2">
        <w:rPr>
          <w:rtl/>
        </w:rPr>
        <w:t xml:space="preserve">וַיִּשְׁכַּ֤ב שְׁמוּאֵל֙ </w:t>
      </w:r>
      <w:proofErr w:type="spellStart"/>
      <w:r w:rsidRPr="00CC3CC2">
        <w:rPr>
          <w:rtl/>
        </w:rPr>
        <w:t>עַד</w:t>
      </w:r>
      <w:r>
        <w:rPr>
          <w:rtl/>
        </w:rPr>
        <w:t>־</w:t>
      </w:r>
      <w:r w:rsidRPr="00CC3CC2">
        <w:rPr>
          <w:rtl/>
        </w:rPr>
        <w:t>הַבֹּ֔קֶר</w:t>
      </w:r>
      <w:proofErr w:type="spellEnd"/>
      <w:r w:rsidRPr="00CC3CC2">
        <w:rPr>
          <w:rtl/>
        </w:rPr>
        <w:t xml:space="preserve"> וַיִּפְתַּ֖ח </w:t>
      </w:r>
      <w:proofErr w:type="spellStart"/>
      <w:r w:rsidRPr="00CC3CC2">
        <w:rPr>
          <w:rtl/>
        </w:rPr>
        <w:t>אֶת</w:t>
      </w:r>
      <w:r>
        <w:rPr>
          <w:rtl/>
        </w:rPr>
        <w:t>־</w:t>
      </w:r>
      <w:r w:rsidRPr="00CC3CC2">
        <w:rPr>
          <w:rtl/>
        </w:rPr>
        <w:t>דַּלְת֣וֹת</w:t>
      </w:r>
      <w:proofErr w:type="spellEnd"/>
      <w:r w:rsidRPr="00CC3CC2">
        <w:rPr>
          <w:rtl/>
        </w:rPr>
        <w:t xml:space="preserve"> </w:t>
      </w:r>
      <w:proofErr w:type="spellStart"/>
      <w:r w:rsidRPr="00CC3CC2">
        <w:rPr>
          <w:rtl/>
        </w:rPr>
        <w:t>בֵּית</w:t>
      </w:r>
      <w:r>
        <w:rPr>
          <w:rtl/>
        </w:rPr>
        <w:t>־</w:t>
      </w:r>
      <w:r w:rsidRPr="00CC3CC2">
        <w:rPr>
          <w:rtl/>
        </w:rPr>
        <w:t>יְהוָ֑ה</w:t>
      </w:r>
      <w:proofErr w:type="spellEnd"/>
      <w:r w:rsidRPr="00CC3CC2">
        <w:rPr>
          <w:rtl/>
        </w:rPr>
        <w:t xml:space="preserve"> וּשְׁמוּאֵ֣ל יָרֵ֔א מֵהַגִּ֥יד </w:t>
      </w:r>
      <w:proofErr w:type="spellStart"/>
      <w:r w:rsidRPr="00CC3CC2">
        <w:rPr>
          <w:rtl/>
        </w:rPr>
        <w:t>אֶת</w:t>
      </w:r>
      <w:r>
        <w:rPr>
          <w:rtl/>
        </w:rPr>
        <w:t>־</w:t>
      </w:r>
      <w:r w:rsidRPr="00CC3CC2">
        <w:rPr>
          <w:rtl/>
        </w:rPr>
        <w:t>הַמַּרְאָ֖ה</w:t>
      </w:r>
      <w:proofErr w:type="spellEnd"/>
      <w:r w:rsidRPr="00CC3CC2">
        <w:rPr>
          <w:rtl/>
        </w:rPr>
        <w:t xml:space="preserve"> </w:t>
      </w:r>
      <w:proofErr w:type="spellStart"/>
      <w:r w:rsidRPr="00CC3CC2">
        <w:rPr>
          <w:rtl/>
        </w:rPr>
        <w:t>אֶל</w:t>
      </w:r>
      <w:r>
        <w:rPr>
          <w:rtl/>
        </w:rPr>
        <w:t>־</w:t>
      </w:r>
      <w:r w:rsidRPr="00CC3CC2">
        <w:rPr>
          <w:rtl/>
        </w:rPr>
        <w:t>עֵלִֽי</w:t>
      </w:r>
      <w:proofErr w:type="spellEnd"/>
      <w:r w:rsidRPr="00CC3CC2">
        <w:rPr>
          <w:rtl/>
        </w:rPr>
        <w:t>:</w:t>
      </w:r>
      <w:r w:rsidRPr="00CC3CC2">
        <w:rPr>
          <w:rFonts w:ascii="Times New Roman" w:hAnsi="Times New Roman"/>
          <w:rtl/>
        </w:rPr>
        <w:t xml:space="preserve"> </w:t>
      </w:r>
      <w:bookmarkStart w:id="79" w:name="שמואלBאBפרק-ג-{טז}"/>
      <w:bookmarkEnd w:id="79"/>
      <w:r w:rsidRPr="00CC3CC2">
        <w:rPr>
          <w:rStyle w:val="affff8"/>
          <w:rtl/>
        </w:rPr>
        <w:t>{טז}</w:t>
      </w:r>
      <w:r>
        <w:rPr>
          <w:rFonts w:ascii="Times New Roman" w:hAnsi="Times New Roman"/>
          <w:sz w:val="41"/>
          <w:szCs w:val="41"/>
          <w:rtl/>
        </w:rPr>
        <w:t xml:space="preserve"> </w:t>
      </w:r>
      <w:r w:rsidRPr="00CC3CC2">
        <w:rPr>
          <w:rtl/>
        </w:rPr>
        <w:t xml:space="preserve">וַיִּקְרָ֤א עֵלִי֙ </w:t>
      </w:r>
      <w:proofErr w:type="spellStart"/>
      <w:r w:rsidRPr="00CC3CC2">
        <w:rPr>
          <w:rtl/>
        </w:rPr>
        <w:t>אֶת</w:t>
      </w:r>
      <w:r>
        <w:rPr>
          <w:rtl/>
        </w:rPr>
        <w:t>־</w:t>
      </w:r>
      <w:r w:rsidRPr="00CC3CC2">
        <w:rPr>
          <w:rtl/>
        </w:rPr>
        <w:t>שְׁמוּאֵ֔ל</w:t>
      </w:r>
      <w:proofErr w:type="spellEnd"/>
      <w:r w:rsidRPr="00CC3CC2">
        <w:rPr>
          <w:rtl/>
        </w:rPr>
        <w:t xml:space="preserve"> וַיֹּ֖אמֶר שְׁמוּאֵ֣ל בְּנִ֑י וַיֹּ֖אמֶר הִנֵּֽנִי:</w:t>
      </w:r>
      <w:r w:rsidRPr="00CC3CC2">
        <w:rPr>
          <w:rFonts w:ascii="Times New Roman" w:hAnsi="Times New Roman"/>
          <w:rtl/>
        </w:rPr>
        <w:t xml:space="preserve"> </w:t>
      </w:r>
      <w:bookmarkStart w:id="80" w:name="שמואלBאBפרק-ג-{יז}"/>
      <w:bookmarkEnd w:id="80"/>
      <w:r w:rsidRPr="00CC3CC2">
        <w:rPr>
          <w:rStyle w:val="affff8"/>
          <w:rtl/>
        </w:rPr>
        <w:t>{יז}</w:t>
      </w:r>
      <w:r>
        <w:rPr>
          <w:rFonts w:ascii="Times New Roman" w:hAnsi="Times New Roman"/>
          <w:sz w:val="41"/>
          <w:szCs w:val="41"/>
          <w:rtl/>
        </w:rPr>
        <w:t xml:space="preserve"> </w:t>
      </w:r>
      <w:r w:rsidRPr="00CC3CC2">
        <w:rPr>
          <w:rtl/>
        </w:rPr>
        <w:t xml:space="preserve">וַיֹּ֗אמֶר מָ֤ה הַדָּבָר֙ אֲשֶׁ֣ר דִּבֶּ֣ר אֵלֶ֔יךָ </w:t>
      </w:r>
      <w:proofErr w:type="spellStart"/>
      <w:r w:rsidRPr="00CC3CC2">
        <w:rPr>
          <w:rtl/>
        </w:rPr>
        <w:t>אַל</w:t>
      </w:r>
      <w:r>
        <w:rPr>
          <w:rtl/>
        </w:rPr>
        <w:t>־</w:t>
      </w:r>
      <w:r w:rsidRPr="00CC3CC2">
        <w:rPr>
          <w:rtl/>
        </w:rPr>
        <w:t>נָ֥א</w:t>
      </w:r>
      <w:proofErr w:type="spellEnd"/>
      <w:r w:rsidRPr="00CC3CC2">
        <w:rPr>
          <w:rtl/>
        </w:rPr>
        <w:t xml:space="preserve"> תְכַחֵ֖ד מִמֶּ֑נִּי כֹּ֣ה </w:t>
      </w:r>
      <w:proofErr w:type="spellStart"/>
      <w:r w:rsidRPr="00CC3CC2">
        <w:rPr>
          <w:rtl/>
        </w:rPr>
        <w:t>יַעֲשֶׂה</w:t>
      </w:r>
      <w:r>
        <w:rPr>
          <w:rtl/>
        </w:rPr>
        <w:t>־</w:t>
      </w:r>
      <w:r w:rsidRPr="00CC3CC2">
        <w:rPr>
          <w:rtl/>
        </w:rPr>
        <w:t>לְּך</w:t>
      </w:r>
      <w:proofErr w:type="spellEnd"/>
      <w:r w:rsidRPr="00CC3CC2">
        <w:rPr>
          <w:rtl/>
        </w:rPr>
        <w:t xml:space="preserve">ָ֤ אֱלֹהִים֙ וְכֹ֣ה יוֹסִ֔יף </w:t>
      </w:r>
      <w:proofErr w:type="spellStart"/>
      <w:r w:rsidRPr="00CC3CC2">
        <w:rPr>
          <w:rtl/>
        </w:rPr>
        <w:t>אִם</w:t>
      </w:r>
      <w:r>
        <w:rPr>
          <w:rtl/>
        </w:rPr>
        <w:t>־</w:t>
      </w:r>
      <w:r w:rsidRPr="00CC3CC2">
        <w:rPr>
          <w:rtl/>
        </w:rPr>
        <w:t>תְּכַחֵ֤ד</w:t>
      </w:r>
      <w:proofErr w:type="spellEnd"/>
      <w:r w:rsidRPr="00CC3CC2">
        <w:rPr>
          <w:rtl/>
        </w:rPr>
        <w:t xml:space="preserve"> מִמֶּ֙נִּי֙ דָּבָ֔ר </w:t>
      </w:r>
      <w:proofErr w:type="spellStart"/>
      <w:r w:rsidRPr="00CC3CC2">
        <w:rPr>
          <w:rtl/>
        </w:rPr>
        <w:t>מִכָּל</w:t>
      </w:r>
      <w:r>
        <w:rPr>
          <w:rtl/>
        </w:rPr>
        <w:t>־</w:t>
      </w:r>
      <w:r w:rsidRPr="00CC3CC2">
        <w:rPr>
          <w:rtl/>
        </w:rPr>
        <w:t>הַדָּבָ֖ר</w:t>
      </w:r>
      <w:proofErr w:type="spellEnd"/>
      <w:r w:rsidRPr="00CC3CC2">
        <w:rPr>
          <w:rtl/>
        </w:rPr>
        <w:t xml:space="preserve"> </w:t>
      </w:r>
      <w:proofErr w:type="spellStart"/>
      <w:r w:rsidRPr="00CC3CC2">
        <w:rPr>
          <w:rtl/>
        </w:rPr>
        <w:t>אֲשֶׁר</w:t>
      </w:r>
      <w:r>
        <w:rPr>
          <w:rtl/>
        </w:rPr>
        <w:t>־</w:t>
      </w:r>
      <w:r w:rsidRPr="00CC3CC2">
        <w:rPr>
          <w:rtl/>
        </w:rPr>
        <w:t>דִּבֶּ֥ר</w:t>
      </w:r>
      <w:proofErr w:type="spellEnd"/>
      <w:r w:rsidRPr="00CC3CC2">
        <w:rPr>
          <w:rtl/>
        </w:rPr>
        <w:t xml:space="preserve"> אֵלֶֽיךָ:</w:t>
      </w:r>
    </w:p>
    <w:p w14:paraId="67043DC3" w14:textId="1A53B3F0" w:rsidR="00CC3CC2" w:rsidRDefault="00CC3CC2" w:rsidP="00B25434">
      <w:pPr>
        <w:pStyle w:val="a6"/>
        <w:rPr>
          <w:rtl/>
        </w:rPr>
      </w:pPr>
      <w:r w:rsidRPr="00CC3CC2">
        <w:rPr>
          <w:rStyle w:val="affff7"/>
          <w:rtl/>
        </w:rPr>
        <w:t>כה יעשה לך.</w:t>
      </w:r>
      <w:r w:rsidRPr="00CC3CC2">
        <w:rPr>
          <w:rtl/>
        </w:rPr>
        <w:t xml:space="preserve"> כאותה קללה עצמה, שלא יהיה לך בנים הגונים, וכן עלתה בו, ואף על פי שהגיד לו ולא כחד, מכאן אמרו (מכות יא א): קללת חכם אפילו על תנאי היא באה: </w:t>
      </w:r>
    </w:p>
    <w:p w14:paraId="42B40321" w14:textId="420206E1" w:rsidR="00CC3CC2" w:rsidRDefault="00CC3CC2" w:rsidP="00B25434">
      <w:pPr>
        <w:pStyle w:val="a5"/>
        <w:rPr>
          <w:rtl/>
        </w:rPr>
      </w:pPr>
      <w:bookmarkStart w:id="81" w:name="שמואלBאBפרק-ג-{יח}"/>
      <w:bookmarkEnd w:id="81"/>
      <w:r w:rsidRPr="00CC3CC2">
        <w:rPr>
          <w:rStyle w:val="affff8"/>
          <w:rtl/>
        </w:rPr>
        <w:t>{יח}</w:t>
      </w:r>
      <w:r>
        <w:rPr>
          <w:rFonts w:ascii="Times New Roman" w:hAnsi="Times New Roman"/>
          <w:sz w:val="41"/>
          <w:szCs w:val="41"/>
          <w:rtl/>
        </w:rPr>
        <w:t xml:space="preserve"> </w:t>
      </w:r>
      <w:r w:rsidRPr="00CC3CC2">
        <w:rPr>
          <w:rtl/>
        </w:rPr>
        <w:t>וַיַּגֶּד</w:t>
      </w:r>
      <w:r>
        <w:rPr>
          <w:rtl/>
        </w:rPr>
        <w:t>־</w:t>
      </w:r>
      <w:r w:rsidRPr="00CC3CC2">
        <w:rPr>
          <w:rtl/>
        </w:rPr>
        <w:t xml:space="preserve">ל֤וֹ שְׁמוּאֵל֙ </w:t>
      </w:r>
      <w:proofErr w:type="spellStart"/>
      <w:r w:rsidRPr="00CC3CC2">
        <w:rPr>
          <w:rtl/>
        </w:rPr>
        <w:t>אֶת</w:t>
      </w:r>
      <w:r>
        <w:rPr>
          <w:rtl/>
        </w:rPr>
        <w:t>־</w:t>
      </w:r>
      <w:r w:rsidRPr="00CC3CC2">
        <w:rPr>
          <w:rtl/>
        </w:rPr>
        <w:t>כָּל</w:t>
      </w:r>
      <w:r>
        <w:rPr>
          <w:rtl/>
        </w:rPr>
        <w:t>־</w:t>
      </w:r>
      <w:r w:rsidRPr="00CC3CC2">
        <w:rPr>
          <w:rtl/>
        </w:rPr>
        <w:t>הַדְּבָרִ֔ים</w:t>
      </w:r>
      <w:proofErr w:type="spellEnd"/>
      <w:r w:rsidRPr="00CC3CC2">
        <w:rPr>
          <w:rtl/>
        </w:rPr>
        <w:t xml:space="preserve"> וְלֹ֥א כִחֵ֖ד מִמֶּ֑נּוּ וַיֹּאמַ֕ר יְהוָ֣ה ה֔וּא הַטּ֥וֹב בְּעֵינָ֖ו יַעֲשֶֽׂה:</w:t>
      </w:r>
      <w:r w:rsidRPr="00CC3CC2">
        <w:rPr>
          <w:rFonts w:ascii="Times New Roman" w:hAnsi="Times New Roman"/>
          <w:rtl/>
        </w:rPr>
        <w:t xml:space="preserve"> </w:t>
      </w:r>
      <w:r w:rsidRPr="00CC3CC2">
        <w:rPr>
          <w:rFonts w:ascii="Times New Roman" w:hAnsi="Times New Roman"/>
          <w:sz w:val="24"/>
          <w:szCs w:val="24"/>
          <w:rtl/>
        </w:rPr>
        <w:t>(פ)</w:t>
      </w:r>
    </w:p>
    <w:p w14:paraId="14647272" w14:textId="2E19DBEB" w:rsidR="00CC3CC2" w:rsidRDefault="00CC3CC2" w:rsidP="00B25434">
      <w:pPr>
        <w:pStyle w:val="a6"/>
        <w:rPr>
          <w:rtl/>
        </w:rPr>
      </w:pPr>
      <w:r w:rsidRPr="00CC3CC2">
        <w:rPr>
          <w:rStyle w:val="affff7"/>
          <w:rtl/>
        </w:rPr>
        <w:t>ה' הוא.</w:t>
      </w:r>
      <w:r w:rsidRPr="00CC3CC2">
        <w:rPr>
          <w:rtl/>
        </w:rPr>
        <w:t xml:space="preserve"> אדון הוא, והכל שלו: </w:t>
      </w:r>
    </w:p>
    <w:p w14:paraId="19DD84D2" w14:textId="60C8FD28" w:rsidR="00CC3CC2" w:rsidRDefault="00CC3CC2" w:rsidP="00B25434">
      <w:pPr>
        <w:pStyle w:val="a5"/>
        <w:rPr>
          <w:rtl/>
        </w:rPr>
      </w:pPr>
      <w:bookmarkStart w:id="82" w:name="שמואלBאBפרק-ג-{יט}"/>
      <w:bookmarkEnd w:id="82"/>
      <w:r w:rsidRPr="00CC3CC2">
        <w:rPr>
          <w:rStyle w:val="affff8"/>
          <w:rtl/>
        </w:rPr>
        <w:t>{יט}</w:t>
      </w:r>
      <w:r>
        <w:rPr>
          <w:rFonts w:ascii="Times New Roman" w:hAnsi="Times New Roman"/>
          <w:sz w:val="41"/>
          <w:szCs w:val="41"/>
          <w:rtl/>
        </w:rPr>
        <w:t xml:space="preserve"> </w:t>
      </w:r>
      <w:r w:rsidRPr="00CC3CC2">
        <w:rPr>
          <w:rtl/>
        </w:rPr>
        <w:t xml:space="preserve">וַיִּגְדַּ֖ל שְׁמוּאֵ֑ל וַֽיהוָה֙ הָיָ֣ה עִמּ֔וֹ </w:t>
      </w:r>
      <w:proofErr w:type="spellStart"/>
      <w:r w:rsidRPr="00CC3CC2">
        <w:rPr>
          <w:rtl/>
        </w:rPr>
        <w:t>וְלֹֽא</w:t>
      </w:r>
      <w:r>
        <w:rPr>
          <w:rtl/>
        </w:rPr>
        <w:t>־</w:t>
      </w:r>
      <w:r w:rsidRPr="00CC3CC2">
        <w:rPr>
          <w:rtl/>
        </w:rPr>
        <w:t>הִפִּ֥יל</w:t>
      </w:r>
      <w:proofErr w:type="spellEnd"/>
      <w:r w:rsidRPr="00CC3CC2">
        <w:rPr>
          <w:rtl/>
        </w:rPr>
        <w:t xml:space="preserve"> </w:t>
      </w:r>
      <w:proofErr w:type="spellStart"/>
      <w:r w:rsidRPr="00CC3CC2">
        <w:rPr>
          <w:rtl/>
        </w:rPr>
        <w:t>מִכָּל</w:t>
      </w:r>
      <w:r>
        <w:rPr>
          <w:rtl/>
        </w:rPr>
        <w:t>־</w:t>
      </w:r>
      <w:r w:rsidRPr="00CC3CC2">
        <w:rPr>
          <w:rtl/>
        </w:rPr>
        <w:t>דְּבָרָ֖יו</w:t>
      </w:r>
      <w:proofErr w:type="spellEnd"/>
      <w:r w:rsidRPr="00CC3CC2">
        <w:rPr>
          <w:rtl/>
        </w:rPr>
        <w:t xml:space="preserve"> אָֽרְצָה:</w:t>
      </w:r>
      <w:r w:rsidRPr="00CC3CC2">
        <w:rPr>
          <w:rFonts w:ascii="Times New Roman" w:hAnsi="Times New Roman"/>
          <w:rtl/>
        </w:rPr>
        <w:t xml:space="preserve"> </w:t>
      </w:r>
      <w:bookmarkStart w:id="83" w:name="שמואלBאBפרק-ג-{כ}"/>
      <w:bookmarkEnd w:id="83"/>
      <w:r w:rsidRPr="00CC3CC2">
        <w:rPr>
          <w:rStyle w:val="affff8"/>
          <w:rtl/>
        </w:rPr>
        <w:t>{כ}</w:t>
      </w:r>
      <w:r>
        <w:rPr>
          <w:rFonts w:ascii="Times New Roman" w:hAnsi="Times New Roman"/>
          <w:sz w:val="41"/>
          <w:szCs w:val="41"/>
          <w:rtl/>
        </w:rPr>
        <w:t xml:space="preserve"> </w:t>
      </w:r>
      <w:r w:rsidRPr="00CC3CC2">
        <w:rPr>
          <w:rtl/>
        </w:rPr>
        <w:t>וַיֵּ֙דַע֙ כָּל</w:t>
      </w:r>
      <w:r>
        <w:rPr>
          <w:rtl/>
        </w:rPr>
        <w:t>־</w:t>
      </w:r>
      <w:r w:rsidRPr="00CC3CC2">
        <w:rPr>
          <w:rtl/>
        </w:rPr>
        <w:t xml:space="preserve">יִשְׂרָאֵ֔ל מִדָּ֖ן </w:t>
      </w:r>
      <w:proofErr w:type="spellStart"/>
      <w:r w:rsidRPr="00CC3CC2">
        <w:rPr>
          <w:rtl/>
        </w:rPr>
        <w:t>וְעַד</w:t>
      </w:r>
      <w:r>
        <w:rPr>
          <w:rtl/>
        </w:rPr>
        <w:t>־</w:t>
      </w:r>
      <w:r w:rsidRPr="00CC3CC2">
        <w:rPr>
          <w:rtl/>
        </w:rPr>
        <w:t>בְּאֵ֣ר</w:t>
      </w:r>
      <w:proofErr w:type="spellEnd"/>
      <w:r w:rsidRPr="00CC3CC2">
        <w:rPr>
          <w:rtl/>
        </w:rPr>
        <w:t xml:space="preserve"> שָׁ֑בַע כִּ֚י נֶאֱמָ֣ן שְׁמוּאֵ֔ל לְנָבִ֖יא לַיהוָֽה:</w:t>
      </w:r>
      <w:r w:rsidRPr="00CC3CC2">
        <w:rPr>
          <w:rFonts w:ascii="Times New Roman" w:hAnsi="Times New Roman"/>
          <w:rtl/>
        </w:rPr>
        <w:t xml:space="preserve"> </w:t>
      </w:r>
      <w:bookmarkStart w:id="84" w:name="שמואלBאBפרק-ג-{כא}"/>
      <w:bookmarkEnd w:id="84"/>
      <w:r w:rsidRPr="00CC3CC2">
        <w:rPr>
          <w:rStyle w:val="affff8"/>
          <w:rtl/>
        </w:rPr>
        <w:t>{כא}</w:t>
      </w:r>
      <w:r>
        <w:rPr>
          <w:rFonts w:ascii="Times New Roman" w:hAnsi="Times New Roman"/>
          <w:sz w:val="41"/>
          <w:szCs w:val="41"/>
          <w:rtl/>
        </w:rPr>
        <w:t xml:space="preserve"> </w:t>
      </w:r>
      <w:r w:rsidRPr="00CC3CC2">
        <w:rPr>
          <w:rtl/>
        </w:rPr>
        <w:t xml:space="preserve">וַיֹּ֥סֶף יְהוָ֖ה </w:t>
      </w:r>
      <w:proofErr w:type="spellStart"/>
      <w:r w:rsidRPr="00CC3CC2">
        <w:rPr>
          <w:rtl/>
        </w:rPr>
        <w:t>לְהֵרָאֹ֣ה</w:t>
      </w:r>
      <w:proofErr w:type="spellEnd"/>
      <w:r w:rsidRPr="00CC3CC2">
        <w:rPr>
          <w:rtl/>
        </w:rPr>
        <w:t xml:space="preserve"> בְשִׁלֹ֑ה </w:t>
      </w:r>
      <w:proofErr w:type="spellStart"/>
      <w:r w:rsidRPr="00CC3CC2">
        <w:rPr>
          <w:rtl/>
        </w:rPr>
        <w:t>כִּֽי</w:t>
      </w:r>
      <w:r>
        <w:rPr>
          <w:rtl/>
        </w:rPr>
        <w:t>־</w:t>
      </w:r>
      <w:r w:rsidRPr="00CC3CC2">
        <w:rPr>
          <w:rtl/>
        </w:rPr>
        <w:t>נִגְלָ֨ה</w:t>
      </w:r>
      <w:proofErr w:type="spellEnd"/>
      <w:r w:rsidRPr="00CC3CC2">
        <w:rPr>
          <w:rtl/>
        </w:rPr>
        <w:t xml:space="preserve"> יְהוָ֧ה </w:t>
      </w:r>
      <w:proofErr w:type="spellStart"/>
      <w:r w:rsidRPr="00CC3CC2">
        <w:rPr>
          <w:rtl/>
        </w:rPr>
        <w:t>אֶל</w:t>
      </w:r>
      <w:r>
        <w:rPr>
          <w:rtl/>
        </w:rPr>
        <w:t>־</w:t>
      </w:r>
      <w:r w:rsidRPr="00CC3CC2">
        <w:rPr>
          <w:rtl/>
        </w:rPr>
        <w:t>שְׁמוּאֵ֛ל</w:t>
      </w:r>
      <w:proofErr w:type="spellEnd"/>
      <w:r w:rsidRPr="00CC3CC2">
        <w:rPr>
          <w:rtl/>
        </w:rPr>
        <w:t xml:space="preserve"> בְּשִׁל֖וֹ בִּדְבַ֥ר יְהוָֽה:</w:t>
      </w:r>
      <w:r w:rsidRPr="00CC3CC2">
        <w:rPr>
          <w:rFonts w:ascii="Times New Roman" w:hAnsi="Times New Roman"/>
          <w:rtl/>
        </w:rPr>
        <w:t xml:space="preserve"> </w:t>
      </w:r>
      <w:r w:rsidRPr="00CC3CC2">
        <w:rPr>
          <w:rFonts w:ascii="Times New Roman" w:hAnsi="Times New Roman"/>
          <w:sz w:val="24"/>
          <w:szCs w:val="24"/>
          <w:rtl/>
        </w:rPr>
        <w:t>(פ)</w:t>
      </w:r>
    </w:p>
    <w:p w14:paraId="61624C8F" w14:textId="31168B75" w:rsidR="00CC3CC2" w:rsidRDefault="00CC3CC2" w:rsidP="00B25434">
      <w:pPr>
        <w:pStyle w:val="a6"/>
        <w:rPr>
          <w:rtl/>
        </w:rPr>
      </w:pPr>
      <w:r w:rsidRPr="00CC3CC2">
        <w:rPr>
          <w:rStyle w:val="affff7"/>
          <w:rtl/>
        </w:rPr>
        <w:lastRenderedPageBreak/>
        <w:t>כי נגלה ה' אל שמואל.</w:t>
      </w:r>
      <w:r w:rsidRPr="00CC3CC2">
        <w:rPr>
          <w:rtl/>
        </w:rPr>
        <w:t xml:space="preserve"> לפי שאמר למעלה ודבר ה' היה יקר בימים ההם, אמר כאן כי מעתה בשביל שמואל, נגלה </w:t>
      </w:r>
      <w:r w:rsidRPr="00CC3CC2">
        <w:rPr>
          <w:rtl/>
        </w:rPr>
        <w:t xml:space="preserve">ושנה והרגיל להגלות: </w:t>
      </w:r>
    </w:p>
    <w:p w14:paraId="76509771"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4B5B3812" w14:textId="21778438" w:rsidR="00CC3CC2" w:rsidRDefault="00CC3CC2" w:rsidP="00B25434">
      <w:pPr>
        <w:pStyle w:val="21"/>
        <w:rPr>
          <w:rtl/>
        </w:rPr>
      </w:pPr>
      <w:r>
        <w:rPr>
          <w:rtl/>
        </w:rPr>
        <w:t>פרק־</w:t>
      </w:r>
      <w:r w:rsidRPr="00CC3CC2">
        <w:rPr>
          <w:rtl/>
        </w:rPr>
        <w:t>ד</w:t>
      </w:r>
    </w:p>
    <w:p w14:paraId="0CCEBC8B"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85" w:name="שמואלBאBפרק-ד-{א}"/>
      <w:bookmarkEnd w:id="85"/>
    </w:p>
    <w:p w14:paraId="07EDC105" w14:textId="34F0CD3C"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w:t>
      </w:r>
      <w:proofErr w:type="spellStart"/>
      <w:r w:rsidRPr="00CC3CC2">
        <w:rPr>
          <w:rtl/>
        </w:rPr>
        <w:t>דְבַר</w:t>
      </w:r>
      <w:r>
        <w:rPr>
          <w:rtl/>
        </w:rPr>
        <w:t>־</w:t>
      </w:r>
      <w:r w:rsidRPr="00CC3CC2">
        <w:rPr>
          <w:rtl/>
        </w:rPr>
        <w:t>שְׁמוּאֵ֖ל</w:t>
      </w:r>
      <w:proofErr w:type="spellEnd"/>
      <w:r w:rsidRPr="00CC3CC2">
        <w:rPr>
          <w:rtl/>
        </w:rPr>
        <w:t xml:space="preserve"> </w:t>
      </w:r>
      <w:proofErr w:type="spellStart"/>
      <w:r w:rsidRPr="00CC3CC2">
        <w:rPr>
          <w:rtl/>
        </w:rPr>
        <w:t>לְכָל</w:t>
      </w:r>
      <w:r>
        <w:rPr>
          <w:rtl/>
        </w:rPr>
        <w:t>־</w:t>
      </w:r>
      <w:r w:rsidRPr="00CC3CC2">
        <w:rPr>
          <w:rtl/>
        </w:rPr>
        <w:t>יִשְׂרָאֵ֑ל</w:t>
      </w:r>
      <w:proofErr w:type="spellEnd"/>
      <w:r w:rsidRPr="00CC3CC2">
        <w:rPr>
          <w:rtl/>
        </w:rPr>
        <w:t xml:space="preserve"> וַיֵּצֵ֣א יִשְׂרָאֵל֩ לִקְרַ֨את פְּלִשְׁתִּ֜ים לַמִּלְחָמָ֗ה וַֽיַּחֲנוּ֙ </w:t>
      </w:r>
      <w:proofErr w:type="spellStart"/>
      <w:r w:rsidRPr="00CC3CC2">
        <w:rPr>
          <w:rtl/>
        </w:rPr>
        <w:t>עַל</w:t>
      </w:r>
      <w:r>
        <w:rPr>
          <w:rtl/>
        </w:rPr>
        <w:t>־</w:t>
      </w:r>
      <w:r w:rsidRPr="00CC3CC2">
        <w:rPr>
          <w:rtl/>
        </w:rPr>
        <w:t>הָאֶ֣בֶן</w:t>
      </w:r>
      <w:proofErr w:type="spellEnd"/>
      <w:r w:rsidRPr="00CC3CC2">
        <w:rPr>
          <w:rtl/>
        </w:rPr>
        <w:t xml:space="preserve"> הָעֵ֔זֶר וּפְלִשְׁתִּ֖ים חָנ֥וּ </w:t>
      </w:r>
      <w:proofErr w:type="spellStart"/>
      <w:r w:rsidRPr="00CC3CC2">
        <w:rPr>
          <w:rtl/>
        </w:rPr>
        <w:t>בַאֲפֵֽק</w:t>
      </w:r>
      <w:proofErr w:type="spellEnd"/>
      <w:r w:rsidRPr="00CC3CC2">
        <w:rPr>
          <w:rtl/>
        </w:rPr>
        <w:t>:</w:t>
      </w:r>
    </w:p>
    <w:p w14:paraId="2E5E9D1C" w14:textId="30F51617" w:rsidR="00CC3CC2" w:rsidRDefault="00CC3CC2" w:rsidP="00B25434">
      <w:pPr>
        <w:pStyle w:val="a6"/>
        <w:rPr>
          <w:rtl/>
        </w:rPr>
      </w:pPr>
      <w:r w:rsidRPr="00CC3CC2">
        <w:rPr>
          <w:rStyle w:val="affff7"/>
          <w:rtl/>
        </w:rPr>
        <w:t>ויהי דבר שמואל לכל ישראל.</w:t>
      </w:r>
      <w:r w:rsidRPr="00CC3CC2">
        <w:rPr>
          <w:rtl/>
        </w:rPr>
        <w:t xml:space="preserve"> נהיה הדבר שנאמר לשמואל, ובא לכל ישראל, והאיך היה הפורענות, ויצא ישראל לקראת פלשתים למלחמה: </w:t>
      </w:r>
      <w:r w:rsidRPr="00CC3CC2">
        <w:rPr>
          <w:rStyle w:val="affff7"/>
          <w:rtl/>
        </w:rPr>
        <w:t>האבן העזר.</w:t>
      </w:r>
      <w:r w:rsidRPr="00CC3CC2">
        <w:rPr>
          <w:rtl/>
        </w:rPr>
        <w:t xml:space="preserve"> עדיין לא היה כן שמה, כי בימי שמואל נקראת כן (לקמן ז יב), וכאן קרא על שם סופה: </w:t>
      </w:r>
    </w:p>
    <w:p w14:paraId="5A4207E7" w14:textId="7A545B4C" w:rsidR="00CC3CC2" w:rsidRDefault="00CC3CC2" w:rsidP="00B25434">
      <w:pPr>
        <w:pStyle w:val="a5"/>
        <w:rPr>
          <w:rtl/>
        </w:rPr>
      </w:pPr>
      <w:bookmarkStart w:id="86" w:name="שמואלBאBפרק-ד-{ב}"/>
      <w:bookmarkEnd w:id="86"/>
      <w:r w:rsidRPr="00CC3CC2">
        <w:rPr>
          <w:rStyle w:val="affff8"/>
          <w:rtl/>
        </w:rPr>
        <w:t>{ב}</w:t>
      </w:r>
      <w:r>
        <w:rPr>
          <w:rFonts w:ascii="Times New Roman" w:hAnsi="Times New Roman"/>
          <w:sz w:val="41"/>
          <w:szCs w:val="41"/>
          <w:rtl/>
        </w:rPr>
        <w:t xml:space="preserve"> </w:t>
      </w:r>
      <w:r w:rsidRPr="00CC3CC2">
        <w:rPr>
          <w:rtl/>
        </w:rPr>
        <w:t xml:space="preserve">וַיַּעַרְכ֨וּ פְלִשְׁתִּ֜ים לִקְרַ֣את יִשְׂרָאֵ֗ל </w:t>
      </w:r>
      <w:proofErr w:type="spellStart"/>
      <w:r w:rsidRPr="00CC3CC2">
        <w:rPr>
          <w:rtl/>
        </w:rPr>
        <w:t>וַתִּטֹּש</w:t>
      </w:r>
      <w:proofErr w:type="spellEnd"/>
      <w:r w:rsidRPr="00CC3CC2">
        <w:rPr>
          <w:rtl/>
        </w:rPr>
        <w:t xml:space="preserve">ׁ֙ הַמִּלְחָמָ֔ה </w:t>
      </w:r>
      <w:proofErr w:type="spellStart"/>
      <w:r w:rsidRPr="00CC3CC2">
        <w:rPr>
          <w:rtl/>
        </w:rPr>
        <w:t>וַיִּנָּ֥גֶף</w:t>
      </w:r>
      <w:proofErr w:type="spellEnd"/>
      <w:r w:rsidRPr="00CC3CC2">
        <w:rPr>
          <w:rtl/>
        </w:rPr>
        <w:t xml:space="preserve"> יִשְׂרָאֵ֖ל לִפְנֵ֣י פְלִשְׁתִּ֑ים וַיַּכּ֤וּ בַמַּֽעֲרָכָה֙ בַּשָּׂדֶ֔ה כְּאַרְבַּ֥עַת אֲלָפִ֖ים אִֽישׁ:</w:t>
      </w:r>
    </w:p>
    <w:p w14:paraId="5F1A06DE" w14:textId="3F719E6C" w:rsidR="00CC3CC2" w:rsidRDefault="00CC3CC2" w:rsidP="00B25434">
      <w:pPr>
        <w:pStyle w:val="a6"/>
        <w:rPr>
          <w:rtl/>
        </w:rPr>
      </w:pPr>
      <w:proofErr w:type="spellStart"/>
      <w:r w:rsidRPr="00CC3CC2">
        <w:rPr>
          <w:rStyle w:val="affff7"/>
          <w:rtl/>
        </w:rPr>
        <w:t>ותטש</w:t>
      </w:r>
      <w:proofErr w:type="spellEnd"/>
      <w:r w:rsidRPr="00CC3CC2">
        <w:rPr>
          <w:rStyle w:val="affff7"/>
          <w:rtl/>
        </w:rPr>
        <w:t xml:space="preserve"> המלחמה.</w:t>
      </w:r>
      <w:r w:rsidRPr="00CC3CC2">
        <w:rPr>
          <w:rtl/>
        </w:rPr>
        <w:t xml:space="preserve"> ותתפשט המלחמה, כמו (לקמן ל טז): והנם נטושים על פני הארץ, וכן (שופטים טו ט): </w:t>
      </w:r>
      <w:proofErr w:type="spellStart"/>
      <w:r w:rsidRPr="00CC3CC2">
        <w:rPr>
          <w:rtl/>
        </w:rPr>
        <w:t>וינטשו</w:t>
      </w:r>
      <w:proofErr w:type="spellEnd"/>
      <w:r w:rsidRPr="00CC3CC2">
        <w:rPr>
          <w:rtl/>
        </w:rPr>
        <w:t xml:space="preserve"> בלחי: </w:t>
      </w:r>
    </w:p>
    <w:p w14:paraId="32F13DE3" w14:textId="3D81E230" w:rsidR="00CC3CC2" w:rsidRDefault="00CC3CC2" w:rsidP="00B25434">
      <w:pPr>
        <w:pStyle w:val="a5"/>
        <w:rPr>
          <w:rtl/>
        </w:rPr>
      </w:pPr>
      <w:bookmarkStart w:id="87" w:name="שמואלBאBפרק-ד-{ג}"/>
      <w:bookmarkEnd w:id="87"/>
      <w:r w:rsidRPr="00CC3CC2">
        <w:rPr>
          <w:rStyle w:val="affff8"/>
          <w:rtl/>
        </w:rPr>
        <w:t>{ג}</w:t>
      </w:r>
      <w:r>
        <w:rPr>
          <w:rFonts w:ascii="Times New Roman" w:hAnsi="Times New Roman"/>
          <w:sz w:val="41"/>
          <w:szCs w:val="41"/>
          <w:rtl/>
        </w:rPr>
        <w:t xml:space="preserve"> </w:t>
      </w:r>
      <w:r w:rsidRPr="00CC3CC2">
        <w:rPr>
          <w:rtl/>
        </w:rPr>
        <w:t xml:space="preserve">וַיָּבֹ֣א הָעָם֮ </w:t>
      </w:r>
      <w:proofErr w:type="spellStart"/>
      <w:r w:rsidRPr="00CC3CC2">
        <w:rPr>
          <w:rtl/>
        </w:rPr>
        <w:t>אֶל</w:t>
      </w:r>
      <w:r>
        <w:rPr>
          <w:rtl/>
        </w:rPr>
        <w:t>־</w:t>
      </w:r>
      <w:r w:rsidRPr="00CC3CC2">
        <w:rPr>
          <w:rtl/>
        </w:rPr>
        <w:t>הַֽמַּחֲנֶה</w:t>
      </w:r>
      <w:proofErr w:type="spellEnd"/>
      <w:r w:rsidRPr="00CC3CC2">
        <w:rPr>
          <w:rtl/>
        </w:rPr>
        <w:t xml:space="preserve">֒ וַיֹּֽאמְרוּ֙ זִקְנֵ֣י יִשְׂרָאֵ֔ל לָ֣מָּה </w:t>
      </w:r>
      <w:proofErr w:type="spellStart"/>
      <w:r w:rsidRPr="00CC3CC2">
        <w:rPr>
          <w:rtl/>
        </w:rPr>
        <w:t>נְגָפָ֧נו</w:t>
      </w:r>
      <w:proofErr w:type="spellEnd"/>
      <w:r w:rsidRPr="00CC3CC2">
        <w:rPr>
          <w:rtl/>
        </w:rPr>
        <w:t xml:space="preserve">ּ יְהוָ֛ה הַיּ֖וֹם לִפְנֵ֣י פְלִשְׁתִּ֑ים </w:t>
      </w:r>
      <w:proofErr w:type="spellStart"/>
      <w:r w:rsidRPr="00CC3CC2">
        <w:rPr>
          <w:rtl/>
        </w:rPr>
        <w:t>נִקְחָ֧ה</w:t>
      </w:r>
      <w:proofErr w:type="spellEnd"/>
      <w:r w:rsidRPr="00CC3CC2">
        <w:rPr>
          <w:rtl/>
        </w:rPr>
        <w:t xml:space="preserve"> אֵלֵ֣ינוּ מִשִּׁלֹ֗ה </w:t>
      </w:r>
      <w:proofErr w:type="spellStart"/>
      <w:r w:rsidRPr="00CC3CC2">
        <w:rPr>
          <w:rtl/>
        </w:rPr>
        <w:t>אֶת</w:t>
      </w:r>
      <w:r>
        <w:rPr>
          <w:rtl/>
        </w:rPr>
        <w:t>־</w:t>
      </w:r>
      <w:r w:rsidRPr="00CC3CC2">
        <w:rPr>
          <w:rtl/>
        </w:rPr>
        <w:t>אֲרוֹן</w:t>
      </w:r>
      <w:proofErr w:type="spellEnd"/>
      <w:r w:rsidRPr="00CC3CC2">
        <w:rPr>
          <w:rtl/>
        </w:rPr>
        <w:t>֙ בְּרִ֣ית יְהוָ֔ה וְיָבֹ֣א בְקִרְבֵּ֔נוּ וְיֹשִׁעֵ֖נוּ מִכַּ֥ף אֹיְבֵֽינוּ:</w:t>
      </w:r>
      <w:r w:rsidRPr="00CC3CC2">
        <w:rPr>
          <w:rFonts w:ascii="Times New Roman" w:hAnsi="Times New Roman"/>
          <w:rtl/>
        </w:rPr>
        <w:t xml:space="preserve"> </w:t>
      </w:r>
      <w:bookmarkStart w:id="88" w:name="שמואלBאBפרק-ד-{ד}"/>
      <w:bookmarkEnd w:id="88"/>
      <w:r w:rsidRPr="00CC3CC2">
        <w:rPr>
          <w:rStyle w:val="affff8"/>
          <w:rtl/>
        </w:rPr>
        <w:t>{ד}</w:t>
      </w:r>
      <w:r>
        <w:rPr>
          <w:rFonts w:ascii="Times New Roman" w:hAnsi="Times New Roman"/>
          <w:sz w:val="41"/>
          <w:szCs w:val="41"/>
          <w:rtl/>
        </w:rPr>
        <w:t xml:space="preserve"> </w:t>
      </w:r>
      <w:r w:rsidRPr="00CC3CC2">
        <w:rPr>
          <w:rtl/>
        </w:rPr>
        <w:t xml:space="preserve">וַיִּשְׁלַ֤ח הָעָם֙ שִׁלֹ֔ה וַיִּשְׂא֣וּ מִשָּׁ֗ם אֵ֣ת אֲר֧וֹן </w:t>
      </w:r>
      <w:proofErr w:type="spellStart"/>
      <w:r w:rsidRPr="00CC3CC2">
        <w:rPr>
          <w:rtl/>
        </w:rPr>
        <w:t>בְּרִית</w:t>
      </w:r>
      <w:r>
        <w:rPr>
          <w:rtl/>
        </w:rPr>
        <w:t>־</w:t>
      </w:r>
      <w:r w:rsidRPr="00CC3CC2">
        <w:rPr>
          <w:rtl/>
        </w:rPr>
        <w:t>יְהוָ֛ה</w:t>
      </w:r>
      <w:proofErr w:type="spellEnd"/>
      <w:r w:rsidRPr="00CC3CC2">
        <w:rPr>
          <w:rtl/>
        </w:rPr>
        <w:t xml:space="preserve"> צְבָא֖וֹת יֹשֵׁ֣ב הַכְּרֻבִ֑ים וְשָׁ֞ם שְׁנֵ֣י </w:t>
      </w:r>
      <w:proofErr w:type="spellStart"/>
      <w:r w:rsidRPr="00CC3CC2">
        <w:rPr>
          <w:rtl/>
        </w:rPr>
        <w:t>בְנֵֽי</w:t>
      </w:r>
      <w:r>
        <w:rPr>
          <w:rtl/>
        </w:rPr>
        <w:t>־</w:t>
      </w:r>
      <w:r w:rsidRPr="00CC3CC2">
        <w:rPr>
          <w:rtl/>
        </w:rPr>
        <w:t>עֵלִ֗י</w:t>
      </w:r>
      <w:proofErr w:type="spellEnd"/>
      <w:r w:rsidRPr="00CC3CC2">
        <w:rPr>
          <w:rtl/>
        </w:rPr>
        <w:t xml:space="preserve"> </w:t>
      </w:r>
      <w:proofErr w:type="spellStart"/>
      <w:r w:rsidRPr="00CC3CC2">
        <w:rPr>
          <w:rtl/>
        </w:rPr>
        <w:t>עִם</w:t>
      </w:r>
      <w:r>
        <w:rPr>
          <w:rtl/>
        </w:rPr>
        <w:t>־</w:t>
      </w:r>
      <w:r w:rsidRPr="00CC3CC2">
        <w:rPr>
          <w:rtl/>
        </w:rPr>
        <w:t>אֲרוֹן</w:t>
      </w:r>
      <w:proofErr w:type="spellEnd"/>
      <w:r w:rsidRPr="00CC3CC2">
        <w:rPr>
          <w:rtl/>
        </w:rPr>
        <w:t>֙ בְּרִ֣ית הָאֱלֹהִ֔ים חָפְנִ֖י וּפִֽינְחָֽס:</w:t>
      </w:r>
      <w:r w:rsidRPr="00CC3CC2">
        <w:rPr>
          <w:rFonts w:ascii="Times New Roman" w:hAnsi="Times New Roman"/>
          <w:rtl/>
        </w:rPr>
        <w:t xml:space="preserve"> </w:t>
      </w:r>
      <w:bookmarkStart w:id="89" w:name="שמואלBאBפרק-ד-{ה}"/>
      <w:bookmarkEnd w:id="89"/>
      <w:r w:rsidRPr="00CC3CC2">
        <w:rPr>
          <w:rStyle w:val="affff8"/>
          <w:rtl/>
        </w:rPr>
        <w:t>{ה}</w:t>
      </w:r>
      <w:r>
        <w:rPr>
          <w:rFonts w:ascii="Times New Roman" w:hAnsi="Times New Roman"/>
          <w:sz w:val="41"/>
          <w:szCs w:val="41"/>
          <w:rtl/>
        </w:rPr>
        <w:t xml:space="preserve"> </w:t>
      </w:r>
      <w:r w:rsidRPr="00CC3CC2">
        <w:rPr>
          <w:rtl/>
        </w:rPr>
        <w:t xml:space="preserve">וַיְהִ֗י כְּב֨וֹא אֲר֤וֹן </w:t>
      </w:r>
      <w:proofErr w:type="spellStart"/>
      <w:r w:rsidRPr="00CC3CC2">
        <w:rPr>
          <w:rtl/>
        </w:rPr>
        <w:t>בְּרִית</w:t>
      </w:r>
      <w:r>
        <w:rPr>
          <w:rtl/>
        </w:rPr>
        <w:t>־</w:t>
      </w:r>
      <w:r w:rsidRPr="00CC3CC2">
        <w:rPr>
          <w:rtl/>
        </w:rPr>
        <w:t>יְהוָה</w:t>
      </w:r>
      <w:proofErr w:type="spellEnd"/>
      <w:r w:rsidRPr="00CC3CC2">
        <w:rPr>
          <w:rtl/>
        </w:rPr>
        <w:t xml:space="preserve">֙ </w:t>
      </w:r>
      <w:proofErr w:type="spellStart"/>
      <w:r w:rsidRPr="00CC3CC2">
        <w:rPr>
          <w:rtl/>
        </w:rPr>
        <w:t>אֶל</w:t>
      </w:r>
      <w:r>
        <w:rPr>
          <w:rtl/>
        </w:rPr>
        <w:t>־</w:t>
      </w:r>
      <w:r w:rsidRPr="00CC3CC2">
        <w:rPr>
          <w:rtl/>
        </w:rPr>
        <w:t>הַֽמַּחֲנֶ֔ה</w:t>
      </w:r>
      <w:proofErr w:type="spellEnd"/>
      <w:r w:rsidRPr="00CC3CC2">
        <w:rPr>
          <w:rtl/>
        </w:rPr>
        <w:t xml:space="preserve"> וַיָּרִ֥עוּ כָל</w:t>
      </w:r>
      <w:r>
        <w:rPr>
          <w:rtl/>
        </w:rPr>
        <w:t>־</w:t>
      </w:r>
      <w:r w:rsidRPr="00CC3CC2">
        <w:rPr>
          <w:rtl/>
        </w:rPr>
        <w:t>יִשְׂרָאֵ֖ל תְּרוּעָ֣ה גְדוֹלָ֑ה וַתֵּהֹ֖ם הָאָֽרֶץ:</w:t>
      </w:r>
      <w:r w:rsidRPr="00CC3CC2">
        <w:rPr>
          <w:rFonts w:ascii="Times New Roman" w:hAnsi="Times New Roman"/>
          <w:rtl/>
        </w:rPr>
        <w:t xml:space="preserve"> </w:t>
      </w:r>
      <w:bookmarkStart w:id="90" w:name="שמואלBאBפרק-ד-{ו}"/>
      <w:bookmarkEnd w:id="90"/>
      <w:r w:rsidRPr="00CC3CC2">
        <w:rPr>
          <w:rStyle w:val="affff8"/>
          <w:rtl/>
        </w:rPr>
        <w:t>{ו}</w:t>
      </w:r>
      <w:r>
        <w:rPr>
          <w:rFonts w:ascii="Times New Roman" w:hAnsi="Times New Roman"/>
          <w:sz w:val="41"/>
          <w:szCs w:val="41"/>
          <w:rtl/>
        </w:rPr>
        <w:t xml:space="preserve"> </w:t>
      </w:r>
      <w:r w:rsidRPr="00CC3CC2">
        <w:rPr>
          <w:rtl/>
        </w:rPr>
        <w:t xml:space="preserve">וַיִּשְׁמְע֤וּ פְלִשְׁתִּים֙ </w:t>
      </w:r>
      <w:proofErr w:type="spellStart"/>
      <w:r w:rsidRPr="00CC3CC2">
        <w:rPr>
          <w:rtl/>
        </w:rPr>
        <w:t>אֶת</w:t>
      </w:r>
      <w:r>
        <w:rPr>
          <w:rtl/>
        </w:rPr>
        <w:t>־</w:t>
      </w:r>
      <w:r w:rsidRPr="00CC3CC2">
        <w:rPr>
          <w:rtl/>
        </w:rPr>
        <w:t>ק֣וֹל</w:t>
      </w:r>
      <w:proofErr w:type="spellEnd"/>
      <w:r w:rsidRPr="00CC3CC2">
        <w:rPr>
          <w:rtl/>
        </w:rPr>
        <w:t xml:space="preserve"> הַתְּרוּעָ֔ה וַיֹּ֣אמְר֔וּ מֶ֠ה ק֣וֹל הַתְּרוּעָ֧ה הַגְּדוֹלָ֛ה הַזֹּ֖את בְּמַחֲנֵ֣ה הָעִבְרִ֑ים וַיֵּ֣דְע֔וּ כִּ֚י אֲר֣וֹן יְהוָ֔ה בָּ֖א </w:t>
      </w:r>
      <w:proofErr w:type="spellStart"/>
      <w:r w:rsidRPr="00CC3CC2">
        <w:rPr>
          <w:rtl/>
        </w:rPr>
        <w:t>אֶל</w:t>
      </w:r>
      <w:r>
        <w:rPr>
          <w:rtl/>
        </w:rPr>
        <w:t>־</w:t>
      </w:r>
      <w:r w:rsidRPr="00CC3CC2">
        <w:rPr>
          <w:rtl/>
        </w:rPr>
        <w:t>הַֽמַּחֲנֶֽה</w:t>
      </w:r>
      <w:proofErr w:type="spellEnd"/>
      <w:r w:rsidRPr="00CC3CC2">
        <w:rPr>
          <w:rtl/>
        </w:rPr>
        <w:t>:</w:t>
      </w:r>
      <w:r w:rsidRPr="00CC3CC2">
        <w:rPr>
          <w:rFonts w:ascii="Times New Roman" w:hAnsi="Times New Roman"/>
          <w:rtl/>
        </w:rPr>
        <w:t xml:space="preserve"> </w:t>
      </w:r>
      <w:bookmarkStart w:id="91" w:name="שמואלBאBפרק-ד-{ז}"/>
      <w:bookmarkEnd w:id="91"/>
      <w:r w:rsidRPr="00CC3CC2">
        <w:rPr>
          <w:rStyle w:val="affff8"/>
          <w:rtl/>
        </w:rPr>
        <w:t>{ז}</w:t>
      </w:r>
      <w:r>
        <w:rPr>
          <w:rFonts w:ascii="Times New Roman" w:hAnsi="Times New Roman"/>
          <w:sz w:val="41"/>
          <w:szCs w:val="41"/>
          <w:rtl/>
        </w:rPr>
        <w:t xml:space="preserve"> </w:t>
      </w:r>
      <w:r w:rsidRPr="00CC3CC2">
        <w:rPr>
          <w:rtl/>
        </w:rPr>
        <w:t xml:space="preserve">וַיִּֽרְאוּ֙ הַפְּלִשְׁתִּ֔ים כִּ֣י אָמְר֔וּ בָּ֥א </w:t>
      </w:r>
      <w:r w:rsidRPr="00CC3CC2">
        <w:rPr>
          <w:rtl/>
        </w:rPr>
        <w:t xml:space="preserve">אֱלֹהִ֖ים </w:t>
      </w:r>
      <w:proofErr w:type="spellStart"/>
      <w:r w:rsidRPr="00CC3CC2">
        <w:rPr>
          <w:rtl/>
        </w:rPr>
        <w:t>אֶל</w:t>
      </w:r>
      <w:r>
        <w:rPr>
          <w:rtl/>
        </w:rPr>
        <w:t>־</w:t>
      </w:r>
      <w:r w:rsidRPr="00CC3CC2">
        <w:rPr>
          <w:rtl/>
        </w:rPr>
        <w:t>הַֽמַּחֲנֶ֑ה</w:t>
      </w:r>
      <w:proofErr w:type="spellEnd"/>
      <w:r w:rsidRPr="00CC3CC2">
        <w:rPr>
          <w:rtl/>
        </w:rPr>
        <w:t xml:space="preserve"> וַיֹּאמְרוּ֙ א֣וֹי לָ֔נוּ כִּ֣י לֹ֥א הָיְתָ֛ה כָּזֹ֖את אֶתְמ֥וֹל שִׁלְשֹֽׁם:</w:t>
      </w:r>
      <w:r w:rsidRPr="00CC3CC2">
        <w:rPr>
          <w:rFonts w:ascii="Times New Roman" w:hAnsi="Times New Roman"/>
          <w:rtl/>
        </w:rPr>
        <w:t xml:space="preserve"> </w:t>
      </w:r>
      <w:bookmarkStart w:id="92" w:name="שמואלBאBפרק-ד-{ח}"/>
      <w:bookmarkEnd w:id="92"/>
      <w:r w:rsidRPr="00CC3CC2">
        <w:rPr>
          <w:rStyle w:val="affff8"/>
          <w:rtl/>
        </w:rPr>
        <w:t>{ח}</w:t>
      </w:r>
      <w:r>
        <w:rPr>
          <w:rFonts w:ascii="Times New Roman" w:hAnsi="Times New Roman"/>
          <w:sz w:val="41"/>
          <w:szCs w:val="41"/>
          <w:rtl/>
        </w:rPr>
        <w:t xml:space="preserve"> </w:t>
      </w:r>
      <w:r w:rsidRPr="00CC3CC2">
        <w:rPr>
          <w:rtl/>
        </w:rPr>
        <w:t xml:space="preserve">א֣וֹי לָ֔נוּ מִ֣י יַצִּילֵ֔נוּ מִיַּ֛ד הָאֱלֹהִ֥ים הָאַדִּירִ֖ים הָאֵ֑לֶּה אֵ֧לֶּה הֵ֣ם הָאֱלֹהִ֗ים הַמַּכִּ֧ים </w:t>
      </w:r>
      <w:proofErr w:type="spellStart"/>
      <w:r w:rsidRPr="00CC3CC2">
        <w:rPr>
          <w:rtl/>
        </w:rPr>
        <w:t>אֶת</w:t>
      </w:r>
      <w:r>
        <w:rPr>
          <w:rtl/>
        </w:rPr>
        <w:t>־</w:t>
      </w:r>
      <w:r w:rsidRPr="00CC3CC2">
        <w:rPr>
          <w:rtl/>
        </w:rPr>
        <w:t>מִצְרַ֛יִם</w:t>
      </w:r>
      <w:proofErr w:type="spellEnd"/>
      <w:r w:rsidRPr="00CC3CC2">
        <w:rPr>
          <w:rtl/>
        </w:rPr>
        <w:t xml:space="preserve"> </w:t>
      </w:r>
      <w:proofErr w:type="spellStart"/>
      <w:r w:rsidRPr="00CC3CC2">
        <w:rPr>
          <w:rtl/>
        </w:rPr>
        <w:t>בְּכָל</w:t>
      </w:r>
      <w:r>
        <w:rPr>
          <w:rtl/>
        </w:rPr>
        <w:t>־</w:t>
      </w:r>
      <w:r w:rsidRPr="00CC3CC2">
        <w:rPr>
          <w:rtl/>
        </w:rPr>
        <w:t>מַכָּ֖ה</w:t>
      </w:r>
      <w:proofErr w:type="spellEnd"/>
      <w:r w:rsidRPr="00CC3CC2">
        <w:rPr>
          <w:rtl/>
        </w:rPr>
        <w:t xml:space="preserve"> בַּמִּדְבָּֽר:</w:t>
      </w:r>
    </w:p>
    <w:p w14:paraId="0D2605C5" w14:textId="7BB7C47C" w:rsidR="00CC3CC2" w:rsidRDefault="00CC3CC2" w:rsidP="00B25434">
      <w:pPr>
        <w:pStyle w:val="a6"/>
        <w:rPr>
          <w:rtl/>
        </w:rPr>
      </w:pPr>
      <w:r w:rsidRPr="00CC3CC2">
        <w:rPr>
          <w:rStyle w:val="affff7"/>
          <w:rtl/>
        </w:rPr>
        <w:t>בכל מכה במדבר.</w:t>
      </w:r>
      <w:r w:rsidRPr="00CC3CC2">
        <w:rPr>
          <w:rtl/>
        </w:rPr>
        <w:t xml:space="preserve"> על ים סוף. ויונתן תרגם: </w:t>
      </w:r>
      <w:r w:rsidRPr="00CC3CC2">
        <w:rPr>
          <w:rStyle w:val="affff7"/>
          <w:rtl/>
        </w:rPr>
        <w:t>ולעמיה עבד פרישן במדברא.</w:t>
      </w:r>
      <w:r w:rsidRPr="00CC3CC2">
        <w:rPr>
          <w:rtl/>
        </w:rPr>
        <w:t xml:space="preserve"> ובספרי שנינו: שהפרשה הזו עירוב דברים, מי שאמר זה לא אמר זה, כשרין שבהם אמרו: מי יצילנו מיד האלהים האדירים האלה, והרשעים אמרו: אלה הם האלהים המכים את מצרים בכל מכה, כל מכות שהיו לו, על המצרים הביאם, אין לו עוד מכה מעתה: </w:t>
      </w:r>
    </w:p>
    <w:p w14:paraId="5D439B38" w14:textId="7495B19A" w:rsidR="00CC3CC2" w:rsidRDefault="00CC3CC2" w:rsidP="00B25434">
      <w:pPr>
        <w:pStyle w:val="a5"/>
        <w:rPr>
          <w:rtl/>
        </w:rPr>
      </w:pPr>
      <w:bookmarkStart w:id="93" w:name="שמואלBאBפרק-ד-{ט}"/>
      <w:bookmarkEnd w:id="93"/>
      <w:r w:rsidRPr="00CC3CC2">
        <w:rPr>
          <w:rStyle w:val="affff8"/>
          <w:rtl/>
        </w:rPr>
        <w:t>{ט}</w:t>
      </w:r>
      <w:r>
        <w:rPr>
          <w:rFonts w:ascii="Times New Roman" w:hAnsi="Times New Roman"/>
          <w:sz w:val="41"/>
          <w:szCs w:val="41"/>
          <w:rtl/>
        </w:rPr>
        <w:t xml:space="preserve"> </w:t>
      </w:r>
      <w:r w:rsidRPr="00CC3CC2">
        <w:rPr>
          <w:rtl/>
        </w:rPr>
        <w:t>הִֽתְחַזְּק֞וּ וִֽהְי֤וּ לַֽאֲנָשִׁים֙ פְּלִשְׁתִּ֔ים פֶּ֚ן תַּעַבְד֣וּ לָעִבְרִ֔ים כַּאֲשֶׁ֥ר עָבְד֖וּ לָכֶ֑ם וִהְיִיתֶ֥ם לַאֲנָשִׁ֖ים וְנִלְחַמְתֶּֽם:</w:t>
      </w:r>
      <w:r w:rsidRPr="00CC3CC2">
        <w:rPr>
          <w:rFonts w:ascii="Times New Roman" w:hAnsi="Times New Roman"/>
          <w:rtl/>
        </w:rPr>
        <w:t xml:space="preserve"> </w:t>
      </w:r>
      <w:bookmarkStart w:id="94" w:name="שמואלBאBפרק-ד-{י}"/>
      <w:bookmarkEnd w:id="94"/>
      <w:r w:rsidRPr="00CC3CC2">
        <w:rPr>
          <w:rStyle w:val="affff8"/>
          <w:rtl/>
        </w:rPr>
        <w:t>{י}</w:t>
      </w:r>
      <w:r>
        <w:rPr>
          <w:rFonts w:ascii="Times New Roman" w:hAnsi="Times New Roman"/>
          <w:sz w:val="41"/>
          <w:szCs w:val="41"/>
          <w:rtl/>
        </w:rPr>
        <w:t xml:space="preserve"> </w:t>
      </w:r>
      <w:r w:rsidRPr="00CC3CC2">
        <w:rPr>
          <w:rtl/>
        </w:rPr>
        <w:t xml:space="preserve">וַיִּלָּחֲמ֣וּ פְלִשְׁתִּ֗ים </w:t>
      </w:r>
      <w:proofErr w:type="spellStart"/>
      <w:r w:rsidRPr="00CC3CC2">
        <w:rPr>
          <w:rtl/>
        </w:rPr>
        <w:t>וַיִּנָּ֤גֶף</w:t>
      </w:r>
      <w:proofErr w:type="spellEnd"/>
      <w:r w:rsidRPr="00CC3CC2">
        <w:rPr>
          <w:rtl/>
        </w:rPr>
        <w:t xml:space="preserve"> יִשְׂרָאֵל֙ וַיָּנֻ֙סוּ֙ אִ֣ישׁ </w:t>
      </w:r>
      <w:proofErr w:type="spellStart"/>
      <w:r w:rsidRPr="00CC3CC2">
        <w:rPr>
          <w:rtl/>
        </w:rPr>
        <w:t>לְאֹהָלָ֔יו</w:t>
      </w:r>
      <w:proofErr w:type="spellEnd"/>
      <w:r w:rsidRPr="00CC3CC2">
        <w:rPr>
          <w:rtl/>
        </w:rPr>
        <w:t xml:space="preserve"> וַתְּהִ֥י הַמַּכָּ֖ה גְּדוֹלָ֣ה מְאֹ֑ד וַיִּפֹּל֙ מִיִּשְׂרָאֵ֔ל שְׁלֹשִׁ֥ים אֶ֖לֶף רַגְלִֽי:</w:t>
      </w:r>
      <w:r w:rsidRPr="00CC3CC2">
        <w:rPr>
          <w:rFonts w:ascii="Times New Roman" w:hAnsi="Times New Roman"/>
          <w:rtl/>
        </w:rPr>
        <w:t xml:space="preserve"> </w:t>
      </w:r>
      <w:bookmarkStart w:id="95" w:name="שמואלBאBפרק-ד-{יא}"/>
      <w:bookmarkEnd w:id="95"/>
      <w:r w:rsidRPr="00CC3CC2">
        <w:rPr>
          <w:rStyle w:val="affff8"/>
          <w:rtl/>
        </w:rPr>
        <w:t>{יא}</w:t>
      </w:r>
      <w:r>
        <w:rPr>
          <w:rFonts w:ascii="Times New Roman" w:hAnsi="Times New Roman"/>
          <w:sz w:val="41"/>
          <w:szCs w:val="41"/>
          <w:rtl/>
        </w:rPr>
        <w:t xml:space="preserve"> </w:t>
      </w:r>
      <w:r w:rsidRPr="00CC3CC2">
        <w:rPr>
          <w:rtl/>
        </w:rPr>
        <w:t xml:space="preserve">וַאֲר֥וֹן אֱלֹהִ֖ים נִלְקָ֑ח וּשְׁנֵ֤י </w:t>
      </w:r>
      <w:proofErr w:type="spellStart"/>
      <w:r w:rsidRPr="00CC3CC2">
        <w:rPr>
          <w:rtl/>
        </w:rPr>
        <w:t>בְנֵֽי</w:t>
      </w:r>
      <w:r>
        <w:rPr>
          <w:rtl/>
        </w:rPr>
        <w:t>־</w:t>
      </w:r>
      <w:r w:rsidRPr="00CC3CC2">
        <w:rPr>
          <w:rtl/>
        </w:rPr>
        <w:t>עֵלִי</w:t>
      </w:r>
      <w:proofErr w:type="spellEnd"/>
      <w:r w:rsidRPr="00CC3CC2">
        <w:rPr>
          <w:rtl/>
        </w:rPr>
        <w:t>֙ מֵ֔תוּ חָפְנִ֖י וּפִֽינְחָֽס:</w:t>
      </w:r>
      <w:r w:rsidRPr="00CC3CC2">
        <w:rPr>
          <w:rFonts w:ascii="Times New Roman" w:hAnsi="Times New Roman"/>
          <w:rtl/>
        </w:rPr>
        <w:t xml:space="preserve"> </w:t>
      </w:r>
      <w:bookmarkStart w:id="96" w:name="שמואלBאBפרק-ד-{יב}"/>
      <w:bookmarkEnd w:id="96"/>
      <w:r w:rsidRPr="00CC3CC2">
        <w:rPr>
          <w:rStyle w:val="affff8"/>
          <w:rtl/>
        </w:rPr>
        <w:t>{יב}</w:t>
      </w:r>
      <w:r>
        <w:rPr>
          <w:rFonts w:ascii="Times New Roman" w:hAnsi="Times New Roman"/>
          <w:sz w:val="41"/>
          <w:szCs w:val="41"/>
          <w:rtl/>
        </w:rPr>
        <w:t xml:space="preserve"> </w:t>
      </w:r>
      <w:r w:rsidRPr="00CC3CC2">
        <w:rPr>
          <w:rtl/>
        </w:rPr>
        <w:t xml:space="preserve">וַיָּ֤רָץ </w:t>
      </w:r>
      <w:proofErr w:type="spellStart"/>
      <w:r w:rsidRPr="00CC3CC2">
        <w:rPr>
          <w:rtl/>
        </w:rPr>
        <w:t>אִישׁ</w:t>
      </w:r>
      <w:r>
        <w:rPr>
          <w:rtl/>
        </w:rPr>
        <w:t>־</w:t>
      </w:r>
      <w:r w:rsidRPr="00CC3CC2">
        <w:rPr>
          <w:rtl/>
        </w:rPr>
        <w:t>בִּנְיָמִן</w:t>
      </w:r>
      <w:proofErr w:type="spellEnd"/>
      <w:r w:rsidRPr="00CC3CC2">
        <w:rPr>
          <w:rtl/>
        </w:rPr>
        <w:t xml:space="preserve">֙ מֵהַמַּ֣עֲרָכָ֔ה וַיָּבֹ֥א שִׁלֹ֖ה בַּיּ֣וֹם הַה֑וּא וּמַדָּ֣יו קְרֻעִ֔ים וַאֲדָמָ֖ה </w:t>
      </w:r>
      <w:proofErr w:type="spellStart"/>
      <w:r w:rsidRPr="00CC3CC2">
        <w:rPr>
          <w:rtl/>
        </w:rPr>
        <w:t>עַל</w:t>
      </w:r>
      <w:r>
        <w:rPr>
          <w:rtl/>
        </w:rPr>
        <w:t>־</w:t>
      </w:r>
      <w:r w:rsidRPr="00CC3CC2">
        <w:rPr>
          <w:rtl/>
        </w:rPr>
        <w:t>רֹאשֽׁו</w:t>
      </w:r>
      <w:proofErr w:type="spellEnd"/>
      <w:r w:rsidRPr="00CC3CC2">
        <w:rPr>
          <w:rtl/>
        </w:rPr>
        <w:t>ֹ:</w:t>
      </w:r>
    </w:p>
    <w:p w14:paraId="631B4361" w14:textId="53F9CB92" w:rsidR="00CC3CC2" w:rsidRDefault="00CC3CC2" w:rsidP="00B25434">
      <w:pPr>
        <w:pStyle w:val="a6"/>
        <w:rPr>
          <w:rtl/>
        </w:rPr>
      </w:pPr>
      <w:r w:rsidRPr="00CC3CC2">
        <w:rPr>
          <w:rStyle w:val="affff7"/>
          <w:rtl/>
        </w:rPr>
        <w:t>איש בנימן.</w:t>
      </w:r>
      <w:r w:rsidRPr="00CC3CC2">
        <w:rPr>
          <w:rtl/>
        </w:rPr>
        <w:t xml:space="preserve"> זה היה שאול, שחטף את הלוחות מיד גלית וברח לו: </w:t>
      </w:r>
    </w:p>
    <w:p w14:paraId="76CC324F" w14:textId="4F6D98E8" w:rsidR="00CC3CC2" w:rsidRDefault="00CC3CC2" w:rsidP="00B25434">
      <w:pPr>
        <w:pStyle w:val="a5"/>
        <w:rPr>
          <w:rtl/>
        </w:rPr>
      </w:pPr>
      <w:bookmarkStart w:id="97" w:name="שמואלBאBפרק-ד-{יג}"/>
      <w:bookmarkEnd w:id="97"/>
      <w:r w:rsidRPr="00CC3CC2">
        <w:rPr>
          <w:rStyle w:val="affff8"/>
          <w:rtl/>
        </w:rPr>
        <w:t>{יג}</w:t>
      </w:r>
      <w:r>
        <w:rPr>
          <w:rFonts w:ascii="Times New Roman" w:hAnsi="Times New Roman"/>
          <w:sz w:val="41"/>
          <w:szCs w:val="41"/>
          <w:rtl/>
        </w:rPr>
        <w:t xml:space="preserve"> </w:t>
      </w:r>
      <w:r w:rsidRPr="00CC3CC2">
        <w:rPr>
          <w:rtl/>
        </w:rPr>
        <w:t xml:space="preserve">וַיָּב֗וֹא וְהִנֵּ֣ה עֵ֠לִי יֹשֵׁ֨ב </w:t>
      </w:r>
      <w:proofErr w:type="spellStart"/>
      <w:r w:rsidRPr="00CC3CC2">
        <w:rPr>
          <w:rtl/>
        </w:rPr>
        <w:t>עַֽל</w:t>
      </w:r>
      <w:r>
        <w:rPr>
          <w:rtl/>
        </w:rPr>
        <w:t>־</w:t>
      </w:r>
      <w:r w:rsidRPr="00CC3CC2">
        <w:rPr>
          <w:rtl/>
        </w:rPr>
        <w:t>הַכִּסֵּ֜א</w:t>
      </w:r>
      <w:proofErr w:type="spellEnd"/>
      <w:r w:rsidRPr="00CC3CC2">
        <w:rPr>
          <w:rtl/>
        </w:rPr>
        <w:t xml:space="preserve"> </w:t>
      </w:r>
      <w:r w:rsidRPr="00CC3CC2">
        <w:rPr>
          <w:sz w:val="24"/>
          <w:szCs w:val="24"/>
          <w:rtl/>
        </w:rPr>
        <w:t>(יך)</w:t>
      </w:r>
      <w:r w:rsidRPr="00CC3CC2">
        <w:rPr>
          <w:rtl/>
        </w:rPr>
        <w:t xml:space="preserve"> יַ֥ד דֶּ֙רֶךְ֙ מְצַפֶּ֔ה </w:t>
      </w:r>
      <w:proofErr w:type="spellStart"/>
      <w:r w:rsidRPr="00CC3CC2">
        <w:rPr>
          <w:rtl/>
        </w:rPr>
        <w:t>כִּֽי</w:t>
      </w:r>
      <w:r>
        <w:rPr>
          <w:rtl/>
        </w:rPr>
        <w:t>־</w:t>
      </w:r>
      <w:r w:rsidRPr="00CC3CC2">
        <w:rPr>
          <w:rtl/>
        </w:rPr>
        <w:t>הָיָ֤ה</w:t>
      </w:r>
      <w:proofErr w:type="spellEnd"/>
      <w:r w:rsidRPr="00CC3CC2">
        <w:rPr>
          <w:rtl/>
        </w:rPr>
        <w:t xml:space="preserve"> לִבּוֹ֙ חָרֵ֔ד עַ֖ל אֲר֣וֹן הָאֱלֹהִ֑ים וְהָאִ֗ישׁ בָּ֚א לְהַגִּ֣יד בָּעִ֔יר וַתִּזְעַ֖ק כָּל</w:t>
      </w:r>
      <w:r>
        <w:rPr>
          <w:rtl/>
        </w:rPr>
        <w:t>־</w:t>
      </w:r>
      <w:r w:rsidRPr="00CC3CC2">
        <w:rPr>
          <w:rtl/>
        </w:rPr>
        <w:t>הָעִֽיר:</w:t>
      </w:r>
    </w:p>
    <w:p w14:paraId="75E64A4E" w14:textId="31038A10" w:rsidR="00CC3CC2" w:rsidRDefault="00CC3CC2" w:rsidP="00B25434">
      <w:pPr>
        <w:pStyle w:val="a6"/>
        <w:rPr>
          <w:rtl/>
        </w:rPr>
      </w:pPr>
      <w:r w:rsidRPr="00CC3CC2">
        <w:rPr>
          <w:rStyle w:val="affff7"/>
          <w:rtl/>
        </w:rPr>
        <w:t>יד דרך מצפה.</w:t>
      </w:r>
      <w:r w:rsidRPr="00CC3CC2">
        <w:rPr>
          <w:rtl/>
        </w:rPr>
        <w:t xml:space="preserve"> אצל יד הדרך היה מצפה: </w:t>
      </w:r>
    </w:p>
    <w:p w14:paraId="65A3983B" w14:textId="2D634033" w:rsidR="00CC3CC2" w:rsidRDefault="00CC3CC2" w:rsidP="00B25434">
      <w:pPr>
        <w:pStyle w:val="a5"/>
        <w:rPr>
          <w:rtl/>
        </w:rPr>
      </w:pPr>
      <w:bookmarkStart w:id="98" w:name="שמואלBאBפרק-ד-{יד}"/>
      <w:bookmarkEnd w:id="98"/>
      <w:r w:rsidRPr="00CC3CC2">
        <w:rPr>
          <w:rStyle w:val="affff8"/>
          <w:rtl/>
        </w:rPr>
        <w:t>{יד}</w:t>
      </w:r>
      <w:r>
        <w:rPr>
          <w:rFonts w:ascii="Times New Roman" w:hAnsi="Times New Roman"/>
          <w:sz w:val="41"/>
          <w:szCs w:val="41"/>
          <w:rtl/>
        </w:rPr>
        <w:t xml:space="preserve"> </w:t>
      </w:r>
      <w:r w:rsidRPr="00CC3CC2">
        <w:rPr>
          <w:rtl/>
        </w:rPr>
        <w:t xml:space="preserve">וַיִּשְׁמַ֤ע עֵלִי֙ </w:t>
      </w:r>
      <w:proofErr w:type="spellStart"/>
      <w:r w:rsidRPr="00CC3CC2">
        <w:rPr>
          <w:rtl/>
        </w:rPr>
        <w:t>אֶת</w:t>
      </w:r>
      <w:r>
        <w:rPr>
          <w:rtl/>
        </w:rPr>
        <w:t>־</w:t>
      </w:r>
      <w:r w:rsidRPr="00CC3CC2">
        <w:rPr>
          <w:rtl/>
        </w:rPr>
        <w:t>ק֣וֹל</w:t>
      </w:r>
      <w:proofErr w:type="spellEnd"/>
      <w:r w:rsidRPr="00CC3CC2">
        <w:rPr>
          <w:rtl/>
        </w:rPr>
        <w:t xml:space="preserve"> הַצְּעָקָ֔ה וַיֹּ֕אמֶר מֶ֛ה ק֥וֹל הֶהָמ֖וֹן הַזֶּ֑ה וְהָאִ֣ישׁ </w:t>
      </w:r>
      <w:r w:rsidRPr="00CC3CC2">
        <w:rPr>
          <w:rtl/>
        </w:rPr>
        <w:lastRenderedPageBreak/>
        <w:t>מִהַ֔ר וַיָּבֹ֖א וַיַּגֵּ֥ד לְעֵלִֽי:</w:t>
      </w:r>
      <w:r w:rsidRPr="00CC3CC2">
        <w:rPr>
          <w:rFonts w:ascii="Times New Roman" w:hAnsi="Times New Roman"/>
          <w:rtl/>
        </w:rPr>
        <w:t xml:space="preserve"> </w:t>
      </w:r>
      <w:bookmarkStart w:id="99" w:name="שמואלBאBפרק-ד-{טו}"/>
      <w:bookmarkEnd w:id="99"/>
      <w:r w:rsidRPr="00CC3CC2">
        <w:rPr>
          <w:rStyle w:val="affff8"/>
          <w:rtl/>
        </w:rPr>
        <w:t>{טו}</w:t>
      </w:r>
      <w:r>
        <w:rPr>
          <w:rFonts w:ascii="Times New Roman" w:hAnsi="Times New Roman"/>
          <w:sz w:val="41"/>
          <w:szCs w:val="41"/>
          <w:rtl/>
        </w:rPr>
        <w:t xml:space="preserve"> </w:t>
      </w:r>
      <w:r w:rsidRPr="00CC3CC2">
        <w:rPr>
          <w:rtl/>
        </w:rPr>
        <w:t xml:space="preserve">וְעֵלִ֕י </w:t>
      </w:r>
      <w:proofErr w:type="spellStart"/>
      <w:r w:rsidRPr="00CC3CC2">
        <w:rPr>
          <w:rtl/>
        </w:rPr>
        <w:t>בֶּן</w:t>
      </w:r>
      <w:r>
        <w:rPr>
          <w:rtl/>
        </w:rPr>
        <w:t>־</w:t>
      </w:r>
      <w:r w:rsidRPr="00CC3CC2">
        <w:rPr>
          <w:rtl/>
        </w:rPr>
        <w:t>תִּשְׁעִ֥ים</w:t>
      </w:r>
      <w:proofErr w:type="spellEnd"/>
      <w:r w:rsidRPr="00CC3CC2">
        <w:rPr>
          <w:rtl/>
        </w:rPr>
        <w:t xml:space="preserve"> וּשְׁמֹנֶ֖ה שָׁנָ֑ה וְעֵינָ֣יו קָ֔מָה וְלֹ֥א יָכ֖וֹל לִרְאֽוֹת:</w:t>
      </w:r>
      <w:r w:rsidRPr="00CC3CC2">
        <w:rPr>
          <w:rFonts w:ascii="Times New Roman" w:hAnsi="Times New Roman"/>
          <w:rtl/>
        </w:rPr>
        <w:t xml:space="preserve"> </w:t>
      </w:r>
      <w:bookmarkStart w:id="100" w:name="שמואלBאBפרק-ד-{טז}"/>
      <w:bookmarkEnd w:id="100"/>
      <w:r w:rsidRPr="00CC3CC2">
        <w:rPr>
          <w:rStyle w:val="affff8"/>
          <w:rtl/>
        </w:rPr>
        <w:t>{טז}</w:t>
      </w:r>
      <w:r>
        <w:rPr>
          <w:rFonts w:ascii="Times New Roman" w:hAnsi="Times New Roman"/>
          <w:sz w:val="41"/>
          <w:szCs w:val="41"/>
          <w:rtl/>
        </w:rPr>
        <w:t xml:space="preserve"> </w:t>
      </w:r>
      <w:r w:rsidRPr="00CC3CC2">
        <w:rPr>
          <w:rtl/>
        </w:rPr>
        <w:t xml:space="preserve">וַיֹּ֨אמֶר הָאִ֜ישׁ </w:t>
      </w:r>
      <w:proofErr w:type="spellStart"/>
      <w:r w:rsidRPr="00CC3CC2">
        <w:rPr>
          <w:rtl/>
        </w:rPr>
        <w:t>אֶל</w:t>
      </w:r>
      <w:r>
        <w:rPr>
          <w:rtl/>
        </w:rPr>
        <w:t>־</w:t>
      </w:r>
      <w:r w:rsidRPr="00CC3CC2">
        <w:rPr>
          <w:rtl/>
        </w:rPr>
        <w:t>עֵלִ֗י</w:t>
      </w:r>
      <w:proofErr w:type="spellEnd"/>
      <w:r w:rsidRPr="00CC3CC2">
        <w:rPr>
          <w:rtl/>
        </w:rPr>
        <w:t xml:space="preserve"> אָֽנֹכִי֙ הַבָּ֣א </w:t>
      </w:r>
      <w:proofErr w:type="spellStart"/>
      <w:r w:rsidRPr="00CC3CC2">
        <w:rPr>
          <w:rtl/>
        </w:rPr>
        <w:t>מִן</w:t>
      </w:r>
      <w:r>
        <w:rPr>
          <w:rtl/>
        </w:rPr>
        <w:t>־</w:t>
      </w:r>
      <w:r w:rsidRPr="00CC3CC2">
        <w:rPr>
          <w:rtl/>
        </w:rPr>
        <w:t>הַמַּעֲרָכָ֔ה</w:t>
      </w:r>
      <w:proofErr w:type="spellEnd"/>
      <w:r w:rsidRPr="00CC3CC2">
        <w:rPr>
          <w:rtl/>
        </w:rPr>
        <w:t xml:space="preserve"> וַאֲנִ֕י </w:t>
      </w:r>
      <w:proofErr w:type="spellStart"/>
      <w:r w:rsidRPr="00CC3CC2">
        <w:rPr>
          <w:rtl/>
        </w:rPr>
        <w:t>מִן</w:t>
      </w:r>
      <w:r>
        <w:rPr>
          <w:rtl/>
        </w:rPr>
        <w:t>־</w:t>
      </w:r>
      <w:r w:rsidRPr="00CC3CC2">
        <w:rPr>
          <w:rtl/>
        </w:rPr>
        <w:t>הַמַּעֲרָכָ֖ה</w:t>
      </w:r>
      <w:proofErr w:type="spellEnd"/>
      <w:r w:rsidRPr="00CC3CC2">
        <w:rPr>
          <w:rtl/>
        </w:rPr>
        <w:t xml:space="preserve"> נַ֣סְתִּי הַיּ֑וֹם וַיֹּ֛אמֶר מֶֽה</w:t>
      </w:r>
      <w:r>
        <w:rPr>
          <w:rtl/>
        </w:rPr>
        <w:t>־</w:t>
      </w:r>
      <w:r w:rsidRPr="00CC3CC2">
        <w:rPr>
          <w:rtl/>
        </w:rPr>
        <w:t>הָיָ֥ה הַדָּבָ֖ר בְּנִֽי:</w:t>
      </w:r>
      <w:r w:rsidRPr="00CC3CC2">
        <w:rPr>
          <w:rFonts w:ascii="Times New Roman" w:hAnsi="Times New Roman"/>
          <w:rtl/>
        </w:rPr>
        <w:t xml:space="preserve"> </w:t>
      </w:r>
      <w:bookmarkStart w:id="101" w:name="שמואלBאBפרק-ד-{יז}"/>
      <w:bookmarkEnd w:id="101"/>
      <w:r w:rsidRPr="00CC3CC2">
        <w:rPr>
          <w:rStyle w:val="affff8"/>
          <w:rtl/>
        </w:rPr>
        <w:t>{יז}</w:t>
      </w:r>
      <w:r>
        <w:rPr>
          <w:rFonts w:ascii="Times New Roman" w:hAnsi="Times New Roman"/>
          <w:sz w:val="41"/>
          <w:szCs w:val="41"/>
          <w:rtl/>
        </w:rPr>
        <w:t xml:space="preserve"> </w:t>
      </w:r>
      <w:r w:rsidRPr="00CC3CC2">
        <w:rPr>
          <w:rtl/>
        </w:rPr>
        <w:t xml:space="preserve">וַיַּ֨עַן הַֽמְבַשֵּׂ֜ר וַיֹּ֗אמֶר נָ֤ס יִשְׂרָאֵל֙ לִפְנֵ֣י פְלִשְׁתִּ֔ים וְגַ֛ם מַגֵּפָ֥ה גְדוֹלָ֖ה הָיְתָ֣ה בָעָ֑ם </w:t>
      </w:r>
      <w:proofErr w:type="spellStart"/>
      <w:r w:rsidRPr="00CC3CC2">
        <w:rPr>
          <w:rtl/>
        </w:rPr>
        <w:t>וְגַם</w:t>
      </w:r>
      <w:r>
        <w:rPr>
          <w:rtl/>
        </w:rPr>
        <w:t>־</w:t>
      </w:r>
      <w:r w:rsidRPr="00CC3CC2">
        <w:rPr>
          <w:rtl/>
        </w:rPr>
        <w:t>שְׁנֵ֨י</w:t>
      </w:r>
      <w:proofErr w:type="spellEnd"/>
      <w:r w:rsidRPr="00CC3CC2">
        <w:rPr>
          <w:rtl/>
        </w:rPr>
        <w:t xml:space="preserve"> בָנֶ֜יךָ מֵ֗תוּ חָפְנִי֙ וּפִ֣ינְחָ֔ס וַאֲר֥וֹן הָאֱלֹהִ֖ים נִלְקָֽחָה:</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102" w:name="שמואלBאBפרק-ד-{יח}"/>
      <w:bookmarkEnd w:id="102"/>
      <w:r w:rsidRPr="00CC3CC2">
        <w:rPr>
          <w:rStyle w:val="affff8"/>
          <w:rtl/>
        </w:rPr>
        <w:t>{יח}</w:t>
      </w:r>
      <w:r>
        <w:rPr>
          <w:rFonts w:ascii="Times New Roman" w:hAnsi="Times New Roman"/>
          <w:sz w:val="41"/>
          <w:szCs w:val="41"/>
          <w:rtl/>
        </w:rPr>
        <w:t xml:space="preserve"> </w:t>
      </w:r>
      <w:r w:rsidRPr="00CC3CC2">
        <w:rPr>
          <w:rtl/>
        </w:rPr>
        <w:t xml:space="preserve">וַיְהִ֞י </w:t>
      </w:r>
      <w:proofErr w:type="spellStart"/>
      <w:r w:rsidRPr="00CC3CC2">
        <w:rPr>
          <w:rtl/>
        </w:rPr>
        <w:t>כְּהַזְכִּיר֣ו</w:t>
      </w:r>
      <w:proofErr w:type="spellEnd"/>
      <w:r w:rsidRPr="00CC3CC2">
        <w:rPr>
          <w:rtl/>
        </w:rPr>
        <w:t xml:space="preserve">ֹ | </w:t>
      </w:r>
      <w:proofErr w:type="spellStart"/>
      <w:r w:rsidRPr="00CC3CC2">
        <w:rPr>
          <w:rtl/>
        </w:rPr>
        <w:t>אֶת</w:t>
      </w:r>
      <w:r>
        <w:rPr>
          <w:rtl/>
        </w:rPr>
        <w:t>־</w:t>
      </w:r>
      <w:r w:rsidRPr="00CC3CC2">
        <w:rPr>
          <w:rtl/>
        </w:rPr>
        <w:t>אֲר֣וֹן</w:t>
      </w:r>
      <w:proofErr w:type="spellEnd"/>
      <w:r w:rsidRPr="00CC3CC2">
        <w:rPr>
          <w:rtl/>
        </w:rPr>
        <w:t xml:space="preserve"> הָאֱלֹהִ֗ים וַיִּפֹּ֣ל </w:t>
      </w:r>
      <w:proofErr w:type="spellStart"/>
      <w:r w:rsidRPr="00CC3CC2">
        <w:rPr>
          <w:rtl/>
        </w:rPr>
        <w:t>מֵֽעַל</w:t>
      </w:r>
      <w:r>
        <w:rPr>
          <w:rtl/>
        </w:rPr>
        <w:t>־</w:t>
      </w:r>
      <w:r w:rsidRPr="00CC3CC2">
        <w:rPr>
          <w:rtl/>
        </w:rPr>
        <w:t>הַ֠כִּסֵּא</w:t>
      </w:r>
      <w:proofErr w:type="spellEnd"/>
      <w:r w:rsidRPr="00CC3CC2">
        <w:rPr>
          <w:rtl/>
        </w:rPr>
        <w:t xml:space="preserve"> </w:t>
      </w:r>
      <w:proofErr w:type="spellStart"/>
      <w:r w:rsidRPr="00CC3CC2">
        <w:rPr>
          <w:rtl/>
        </w:rPr>
        <w:t>אֲחֹ֨רַנִּ֜ית</w:t>
      </w:r>
      <w:proofErr w:type="spellEnd"/>
      <w:r w:rsidRPr="00CC3CC2">
        <w:rPr>
          <w:rtl/>
        </w:rPr>
        <w:t xml:space="preserve"> בְּעַ֣ד | יַ֣ד הַשַּׁ֗עַר וַתִּשָּׁבֵ֤ר מַפְרַקְתּוֹ֙ וַיָּמֹ֔ת </w:t>
      </w:r>
      <w:proofErr w:type="spellStart"/>
      <w:r w:rsidRPr="00CC3CC2">
        <w:rPr>
          <w:rtl/>
        </w:rPr>
        <w:t>כִּֽי</w:t>
      </w:r>
      <w:r>
        <w:rPr>
          <w:rtl/>
        </w:rPr>
        <w:t>־</w:t>
      </w:r>
      <w:r w:rsidRPr="00CC3CC2">
        <w:rPr>
          <w:rtl/>
        </w:rPr>
        <w:t>זָקֵ֥ן</w:t>
      </w:r>
      <w:proofErr w:type="spellEnd"/>
      <w:r w:rsidRPr="00CC3CC2">
        <w:rPr>
          <w:rtl/>
        </w:rPr>
        <w:t xml:space="preserve"> הָאִ֖ישׁ וְכָבֵ֑ד וְה֛וּא שָׁפַ֥ט </w:t>
      </w:r>
      <w:proofErr w:type="spellStart"/>
      <w:r w:rsidRPr="00CC3CC2">
        <w:rPr>
          <w:rtl/>
        </w:rPr>
        <w:t>אֶת</w:t>
      </w:r>
      <w:r>
        <w:rPr>
          <w:rtl/>
        </w:rPr>
        <w:t>־</w:t>
      </w:r>
      <w:r w:rsidRPr="00CC3CC2">
        <w:rPr>
          <w:rtl/>
        </w:rPr>
        <w:t>יִשְׂרָאֵ֖ל</w:t>
      </w:r>
      <w:proofErr w:type="spellEnd"/>
      <w:r w:rsidRPr="00CC3CC2">
        <w:rPr>
          <w:rtl/>
        </w:rPr>
        <w:t xml:space="preserve"> אַרְבָּעִ֥ים שָׁנָֽה:</w:t>
      </w:r>
    </w:p>
    <w:p w14:paraId="2A166F81" w14:textId="6FD46279" w:rsidR="00CC3CC2" w:rsidRDefault="00CC3CC2" w:rsidP="00B25434">
      <w:pPr>
        <w:pStyle w:val="a6"/>
        <w:rPr>
          <w:rtl/>
        </w:rPr>
      </w:pPr>
      <w:r w:rsidRPr="00CC3CC2">
        <w:rPr>
          <w:rStyle w:val="affff7"/>
          <w:rtl/>
        </w:rPr>
        <w:t>מפרקתו.</w:t>
      </w:r>
      <w:r w:rsidRPr="00CC3CC2">
        <w:rPr>
          <w:rtl/>
        </w:rPr>
        <w:t xml:space="preserve"> </w:t>
      </w:r>
      <w:proofErr w:type="spellStart"/>
      <w:r w:rsidRPr="00CC3CC2">
        <w:rPr>
          <w:rtl/>
        </w:rPr>
        <w:t>אפרקותיה</w:t>
      </w:r>
      <w:proofErr w:type="spellEnd"/>
      <w:r w:rsidRPr="00CC3CC2">
        <w:rPr>
          <w:rtl/>
        </w:rPr>
        <w:t xml:space="preserve">, עצם הצואר: </w:t>
      </w:r>
    </w:p>
    <w:p w14:paraId="26DE235A" w14:textId="2AE670D5" w:rsidR="00CC3CC2" w:rsidRDefault="00CC3CC2" w:rsidP="00B25434">
      <w:pPr>
        <w:pStyle w:val="a5"/>
        <w:rPr>
          <w:rtl/>
        </w:rPr>
      </w:pPr>
      <w:bookmarkStart w:id="103" w:name="שמואלBאBפרק-ד-{יט}"/>
      <w:bookmarkEnd w:id="103"/>
      <w:r w:rsidRPr="00CC3CC2">
        <w:rPr>
          <w:rStyle w:val="affff8"/>
          <w:rtl/>
        </w:rPr>
        <w:t>{יט}</w:t>
      </w:r>
      <w:r>
        <w:rPr>
          <w:rFonts w:ascii="Times New Roman" w:hAnsi="Times New Roman"/>
          <w:sz w:val="41"/>
          <w:szCs w:val="41"/>
          <w:rtl/>
        </w:rPr>
        <w:t xml:space="preserve"> </w:t>
      </w:r>
      <w:r w:rsidRPr="00CC3CC2">
        <w:rPr>
          <w:rtl/>
        </w:rPr>
        <w:t xml:space="preserve">וְכַלָּת֣וֹ </w:t>
      </w:r>
      <w:proofErr w:type="spellStart"/>
      <w:r w:rsidRPr="00CC3CC2">
        <w:rPr>
          <w:rtl/>
        </w:rPr>
        <w:t>אֵֽשֶׁת</w:t>
      </w:r>
      <w:r>
        <w:rPr>
          <w:rtl/>
        </w:rPr>
        <w:t>־</w:t>
      </w:r>
      <w:r w:rsidRPr="00CC3CC2">
        <w:rPr>
          <w:rtl/>
        </w:rPr>
        <w:t>פִּינְחָס</w:t>
      </w:r>
      <w:proofErr w:type="spellEnd"/>
      <w:r w:rsidRPr="00CC3CC2">
        <w:rPr>
          <w:rtl/>
        </w:rPr>
        <w:t xml:space="preserve">֮ הָרָ֣ה לָלַת֒ וַתִּשְׁמַ֣ע </w:t>
      </w:r>
      <w:proofErr w:type="spellStart"/>
      <w:r w:rsidRPr="00CC3CC2">
        <w:rPr>
          <w:rtl/>
        </w:rPr>
        <w:t>אֶת</w:t>
      </w:r>
      <w:r>
        <w:rPr>
          <w:rtl/>
        </w:rPr>
        <w:t>־</w:t>
      </w:r>
      <w:r w:rsidRPr="00CC3CC2">
        <w:rPr>
          <w:rtl/>
        </w:rPr>
        <w:t>הַשְּׁמֻעָ֔ה</w:t>
      </w:r>
      <w:proofErr w:type="spellEnd"/>
      <w:r w:rsidRPr="00CC3CC2">
        <w:rPr>
          <w:rtl/>
        </w:rPr>
        <w:t xml:space="preserve"> </w:t>
      </w:r>
      <w:proofErr w:type="spellStart"/>
      <w:r w:rsidRPr="00CC3CC2">
        <w:rPr>
          <w:rtl/>
        </w:rPr>
        <w:t>אֶל</w:t>
      </w:r>
      <w:r>
        <w:rPr>
          <w:rtl/>
        </w:rPr>
        <w:t>־</w:t>
      </w:r>
      <w:r w:rsidRPr="00CC3CC2">
        <w:rPr>
          <w:rtl/>
        </w:rPr>
        <w:t>הִלָּקַח</w:t>
      </w:r>
      <w:proofErr w:type="spellEnd"/>
      <w:r w:rsidRPr="00CC3CC2">
        <w:rPr>
          <w:rtl/>
        </w:rPr>
        <w:t xml:space="preserve">֙ </w:t>
      </w:r>
      <w:r w:rsidRPr="00CC3CC2">
        <w:rPr>
          <w:rtl/>
        </w:rPr>
        <w:t xml:space="preserve">אֲר֣וֹן הָאֱלֹהִ֔ים וּמֵ֥ת חָמִ֖יהָ וְאִישָׁ֑הּ וַתִּכְרַ֣ע וַתֵּ֔לֶד </w:t>
      </w:r>
      <w:proofErr w:type="spellStart"/>
      <w:r w:rsidRPr="00CC3CC2">
        <w:rPr>
          <w:rtl/>
        </w:rPr>
        <w:t>כִּֽי</w:t>
      </w:r>
      <w:r>
        <w:rPr>
          <w:rtl/>
        </w:rPr>
        <w:t>־</w:t>
      </w:r>
      <w:r w:rsidRPr="00CC3CC2">
        <w:rPr>
          <w:rtl/>
        </w:rPr>
        <w:t>נֶהֶפְכ֥ו</w:t>
      </w:r>
      <w:proofErr w:type="spellEnd"/>
      <w:r w:rsidRPr="00CC3CC2">
        <w:rPr>
          <w:rtl/>
        </w:rPr>
        <w:t>ּ עָלֶ֖יהָ צִרֶֽיהָ:</w:t>
      </w:r>
    </w:p>
    <w:p w14:paraId="7BBA4954" w14:textId="41D2B3EB" w:rsidR="00CC3CC2" w:rsidRDefault="00CC3CC2" w:rsidP="00B25434">
      <w:pPr>
        <w:pStyle w:val="a6"/>
        <w:rPr>
          <w:rtl/>
        </w:rPr>
      </w:pPr>
      <w:r w:rsidRPr="00CC3CC2">
        <w:rPr>
          <w:rStyle w:val="affff7"/>
          <w:rtl/>
        </w:rPr>
        <w:t>ללת.</w:t>
      </w:r>
      <w:r w:rsidRPr="00CC3CC2">
        <w:rPr>
          <w:rtl/>
        </w:rPr>
        <w:t xml:space="preserve"> על כרחו 'ללדת' פירושו, ואין לו דמיון. ומנחם חברו בחלק 'יללה', לפי שחבלי לידתה ביללה באו לה, ויסוד יללה, אין אות ביסודה אלא </w:t>
      </w:r>
      <w:proofErr w:type="spellStart"/>
      <w:r w:rsidRPr="00CC3CC2">
        <w:rPr>
          <w:rtl/>
        </w:rPr>
        <w:t>למ</w:t>
      </w:r>
      <w:proofErr w:type="spellEnd"/>
      <w:r w:rsidRPr="00CC3CC2">
        <w:rPr>
          <w:rtl/>
        </w:rPr>
        <w:t xml:space="preserve">''ד לבדה: </w:t>
      </w:r>
      <w:r w:rsidRPr="00CC3CC2">
        <w:rPr>
          <w:rStyle w:val="affff7"/>
          <w:rtl/>
        </w:rPr>
        <w:t>נהפכו.</w:t>
      </w:r>
      <w:r w:rsidRPr="00CC3CC2">
        <w:rPr>
          <w:rtl/>
        </w:rPr>
        <w:t xml:space="preserve"> נשתנו מכדרכן, לכך מתה: </w:t>
      </w:r>
      <w:r w:rsidRPr="00CC3CC2">
        <w:rPr>
          <w:rStyle w:val="affff7"/>
          <w:rtl/>
        </w:rPr>
        <w:t>צריה.</w:t>
      </w:r>
      <w:r w:rsidRPr="00CC3CC2">
        <w:rPr>
          <w:rtl/>
        </w:rPr>
        <w:t xml:space="preserve"> צירי דלתי בטנה, </w:t>
      </w:r>
      <w:proofErr w:type="spellStart"/>
      <w:r w:rsidRPr="00CC3CC2">
        <w:rPr>
          <w:rtl/>
        </w:rPr>
        <w:t>קרדוני</w:t>
      </w:r>
      <w:proofErr w:type="spellEnd"/>
      <w:r w:rsidRPr="00CC3CC2">
        <w:rPr>
          <w:rtl/>
        </w:rPr>
        <w:t xml:space="preserve">''ל </w:t>
      </w:r>
      <w:proofErr w:type="spellStart"/>
      <w:r w:rsidRPr="00CC3CC2">
        <w:rPr>
          <w:rtl/>
        </w:rPr>
        <w:t>בלע''ז</w:t>
      </w:r>
      <w:proofErr w:type="spellEnd"/>
      <w:r w:rsidRPr="00CC3CC2">
        <w:rPr>
          <w:rtl/>
        </w:rPr>
        <w:t xml:space="preserve">: </w:t>
      </w:r>
    </w:p>
    <w:p w14:paraId="63E31362" w14:textId="1F297CC6" w:rsidR="00CC3CC2" w:rsidRDefault="00CC3CC2" w:rsidP="00B25434">
      <w:pPr>
        <w:pStyle w:val="a5"/>
        <w:rPr>
          <w:rtl/>
        </w:rPr>
      </w:pPr>
      <w:bookmarkStart w:id="104" w:name="שמואלBאBפרק-ד-{כ}"/>
      <w:bookmarkEnd w:id="104"/>
      <w:r w:rsidRPr="00CC3CC2">
        <w:rPr>
          <w:rStyle w:val="affff8"/>
          <w:rtl/>
        </w:rPr>
        <w:t>{כ}</w:t>
      </w:r>
      <w:r>
        <w:rPr>
          <w:rFonts w:ascii="Times New Roman" w:hAnsi="Times New Roman"/>
          <w:sz w:val="41"/>
          <w:szCs w:val="41"/>
          <w:rtl/>
        </w:rPr>
        <w:t xml:space="preserve"> </w:t>
      </w:r>
      <w:r w:rsidRPr="00CC3CC2">
        <w:rPr>
          <w:rtl/>
        </w:rPr>
        <w:t xml:space="preserve">וּכְעֵ֣ת מוּתָ֗הּ וַתְּדַבֵּ֙רְנָה֙ הַנִּצָּב֣וֹת עָלֶ֔יהָ </w:t>
      </w:r>
      <w:proofErr w:type="spellStart"/>
      <w:r w:rsidRPr="00CC3CC2">
        <w:rPr>
          <w:rtl/>
        </w:rPr>
        <w:t>אַל</w:t>
      </w:r>
      <w:r>
        <w:rPr>
          <w:rtl/>
        </w:rPr>
        <w:t>־</w:t>
      </w:r>
      <w:r w:rsidRPr="00CC3CC2">
        <w:rPr>
          <w:rtl/>
        </w:rPr>
        <w:t>תִּֽירְאִ֖י</w:t>
      </w:r>
      <w:proofErr w:type="spellEnd"/>
      <w:r w:rsidRPr="00CC3CC2">
        <w:rPr>
          <w:rtl/>
        </w:rPr>
        <w:t xml:space="preserve"> כִּ֣י בֵ֣ן יָלָ֑דְתְּ וְלֹ֥א עָנְתָ֖ה וְלֹא</w:t>
      </w:r>
      <w:r>
        <w:rPr>
          <w:rtl/>
        </w:rPr>
        <w:t>־</w:t>
      </w:r>
      <w:r w:rsidRPr="00CC3CC2">
        <w:rPr>
          <w:rtl/>
        </w:rPr>
        <w:t>שָׁ֥תָה לִבָּֽהּ:</w:t>
      </w:r>
      <w:r w:rsidRPr="00CC3CC2">
        <w:rPr>
          <w:rFonts w:ascii="Times New Roman" w:hAnsi="Times New Roman"/>
          <w:rtl/>
        </w:rPr>
        <w:t xml:space="preserve"> </w:t>
      </w:r>
      <w:bookmarkStart w:id="105" w:name="שמואלBאBפרק-ד-{כא}"/>
      <w:bookmarkEnd w:id="105"/>
      <w:r w:rsidRPr="00CC3CC2">
        <w:rPr>
          <w:rStyle w:val="affff8"/>
          <w:rtl/>
        </w:rPr>
        <w:t>{כא}</w:t>
      </w:r>
      <w:r>
        <w:rPr>
          <w:rFonts w:ascii="Times New Roman" w:hAnsi="Times New Roman"/>
          <w:sz w:val="41"/>
          <w:szCs w:val="41"/>
          <w:rtl/>
        </w:rPr>
        <w:t xml:space="preserve"> </w:t>
      </w:r>
      <w:r w:rsidRPr="00CC3CC2">
        <w:rPr>
          <w:rtl/>
        </w:rPr>
        <w:t xml:space="preserve">וַתִּקְרָ֣א לַנַּ֗עַר </w:t>
      </w:r>
      <w:proofErr w:type="spellStart"/>
      <w:r w:rsidRPr="00CC3CC2">
        <w:rPr>
          <w:rtl/>
        </w:rPr>
        <w:t>אִֽי</w:t>
      </w:r>
      <w:r>
        <w:rPr>
          <w:rtl/>
        </w:rPr>
        <w:t>־</w:t>
      </w:r>
      <w:r w:rsidRPr="00CC3CC2">
        <w:rPr>
          <w:rtl/>
        </w:rPr>
        <w:t>כָבוֹד</w:t>
      </w:r>
      <w:proofErr w:type="spellEnd"/>
      <w:r w:rsidRPr="00CC3CC2">
        <w:rPr>
          <w:rtl/>
        </w:rPr>
        <w:t xml:space="preserve">֙ לֵאמֹ֔ר גָּלָ֥ה כָב֖וֹד מִיִּשְׂרָאֵ֑ל </w:t>
      </w:r>
      <w:proofErr w:type="spellStart"/>
      <w:r w:rsidRPr="00CC3CC2">
        <w:rPr>
          <w:rtl/>
        </w:rPr>
        <w:t>אֶל</w:t>
      </w:r>
      <w:r>
        <w:rPr>
          <w:rtl/>
        </w:rPr>
        <w:t>־</w:t>
      </w:r>
      <w:r w:rsidRPr="00CC3CC2">
        <w:rPr>
          <w:rtl/>
        </w:rPr>
        <w:t>הִלָּקַח</w:t>
      </w:r>
      <w:proofErr w:type="spellEnd"/>
      <w:r w:rsidRPr="00CC3CC2">
        <w:rPr>
          <w:rtl/>
        </w:rPr>
        <w:t xml:space="preserve">֙ אֲר֣וֹן הָאֱלֹהִ֔ים </w:t>
      </w:r>
      <w:proofErr w:type="spellStart"/>
      <w:r w:rsidRPr="00CC3CC2">
        <w:rPr>
          <w:rtl/>
        </w:rPr>
        <w:t>וְאֶל</w:t>
      </w:r>
      <w:r>
        <w:rPr>
          <w:rtl/>
        </w:rPr>
        <w:t>־</w:t>
      </w:r>
      <w:r w:rsidRPr="00CC3CC2">
        <w:rPr>
          <w:rtl/>
        </w:rPr>
        <w:t>חָמִ֖יה</w:t>
      </w:r>
      <w:proofErr w:type="spellEnd"/>
      <w:r w:rsidRPr="00CC3CC2">
        <w:rPr>
          <w:rtl/>
        </w:rPr>
        <w:t>ָ וְאִישָֽׁהּ:</w:t>
      </w:r>
    </w:p>
    <w:p w14:paraId="4ED5D665" w14:textId="4C89EAA4" w:rsidR="00CC3CC2" w:rsidRDefault="00CC3CC2" w:rsidP="00B25434">
      <w:pPr>
        <w:pStyle w:val="a6"/>
        <w:rPr>
          <w:rtl/>
        </w:rPr>
      </w:pPr>
      <w:r w:rsidRPr="00CC3CC2">
        <w:rPr>
          <w:rStyle w:val="affff7"/>
          <w:rtl/>
        </w:rPr>
        <w:t>אי כבוד.</w:t>
      </w:r>
      <w:r w:rsidRPr="00CC3CC2">
        <w:rPr>
          <w:rtl/>
        </w:rPr>
        <w:t xml:space="preserve"> אין כבוד, וכן (איוב כב ל): ימלט אי נקי, אין נקי: </w:t>
      </w:r>
      <w:r w:rsidRPr="00CC3CC2">
        <w:rPr>
          <w:rStyle w:val="affff7"/>
          <w:rtl/>
        </w:rPr>
        <w:t>אל הלקח.</w:t>
      </w:r>
      <w:r w:rsidRPr="00CC3CC2">
        <w:rPr>
          <w:rtl/>
        </w:rPr>
        <w:t xml:space="preserve"> כמו על הלקח, ואין צריך לזוזו מלשון אל, למי שיודע להבין דברו: </w:t>
      </w:r>
      <w:r w:rsidRPr="00CC3CC2">
        <w:rPr>
          <w:rStyle w:val="affff7"/>
          <w:rtl/>
        </w:rPr>
        <w:t>אל הלקח.</w:t>
      </w:r>
      <w:r w:rsidRPr="00CC3CC2">
        <w:rPr>
          <w:rtl/>
        </w:rPr>
        <w:t xml:space="preserve"> </w:t>
      </w:r>
      <w:proofErr w:type="spellStart"/>
      <w:r w:rsidRPr="00CC3CC2">
        <w:rPr>
          <w:rtl/>
        </w:rPr>
        <w:t>איטיויר</w:t>
      </w:r>
      <w:proofErr w:type="spellEnd"/>
      <w:r w:rsidRPr="00CC3CC2">
        <w:rPr>
          <w:rtl/>
        </w:rPr>
        <w:t xml:space="preserve">''ש </w:t>
      </w:r>
      <w:proofErr w:type="spellStart"/>
      <w:r w:rsidRPr="00CC3CC2">
        <w:rPr>
          <w:rtl/>
        </w:rPr>
        <w:t>לאישטריפו</w:t>
      </w:r>
      <w:proofErr w:type="spellEnd"/>
      <w:r w:rsidRPr="00CC3CC2">
        <w:rPr>
          <w:rtl/>
        </w:rPr>
        <w:t xml:space="preserve">''ש </w:t>
      </w:r>
      <w:proofErr w:type="spellStart"/>
      <w:r w:rsidRPr="00CC3CC2">
        <w:rPr>
          <w:rtl/>
        </w:rPr>
        <w:t>בלע''ז</w:t>
      </w:r>
      <w:proofErr w:type="spellEnd"/>
      <w:r w:rsidRPr="00CC3CC2">
        <w:rPr>
          <w:rtl/>
        </w:rPr>
        <w:t xml:space="preserve">: </w:t>
      </w:r>
      <w:r w:rsidRPr="00CC3CC2">
        <w:rPr>
          <w:rStyle w:val="affff7"/>
          <w:rtl/>
        </w:rPr>
        <w:t>ואל חמיה.</w:t>
      </w:r>
      <w:r w:rsidRPr="00CC3CC2">
        <w:rPr>
          <w:rtl/>
        </w:rPr>
        <w:t xml:space="preserve"> ואל הרעה הזאת, שמת חמיה ואישה: </w:t>
      </w:r>
    </w:p>
    <w:p w14:paraId="28C1A99B" w14:textId="690D4DB8" w:rsidR="00CC3CC2" w:rsidRDefault="00CC3CC2" w:rsidP="00B25434">
      <w:pPr>
        <w:pStyle w:val="a5"/>
        <w:rPr>
          <w:rtl/>
        </w:rPr>
      </w:pPr>
      <w:bookmarkStart w:id="106" w:name="שמואלBאBפרק-ד-{כב}"/>
      <w:bookmarkEnd w:id="106"/>
      <w:r w:rsidRPr="00CC3CC2">
        <w:rPr>
          <w:rStyle w:val="affff8"/>
          <w:rtl/>
        </w:rPr>
        <w:t>{כב}</w:t>
      </w:r>
      <w:r>
        <w:rPr>
          <w:rFonts w:ascii="Times New Roman" w:hAnsi="Times New Roman"/>
          <w:sz w:val="41"/>
          <w:szCs w:val="41"/>
          <w:rtl/>
        </w:rPr>
        <w:t xml:space="preserve"> </w:t>
      </w:r>
      <w:r w:rsidRPr="00CC3CC2">
        <w:rPr>
          <w:rtl/>
        </w:rPr>
        <w:t>וַתֹּ֕אמֶר גָּלָ֥ה כָב֖וֹד מִיִּשְׂרָאֵ֑ל כִּ֥י נִלְקַ֖ח אֲר֥וֹן הָאֱלֹהִֽים:</w:t>
      </w:r>
      <w:r w:rsidRPr="00CC3CC2">
        <w:rPr>
          <w:rFonts w:ascii="Times New Roman" w:hAnsi="Times New Roman"/>
          <w:rtl/>
        </w:rPr>
        <w:t xml:space="preserve"> </w:t>
      </w:r>
      <w:r w:rsidRPr="00CC3CC2">
        <w:rPr>
          <w:rFonts w:ascii="Times New Roman" w:hAnsi="Times New Roman"/>
          <w:sz w:val="24"/>
          <w:szCs w:val="24"/>
          <w:rtl/>
        </w:rPr>
        <w:t>(פ)</w:t>
      </w:r>
    </w:p>
    <w:p w14:paraId="7223E8F3"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DB30142" w14:textId="1592660C" w:rsidR="00CC3CC2" w:rsidRDefault="00CC3CC2" w:rsidP="00B25434">
      <w:pPr>
        <w:pStyle w:val="21"/>
        <w:rPr>
          <w:rtl/>
        </w:rPr>
      </w:pPr>
      <w:r>
        <w:rPr>
          <w:rtl/>
        </w:rPr>
        <w:t>פרק־</w:t>
      </w:r>
      <w:r w:rsidRPr="00CC3CC2">
        <w:rPr>
          <w:rtl/>
        </w:rPr>
        <w:t>ה</w:t>
      </w:r>
    </w:p>
    <w:p w14:paraId="66ACA4EA"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107" w:name="שמואלBאBפרק-ה-{א}"/>
      <w:bookmarkEnd w:id="107"/>
    </w:p>
    <w:p w14:paraId="765EC84A" w14:textId="464D0607"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וּפְלִשְׁתִּים֙ לָֽקְח֔וּ אֵ֖ת אֲר֣וֹן הָאֱלֹהִ֑ים וַיְבִאֻ֛הוּ מֵאֶ֥בֶן הָעֵ֖זֶר </w:t>
      </w:r>
      <w:proofErr w:type="spellStart"/>
      <w:r w:rsidRPr="00CC3CC2">
        <w:rPr>
          <w:rtl/>
        </w:rPr>
        <w:t>אַשְׁדּֽוֹדָה</w:t>
      </w:r>
      <w:proofErr w:type="spellEnd"/>
      <w:r w:rsidRPr="00CC3CC2">
        <w:rPr>
          <w:rtl/>
        </w:rPr>
        <w:t>:</w:t>
      </w:r>
      <w:r w:rsidRPr="00CC3CC2">
        <w:rPr>
          <w:rFonts w:ascii="Times New Roman" w:hAnsi="Times New Roman"/>
          <w:rtl/>
        </w:rPr>
        <w:t xml:space="preserve"> </w:t>
      </w:r>
      <w:bookmarkStart w:id="108" w:name="שמואלBאBפרק-ה-{ב}"/>
      <w:bookmarkEnd w:id="108"/>
      <w:r w:rsidRPr="00CC3CC2">
        <w:rPr>
          <w:rStyle w:val="affff8"/>
          <w:rtl/>
        </w:rPr>
        <w:t>{ב}</w:t>
      </w:r>
      <w:r>
        <w:rPr>
          <w:rFonts w:ascii="Times New Roman" w:hAnsi="Times New Roman"/>
          <w:sz w:val="41"/>
          <w:szCs w:val="41"/>
          <w:rtl/>
        </w:rPr>
        <w:t xml:space="preserve"> </w:t>
      </w:r>
      <w:r w:rsidRPr="00CC3CC2">
        <w:rPr>
          <w:rtl/>
        </w:rPr>
        <w:t xml:space="preserve">וַיִּקְח֤וּ פְלִשְׁתִּים֙ </w:t>
      </w:r>
      <w:proofErr w:type="spellStart"/>
      <w:r w:rsidRPr="00CC3CC2">
        <w:rPr>
          <w:rtl/>
        </w:rPr>
        <w:t>אֶת</w:t>
      </w:r>
      <w:r>
        <w:rPr>
          <w:rtl/>
        </w:rPr>
        <w:t>־</w:t>
      </w:r>
      <w:r w:rsidRPr="00CC3CC2">
        <w:rPr>
          <w:rtl/>
        </w:rPr>
        <w:t>אֲר֣וֹן</w:t>
      </w:r>
      <w:proofErr w:type="spellEnd"/>
      <w:r w:rsidRPr="00CC3CC2">
        <w:rPr>
          <w:rtl/>
        </w:rPr>
        <w:t xml:space="preserve"> הָאֱלֹהִ֔ים וַיָּבִ֥יאוּ אֹת֖וֹ בֵּ֣ית דָּג֑וֹן וַיַּצִּ֥יגוּ אֹת֖וֹ אֵ֥צֶל דָּגֽוֹן:</w:t>
      </w:r>
    </w:p>
    <w:p w14:paraId="28DD3A46" w14:textId="668CEDF6" w:rsidR="00CC3CC2" w:rsidRDefault="00CC3CC2" w:rsidP="00B25434">
      <w:pPr>
        <w:pStyle w:val="a6"/>
        <w:rPr>
          <w:rtl/>
        </w:rPr>
      </w:pPr>
      <w:r w:rsidRPr="00CC3CC2">
        <w:rPr>
          <w:rStyle w:val="affff7"/>
          <w:rtl/>
        </w:rPr>
        <w:t>אצל דגון.</w:t>
      </w:r>
      <w:r w:rsidRPr="00CC3CC2">
        <w:rPr>
          <w:rtl/>
        </w:rPr>
        <w:t xml:space="preserve"> דמות עשוי כדמות דג: </w:t>
      </w:r>
    </w:p>
    <w:p w14:paraId="17D83B10" w14:textId="7847C41C" w:rsidR="00CC3CC2" w:rsidRDefault="00CC3CC2" w:rsidP="00B25434">
      <w:pPr>
        <w:pStyle w:val="a5"/>
        <w:rPr>
          <w:rtl/>
        </w:rPr>
      </w:pPr>
      <w:bookmarkStart w:id="109" w:name="שמואלBאBפרק-ה-{ג}"/>
      <w:bookmarkEnd w:id="109"/>
      <w:r w:rsidRPr="00CC3CC2">
        <w:rPr>
          <w:rStyle w:val="affff8"/>
          <w:rtl/>
        </w:rPr>
        <w:t>{ג}</w:t>
      </w:r>
      <w:r>
        <w:rPr>
          <w:rFonts w:ascii="Times New Roman" w:hAnsi="Times New Roman"/>
          <w:sz w:val="41"/>
          <w:szCs w:val="41"/>
          <w:rtl/>
        </w:rPr>
        <w:t xml:space="preserve"> </w:t>
      </w:r>
      <w:proofErr w:type="spellStart"/>
      <w:r w:rsidRPr="00CC3CC2">
        <w:rPr>
          <w:rtl/>
        </w:rPr>
        <w:t>וַיַּשְׁכִּ֤מו</w:t>
      </w:r>
      <w:proofErr w:type="spellEnd"/>
      <w:r w:rsidRPr="00CC3CC2">
        <w:rPr>
          <w:rtl/>
        </w:rPr>
        <w:t xml:space="preserve">ּ אַשְׁדּוֹדִים֙ מִֽמָּחֳרָ֔ת וְהִנֵּ֣ה דָג֗וֹן נֹפֵ֤ל לְפָנָיו֙ אַ֔רְצָה לִפְנֵ֖י אֲר֣וֹן יְהוָ֑ה וַיִּקְחוּ֙ </w:t>
      </w:r>
      <w:proofErr w:type="spellStart"/>
      <w:r w:rsidRPr="00CC3CC2">
        <w:rPr>
          <w:rtl/>
        </w:rPr>
        <w:t>אֶת</w:t>
      </w:r>
      <w:r>
        <w:rPr>
          <w:rtl/>
        </w:rPr>
        <w:t>־</w:t>
      </w:r>
      <w:r w:rsidRPr="00CC3CC2">
        <w:rPr>
          <w:rtl/>
        </w:rPr>
        <w:t>דָּג֔וֹן</w:t>
      </w:r>
      <w:proofErr w:type="spellEnd"/>
      <w:r w:rsidRPr="00CC3CC2">
        <w:rPr>
          <w:rtl/>
        </w:rPr>
        <w:t xml:space="preserve"> וַיָּשִׁ֥בוּ אֹת֖וֹ לִמְקוֹמֽוֹ:</w:t>
      </w:r>
      <w:r w:rsidRPr="00CC3CC2">
        <w:rPr>
          <w:rFonts w:ascii="Times New Roman" w:hAnsi="Times New Roman"/>
          <w:rtl/>
        </w:rPr>
        <w:t xml:space="preserve"> </w:t>
      </w:r>
      <w:bookmarkStart w:id="110" w:name="שמואלBאBפרק-ה-{ד}"/>
      <w:bookmarkEnd w:id="110"/>
      <w:r w:rsidRPr="00CC3CC2">
        <w:rPr>
          <w:rStyle w:val="affff8"/>
          <w:rtl/>
        </w:rPr>
        <w:t>{ד}</w:t>
      </w:r>
      <w:r>
        <w:rPr>
          <w:rFonts w:ascii="Times New Roman" w:hAnsi="Times New Roman"/>
          <w:sz w:val="41"/>
          <w:szCs w:val="41"/>
          <w:rtl/>
        </w:rPr>
        <w:t xml:space="preserve"> </w:t>
      </w:r>
      <w:proofErr w:type="spellStart"/>
      <w:r w:rsidRPr="00CC3CC2">
        <w:rPr>
          <w:rtl/>
        </w:rPr>
        <w:t>וַיַּשְׁכִּ֣מו</w:t>
      </w:r>
      <w:proofErr w:type="spellEnd"/>
      <w:r w:rsidRPr="00CC3CC2">
        <w:rPr>
          <w:rtl/>
        </w:rPr>
        <w:t xml:space="preserve">ּ בַבֹּקֶר֮ מִֽמָּחֳרָת֒ וְהִנֵּ֣ה דָג֗וֹן נֹפֵ֤ל לְפָנָיו֙ אַ֔רְצָה לִפְנֵ֖י אֲר֣וֹן יְהוָ֑ה וְרֹ֨אשׁ דָּג֜וֹן וּשְׁתֵּ֣י | כַּפּ֣וֹת יָדָ֗יו כְּרֻתוֹת֙ </w:t>
      </w:r>
      <w:proofErr w:type="spellStart"/>
      <w:r w:rsidRPr="00CC3CC2">
        <w:rPr>
          <w:rtl/>
        </w:rPr>
        <w:t>אֶל</w:t>
      </w:r>
      <w:r>
        <w:rPr>
          <w:rtl/>
        </w:rPr>
        <w:t>־</w:t>
      </w:r>
      <w:r w:rsidRPr="00CC3CC2">
        <w:rPr>
          <w:rtl/>
        </w:rPr>
        <w:t>הַמִּפְתָּ֔ן</w:t>
      </w:r>
      <w:proofErr w:type="spellEnd"/>
      <w:r w:rsidRPr="00CC3CC2">
        <w:rPr>
          <w:rtl/>
        </w:rPr>
        <w:t xml:space="preserve"> רַ֥ק דָּג֖וֹן נִשְׁאַ֥ר עָלָֽיו:</w:t>
      </w:r>
    </w:p>
    <w:p w14:paraId="0EECED11" w14:textId="4791E3FD" w:rsidR="00CC3CC2" w:rsidRDefault="00CC3CC2" w:rsidP="00B25434">
      <w:pPr>
        <w:pStyle w:val="a6"/>
        <w:rPr>
          <w:rtl/>
        </w:rPr>
      </w:pPr>
      <w:r w:rsidRPr="00CC3CC2">
        <w:rPr>
          <w:rStyle w:val="affff7"/>
          <w:rtl/>
        </w:rPr>
        <w:t>המפתן.</w:t>
      </w:r>
      <w:r w:rsidRPr="00CC3CC2">
        <w:rPr>
          <w:rtl/>
        </w:rPr>
        <w:t xml:space="preserve"> אסקופה: </w:t>
      </w:r>
    </w:p>
    <w:p w14:paraId="298A2A86" w14:textId="660A0B50" w:rsidR="00CC3CC2" w:rsidRDefault="00CC3CC2" w:rsidP="00B25434">
      <w:pPr>
        <w:pStyle w:val="a5"/>
        <w:rPr>
          <w:rtl/>
        </w:rPr>
      </w:pPr>
      <w:bookmarkStart w:id="111" w:name="שמואלBאBפרק-ה-{ה}"/>
      <w:bookmarkEnd w:id="111"/>
      <w:r w:rsidRPr="00CC3CC2">
        <w:rPr>
          <w:rStyle w:val="affff8"/>
          <w:rtl/>
        </w:rPr>
        <w:t>{ה}</w:t>
      </w:r>
      <w:r>
        <w:rPr>
          <w:rFonts w:ascii="Times New Roman" w:hAnsi="Times New Roman"/>
          <w:sz w:val="41"/>
          <w:szCs w:val="41"/>
          <w:rtl/>
        </w:rPr>
        <w:t xml:space="preserve"> </w:t>
      </w:r>
      <w:r w:rsidRPr="00CC3CC2">
        <w:rPr>
          <w:rtl/>
        </w:rPr>
        <w:t>עַל</w:t>
      </w:r>
      <w:r>
        <w:rPr>
          <w:rtl/>
        </w:rPr>
        <w:t>־</w:t>
      </w:r>
      <w:r w:rsidRPr="00CC3CC2">
        <w:rPr>
          <w:rtl/>
        </w:rPr>
        <w:t xml:space="preserve">כֵּ֡ן </w:t>
      </w:r>
      <w:proofErr w:type="spellStart"/>
      <w:r w:rsidRPr="00CC3CC2">
        <w:rPr>
          <w:rtl/>
        </w:rPr>
        <w:t>לֹֽא</w:t>
      </w:r>
      <w:r>
        <w:rPr>
          <w:rtl/>
        </w:rPr>
        <w:t>־</w:t>
      </w:r>
      <w:r w:rsidRPr="00CC3CC2">
        <w:rPr>
          <w:rtl/>
        </w:rPr>
        <w:t>יִדְרְכו</w:t>
      </w:r>
      <w:proofErr w:type="spellEnd"/>
      <w:r w:rsidRPr="00CC3CC2">
        <w:rPr>
          <w:rtl/>
        </w:rPr>
        <w:t xml:space="preserve">ּ֩ כֹהֲנֵ֨י דָג֜וֹן </w:t>
      </w:r>
      <w:proofErr w:type="spellStart"/>
      <w:r w:rsidRPr="00CC3CC2">
        <w:rPr>
          <w:rtl/>
        </w:rPr>
        <w:t>וְכָֽל</w:t>
      </w:r>
      <w:r>
        <w:rPr>
          <w:rtl/>
        </w:rPr>
        <w:t>־</w:t>
      </w:r>
      <w:r w:rsidRPr="00CC3CC2">
        <w:rPr>
          <w:rtl/>
        </w:rPr>
        <w:t>הַבָּאִ֧ים</w:t>
      </w:r>
      <w:proofErr w:type="spellEnd"/>
      <w:r w:rsidRPr="00CC3CC2">
        <w:rPr>
          <w:rtl/>
        </w:rPr>
        <w:t xml:space="preserve"> </w:t>
      </w:r>
      <w:proofErr w:type="spellStart"/>
      <w:r w:rsidRPr="00CC3CC2">
        <w:rPr>
          <w:rtl/>
        </w:rPr>
        <w:t>בֵּית</w:t>
      </w:r>
      <w:r>
        <w:rPr>
          <w:rtl/>
        </w:rPr>
        <w:t>־</w:t>
      </w:r>
      <w:r w:rsidRPr="00CC3CC2">
        <w:rPr>
          <w:rtl/>
        </w:rPr>
        <w:t>דָּג֛וֹן</w:t>
      </w:r>
      <w:proofErr w:type="spellEnd"/>
      <w:r w:rsidRPr="00CC3CC2">
        <w:rPr>
          <w:rtl/>
        </w:rPr>
        <w:t xml:space="preserve"> </w:t>
      </w:r>
      <w:proofErr w:type="spellStart"/>
      <w:r w:rsidRPr="00CC3CC2">
        <w:rPr>
          <w:rtl/>
        </w:rPr>
        <w:t>עַל</w:t>
      </w:r>
      <w:r>
        <w:rPr>
          <w:rtl/>
        </w:rPr>
        <w:t>־</w:t>
      </w:r>
      <w:r w:rsidRPr="00CC3CC2">
        <w:rPr>
          <w:rtl/>
        </w:rPr>
        <w:t>מִפְתַּ֥ן</w:t>
      </w:r>
      <w:proofErr w:type="spellEnd"/>
      <w:r w:rsidRPr="00CC3CC2">
        <w:rPr>
          <w:rtl/>
        </w:rPr>
        <w:t xml:space="preserve"> דָּג֖וֹן בְּאַשְׁדּ֑וֹד עַ֖ד הַיּ֥וֹם הַזֶּֽה: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12" w:name="שמואלBאBפרק-ה-{ו}"/>
      <w:bookmarkEnd w:id="112"/>
      <w:r w:rsidRPr="00CC3CC2">
        <w:rPr>
          <w:rStyle w:val="affff8"/>
          <w:rtl/>
        </w:rPr>
        <w:t>{ו}</w:t>
      </w:r>
      <w:r>
        <w:rPr>
          <w:rFonts w:ascii="Times New Roman" w:hAnsi="Times New Roman"/>
          <w:sz w:val="41"/>
          <w:szCs w:val="41"/>
          <w:rtl/>
        </w:rPr>
        <w:t xml:space="preserve"> </w:t>
      </w:r>
      <w:r w:rsidRPr="00CC3CC2">
        <w:rPr>
          <w:rtl/>
        </w:rPr>
        <w:t xml:space="preserve">וַתִּכְבַּ֧ד </w:t>
      </w:r>
      <w:proofErr w:type="spellStart"/>
      <w:r w:rsidRPr="00CC3CC2">
        <w:rPr>
          <w:rtl/>
        </w:rPr>
        <w:t>יַד</w:t>
      </w:r>
      <w:r>
        <w:rPr>
          <w:rtl/>
        </w:rPr>
        <w:t>־</w:t>
      </w:r>
      <w:r w:rsidRPr="00CC3CC2">
        <w:rPr>
          <w:rtl/>
        </w:rPr>
        <w:t>יְהוָ֛ה</w:t>
      </w:r>
      <w:proofErr w:type="spellEnd"/>
      <w:r w:rsidRPr="00CC3CC2">
        <w:rPr>
          <w:rtl/>
        </w:rPr>
        <w:t xml:space="preserve"> </w:t>
      </w:r>
      <w:proofErr w:type="spellStart"/>
      <w:r w:rsidRPr="00CC3CC2">
        <w:rPr>
          <w:rtl/>
        </w:rPr>
        <w:t>אֶל</w:t>
      </w:r>
      <w:r>
        <w:rPr>
          <w:rtl/>
        </w:rPr>
        <w:t>־</w:t>
      </w:r>
      <w:r w:rsidRPr="00CC3CC2">
        <w:rPr>
          <w:rtl/>
        </w:rPr>
        <w:t>הָאַשְׁדּוֹדִ֖ים</w:t>
      </w:r>
      <w:proofErr w:type="spellEnd"/>
      <w:r w:rsidRPr="00CC3CC2">
        <w:rPr>
          <w:rtl/>
        </w:rPr>
        <w:t xml:space="preserve"> וַיְשִׁמֵּ֑ם וַיַּ֤ךְ אֹתָם֙ </w:t>
      </w:r>
      <w:r w:rsidRPr="00CC3CC2">
        <w:rPr>
          <w:sz w:val="24"/>
          <w:szCs w:val="24"/>
          <w:rtl/>
        </w:rPr>
        <w:t>(</w:t>
      </w:r>
      <w:proofErr w:type="spellStart"/>
      <w:r w:rsidRPr="00CC3CC2">
        <w:rPr>
          <w:sz w:val="24"/>
          <w:szCs w:val="24"/>
          <w:rtl/>
        </w:rPr>
        <w:t>בעפלים</w:t>
      </w:r>
      <w:proofErr w:type="spellEnd"/>
      <w:r w:rsidRPr="00CC3CC2">
        <w:rPr>
          <w:sz w:val="24"/>
          <w:szCs w:val="24"/>
          <w:rtl/>
        </w:rPr>
        <w:t>)</w:t>
      </w:r>
      <w:r w:rsidRPr="00CC3CC2">
        <w:rPr>
          <w:rtl/>
        </w:rPr>
        <w:t xml:space="preserve"> </w:t>
      </w:r>
      <w:proofErr w:type="spellStart"/>
      <w:r w:rsidRPr="00CC3CC2">
        <w:rPr>
          <w:rtl/>
        </w:rPr>
        <w:t>בַּטְּחֹרִ֔ים</w:t>
      </w:r>
      <w:proofErr w:type="spellEnd"/>
      <w:r w:rsidRPr="00CC3CC2">
        <w:rPr>
          <w:rtl/>
        </w:rPr>
        <w:t xml:space="preserve"> </w:t>
      </w:r>
      <w:proofErr w:type="spellStart"/>
      <w:r w:rsidRPr="00CC3CC2">
        <w:rPr>
          <w:rtl/>
        </w:rPr>
        <w:t>אֶת</w:t>
      </w:r>
      <w:r>
        <w:rPr>
          <w:rtl/>
        </w:rPr>
        <w:t>־</w:t>
      </w:r>
      <w:r w:rsidRPr="00CC3CC2">
        <w:rPr>
          <w:rtl/>
        </w:rPr>
        <w:t>אַשְׁדּ֖וֹד</w:t>
      </w:r>
      <w:proofErr w:type="spellEnd"/>
      <w:r w:rsidRPr="00CC3CC2">
        <w:rPr>
          <w:rtl/>
        </w:rPr>
        <w:t xml:space="preserve"> </w:t>
      </w:r>
      <w:proofErr w:type="spellStart"/>
      <w:r w:rsidRPr="00CC3CC2">
        <w:rPr>
          <w:rtl/>
        </w:rPr>
        <w:t>וְאֶת</w:t>
      </w:r>
      <w:r>
        <w:rPr>
          <w:rtl/>
        </w:rPr>
        <w:t>־</w:t>
      </w:r>
      <w:r w:rsidRPr="00CC3CC2">
        <w:rPr>
          <w:rtl/>
        </w:rPr>
        <w:t>גְּבוּלֶֽיה</w:t>
      </w:r>
      <w:proofErr w:type="spellEnd"/>
      <w:r w:rsidRPr="00CC3CC2">
        <w:rPr>
          <w:rtl/>
        </w:rPr>
        <w:t>ָ:</w:t>
      </w:r>
    </w:p>
    <w:p w14:paraId="490B87FC" w14:textId="42E430C9" w:rsidR="00CC3CC2" w:rsidRDefault="00CC3CC2" w:rsidP="00B25434">
      <w:pPr>
        <w:pStyle w:val="a6"/>
        <w:rPr>
          <w:rtl/>
        </w:rPr>
      </w:pPr>
      <w:r w:rsidRPr="00CC3CC2">
        <w:rPr>
          <w:rStyle w:val="affff7"/>
          <w:rtl/>
        </w:rPr>
        <w:t>וישמם.</w:t>
      </w:r>
      <w:r w:rsidRPr="00CC3CC2">
        <w:rPr>
          <w:rtl/>
        </w:rPr>
        <w:t xml:space="preserve"> לשון שממה: </w:t>
      </w:r>
      <w:r w:rsidRPr="00CC3CC2">
        <w:rPr>
          <w:rStyle w:val="affff7"/>
          <w:rtl/>
        </w:rPr>
        <w:t>בטחורים.</w:t>
      </w:r>
      <w:r w:rsidRPr="00CC3CC2">
        <w:rPr>
          <w:rtl/>
        </w:rPr>
        <w:t xml:space="preserve"> חלחולת, כרכשא, מכת הנקב, עכברים נכנסין בנקביהם ושומטין בני מעיהם, ויוצאין: </w:t>
      </w:r>
    </w:p>
    <w:p w14:paraId="18676E67" w14:textId="3CE19C34" w:rsidR="00CC3CC2" w:rsidRDefault="00CC3CC2" w:rsidP="00B25434">
      <w:pPr>
        <w:pStyle w:val="a5"/>
        <w:rPr>
          <w:rtl/>
        </w:rPr>
      </w:pPr>
      <w:bookmarkStart w:id="113" w:name="שמואלBאBפרק-ה-{ז}"/>
      <w:bookmarkEnd w:id="113"/>
      <w:r w:rsidRPr="00CC3CC2">
        <w:rPr>
          <w:rStyle w:val="affff8"/>
          <w:rtl/>
        </w:rPr>
        <w:t>{ז}</w:t>
      </w:r>
      <w:r>
        <w:rPr>
          <w:rFonts w:ascii="Times New Roman" w:hAnsi="Times New Roman"/>
          <w:sz w:val="41"/>
          <w:szCs w:val="41"/>
          <w:rtl/>
        </w:rPr>
        <w:t xml:space="preserve"> </w:t>
      </w:r>
      <w:r w:rsidRPr="00CC3CC2">
        <w:rPr>
          <w:rtl/>
        </w:rPr>
        <w:t xml:space="preserve">וַיִּרְא֥וּ </w:t>
      </w:r>
      <w:proofErr w:type="spellStart"/>
      <w:r w:rsidRPr="00CC3CC2">
        <w:rPr>
          <w:rtl/>
        </w:rPr>
        <w:t>אַנְשֵֽׁי</w:t>
      </w:r>
      <w:r>
        <w:rPr>
          <w:rtl/>
        </w:rPr>
        <w:t>־</w:t>
      </w:r>
      <w:r w:rsidRPr="00CC3CC2">
        <w:rPr>
          <w:rtl/>
        </w:rPr>
        <w:t>אַשְׁדּ֖וֹד</w:t>
      </w:r>
      <w:proofErr w:type="spellEnd"/>
      <w:r w:rsidRPr="00CC3CC2">
        <w:rPr>
          <w:rtl/>
        </w:rPr>
        <w:t xml:space="preserve"> </w:t>
      </w:r>
      <w:proofErr w:type="spellStart"/>
      <w:r w:rsidRPr="00CC3CC2">
        <w:rPr>
          <w:rtl/>
        </w:rPr>
        <w:t>כִּֽי</w:t>
      </w:r>
      <w:r>
        <w:rPr>
          <w:rtl/>
        </w:rPr>
        <w:t>־</w:t>
      </w:r>
      <w:r w:rsidRPr="00CC3CC2">
        <w:rPr>
          <w:rtl/>
        </w:rPr>
        <w:t>כֵ֑ן</w:t>
      </w:r>
      <w:proofErr w:type="spellEnd"/>
      <w:r w:rsidRPr="00CC3CC2">
        <w:rPr>
          <w:rtl/>
        </w:rPr>
        <w:t xml:space="preserve"> וְאָמְר֗וּ </w:t>
      </w:r>
      <w:proofErr w:type="spellStart"/>
      <w:r w:rsidRPr="00CC3CC2">
        <w:rPr>
          <w:rtl/>
        </w:rPr>
        <w:t>לֹֽא</w:t>
      </w:r>
      <w:r>
        <w:rPr>
          <w:rtl/>
        </w:rPr>
        <w:t>־</w:t>
      </w:r>
      <w:r w:rsidRPr="00CC3CC2">
        <w:rPr>
          <w:rtl/>
        </w:rPr>
        <w:t>יֵשֵׁ֞ב</w:t>
      </w:r>
      <w:proofErr w:type="spellEnd"/>
      <w:r w:rsidRPr="00CC3CC2">
        <w:rPr>
          <w:rtl/>
        </w:rPr>
        <w:t xml:space="preserve"> אֲר֨וֹן אֱלֹהֵ֤י יִשְׂרָאֵל֙ עִמָּ֔נוּ </w:t>
      </w:r>
      <w:proofErr w:type="spellStart"/>
      <w:r w:rsidRPr="00CC3CC2">
        <w:rPr>
          <w:rtl/>
        </w:rPr>
        <w:t>כִּֽי</w:t>
      </w:r>
      <w:r>
        <w:rPr>
          <w:rtl/>
        </w:rPr>
        <w:t>־</w:t>
      </w:r>
      <w:r w:rsidRPr="00CC3CC2">
        <w:rPr>
          <w:rtl/>
        </w:rPr>
        <w:t>קָשְׁתָ֤ה</w:t>
      </w:r>
      <w:proofErr w:type="spellEnd"/>
      <w:r w:rsidRPr="00CC3CC2">
        <w:rPr>
          <w:rtl/>
        </w:rPr>
        <w:t xml:space="preserve"> יָדוֹ֙ עָלֵ֔ינוּ וְעַ֖ל דָּג֥וֹן אֱלֹהֵֽינוּ:</w:t>
      </w:r>
      <w:r w:rsidRPr="00CC3CC2">
        <w:rPr>
          <w:rFonts w:ascii="Times New Roman" w:hAnsi="Times New Roman"/>
          <w:rtl/>
        </w:rPr>
        <w:t xml:space="preserve"> </w:t>
      </w:r>
      <w:bookmarkStart w:id="114" w:name="שמואלBאBפרק-ה-{ח}"/>
      <w:bookmarkEnd w:id="114"/>
      <w:r w:rsidRPr="00CC3CC2">
        <w:rPr>
          <w:rStyle w:val="affff8"/>
          <w:rtl/>
        </w:rPr>
        <w:t>{ח}</w:t>
      </w:r>
      <w:r>
        <w:rPr>
          <w:rFonts w:ascii="Times New Roman" w:hAnsi="Times New Roman"/>
          <w:sz w:val="41"/>
          <w:szCs w:val="41"/>
          <w:rtl/>
        </w:rPr>
        <w:t xml:space="preserve"> </w:t>
      </w:r>
      <w:r w:rsidRPr="00CC3CC2">
        <w:rPr>
          <w:rtl/>
        </w:rPr>
        <w:t xml:space="preserve">וַיִּשְׁלְח֡וּ וַיַּאַסְפוּ֩ </w:t>
      </w:r>
      <w:proofErr w:type="spellStart"/>
      <w:r w:rsidRPr="00CC3CC2">
        <w:rPr>
          <w:rtl/>
        </w:rPr>
        <w:t>אֶת</w:t>
      </w:r>
      <w:r>
        <w:rPr>
          <w:rtl/>
        </w:rPr>
        <w:t>־</w:t>
      </w:r>
      <w:r w:rsidRPr="00CC3CC2">
        <w:rPr>
          <w:rtl/>
        </w:rPr>
        <w:t>כָּל</w:t>
      </w:r>
      <w:r>
        <w:rPr>
          <w:rtl/>
        </w:rPr>
        <w:t>־</w:t>
      </w:r>
      <w:r w:rsidRPr="00CC3CC2">
        <w:rPr>
          <w:rtl/>
        </w:rPr>
        <w:t>סַרְנֵ֨י</w:t>
      </w:r>
      <w:proofErr w:type="spellEnd"/>
      <w:r w:rsidRPr="00CC3CC2">
        <w:rPr>
          <w:rtl/>
        </w:rPr>
        <w:t xml:space="preserve"> פְלִשְׁתִּ֜ים אֲלֵיהֶ֗ם וַיֹּֽאמְרוּ֙ מַֽה</w:t>
      </w:r>
      <w:r>
        <w:rPr>
          <w:rtl/>
        </w:rPr>
        <w:t>־</w:t>
      </w:r>
      <w:r w:rsidRPr="00CC3CC2">
        <w:rPr>
          <w:rtl/>
        </w:rPr>
        <w:lastRenderedPageBreak/>
        <w:t xml:space="preserve">נַּעֲשֶׂ֗ה לַֽאֲרוֹן֙ אֱלֹהֵ֣י יִשְׂרָאֵ֔ל וַיֹּ֣אמְר֔וּ גַּ֣ת יִסֹּ֔ב אֲר֖וֹן אֱלֹהֵ֣י יִשְׂרָאֵ֑ל וַיַּסֵּ֕בּוּ </w:t>
      </w:r>
      <w:proofErr w:type="spellStart"/>
      <w:r w:rsidRPr="00CC3CC2">
        <w:rPr>
          <w:rtl/>
        </w:rPr>
        <w:t>אֶת</w:t>
      </w:r>
      <w:r>
        <w:rPr>
          <w:rtl/>
        </w:rPr>
        <w:t>־</w:t>
      </w:r>
      <w:r w:rsidRPr="00CC3CC2">
        <w:rPr>
          <w:rtl/>
        </w:rPr>
        <w:t>אֲר֖וֹן</w:t>
      </w:r>
      <w:proofErr w:type="spellEnd"/>
      <w:r w:rsidRPr="00CC3CC2">
        <w:rPr>
          <w:rtl/>
        </w:rPr>
        <w:t xml:space="preserve"> אֱלֹהֵ֥י יִשְׂרָאֵֽל:</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15" w:name="שמואלBאBפרק-ה-{ט}"/>
      <w:bookmarkEnd w:id="115"/>
      <w:r w:rsidRPr="00CC3CC2">
        <w:rPr>
          <w:rStyle w:val="affff8"/>
          <w:rtl/>
        </w:rPr>
        <w:t>{ט}</w:t>
      </w:r>
      <w:r>
        <w:rPr>
          <w:rFonts w:ascii="Times New Roman" w:hAnsi="Times New Roman"/>
          <w:sz w:val="41"/>
          <w:szCs w:val="41"/>
          <w:rtl/>
        </w:rPr>
        <w:t xml:space="preserve"> </w:t>
      </w:r>
      <w:r w:rsidRPr="00CC3CC2">
        <w:rPr>
          <w:rtl/>
        </w:rPr>
        <w:t xml:space="preserve">וַיְהִ֞י אַחֲרֵ֣י | הֵסַ֣בּוּ אֹת֗וֹ וַתְּהִ֨י </w:t>
      </w:r>
      <w:proofErr w:type="spellStart"/>
      <w:r w:rsidRPr="00CC3CC2">
        <w:rPr>
          <w:rtl/>
        </w:rPr>
        <w:t>יַד</w:t>
      </w:r>
      <w:r>
        <w:rPr>
          <w:rtl/>
        </w:rPr>
        <w:t>־</w:t>
      </w:r>
      <w:r w:rsidRPr="00CC3CC2">
        <w:rPr>
          <w:rtl/>
        </w:rPr>
        <w:t>יְהוָ֤ה</w:t>
      </w:r>
      <w:proofErr w:type="spellEnd"/>
      <w:r w:rsidRPr="00CC3CC2">
        <w:rPr>
          <w:rtl/>
        </w:rPr>
        <w:t xml:space="preserve"> | בָּעִיר֙ מְהוּמָה֙ גְּדוֹלָ֣ה מְאֹ֔ד וַיַּךְ֙ </w:t>
      </w:r>
      <w:proofErr w:type="spellStart"/>
      <w:r w:rsidRPr="00CC3CC2">
        <w:rPr>
          <w:rtl/>
        </w:rPr>
        <w:t>אֶת</w:t>
      </w:r>
      <w:r>
        <w:rPr>
          <w:rtl/>
        </w:rPr>
        <w:t>־</w:t>
      </w:r>
      <w:r w:rsidRPr="00CC3CC2">
        <w:rPr>
          <w:rtl/>
        </w:rPr>
        <w:t>אַנְשֵׁ֣י</w:t>
      </w:r>
      <w:proofErr w:type="spellEnd"/>
      <w:r w:rsidRPr="00CC3CC2">
        <w:rPr>
          <w:rtl/>
        </w:rPr>
        <w:t xml:space="preserve"> הָעִ֔יר מִקָּטֹ֖ן </w:t>
      </w:r>
      <w:proofErr w:type="spellStart"/>
      <w:r w:rsidRPr="00CC3CC2">
        <w:rPr>
          <w:rtl/>
        </w:rPr>
        <w:t>וְעַד</w:t>
      </w:r>
      <w:r>
        <w:rPr>
          <w:rtl/>
        </w:rPr>
        <w:t>־</w:t>
      </w:r>
      <w:r w:rsidRPr="00CC3CC2">
        <w:rPr>
          <w:rtl/>
        </w:rPr>
        <w:t>גָּד֑וֹל</w:t>
      </w:r>
      <w:proofErr w:type="spellEnd"/>
      <w:r w:rsidRPr="00CC3CC2">
        <w:rPr>
          <w:rtl/>
        </w:rPr>
        <w:t xml:space="preserve"> </w:t>
      </w:r>
      <w:proofErr w:type="spellStart"/>
      <w:r w:rsidRPr="00CC3CC2">
        <w:rPr>
          <w:rtl/>
        </w:rPr>
        <w:t>וַיִּשָּׂתְר֥ו</w:t>
      </w:r>
      <w:proofErr w:type="spellEnd"/>
      <w:r w:rsidRPr="00CC3CC2">
        <w:rPr>
          <w:rtl/>
        </w:rPr>
        <w:t xml:space="preserve">ּ לָהֶ֖ם </w:t>
      </w:r>
      <w:r w:rsidRPr="00CC3CC2">
        <w:rPr>
          <w:sz w:val="24"/>
          <w:szCs w:val="24"/>
          <w:rtl/>
        </w:rPr>
        <w:t>(</w:t>
      </w:r>
      <w:proofErr w:type="spellStart"/>
      <w:r w:rsidRPr="00CC3CC2">
        <w:rPr>
          <w:sz w:val="24"/>
          <w:szCs w:val="24"/>
          <w:rtl/>
        </w:rPr>
        <w:t>עפלים</w:t>
      </w:r>
      <w:proofErr w:type="spellEnd"/>
      <w:r w:rsidRPr="00CC3CC2">
        <w:rPr>
          <w:sz w:val="24"/>
          <w:szCs w:val="24"/>
          <w:rtl/>
        </w:rPr>
        <w:t>)</w:t>
      </w:r>
      <w:r w:rsidRPr="00CC3CC2">
        <w:rPr>
          <w:rtl/>
        </w:rPr>
        <w:t xml:space="preserve"> </w:t>
      </w:r>
      <w:proofErr w:type="spellStart"/>
      <w:r w:rsidRPr="00CC3CC2">
        <w:rPr>
          <w:rtl/>
        </w:rPr>
        <w:t>טְחֹרִֽים</w:t>
      </w:r>
      <w:proofErr w:type="spellEnd"/>
      <w:r w:rsidRPr="00CC3CC2">
        <w:rPr>
          <w:rtl/>
        </w:rPr>
        <w:t>:</w:t>
      </w:r>
    </w:p>
    <w:p w14:paraId="3B0F61A5" w14:textId="47305A9F" w:rsidR="00CC3CC2" w:rsidRDefault="00CC3CC2" w:rsidP="00B25434">
      <w:pPr>
        <w:pStyle w:val="a6"/>
        <w:rPr>
          <w:rtl/>
        </w:rPr>
      </w:pPr>
      <w:proofErr w:type="spellStart"/>
      <w:r w:rsidRPr="00CC3CC2">
        <w:rPr>
          <w:rStyle w:val="affff7"/>
          <w:rtl/>
        </w:rPr>
        <w:t>וישתרו</w:t>
      </w:r>
      <w:proofErr w:type="spellEnd"/>
      <w:r w:rsidRPr="00CC3CC2">
        <w:rPr>
          <w:rStyle w:val="affff7"/>
          <w:rtl/>
        </w:rPr>
        <w:t>.</w:t>
      </w:r>
      <w:r w:rsidRPr="00CC3CC2">
        <w:rPr>
          <w:rtl/>
        </w:rPr>
        <w:t xml:space="preserve"> כמו ויסתרו, שהרי הוא במסורת כתובים </w:t>
      </w:r>
      <w:proofErr w:type="spellStart"/>
      <w:r w:rsidRPr="00CC3CC2">
        <w:rPr>
          <w:rtl/>
        </w:rPr>
        <w:t>שי''ן</w:t>
      </w:r>
      <w:proofErr w:type="spellEnd"/>
      <w:r w:rsidRPr="00CC3CC2">
        <w:rPr>
          <w:rtl/>
        </w:rPr>
        <w:t xml:space="preserve">, ומפורשים בלשון </w:t>
      </w:r>
      <w:proofErr w:type="spellStart"/>
      <w:r w:rsidRPr="00CC3CC2">
        <w:rPr>
          <w:rtl/>
        </w:rPr>
        <w:t>סמ</w:t>
      </w:r>
      <w:proofErr w:type="spellEnd"/>
      <w:r w:rsidRPr="00CC3CC2">
        <w:rPr>
          <w:rtl/>
        </w:rPr>
        <w:t xml:space="preserve">''ך, מכת בית הסתרים: </w:t>
      </w:r>
    </w:p>
    <w:p w14:paraId="248FB79D" w14:textId="1E86ECE4" w:rsidR="00CC3CC2" w:rsidRDefault="00CC3CC2" w:rsidP="00B25434">
      <w:pPr>
        <w:pStyle w:val="a5"/>
        <w:rPr>
          <w:rtl/>
        </w:rPr>
      </w:pPr>
      <w:bookmarkStart w:id="116" w:name="שמואלBאBפרק-ה-{י}"/>
      <w:bookmarkEnd w:id="116"/>
      <w:r w:rsidRPr="00CC3CC2">
        <w:rPr>
          <w:rStyle w:val="affff8"/>
          <w:rtl/>
        </w:rPr>
        <w:t>{י}</w:t>
      </w:r>
      <w:r>
        <w:rPr>
          <w:rFonts w:ascii="Times New Roman" w:hAnsi="Times New Roman"/>
          <w:sz w:val="41"/>
          <w:szCs w:val="41"/>
          <w:rtl/>
        </w:rPr>
        <w:t xml:space="preserve"> </w:t>
      </w:r>
      <w:r w:rsidRPr="00CC3CC2">
        <w:rPr>
          <w:rtl/>
        </w:rPr>
        <w:t xml:space="preserve">וַֽיְשַׁלְּח֛וּ </w:t>
      </w:r>
      <w:proofErr w:type="spellStart"/>
      <w:r w:rsidRPr="00CC3CC2">
        <w:rPr>
          <w:rtl/>
        </w:rPr>
        <w:t>אֶת</w:t>
      </w:r>
      <w:r>
        <w:rPr>
          <w:rtl/>
        </w:rPr>
        <w:t>־</w:t>
      </w:r>
      <w:r w:rsidRPr="00CC3CC2">
        <w:rPr>
          <w:rtl/>
        </w:rPr>
        <w:t>אֲר֥וֹן</w:t>
      </w:r>
      <w:proofErr w:type="spellEnd"/>
      <w:r w:rsidRPr="00CC3CC2">
        <w:rPr>
          <w:rtl/>
        </w:rPr>
        <w:t xml:space="preserve"> הָאֱלֹהִ֖ים עֶקְר֑וֹן וַיְהִ֗י כְּב֨וֹא אֲר֤וֹן הָאֱלֹהִים֙ עֶקְר֔וֹן וַיִּזְעֲק֨וּ </w:t>
      </w:r>
      <w:proofErr w:type="spellStart"/>
      <w:r w:rsidRPr="00CC3CC2">
        <w:rPr>
          <w:rtl/>
        </w:rPr>
        <w:t>הָֽעֶקְרֹנִ֜ים</w:t>
      </w:r>
      <w:proofErr w:type="spellEnd"/>
      <w:r w:rsidRPr="00CC3CC2">
        <w:rPr>
          <w:rtl/>
        </w:rPr>
        <w:t xml:space="preserve"> לֵאמֹ֗ר הֵסַ֤בּוּ אֵלַי֙ </w:t>
      </w:r>
      <w:proofErr w:type="spellStart"/>
      <w:r w:rsidRPr="00CC3CC2">
        <w:rPr>
          <w:rtl/>
        </w:rPr>
        <w:t>אֶת</w:t>
      </w:r>
      <w:r>
        <w:rPr>
          <w:rtl/>
        </w:rPr>
        <w:t>־</w:t>
      </w:r>
      <w:r w:rsidRPr="00CC3CC2">
        <w:rPr>
          <w:rtl/>
        </w:rPr>
        <w:t>אֲרוֹן</w:t>
      </w:r>
      <w:proofErr w:type="spellEnd"/>
      <w:r w:rsidRPr="00CC3CC2">
        <w:rPr>
          <w:rtl/>
        </w:rPr>
        <w:t xml:space="preserve">֙ אֱלֹהֵ֣י יִשְׂרָאֵ֔ל לַהֲמִיתֵ֖נִי </w:t>
      </w:r>
      <w:proofErr w:type="spellStart"/>
      <w:r w:rsidRPr="00CC3CC2">
        <w:rPr>
          <w:rtl/>
        </w:rPr>
        <w:t>וְאֶת</w:t>
      </w:r>
      <w:r>
        <w:rPr>
          <w:rtl/>
        </w:rPr>
        <w:t>־</w:t>
      </w:r>
      <w:r w:rsidRPr="00CC3CC2">
        <w:rPr>
          <w:rtl/>
        </w:rPr>
        <w:t>עַמִּֽי</w:t>
      </w:r>
      <w:proofErr w:type="spellEnd"/>
      <w:r w:rsidRPr="00CC3CC2">
        <w:rPr>
          <w:rtl/>
        </w:rPr>
        <w:t>:</w:t>
      </w:r>
      <w:r w:rsidRPr="00CC3CC2">
        <w:rPr>
          <w:rFonts w:ascii="Times New Roman" w:hAnsi="Times New Roman"/>
          <w:rtl/>
        </w:rPr>
        <w:t xml:space="preserve"> </w:t>
      </w:r>
      <w:bookmarkStart w:id="117" w:name="שמואלBאBפרק-ה-{יא}"/>
      <w:bookmarkEnd w:id="117"/>
      <w:r w:rsidRPr="00CC3CC2">
        <w:rPr>
          <w:rStyle w:val="affff8"/>
          <w:rtl/>
        </w:rPr>
        <w:t>{יא}</w:t>
      </w:r>
      <w:r>
        <w:rPr>
          <w:rFonts w:ascii="Times New Roman" w:hAnsi="Times New Roman"/>
          <w:sz w:val="41"/>
          <w:szCs w:val="41"/>
          <w:rtl/>
        </w:rPr>
        <w:t xml:space="preserve"> </w:t>
      </w:r>
      <w:r w:rsidRPr="00CC3CC2">
        <w:rPr>
          <w:rtl/>
        </w:rPr>
        <w:t xml:space="preserve">וַיִּשְׁלְח֨וּ וַיַּאַסְפ֜וּ </w:t>
      </w:r>
      <w:proofErr w:type="spellStart"/>
      <w:r w:rsidRPr="00CC3CC2">
        <w:rPr>
          <w:rtl/>
        </w:rPr>
        <w:t>אֶת</w:t>
      </w:r>
      <w:r>
        <w:rPr>
          <w:rtl/>
        </w:rPr>
        <w:t>־</w:t>
      </w:r>
      <w:r w:rsidRPr="00CC3CC2">
        <w:rPr>
          <w:rtl/>
        </w:rPr>
        <w:t>כָּל</w:t>
      </w:r>
      <w:r>
        <w:rPr>
          <w:rtl/>
        </w:rPr>
        <w:t>־</w:t>
      </w:r>
      <w:r w:rsidRPr="00CC3CC2">
        <w:rPr>
          <w:rtl/>
        </w:rPr>
        <w:t>סַרְנֵ֣י</w:t>
      </w:r>
      <w:proofErr w:type="spellEnd"/>
      <w:r w:rsidRPr="00CC3CC2">
        <w:rPr>
          <w:rtl/>
        </w:rPr>
        <w:t xml:space="preserve"> פְלִשְׁתִּ֗ים וַיֹּֽאמְרוּ֙ שַׁלְּח֞וּ </w:t>
      </w:r>
      <w:proofErr w:type="spellStart"/>
      <w:r w:rsidRPr="00CC3CC2">
        <w:rPr>
          <w:rtl/>
        </w:rPr>
        <w:t>אֶת</w:t>
      </w:r>
      <w:r>
        <w:rPr>
          <w:rtl/>
        </w:rPr>
        <w:t>־</w:t>
      </w:r>
      <w:r w:rsidRPr="00CC3CC2">
        <w:rPr>
          <w:rtl/>
        </w:rPr>
        <w:t>אֲר֨וֹן</w:t>
      </w:r>
      <w:proofErr w:type="spellEnd"/>
      <w:r w:rsidRPr="00CC3CC2">
        <w:rPr>
          <w:rtl/>
        </w:rPr>
        <w:t xml:space="preserve"> אֱלֹהֵ֤י יִשְׂרָאֵל֙ וְיָשֹׁ֣ב לִמְקֹמ֔וֹ </w:t>
      </w:r>
      <w:proofErr w:type="spellStart"/>
      <w:r w:rsidRPr="00CC3CC2">
        <w:rPr>
          <w:rtl/>
        </w:rPr>
        <w:t>וְלֹֽא</w:t>
      </w:r>
      <w:r>
        <w:rPr>
          <w:rtl/>
        </w:rPr>
        <w:t>־</w:t>
      </w:r>
      <w:r w:rsidRPr="00CC3CC2">
        <w:rPr>
          <w:rtl/>
        </w:rPr>
        <w:t>יָמִ֥ית</w:t>
      </w:r>
      <w:proofErr w:type="spellEnd"/>
      <w:r w:rsidRPr="00CC3CC2">
        <w:rPr>
          <w:rtl/>
        </w:rPr>
        <w:t xml:space="preserve"> אֹתִ֖י </w:t>
      </w:r>
      <w:proofErr w:type="spellStart"/>
      <w:r w:rsidRPr="00CC3CC2">
        <w:rPr>
          <w:rtl/>
        </w:rPr>
        <w:t>וְאֶת</w:t>
      </w:r>
      <w:r>
        <w:rPr>
          <w:rtl/>
        </w:rPr>
        <w:t>־</w:t>
      </w:r>
      <w:r w:rsidRPr="00CC3CC2">
        <w:rPr>
          <w:rtl/>
        </w:rPr>
        <w:t>עַמִּ֑י</w:t>
      </w:r>
      <w:proofErr w:type="spellEnd"/>
      <w:r w:rsidRPr="00CC3CC2">
        <w:rPr>
          <w:rtl/>
        </w:rPr>
        <w:t xml:space="preserve"> </w:t>
      </w:r>
      <w:proofErr w:type="spellStart"/>
      <w:r w:rsidRPr="00CC3CC2">
        <w:rPr>
          <w:rtl/>
        </w:rPr>
        <w:t>כִּֽי</w:t>
      </w:r>
      <w:r>
        <w:rPr>
          <w:rtl/>
        </w:rPr>
        <w:t>־</w:t>
      </w:r>
      <w:r w:rsidRPr="00CC3CC2">
        <w:rPr>
          <w:rtl/>
        </w:rPr>
        <w:t>הָיְתָ֤ה</w:t>
      </w:r>
      <w:proofErr w:type="spellEnd"/>
      <w:r w:rsidRPr="00CC3CC2">
        <w:rPr>
          <w:rtl/>
        </w:rPr>
        <w:t xml:space="preserve"> </w:t>
      </w:r>
      <w:proofErr w:type="spellStart"/>
      <w:r w:rsidRPr="00CC3CC2">
        <w:rPr>
          <w:rtl/>
        </w:rPr>
        <w:t>מְהֽוּמַת</w:t>
      </w:r>
      <w:r>
        <w:rPr>
          <w:rtl/>
        </w:rPr>
        <w:t>־</w:t>
      </w:r>
      <w:r w:rsidRPr="00CC3CC2">
        <w:rPr>
          <w:rtl/>
        </w:rPr>
        <w:t>מָ֙וֶת</w:t>
      </w:r>
      <w:proofErr w:type="spellEnd"/>
      <w:r w:rsidRPr="00CC3CC2">
        <w:rPr>
          <w:rtl/>
        </w:rPr>
        <w:t xml:space="preserve">֙ </w:t>
      </w:r>
      <w:proofErr w:type="spellStart"/>
      <w:r w:rsidRPr="00CC3CC2">
        <w:rPr>
          <w:rtl/>
        </w:rPr>
        <w:t>בְּכָל</w:t>
      </w:r>
      <w:r>
        <w:rPr>
          <w:rtl/>
        </w:rPr>
        <w:t>־</w:t>
      </w:r>
      <w:r w:rsidRPr="00CC3CC2">
        <w:rPr>
          <w:rtl/>
        </w:rPr>
        <w:t>הָעִ֔יר</w:t>
      </w:r>
      <w:proofErr w:type="spellEnd"/>
      <w:r w:rsidRPr="00CC3CC2">
        <w:rPr>
          <w:rtl/>
        </w:rPr>
        <w:t xml:space="preserve"> כָּבְדָ֥ה מְאֹ֛ד יַ֥ד הָאֱלֹהִ֖ים שָֽׁם:</w:t>
      </w:r>
    </w:p>
    <w:p w14:paraId="340D23C4" w14:textId="7EBBECDE" w:rsidR="00CC3CC2" w:rsidRDefault="00CC3CC2" w:rsidP="00B25434">
      <w:pPr>
        <w:pStyle w:val="a6"/>
        <w:rPr>
          <w:rtl/>
        </w:rPr>
      </w:pPr>
      <w:r w:rsidRPr="00CC3CC2">
        <w:rPr>
          <w:rStyle w:val="affff7"/>
          <w:rtl/>
        </w:rPr>
        <w:t>מהומת מות.</w:t>
      </w:r>
      <w:r w:rsidRPr="00CC3CC2">
        <w:rPr>
          <w:rtl/>
        </w:rPr>
        <w:t xml:space="preserve"> כל מהומות על ידי רעם, וזה אביהן, (לקמן ז י): וירעם ה' בקול גדול (ביום ההוא) על פלשתים ויהומם, כך מפורש באגדת 'שלשים ושתים מדות' דרבי אליעזר בנו של רבי יוסי הגלילי: </w:t>
      </w:r>
    </w:p>
    <w:p w14:paraId="2B8C2304" w14:textId="4204F97C" w:rsidR="00CC3CC2" w:rsidRDefault="00CC3CC2" w:rsidP="00B25434">
      <w:pPr>
        <w:pStyle w:val="a5"/>
        <w:rPr>
          <w:rtl/>
        </w:rPr>
      </w:pPr>
      <w:bookmarkStart w:id="118" w:name="שמואלBאBפרק-ה-{יב}"/>
      <w:bookmarkEnd w:id="118"/>
      <w:r w:rsidRPr="00CC3CC2">
        <w:rPr>
          <w:rStyle w:val="affff8"/>
          <w:rtl/>
        </w:rPr>
        <w:t>{יב}</w:t>
      </w:r>
      <w:r>
        <w:rPr>
          <w:rFonts w:ascii="Times New Roman" w:hAnsi="Times New Roman"/>
          <w:sz w:val="41"/>
          <w:szCs w:val="41"/>
          <w:rtl/>
        </w:rPr>
        <w:t xml:space="preserve"> </w:t>
      </w:r>
      <w:r w:rsidRPr="00CC3CC2">
        <w:rPr>
          <w:rtl/>
        </w:rPr>
        <w:t>וְהָֽאֲנָשִׁים֙ אֲשֶׁ֣ר לֹא</w:t>
      </w:r>
      <w:r>
        <w:rPr>
          <w:rtl/>
        </w:rPr>
        <w:t>־</w:t>
      </w:r>
      <w:r w:rsidRPr="00CC3CC2">
        <w:rPr>
          <w:rtl/>
        </w:rPr>
        <w:t xml:space="preserve">מֵ֔תוּ הֻכּ֖וּ </w:t>
      </w:r>
      <w:r w:rsidRPr="00CC3CC2">
        <w:rPr>
          <w:sz w:val="24"/>
          <w:szCs w:val="24"/>
          <w:rtl/>
        </w:rPr>
        <w:t>(</w:t>
      </w:r>
      <w:proofErr w:type="spellStart"/>
      <w:r w:rsidRPr="00CC3CC2">
        <w:rPr>
          <w:sz w:val="24"/>
          <w:szCs w:val="24"/>
          <w:rtl/>
        </w:rPr>
        <w:t>בעפלים</w:t>
      </w:r>
      <w:proofErr w:type="spellEnd"/>
      <w:r w:rsidRPr="00CC3CC2">
        <w:rPr>
          <w:sz w:val="24"/>
          <w:szCs w:val="24"/>
          <w:rtl/>
        </w:rPr>
        <w:t>)</w:t>
      </w:r>
      <w:r w:rsidRPr="00CC3CC2">
        <w:rPr>
          <w:rtl/>
        </w:rPr>
        <w:t xml:space="preserve"> </w:t>
      </w:r>
      <w:proofErr w:type="spellStart"/>
      <w:r w:rsidRPr="00CC3CC2">
        <w:rPr>
          <w:rtl/>
        </w:rPr>
        <w:t>בַּטְּחֹרִ֑ים</w:t>
      </w:r>
      <w:proofErr w:type="spellEnd"/>
      <w:r w:rsidRPr="00CC3CC2">
        <w:rPr>
          <w:rtl/>
        </w:rPr>
        <w:t xml:space="preserve"> וַתַּ֛עַל שַֽׁוְעַ֥ת הָעִ֖יר הַשָּׁמָֽיִם:</w:t>
      </w:r>
    </w:p>
    <w:p w14:paraId="083FA1EB"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6A509B32" w14:textId="357428F3" w:rsidR="00CC3CC2" w:rsidRDefault="00CC3CC2" w:rsidP="00B25434">
      <w:pPr>
        <w:pStyle w:val="21"/>
        <w:rPr>
          <w:rtl/>
        </w:rPr>
      </w:pPr>
      <w:r>
        <w:rPr>
          <w:rtl/>
        </w:rPr>
        <w:t>פרק־</w:t>
      </w:r>
      <w:r w:rsidRPr="00CC3CC2">
        <w:rPr>
          <w:rtl/>
        </w:rPr>
        <w:t>ו</w:t>
      </w:r>
    </w:p>
    <w:p w14:paraId="0C335FFC"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119" w:name="שמואלBאBפרק-ו-{א}"/>
      <w:bookmarkEnd w:id="119"/>
    </w:p>
    <w:p w14:paraId="18701512" w14:textId="7B9FADF1"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w:t>
      </w:r>
      <w:proofErr w:type="spellStart"/>
      <w:r w:rsidRPr="00CC3CC2">
        <w:rPr>
          <w:rtl/>
        </w:rPr>
        <w:t>אֲרוֹן</w:t>
      </w:r>
      <w:r>
        <w:rPr>
          <w:rtl/>
        </w:rPr>
        <w:t>־</w:t>
      </w:r>
      <w:r w:rsidRPr="00CC3CC2">
        <w:rPr>
          <w:rtl/>
        </w:rPr>
        <w:t>יְהוָ֛ה</w:t>
      </w:r>
      <w:proofErr w:type="spellEnd"/>
      <w:r w:rsidRPr="00CC3CC2">
        <w:rPr>
          <w:rtl/>
        </w:rPr>
        <w:t xml:space="preserve"> בִּשְׂדֵ֥ה פְלִשְׁתִּ֖ים שִׁבְעָ֥ה חֳדָשִֽׁים:</w:t>
      </w:r>
      <w:r w:rsidRPr="00CC3CC2">
        <w:rPr>
          <w:rFonts w:ascii="Times New Roman" w:hAnsi="Times New Roman"/>
          <w:rtl/>
        </w:rPr>
        <w:t xml:space="preserve"> </w:t>
      </w:r>
      <w:bookmarkStart w:id="120" w:name="שמואלBאBפרק-ו-{ב}"/>
      <w:bookmarkEnd w:id="120"/>
      <w:r w:rsidRPr="00CC3CC2">
        <w:rPr>
          <w:rStyle w:val="affff8"/>
          <w:rtl/>
        </w:rPr>
        <w:t>{ב}</w:t>
      </w:r>
      <w:r>
        <w:rPr>
          <w:rFonts w:ascii="Times New Roman" w:hAnsi="Times New Roman"/>
          <w:sz w:val="41"/>
          <w:szCs w:val="41"/>
          <w:rtl/>
        </w:rPr>
        <w:t xml:space="preserve"> </w:t>
      </w:r>
      <w:r w:rsidRPr="00CC3CC2">
        <w:rPr>
          <w:rtl/>
        </w:rPr>
        <w:t>וַיִּקְרְא֣וּ פְלִשְׁתִּ֗ים לַכֹּהֲנִ֤ים וְלַקֹּֽסְמִים֙ לֵאמֹ֔ר מַֽה</w:t>
      </w:r>
      <w:r>
        <w:rPr>
          <w:rtl/>
        </w:rPr>
        <w:t>־</w:t>
      </w:r>
      <w:r w:rsidRPr="00CC3CC2">
        <w:rPr>
          <w:rtl/>
        </w:rPr>
        <w:t>נַּעֲשֶׂ֖ה לַאֲר֣וֹן יְהוָ֑ה הוֹדִעֻ֕נוּ בַּמֶּ֖ה נְשַׁלְּחֶ֥נּוּ לִמְקוֹמֽוֹ:</w:t>
      </w:r>
    </w:p>
    <w:p w14:paraId="55841C84" w14:textId="2822B662" w:rsidR="00CC3CC2" w:rsidRDefault="00CC3CC2" w:rsidP="00B25434">
      <w:pPr>
        <w:pStyle w:val="a6"/>
        <w:rPr>
          <w:rtl/>
        </w:rPr>
      </w:pPr>
      <w:r w:rsidRPr="00CC3CC2">
        <w:rPr>
          <w:rStyle w:val="affff7"/>
          <w:rtl/>
        </w:rPr>
        <w:t>במה נשלחנו.</w:t>
      </w:r>
      <w:r w:rsidRPr="00CC3CC2">
        <w:rPr>
          <w:rtl/>
        </w:rPr>
        <w:t xml:space="preserve"> באיזה ענין נשלחנו שלא יחרה אפו, וישוב חרונו ממנו: </w:t>
      </w:r>
    </w:p>
    <w:p w14:paraId="637386D3" w14:textId="4B86E5F2" w:rsidR="00CC3CC2" w:rsidRDefault="00CC3CC2" w:rsidP="00B25434">
      <w:pPr>
        <w:pStyle w:val="a5"/>
        <w:rPr>
          <w:rtl/>
        </w:rPr>
      </w:pPr>
      <w:bookmarkStart w:id="121" w:name="שמואלBאBפרק-ו-{ג}"/>
      <w:bookmarkEnd w:id="121"/>
      <w:r w:rsidRPr="00CC3CC2">
        <w:rPr>
          <w:rStyle w:val="affff8"/>
          <w:rtl/>
        </w:rPr>
        <w:t>{ג}</w:t>
      </w:r>
      <w:r>
        <w:rPr>
          <w:rFonts w:ascii="Times New Roman" w:hAnsi="Times New Roman"/>
          <w:sz w:val="41"/>
          <w:szCs w:val="41"/>
          <w:rtl/>
        </w:rPr>
        <w:t xml:space="preserve"> </w:t>
      </w:r>
      <w:r w:rsidRPr="00CC3CC2">
        <w:rPr>
          <w:rtl/>
        </w:rPr>
        <w:t xml:space="preserve">וַיֹּאמְר֗וּ </w:t>
      </w:r>
      <w:proofErr w:type="spellStart"/>
      <w:r w:rsidRPr="00CC3CC2">
        <w:rPr>
          <w:rtl/>
        </w:rPr>
        <w:t>אִֽם</w:t>
      </w:r>
      <w:r>
        <w:rPr>
          <w:rtl/>
        </w:rPr>
        <w:t>־</w:t>
      </w:r>
      <w:r w:rsidRPr="00CC3CC2">
        <w:rPr>
          <w:rtl/>
        </w:rPr>
        <w:t>מְשַׁלְּחִ֞ים</w:t>
      </w:r>
      <w:proofErr w:type="spellEnd"/>
      <w:r w:rsidRPr="00CC3CC2">
        <w:rPr>
          <w:rtl/>
        </w:rPr>
        <w:t xml:space="preserve"> </w:t>
      </w:r>
      <w:proofErr w:type="spellStart"/>
      <w:r w:rsidRPr="00CC3CC2">
        <w:rPr>
          <w:rtl/>
        </w:rPr>
        <w:t>אֶת</w:t>
      </w:r>
      <w:r>
        <w:rPr>
          <w:rtl/>
        </w:rPr>
        <w:t>־</w:t>
      </w:r>
      <w:r w:rsidRPr="00CC3CC2">
        <w:rPr>
          <w:rtl/>
        </w:rPr>
        <w:t>אֲר֨וֹן</w:t>
      </w:r>
      <w:proofErr w:type="spellEnd"/>
      <w:r w:rsidRPr="00CC3CC2">
        <w:rPr>
          <w:rtl/>
        </w:rPr>
        <w:t xml:space="preserve"> אֱלֹהֵ֤י יִשְׂרָאֵל֙ </w:t>
      </w:r>
      <w:proofErr w:type="spellStart"/>
      <w:r w:rsidRPr="00CC3CC2">
        <w:rPr>
          <w:rtl/>
        </w:rPr>
        <w:t>אַל</w:t>
      </w:r>
      <w:r>
        <w:rPr>
          <w:rtl/>
        </w:rPr>
        <w:t>־</w:t>
      </w:r>
      <w:r w:rsidRPr="00CC3CC2">
        <w:rPr>
          <w:rtl/>
        </w:rPr>
        <w:t>תְּשַׁלְּח֤ו</w:t>
      </w:r>
      <w:proofErr w:type="spellEnd"/>
      <w:r w:rsidRPr="00CC3CC2">
        <w:rPr>
          <w:rtl/>
        </w:rPr>
        <w:t xml:space="preserve">ּ אֹתוֹ֙ רֵיקָ֔ם </w:t>
      </w:r>
      <w:proofErr w:type="spellStart"/>
      <w:r w:rsidRPr="00CC3CC2">
        <w:rPr>
          <w:rtl/>
        </w:rPr>
        <w:t>כִּֽי</w:t>
      </w:r>
      <w:r>
        <w:rPr>
          <w:rtl/>
        </w:rPr>
        <w:t>־</w:t>
      </w:r>
      <w:r w:rsidRPr="00CC3CC2">
        <w:rPr>
          <w:rtl/>
        </w:rPr>
        <w:t>הָשֵׁ֥ב</w:t>
      </w:r>
      <w:proofErr w:type="spellEnd"/>
      <w:r w:rsidRPr="00CC3CC2">
        <w:rPr>
          <w:rtl/>
        </w:rPr>
        <w:t xml:space="preserve"> תָּשִׁ֛יבוּ ל֖וֹ אָשָׁ֑ם אָ֤ז תֵּרָֽפְאוּ֙ וְנוֹדַ֣ע לָכֶ֔ם לָ֛מָּה </w:t>
      </w:r>
      <w:proofErr w:type="spellStart"/>
      <w:r w:rsidRPr="00CC3CC2">
        <w:rPr>
          <w:rtl/>
        </w:rPr>
        <w:t>לֹא</w:t>
      </w:r>
      <w:r>
        <w:rPr>
          <w:rtl/>
        </w:rPr>
        <w:t>־</w:t>
      </w:r>
      <w:r w:rsidRPr="00CC3CC2">
        <w:rPr>
          <w:rtl/>
        </w:rPr>
        <w:t>תָס֥וּר</w:t>
      </w:r>
      <w:proofErr w:type="spellEnd"/>
      <w:r w:rsidRPr="00CC3CC2">
        <w:rPr>
          <w:rtl/>
        </w:rPr>
        <w:t xml:space="preserve"> יָד֖וֹ מִכֶּֽם:</w:t>
      </w:r>
    </w:p>
    <w:p w14:paraId="705A232E" w14:textId="56BBA15F" w:rsidR="00CC3CC2" w:rsidRDefault="00CC3CC2" w:rsidP="00B25434">
      <w:pPr>
        <w:pStyle w:val="a6"/>
        <w:rPr>
          <w:rtl/>
        </w:rPr>
      </w:pPr>
      <w:r w:rsidRPr="00CC3CC2">
        <w:rPr>
          <w:rStyle w:val="affff7"/>
          <w:rtl/>
        </w:rPr>
        <w:t>אשם.</w:t>
      </w:r>
      <w:r w:rsidRPr="00CC3CC2">
        <w:rPr>
          <w:rtl/>
        </w:rPr>
        <w:t xml:space="preserve"> היכר דבר שאתם מודים שמעלתם בו: </w:t>
      </w:r>
      <w:r w:rsidRPr="00CC3CC2">
        <w:rPr>
          <w:rStyle w:val="affff7"/>
          <w:rtl/>
        </w:rPr>
        <w:t>אז.</w:t>
      </w:r>
      <w:r w:rsidRPr="00CC3CC2">
        <w:rPr>
          <w:rtl/>
        </w:rPr>
        <w:t xml:space="preserve"> תרפאו ונודע לכם. שהוא עשה, כי למה לא תסור ידו אז מכם: </w:t>
      </w:r>
    </w:p>
    <w:p w14:paraId="4403BB95" w14:textId="258DE285" w:rsidR="00CC3CC2" w:rsidRDefault="00CC3CC2" w:rsidP="00B25434">
      <w:pPr>
        <w:pStyle w:val="a5"/>
        <w:rPr>
          <w:rtl/>
        </w:rPr>
      </w:pPr>
      <w:bookmarkStart w:id="122" w:name="שמואלBאBפרק-ו-{ד}"/>
      <w:bookmarkEnd w:id="122"/>
      <w:r w:rsidRPr="00CC3CC2">
        <w:rPr>
          <w:rStyle w:val="affff8"/>
          <w:rtl/>
        </w:rPr>
        <w:t>{ד}</w:t>
      </w:r>
      <w:r>
        <w:rPr>
          <w:rFonts w:ascii="Times New Roman" w:hAnsi="Times New Roman"/>
          <w:sz w:val="41"/>
          <w:szCs w:val="41"/>
          <w:rtl/>
        </w:rPr>
        <w:t xml:space="preserve"> </w:t>
      </w:r>
      <w:r w:rsidRPr="00CC3CC2">
        <w:rPr>
          <w:rtl/>
        </w:rPr>
        <w:t xml:space="preserve">וַיֹּאמְר֗וּ מָ֣ה הָאָשָׁם֮ אֲשֶׁ֣ר נָשִׁ֣יב לוֹ֒ וַיֹּאמְר֗וּ מִסְפַּר֙ סַרְנֵ֣י פְלִשְׁתִּ֔ים חֲמִשָּׁה֙ </w:t>
      </w:r>
      <w:r w:rsidRPr="00CC3CC2">
        <w:rPr>
          <w:sz w:val="24"/>
          <w:szCs w:val="24"/>
          <w:rtl/>
        </w:rPr>
        <w:t>(</w:t>
      </w:r>
      <w:proofErr w:type="spellStart"/>
      <w:r w:rsidRPr="00CC3CC2">
        <w:rPr>
          <w:sz w:val="24"/>
          <w:szCs w:val="24"/>
          <w:rtl/>
        </w:rPr>
        <w:t>עפלי</w:t>
      </w:r>
      <w:proofErr w:type="spellEnd"/>
      <w:r w:rsidRPr="00CC3CC2">
        <w:rPr>
          <w:sz w:val="24"/>
          <w:szCs w:val="24"/>
          <w:rtl/>
        </w:rPr>
        <w:t>)</w:t>
      </w:r>
      <w:r w:rsidRPr="00CC3CC2">
        <w:rPr>
          <w:rtl/>
        </w:rPr>
        <w:t xml:space="preserve"> </w:t>
      </w:r>
      <w:proofErr w:type="spellStart"/>
      <w:r w:rsidRPr="00CC3CC2">
        <w:rPr>
          <w:rtl/>
        </w:rPr>
        <w:t>טְחֹרֵ֣י</w:t>
      </w:r>
      <w:proofErr w:type="spellEnd"/>
      <w:r w:rsidRPr="00CC3CC2">
        <w:rPr>
          <w:rtl/>
        </w:rPr>
        <w:t xml:space="preserve"> זָהָ֔ב וַחֲמִשָּׁ֖ה עַכְבְּרֵ֣י זָהָ֑ב </w:t>
      </w:r>
      <w:proofErr w:type="spellStart"/>
      <w:r w:rsidRPr="00CC3CC2">
        <w:rPr>
          <w:rtl/>
        </w:rPr>
        <w:t>כִּֽי</w:t>
      </w:r>
      <w:r>
        <w:rPr>
          <w:rtl/>
        </w:rPr>
        <w:t>־</w:t>
      </w:r>
      <w:r w:rsidRPr="00CC3CC2">
        <w:rPr>
          <w:rtl/>
        </w:rPr>
        <w:t>מַגֵּפָ֥ה</w:t>
      </w:r>
      <w:proofErr w:type="spellEnd"/>
      <w:r w:rsidRPr="00CC3CC2">
        <w:rPr>
          <w:rtl/>
        </w:rPr>
        <w:t xml:space="preserve"> אַחַ֛ת לְכֻלָּ֖ם וּלְסַרְנֵיכֶֽם:</w:t>
      </w:r>
    </w:p>
    <w:p w14:paraId="5E8FB1A6" w14:textId="6A98F8F1" w:rsidR="00CC3CC2" w:rsidRDefault="00CC3CC2" w:rsidP="00B25434">
      <w:pPr>
        <w:pStyle w:val="a6"/>
        <w:rPr>
          <w:rtl/>
        </w:rPr>
      </w:pPr>
      <w:r w:rsidRPr="00CC3CC2">
        <w:rPr>
          <w:rStyle w:val="affff7"/>
          <w:rtl/>
        </w:rPr>
        <w:t>סרני פלשתים.</w:t>
      </w:r>
      <w:r w:rsidRPr="00CC3CC2">
        <w:rPr>
          <w:rtl/>
        </w:rPr>
        <w:t xml:space="preserve"> חמשה הם, כמה שנאמר (ביהושע יג ג): העזתי והאשדודי </w:t>
      </w:r>
      <w:proofErr w:type="spellStart"/>
      <w:r w:rsidRPr="00CC3CC2">
        <w:rPr>
          <w:rtl/>
        </w:rPr>
        <w:t>האשקלוני</w:t>
      </w:r>
      <w:proofErr w:type="spellEnd"/>
      <w:r w:rsidRPr="00CC3CC2">
        <w:rPr>
          <w:rtl/>
        </w:rPr>
        <w:t xml:space="preserve"> הגתי והעקרוני: </w:t>
      </w:r>
    </w:p>
    <w:p w14:paraId="78711F1D" w14:textId="3CC26723" w:rsidR="00CC3CC2" w:rsidRDefault="00CC3CC2" w:rsidP="00B25434">
      <w:pPr>
        <w:pStyle w:val="a5"/>
        <w:rPr>
          <w:rtl/>
        </w:rPr>
      </w:pPr>
      <w:bookmarkStart w:id="123" w:name="שמואלBאBפרק-ו-{ה}"/>
      <w:bookmarkEnd w:id="123"/>
      <w:r w:rsidRPr="00CC3CC2">
        <w:rPr>
          <w:rStyle w:val="affff8"/>
          <w:rtl/>
        </w:rPr>
        <w:t>{ה}</w:t>
      </w:r>
      <w:r>
        <w:rPr>
          <w:rFonts w:ascii="Times New Roman" w:hAnsi="Times New Roman"/>
          <w:sz w:val="41"/>
          <w:szCs w:val="41"/>
          <w:rtl/>
        </w:rPr>
        <w:t xml:space="preserve"> </w:t>
      </w:r>
      <w:r w:rsidRPr="00CC3CC2">
        <w:rPr>
          <w:rtl/>
        </w:rPr>
        <w:t xml:space="preserve">וַעֲשִׂיתֶם֩ צַלְמֵ֨י </w:t>
      </w:r>
      <w:r w:rsidRPr="00CC3CC2">
        <w:rPr>
          <w:sz w:val="24"/>
          <w:szCs w:val="24"/>
          <w:rtl/>
        </w:rPr>
        <w:t>(</w:t>
      </w:r>
      <w:proofErr w:type="spellStart"/>
      <w:r w:rsidRPr="00CC3CC2">
        <w:rPr>
          <w:sz w:val="24"/>
          <w:szCs w:val="24"/>
          <w:rtl/>
        </w:rPr>
        <w:t>עפליכם</w:t>
      </w:r>
      <w:proofErr w:type="spellEnd"/>
      <w:r w:rsidRPr="00CC3CC2">
        <w:rPr>
          <w:sz w:val="24"/>
          <w:szCs w:val="24"/>
          <w:rtl/>
        </w:rPr>
        <w:t>)</w:t>
      </w:r>
      <w:r w:rsidRPr="00CC3CC2">
        <w:rPr>
          <w:rtl/>
        </w:rPr>
        <w:t xml:space="preserve"> </w:t>
      </w:r>
      <w:proofErr w:type="spellStart"/>
      <w:r w:rsidRPr="00CC3CC2">
        <w:rPr>
          <w:rtl/>
        </w:rPr>
        <w:t>טְחֹרֵיכֶ֜ם</w:t>
      </w:r>
      <w:proofErr w:type="spellEnd"/>
      <w:r w:rsidRPr="00CC3CC2">
        <w:rPr>
          <w:rtl/>
        </w:rPr>
        <w:t xml:space="preserve"> </w:t>
      </w:r>
      <w:r w:rsidRPr="00CC3CC2">
        <w:rPr>
          <w:rtl/>
        </w:rPr>
        <w:t xml:space="preserve">וְצַלְמֵ֣י עַכְבְּרֵיכֶ֗ם הַמַּשְׁחִיתִם֙ </w:t>
      </w:r>
      <w:proofErr w:type="spellStart"/>
      <w:r w:rsidRPr="00CC3CC2">
        <w:rPr>
          <w:rtl/>
        </w:rPr>
        <w:t>אֶת</w:t>
      </w:r>
      <w:r>
        <w:rPr>
          <w:rtl/>
        </w:rPr>
        <w:t>־</w:t>
      </w:r>
      <w:r w:rsidRPr="00CC3CC2">
        <w:rPr>
          <w:rtl/>
        </w:rPr>
        <w:t>הָאָ֔רֶץ</w:t>
      </w:r>
      <w:proofErr w:type="spellEnd"/>
      <w:r w:rsidRPr="00CC3CC2">
        <w:rPr>
          <w:rtl/>
        </w:rPr>
        <w:t xml:space="preserve"> וּנְתַתֶּ֛ם לֵאלֹהֵ֥י יִשְׂרָאֵ֖ל כָּב֑וֹד אוּלַ֗י יָקֵ֤ל </w:t>
      </w:r>
      <w:proofErr w:type="spellStart"/>
      <w:r w:rsidRPr="00CC3CC2">
        <w:rPr>
          <w:rtl/>
        </w:rPr>
        <w:t>אֶת</w:t>
      </w:r>
      <w:r>
        <w:rPr>
          <w:rtl/>
        </w:rPr>
        <w:t>־</w:t>
      </w:r>
      <w:r w:rsidRPr="00CC3CC2">
        <w:rPr>
          <w:rtl/>
        </w:rPr>
        <w:t>יָדו</w:t>
      </w:r>
      <w:proofErr w:type="spellEnd"/>
      <w:r w:rsidRPr="00CC3CC2">
        <w:rPr>
          <w:rtl/>
        </w:rPr>
        <w:t>ֹ֙ מֵֽעֲלֵיכֶ֔ם וּמֵעַ֥ל אֱלֹהֵיכֶ֖ם וּמֵעַ֥ל אַרְצְכֶֽם:</w:t>
      </w:r>
      <w:r w:rsidRPr="00CC3CC2">
        <w:rPr>
          <w:rFonts w:ascii="Times New Roman" w:hAnsi="Times New Roman"/>
          <w:rtl/>
        </w:rPr>
        <w:t xml:space="preserve"> </w:t>
      </w:r>
      <w:bookmarkStart w:id="124" w:name="שמואלBאBפרק-ו-{ו}"/>
      <w:bookmarkEnd w:id="124"/>
      <w:r w:rsidRPr="00CC3CC2">
        <w:rPr>
          <w:rStyle w:val="affff8"/>
          <w:rtl/>
        </w:rPr>
        <w:t>{ו}</w:t>
      </w:r>
      <w:r>
        <w:rPr>
          <w:rFonts w:ascii="Times New Roman" w:hAnsi="Times New Roman"/>
          <w:sz w:val="41"/>
          <w:szCs w:val="41"/>
          <w:rtl/>
        </w:rPr>
        <w:t xml:space="preserve"> </w:t>
      </w:r>
      <w:r w:rsidRPr="00CC3CC2">
        <w:rPr>
          <w:rtl/>
        </w:rPr>
        <w:t xml:space="preserve">וְלָ֤מָּה תְכַבְּדוּ֙ </w:t>
      </w:r>
      <w:proofErr w:type="spellStart"/>
      <w:r w:rsidRPr="00CC3CC2">
        <w:rPr>
          <w:rtl/>
        </w:rPr>
        <w:t>אֶת</w:t>
      </w:r>
      <w:r>
        <w:rPr>
          <w:rtl/>
        </w:rPr>
        <w:t>־</w:t>
      </w:r>
      <w:r w:rsidRPr="00CC3CC2">
        <w:rPr>
          <w:rtl/>
        </w:rPr>
        <w:t>לְבַבְכֶ֔ם</w:t>
      </w:r>
      <w:proofErr w:type="spellEnd"/>
      <w:r w:rsidRPr="00CC3CC2">
        <w:rPr>
          <w:rtl/>
        </w:rPr>
        <w:t xml:space="preserve"> כַּאֲשֶׁ֧ר כִּבְּד֛וּ מִצְרַ֥יִם וּפַרְעֹ֖ה </w:t>
      </w:r>
      <w:proofErr w:type="spellStart"/>
      <w:r w:rsidRPr="00CC3CC2">
        <w:rPr>
          <w:rtl/>
        </w:rPr>
        <w:t>אֶת</w:t>
      </w:r>
      <w:r>
        <w:rPr>
          <w:rtl/>
        </w:rPr>
        <w:t>־</w:t>
      </w:r>
      <w:r w:rsidRPr="00CC3CC2">
        <w:rPr>
          <w:rtl/>
        </w:rPr>
        <w:t>לִבָּ֑ם</w:t>
      </w:r>
      <w:proofErr w:type="spellEnd"/>
      <w:r w:rsidRPr="00CC3CC2">
        <w:rPr>
          <w:rtl/>
        </w:rPr>
        <w:t xml:space="preserve"> הֲלוֹא֙ כַּאֲשֶׁ֣ר הִתְעַלֵּ֣ל בָּהֶ֔ם וַֽיְשַׁלְּח֖וּם וַיֵּלֵֽכוּ:</w:t>
      </w:r>
      <w:r w:rsidRPr="00CC3CC2">
        <w:rPr>
          <w:rFonts w:ascii="Times New Roman" w:hAnsi="Times New Roman"/>
          <w:rtl/>
        </w:rPr>
        <w:t xml:space="preserve"> </w:t>
      </w:r>
      <w:bookmarkStart w:id="125" w:name="שמואלBאBפרק-ו-{ז}"/>
      <w:bookmarkEnd w:id="125"/>
      <w:r w:rsidRPr="00CC3CC2">
        <w:rPr>
          <w:rStyle w:val="affff8"/>
          <w:rtl/>
        </w:rPr>
        <w:t>{ז}</w:t>
      </w:r>
      <w:r>
        <w:rPr>
          <w:rFonts w:ascii="Times New Roman" w:hAnsi="Times New Roman"/>
          <w:sz w:val="41"/>
          <w:szCs w:val="41"/>
          <w:rtl/>
        </w:rPr>
        <w:t xml:space="preserve"> </w:t>
      </w:r>
      <w:r w:rsidRPr="00CC3CC2">
        <w:rPr>
          <w:rtl/>
        </w:rPr>
        <w:t xml:space="preserve">וְעַתָּ֗ה קְח֨וּ וַעֲשׂ֜וּ עֲגָלָ֤ה חֲדָשָׁה֙ אֶחָ֔ת וּשְׁתֵּ֤י פָרוֹת֙ עָל֔וֹת אֲשֶׁ֛ר </w:t>
      </w:r>
      <w:proofErr w:type="spellStart"/>
      <w:r w:rsidRPr="00CC3CC2">
        <w:rPr>
          <w:rtl/>
        </w:rPr>
        <w:t>לֹא</w:t>
      </w:r>
      <w:r>
        <w:rPr>
          <w:rtl/>
        </w:rPr>
        <w:t>־</w:t>
      </w:r>
      <w:r w:rsidRPr="00CC3CC2">
        <w:rPr>
          <w:rtl/>
        </w:rPr>
        <w:t>עָלָ֥ה</w:t>
      </w:r>
      <w:proofErr w:type="spellEnd"/>
      <w:r w:rsidRPr="00CC3CC2">
        <w:rPr>
          <w:rtl/>
        </w:rPr>
        <w:t xml:space="preserve"> עֲלֵיהֶ֖ם עֹ֑ל וַאֲסַרְתֶּ֤ם </w:t>
      </w:r>
      <w:proofErr w:type="spellStart"/>
      <w:r w:rsidRPr="00CC3CC2">
        <w:rPr>
          <w:rtl/>
        </w:rPr>
        <w:t>אֶת</w:t>
      </w:r>
      <w:r>
        <w:rPr>
          <w:rtl/>
        </w:rPr>
        <w:t>־</w:t>
      </w:r>
      <w:r w:rsidRPr="00CC3CC2">
        <w:rPr>
          <w:rtl/>
        </w:rPr>
        <w:t>הַפָּרוֹת</w:t>
      </w:r>
      <w:proofErr w:type="spellEnd"/>
      <w:r w:rsidRPr="00CC3CC2">
        <w:rPr>
          <w:rtl/>
        </w:rPr>
        <w:t xml:space="preserve">֙ בָּעֲגָלָ֔ה </w:t>
      </w:r>
      <w:proofErr w:type="spellStart"/>
      <w:r w:rsidRPr="00CC3CC2">
        <w:rPr>
          <w:rtl/>
        </w:rPr>
        <w:t>וַהֲשֵׁיבֹתֶ֧ם</w:t>
      </w:r>
      <w:proofErr w:type="spellEnd"/>
      <w:r w:rsidRPr="00CC3CC2">
        <w:rPr>
          <w:rtl/>
        </w:rPr>
        <w:t xml:space="preserve"> בְּנֵיהֶ֛ם מֵאַחֲרֵיהֶ֖ם הַבָּֽיְתָה:</w:t>
      </w:r>
    </w:p>
    <w:p w14:paraId="38DB97C0" w14:textId="37D0F074" w:rsidR="00CC3CC2" w:rsidRDefault="00CC3CC2" w:rsidP="00B25434">
      <w:pPr>
        <w:pStyle w:val="a6"/>
        <w:rPr>
          <w:rtl/>
        </w:rPr>
      </w:pPr>
      <w:r w:rsidRPr="00CC3CC2">
        <w:rPr>
          <w:rStyle w:val="affff7"/>
          <w:rtl/>
        </w:rPr>
        <w:t>עלות.</w:t>
      </w:r>
      <w:r w:rsidRPr="00CC3CC2">
        <w:rPr>
          <w:rtl/>
        </w:rPr>
        <w:t xml:space="preserve"> מניקות: </w:t>
      </w:r>
      <w:r w:rsidRPr="00CC3CC2">
        <w:rPr>
          <w:rStyle w:val="affff7"/>
          <w:rtl/>
        </w:rPr>
        <w:t>אשר לא עלה עליהם עול.</w:t>
      </w:r>
      <w:r w:rsidRPr="00CC3CC2">
        <w:rPr>
          <w:rtl/>
        </w:rPr>
        <w:t xml:space="preserve"> כל זה לנסיון, שאין אלו ראויות למשוך, ועוד שגועות אחר בניהם, ואם יהא כח בארון שיוליכו אותו מאליהם, נדע שהוא עשה לנו: </w:t>
      </w:r>
    </w:p>
    <w:p w14:paraId="12286B62" w14:textId="09C5D282" w:rsidR="00CC3CC2" w:rsidRDefault="00CC3CC2" w:rsidP="00B25434">
      <w:pPr>
        <w:pStyle w:val="a5"/>
        <w:rPr>
          <w:rtl/>
        </w:rPr>
      </w:pPr>
      <w:bookmarkStart w:id="126" w:name="שמואלBאBפרק-ו-{ח}"/>
      <w:bookmarkEnd w:id="126"/>
      <w:r w:rsidRPr="00CC3CC2">
        <w:rPr>
          <w:rStyle w:val="affff8"/>
          <w:rtl/>
        </w:rPr>
        <w:t>{ח}</w:t>
      </w:r>
      <w:r>
        <w:rPr>
          <w:rFonts w:ascii="Times New Roman" w:hAnsi="Times New Roman"/>
          <w:sz w:val="41"/>
          <w:szCs w:val="41"/>
          <w:rtl/>
        </w:rPr>
        <w:t xml:space="preserve"> </w:t>
      </w:r>
      <w:r w:rsidRPr="00CC3CC2">
        <w:rPr>
          <w:rtl/>
        </w:rPr>
        <w:t xml:space="preserve">וּלְקַחְתֶּ֞ם </w:t>
      </w:r>
      <w:proofErr w:type="spellStart"/>
      <w:r w:rsidRPr="00CC3CC2">
        <w:rPr>
          <w:rtl/>
        </w:rPr>
        <w:t>אֶת</w:t>
      </w:r>
      <w:r>
        <w:rPr>
          <w:rtl/>
        </w:rPr>
        <w:t>־</w:t>
      </w:r>
      <w:r w:rsidRPr="00CC3CC2">
        <w:rPr>
          <w:rtl/>
        </w:rPr>
        <w:t>אֲר֣וֹן</w:t>
      </w:r>
      <w:proofErr w:type="spellEnd"/>
      <w:r w:rsidRPr="00CC3CC2">
        <w:rPr>
          <w:rtl/>
        </w:rPr>
        <w:t xml:space="preserve"> יְהוָ֗ה וּנְתַתֶּ֤ם אֹתוֹ֙ </w:t>
      </w:r>
      <w:proofErr w:type="spellStart"/>
      <w:r w:rsidRPr="00CC3CC2">
        <w:rPr>
          <w:rtl/>
        </w:rPr>
        <w:t>אֶל</w:t>
      </w:r>
      <w:r>
        <w:rPr>
          <w:rtl/>
        </w:rPr>
        <w:t>־</w:t>
      </w:r>
      <w:r w:rsidRPr="00CC3CC2">
        <w:rPr>
          <w:rtl/>
        </w:rPr>
        <w:t>הָ֣עֲגָלָ֔ה</w:t>
      </w:r>
      <w:proofErr w:type="spellEnd"/>
      <w:r w:rsidRPr="00CC3CC2">
        <w:rPr>
          <w:rtl/>
        </w:rPr>
        <w:t xml:space="preserve"> וְאֵ֣ת | כְּלֵ֣י הַזָּהָ֗ב אֲשֶׁ֨ר הֲשֵׁבֹתֶ֥ם לוֹ֙ אָשָׁ֔ם תָּשִׂ֥ימוּ בָאַרְגַּ֖ז מִצִּדּ֑וֹ וְשִׁלַּחְתֶּ֥ם אֹת֖וֹ וְהָלָֽךְ:</w:t>
      </w:r>
    </w:p>
    <w:p w14:paraId="765AFDCD" w14:textId="65A56862" w:rsidR="00CC3CC2" w:rsidRDefault="00CC3CC2" w:rsidP="00B25434">
      <w:pPr>
        <w:pStyle w:val="a6"/>
        <w:rPr>
          <w:rtl/>
        </w:rPr>
      </w:pPr>
      <w:r w:rsidRPr="00CC3CC2">
        <w:rPr>
          <w:rStyle w:val="affff7"/>
          <w:rtl/>
        </w:rPr>
        <w:t>בארגז.</w:t>
      </w:r>
      <w:r w:rsidRPr="00CC3CC2">
        <w:rPr>
          <w:rtl/>
        </w:rPr>
        <w:t xml:space="preserve"> </w:t>
      </w:r>
      <w:proofErr w:type="spellStart"/>
      <w:r w:rsidRPr="00CC3CC2">
        <w:rPr>
          <w:rtl/>
        </w:rPr>
        <w:t>שקריניי''ו</w:t>
      </w:r>
      <w:proofErr w:type="spellEnd"/>
      <w:r w:rsidRPr="00CC3CC2">
        <w:rPr>
          <w:rtl/>
        </w:rPr>
        <w:t xml:space="preserve"> </w:t>
      </w:r>
      <w:proofErr w:type="spellStart"/>
      <w:r w:rsidRPr="00CC3CC2">
        <w:rPr>
          <w:rtl/>
        </w:rPr>
        <w:t>בלע''ז</w:t>
      </w:r>
      <w:proofErr w:type="spellEnd"/>
      <w:r w:rsidRPr="00CC3CC2">
        <w:rPr>
          <w:rtl/>
        </w:rPr>
        <w:t xml:space="preserve">: </w:t>
      </w:r>
    </w:p>
    <w:p w14:paraId="51AF7CE8" w14:textId="22EA84E8" w:rsidR="00CC3CC2" w:rsidRDefault="00CC3CC2" w:rsidP="00B25434">
      <w:pPr>
        <w:pStyle w:val="a5"/>
        <w:rPr>
          <w:rtl/>
        </w:rPr>
      </w:pPr>
      <w:bookmarkStart w:id="127" w:name="שמואלBאBפרק-ו-{ט}"/>
      <w:bookmarkEnd w:id="127"/>
      <w:r w:rsidRPr="00CC3CC2">
        <w:rPr>
          <w:rStyle w:val="affff8"/>
          <w:rtl/>
        </w:rPr>
        <w:lastRenderedPageBreak/>
        <w:t>{ט}</w:t>
      </w:r>
      <w:r>
        <w:rPr>
          <w:rFonts w:ascii="Times New Roman" w:hAnsi="Times New Roman"/>
          <w:sz w:val="41"/>
          <w:szCs w:val="41"/>
          <w:rtl/>
        </w:rPr>
        <w:t xml:space="preserve"> </w:t>
      </w:r>
      <w:r w:rsidRPr="00CC3CC2">
        <w:rPr>
          <w:rtl/>
        </w:rPr>
        <w:t xml:space="preserve">וּרְאִיתֶ֗ם </w:t>
      </w:r>
      <w:proofErr w:type="spellStart"/>
      <w:r w:rsidRPr="00CC3CC2">
        <w:rPr>
          <w:rtl/>
        </w:rPr>
        <w:t>אִם</w:t>
      </w:r>
      <w:r>
        <w:rPr>
          <w:rtl/>
        </w:rPr>
        <w:t>־</w:t>
      </w:r>
      <w:r w:rsidRPr="00CC3CC2">
        <w:rPr>
          <w:rtl/>
        </w:rPr>
        <w:t>דֶּ֨רֶך</w:t>
      </w:r>
      <w:proofErr w:type="spellEnd"/>
      <w:r w:rsidRPr="00CC3CC2">
        <w:rPr>
          <w:rtl/>
        </w:rPr>
        <w:t xml:space="preserve">ְ גְּבוּל֤וֹ יַֽעֲלֶה֙ בֵּ֣ית שֶׁ֔מֶשׁ ה֚וּא עָ֣שָׂה לָ֔נוּ </w:t>
      </w:r>
      <w:proofErr w:type="spellStart"/>
      <w:r w:rsidRPr="00CC3CC2">
        <w:rPr>
          <w:rtl/>
        </w:rPr>
        <w:t>אֶת</w:t>
      </w:r>
      <w:r>
        <w:rPr>
          <w:rtl/>
        </w:rPr>
        <w:t>־</w:t>
      </w:r>
      <w:r w:rsidRPr="00CC3CC2">
        <w:rPr>
          <w:rtl/>
        </w:rPr>
        <w:t>הָרָעָ֥ה</w:t>
      </w:r>
      <w:proofErr w:type="spellEnd"/>
      <w:r w:rsidRPr="00CC3CC2">
        <w:rPr>
          <w:rtl/>
        </w:rPr>
        <w:t xml:space="preserve"> הַגְּדוֹלָ֖ה הַזֹּ֑את </w:t>
      </w:r>
      <w:proofErr w:type="spellStart"/>
      <w:r w:rsidRPr="00CC3CC2">
        <w:rPr>
          <w:rtl/>
        </w:rPr>
        <w:t>וְאִם</w:t>
      </w:r>
      <w:r>
        <w:rPr>
          <w:rtl/>
        </w:rPr>
        <w:t>־</w:t>
      </w:r>
      <w:r w:rsidRPr="00CC3CC2">
        <w:rPr>
          <w:rtl/>
        </w:rPr>
        <w:t>לֹ֗א</w:t>
      </w:r>
      <w:proofErr w:type="spellEnd"/>
      <w:r w:rsidRPr="00CC3CC2">
        <w:rPr>
          <w:rtl/>
        </w:rPr>
        <w:t xml:space="preserve"> וְיָדַ֙עְנוּ֙ כִּ֣י לֹ֤א יָדוֹ֙ נָ֣גְעָה בָּ֔נוּ מִקְרֶ֥ה ה֖וּא הָ֥יָה לָֽנוּ:</w:t>
      </w:r>
      <w:r w:rsidRPr="00CC3CC2">
        <w:rPr>
          <w:rFonts w:ascii="Times New Roman" w:hAnsi="Times New Roman"/>
          <w:rtl/>
        </w:rPr>
        <w:t xml:space="preserve"> </w:t>
      </w:r>
      <w:bookmarkStart w:id="128" w:name="שמואלBאBפרק-ו-{י}"/>
      <w:bookmarkEnd w:id="128"/>
      <w:r w:rsidRPr="00CC3CC2">
        <w:rPr>
          <w:rStyle w:val="affff8"/>
          <w:rtl/>
        </w:rPr>
        <w:t>{י}</w:t>
      </w:r>
      <w:r>
        <w:rPr>
          <w:rFonts w:ascii="Times New Roman" w:hAnsi="Times New Roman"/>
          <w:sz w:val="41"/>
          <w:szCs w:val="41"/>
          <w:rtl/>
        </w:rPr>
        <w:t xml:space="preserve"> </w:t>
      </w:r>
      <w:r w:rsidRPr="00CC3CC2">
        <w:rPr>
          <w:rtl/>
        </w:rPr>
        <w:t xml:space="preserve">וַיַּעֲשׂ֤וּ הָאֲנָשִׁים֙ כֵּ֔ן וַיִּקְח֗וּ שְׁתֵּ֤י פָרוֹת֙ עָל֔וֹת וַיַּאַסְר֖וּם בָּעֲגָלָ֑ה </w:t>
      </w:r>
      <w:proofErr w:type="spellStart"/>
      <w:r w:rsidRPr="00CC3CC2">
        <w:rPr>
          <w:rtl/>
        </w:rPr>
        <w:t>וְאֶת</w:t>
      </w:r>
      <w:r>
        <w:rPr>
          <w:rtl/>
        </w:rPr>
        <w:t>־</w:t>
      </w:r>
      <w:r w:rsidRPr="00CC3CC2">
        <w:rPr>
          <w:rtl/>
        </w:rPr>
        <w:t>בְּנֵיהֶ֖ם</w:t>
      </w:r>
      <w:proofErr w:type="spellEnd"/>
      <w:r w:rsidRPr="00CC3CC2">
        <w:rPr>
          <w:rtl/>
        </w:rPr>
        <w:t xml:space="preserve"> כָּל֥וּ בַבָּֽיִת:</w:t>
      </w:r>
    </w:p>
    <w:p w14:paraId="41E9DBA6" w14:textId="15A25411" w:rsidR="00CC3CC2" w:rsidRDefault="00CC3CC2" w:rsidP="00B25434">
      <w:pPr>
        <w:pStyle w:val="a6"/>
        <w:rPr>
          <w:rtl/>
        </w:rPr>
      </w:pPr>
      <w:r w:rsidRPr="00CC3CC2">
        <w:rPr>
          <w:rStyle w:val="affff7"/>
          <w:rtl/>
        </w:rPr>
        <w:t>כלו בבית.</w:t>
      </w:r>
      <w:r w:rsidRPr="00CC3CC2">
        <w:rPr>
          <w:rtl/>
        </w:rPr>
        <w:t xml:space="preserve"> לשון כלא: </w:t>
      </w:r>
    </w:p>
    <w:p w14:paraId="5F1631F2" w14:textId="30C08EF2" w:rsidR="00CC3CC2" w:rsidRDefault="00CC3CC2" w:rsidP="00B25434">
      <w:pPr>
        <w:pStyle w:val="a5"/>
        <w:rPr>
          <w:rtl/>
        </w:rPr>
      </w:pPr>
      <w:bookmarkStart w:id="129" w:name="שמואלBאBפרק-ו-{יא}"/>
      <w:bookmarkEnd w:id="129"/>
      <w:r w:rsidRPr="00CC3CC2">
        <w:rPr>
          <w:rStyle w:val="affff8"/>
          <w:rtl/>
        </w:rPr>
        <w:t>{יא}</w:t>
      </w:r>
      <w:r>
        <w:rPr>
          <w:rFonts w:ascii="Times New Roman" w:hAnsi="Times New Roman"/>
          <w:sz w:val="41"/>
          <w:szCs w:val="41"/>
          <w:rtl/>
        </w:rPr>
        <w:t xml:space="preserve"> </w:t>
      </w:r>
      <w:r w:rsidRPr="00CC3CC2">
        <w:rPr>
          <w:rtl/>
        </w:rPr>
        <w:t xml:space="preserve">וַיָּשִׂ֛מוּ </w:t>
      </w:r>
      <w:proofErr w:type="spellStart"/>
      <w:r w:rsidRPr="00CC3CC2">
        <w:rPr>
          <w:rtl/>
        </w:rPr>
        <w:t>אֶת</w:t>
      </w:r>
      <w:r>
        <w:rPr>
          <w:rtl/>
        </w:rPr>
        <w:t>־</w:t>
      </w:r>
      <w:r w:rsidRPr="00CC3CC2">
        <w:rPr>
          <w:rtl/>
        </w:rPr>
        <w:t>אֲר֥וֹן</w:t>
      </w:r>
      <w:proofErr w:type="spellEnd"/>
      <w:r w:rsidRPr="00CC3CC2">
        <w:rPr>
          <w:rtl/>
        </w:rPr>
        <w:t xml:space="preserve"> יְהוָ֖ה </w:t>
      </w:r>
      <w:proofErr w:type="spellStart"/>
      <w:r w:rsidRPr="00CC3CC2">
        <w:rPr>
          <w:rtl/>
        </w:rPr>
        <w:t>אֶל</w:t>
      </w:r>
      <w:r>
        <w:rPr>
          <w:rtl/>
        </w:rPr>
        <w:t>־</w:t>
      </w:r>
      <w:r w:rsidRPr="00CC3CC2">
        <w:rPr>
          <w:rtl/>
        </w:rPr>
        <w:t>הָעֲגָלָ֑ה</w:t>
      </w:r>
      <w:proofErr w:type="spellEnd"/>
      <w:r w:rsidRPr="00CC3CC2">
        <w:rPr>
          <w:rtl/>
        </w:rPr>
        <w:t xml:space="preserve"> וְאֵ֣ת הָאַרְגַּ֗ז וְאֵת֙ עַכְבְּרֵ֣י הַזָּהָ֔ב וְאֵ֖ת צַלְמֵ֥י </w:t>
      </w:r>
      <w:proofErr w:type="spellStart"/>
      <w:r w:rsidRPr="00CC3CC2">
        <w:rPr>
          <w:rtl/>
        </w:rPr>
        <w:t>טְחֹרֵיהֶֽם</w:t>
      </w:r>
      <w:proofErr w:type="spellEnd"/>
      <w:r w:rsidRPr="00CC3CC2">
        <w:rPr>
          <w:rtl/>
        </w:rPr>
        <w:t>:</w:t>
      </w:r>
      <w:r w:rsidRPr="00CC3CC2">
        <w:rPr>
          <w:rFonts w:ascii="Times New Roman" w:hAnsi="Times New Roman"/>
          <w:rtl/>
        </w:rPr>
        <w:t xml:space="preserve"> </w:t>
      </w:r>
      <w:bookmarkStart w:id="130" w:name="שמואלBאBפרק-ו-{יב}"/>
      <w:bookmarkEnd w:id="130"/>
      <w:r w:rsidRPr="00CC3CC2">
        <w:rPr>
          <w:rStyle w:val="affff8"/>
          <w:rtl/>
        </w:rPr>
        <w:t>{יב}</w:t>
      </w:r>
      <w:r>
        <w:rPr>
          <w:rFonts w:ascii="Times New Roman" w:hAnsi="Times New Roman"/>
          <w:sz w:val="41"/>
          <w:szCs w:val="41"/>
          <w:rtl/>
        </w:rPr>
        <w:t xml:space="preserve"> </w:t>
      </w:r>
      <w:r w:rsidRPr="00CC3CC2">
        <w:rPr>
          <w:rtl/>
        </w:rPr>
        <w:t xml:space="preserve">וַיִשַּׁ֨רְנָה הַפָּר֜וֹת בַּדֶּ֗רֶךְ </w:t>
      </w:r>
      <w:proofErr w:type="spellStart"/>
      <w:r w:rsidRPr="00CC3CC2">
        <w:rPr>
          <w:rtl/>
        </w:rPr>
        <w:t>עַל</w:t>
      </w:r>
      <w:r>
        <w:rPr>
          <w:rtl/>
        </w:rPr>
        <w:t>־</w:t>
      </w:r>
      <w:r w:rsidRPr="00CC3CC2">
        <w:rPr>
          <w:rtl/>
        </w:rPr>
        <w:t>דֶּ֙רֶך</w:t>
      </w:r>
      <w:proofErr w:type="spellEnd"/>
      <w:r w:rsidRPr="00CC3CC2">
        <w:rPr>
          <w:rtl/>
        </w:rPr>
        <w:t xml:space="preserve">ְ֙ בֵּ֣ית שֶׁ֔מֶשׁ בִּמְסִלָּ֣ה אַחַ֗ת הָלְכ֤וּ הָלֹךְ֙ וְגָע֔וֹ </w:t>
      </w:r>
      <w:proofErr w:type="spellStart"/>
      <w:r w:rsidRPr="00CC3CC2">
        <w:rPr>
          <w:rtl/>
        </w:rPr>
        <w:t>וְלֹא</w:t>
      </w:r>
      <w:r>
        <w:rPr>
          <w:rtl/>
        </w:rPr>
        <w:t>־</w:t>
      </w:r>
      <w:r w:rsidRPr="00CC3CC2">
        <w:rPr>
          <w:rtl/>
        </w:rPr>
        <w:t>סָ֖רו</w:t>
      </w:r>
      <w:proofErr w:type="spellEnd"/>
      <w:r w:rsidRPr="00CC3CC2">
        <w:rPr>
          <w:rtl/>
        </w:rPr>
        <w:t xml:space="preserve">ּ יָמִ֣ין וּשְׂמֹ֑אול וְסַרְנֵ֤י פְלִשְׁתִּים֙ הֹלְכִ֣ים אַחֲרֵיהֶ֔ם </w:t>
      </w:r>
      <w:proofErr w:type="spellStart"/>
      <w:r w:rsidRPr="00CC3CC2">
        <w:rPr>
          <w:rtl/>
        </w:rPr>
        <w:t>עַד</w:t>
      </w:r>
      <w:r>
        <w:rPr>
          <w:rtl/>
        </w:rPr>
        <w:t>־</w:t>
      </w:r>
      <w:r w:rsidRPr="00CC3CC2">
        <w:rPr>
          <w:rtl/>
        </w:rPr>
        <w:t>גְּב֖וּל</w:t>
      </w:r>
      <w:proofErr w:type="spellEnd"/>
      <w:r w:rsidRPr="00CC3CC2">
        <w:rPr>
          <w:rtl/>
        </w:rPr>
        <w:t xml:space="preserve"> בֵּ֥ית שָֽׁמֶשׁ:</w:t>
      </w:r>
    </w:p>
    <w:p w14:paraId="6321BAAB" w14:textId="551CF402" w:rsidR="00CC3CC2" w:rsidRDefault="00CC3CC2" w:rsidP="00B25434">
      <w:pPr>
        <w:pStyle w:val="a6"/>
        <w:rPr>
          <w:rtl/>
        </w:rPr>
      </w:pPr>
      <w:r w:rsidRPr="00CC3CC2">
        <w:rPr>
          <w:rStyle w:val="affff7"/>
          <w:rtl/>
        </w:rPr>
        <w:t>וישרנה.</w:t>
      </w:r>
      <w:r w:rsidRPr="00CC3CC2">
        <w:rPr>
          <w:rtl/>
        </w:rPr>
        <w:t xml:space="preserve"> הרי תיבה זו אנדרוגינוס, מלמד שאף הוולדות היו אומרים שירה: </w:t>
      </w:r>
      <w:r w:rsidRPr="00CC3CC2">
        <w:rPr>
          <w:rStyle w:val="affff7"/>
          <w:rtl/>
        </w:rPr>
        <w:t xml:space="preserve">רוני </w:t>
      </w:r>
      <w:proofErr w:type="spellStart"/>
      <w:r w:rsidRPr="00CC3CC2">
        <w:rPr>
          <w:rStyle w:val="affff7"/>
          <w:rtl/>
        </w:rPr>
        <w:t>רוני</w:t>
      </w:r>
      <w:proofErr w:type="spellEnd"/>
      <w:r w:rsidRPr="00CC3CC2">
        <w:rPr>
          <w:rStyle w:val="affff7"/>
          <w:rtl/>
        </w:rPr>
        <w:t xml:space="preserve"> השיטה התנופפי וכו', כדאיתא במסכת עבודה זרה </w:t>
      </w:r>
      <w:r w:rsidRPr="00CC3CC2">
        <w:rPr>
          <w:rStyle w:val="affff7"/>
          <w:sz w:val="24"/>
          <w:rtl/>
        </w:rPr>
        <w:t>(כד ב)</w:t>
      </w:r>
      <w:r w:rsidRPr="00CC3CC2">
        <w:rPr>
          <w:rStyle w:val="affff7"/>
          <w:rtl/>
        </w:rPr>
        <w:t>.</w:t>
      </w:r>
      <w:r w:rsidRPr="00CC3CC2">
        <w:rPr>
          <w:rtl/>
        </w:rPr>
        <w:t xml:space="preserve"> ולפי פשוטו, 'וישרנה', לשון 'ישר דרך', ישר היו הולכות: </w:t>
      </w:r>
      <w:r w:rsidRPr="00CC3CC2">
        <w:rPr>
          <w:rStyle w:val="affff7"/>
          <w:rtl/>
        </w:rPr>
        <w:t>הלך וגעו.</w:t>
      </w:r>
      <w:r w:rsidRPr="00CC3CC2">
        <w:rPr>
          <w:rtl/>
        </w:rPr>
        <w:t xml:space="preserve"> לשון צעקת בקר, געייה: </w:t>
      </w:r>
      <w:r w:rsidRPr="00CC3CC2">
        <w:rPr>
          <w:rStyle w:val="affff7"/>
          <w:rtl/>
        </w:rPr>
        <w:t>בית שמש.</w:t>
      </w:r>
      <w:r w:rsidRPr="00CC3CC2">
        <w:rPr>
          <w:rtl/>
        </w:rPr>
        <w:t xml:space="preserve"> ישראל היו שם: </w:t>
      </w:r>
    </w:p>
    <w:p w14:paraId="30DA6370" w14:textId="242774E5" w:rsidR="00CC3CC2" w:rsidRDefault="00CC3CC2" w:rsidP="00B25434">
      <w:pPr>
        <w:pStyle w:val="a5"/>
        <w:rPr>
          <w:rtl/>
        </w:rPr>
      </w:pPr>
      <w:bookmarkStart w:id="131" w:name="שמואלBאBפרק-ו-{יג}"/>
      <w:bookmarkEnd w:id="131"/>
      <w:r w:rsidRPr="00CC3CC2">
        <w:rPr>
          <w:rStyle w:val="affff8"/>
          <w:rtl/>
        </w:rPr>
        <w:t>{יג}</w:t>
      </w:r>
      <w:r>
        <w:rPr>
          <w:rFonts w:ascii="Times New Roman" w:hAnsi="Times New Roman"/>
          <w:sz w:val="41"/>
          <w:szCs w:val="41"/>
          <w:rtl/>
        </w:rPr>
        <w:t xml:space="preserve"> </w:t>
      </w:r>
      <w:r w:rsidRPr="00CC3CC2">
        <w:rPr>
          <w:rtl/>
        </w:rPr>
        <w:t xml:space="preserve">וּבֵ֣ית שֶׁ֔מֶשׁ קֹצְרִ֥ים </w:t>
      </w:r>
      <w:proofErr w:type="spellStart"/>
      <w:r w:rsidRPr="00CC3CC2">
        <w:rPr>
          <w:rtl/>
        </w:rPr>
        <w:t>קְצִיר</w:t>
      </w:r>
      <w:r>
        <w:rPr>
          <w:rtl/>
        </w:rPr>
        <w:t>־</w:t>
      </w:r>
      <w:r w:rsidRPr="00CC3CC2">
        <w:rPr>
          <w:rtl/>
        </w:rPr>
        <w:t>חִטִּ֖ים</w:t>
      </w:r>
      <w:proofErr w:type="spellEnd"/>
      <w:r w:rsidRPr="00CC3CC2">
        <w:rPr>
          <w:rtl/>
        </w:rPr>
        <w:t xml:space="preserve"> בָּעֵ֑מֶק וַיִּשְׂא֣וּ </w:t>
      </w:r>
      <w:proofErr w:type="spellStart"/>
      <w:r w:rsidRPr="00CC3CC2">
        <w:rPr>
          <w:rtl/>
        </w:rPr>
        <w:t>אֶת</w:t>
      </w:r>
      <w:r>
        <w:rPr>
          <w:rtl/>
        </w:rPr>
        <w:t>־</w:t>
      </w:r>
      <w:r w:rsidRPr="00CC3CC2">
        <w:rPr>
          <w:rtl/>
        </w:rPr>
        <w:t>עֵינֵיהֶ֗ם</w:t>
      </w:r>
      <w:proofErr w:type="spellEnd"/>
      <w:r w:rsidRPr="00CC3CC2">
        <w:rPr>
          <w:rtl/>
        </w:rPr>
        <w:t xml:space="preserve"> וַיִּרְאוּ֙ </w:t>
      </w:r>
      <w:proofErr w:type="spellStart"/>
      <w:r w:rsidRPr="00CC3CC2">
        <w:rPr>
          <w:rtl/>
        </w:rPr>
        <w:t>אֶת</w:t>
      </w:r>
      <w:r>
        <w:rPr>
          <w:rtl/>
        </w:rPr>
        <w:t>־</w:t>
      </w:r>
      <w:r w:rsidRPr="00CC3CC2">
        <w:rPr>
          <w:rtl/>
        </w:rPr>
        <w:t>הָ֣אָר֔וֹן</w:t>
      </w:r>
      <w:proofErr w:type="spellEnd"/>
      <w:r w:rsidRPr="00CC3CC2">
        <w:rPr>
          <w:rtl/>
        </w:rPr>
        <w:t xml:space="preserve"> וַֽיִּשְׂמְח֖וּ לִרְאֽוֹת:</w:t>
      </w:r>
    </w:p>
    <w:p w14:paraId="49C85808" w14:textId="345665C5" w:rsidR="00CC3CC2" w:rsidRDefault="00CC3CC2" w:rsidP="00B25434">
      <w:pPr>
        <w:pStyle w:val="a6"/>
        <w:rPr>
          <w:rtl/>
        </w:rPr>
      </w:pPr>
      <w:r w:rsidRPr="00CC3CC2">
        <w:rPr>
          <w:rStyle w:val="affff7"/>
          <w:rtl/>
        </w:rPr>
        <w:t>וישמחו לראות.</w:t>
      </w:r>
      <w:r w:rsidRPr="00CC3CC2">
        <w:rPr>
          <w:rtl/>
        </w:rPr>
        <w:t xml:space="preserve"> היו מסתכלין היאך הוא בא לבדו, ומשמחתם נהגו בו קלות ראש, שלא היו מסתכלין בו באימה ודרך כבוד: </w:t>
      </w:r>
    </w:p>
    <w:p w14:paraId="04EC1E14" w14:textId="6BDCA57E" w:rsidR="00CC3CC2" w:rsidRDefault="00CC3CC2" w:rsidP="00B25434">
      <w:pPr>
        <w:pStyle w:val="a5"/>
        <w:rPr>
          <w:rtl/>
        </w:rPr>
      </w:pPr>
      <w:bookmarkStart w:id="132" w:name="שמואלBאBפרק-ו-{יד}"/>
      <w:bookmarkEnd w:id="132"/>
      <w:r w:rsidRPr="00CC3CC2">
        <w:rPr>
          <w:rStyle w:val="affff8"/>
          <w:rtl/>
        </w:rPr>
        <w:t>{יד}</w:t>
      </w:r>
      <w:r>
        <w:rPr>
          <w:rFonts w:ascii="Times New Roman" w:hAnsi="Times New Roman"/>
          <w:sz w:val="41"/>
          <w:szCs w:val="41"/>
          <w:rtl/>
        </w:rPr>
        <w:t xml:space="preserve"> </w:t>
      </w:r>
      <w:r w:rsidRPr="00CC3CC2">
        <w:rPr>
          <w:rtl/>
        </w:rPr>
        <w:t xml:space="preserve">וְהָעֲגָלָ֡ה בָּ֠אָה </w:t>
      </w:r>
      <w:proofErr w:type="spellStart"/>
      <w:r w:rsidRPr="00CC3CC2">
        <w:rPr>
          <w:rtl/>
        </w:rPr>
        <w:t>אֶל</w:t>
      </w:r>
      <w:r>
        <w:rPr>
          <w:rtl/>
        </w:rPr>
        <w:t>־</w:t>
      </w:r>
      <w:r w:rsidRPr="00CC3CC2">
        <w:rPr>
          <w:rtl/>
        </w:rPr>
        <w:t>שְׂדֵ֨ה</w:t>
      </w:r>
      <w:proofErr w:type="spellEnd"/>
      <w:r w:rsidRPr="00CC3CC2">
        <w:rPr>
          <w:rtl/>
        </w:rPr>
        <w:t xml:space="preserve"> יְהוֹשֻׁ֤עַ </w:t>
      </w:r>
      <w:proofErr w:type="spellStart"/>
      <w:r w:rsidRPr="00CC3CC2">
        <w:rPr>
          <w:rtl/>
        </w:rPr>
        <w:t>בֵּֽית</w:t>
      </w:r>
      <w:r>
        <w:rPr>
          <w:rtl/>
        </w:rPr>
        <w:t>־</w:t>
      </w:r>
      <w:r w:rsidRPr="00CC3CC2">
        <w:rPr>
          <w:rtl/>
        </w:rPr>
        <w:t>הַשִּׁמְשִׁי</w:t>
      </w:r>
      <w:proofErr w:type="spellEnd"/>
      <w:r w:rsidRPr="00CC3CC2">
        <w:rPr>
          <w:rtl/>
        </w:rPr>
        <w:t xml:space="preserve">֙ וַתַּעֲמֹ֣ד שָׁ֔ם וְשָׁ֖ם אֶ֣בֶן גְּדוֹלָ֑ה וַֽיְבַקְּעוּ֙ </w:t>
      </w:r>
      <w:proofErr w:type="spellStart"/>
      <w:r w:rsidRPr="00CC3CC2">
        <w:rPr>
          <w:rtl/>
        </w:rPr>
        <w:t>אֶת</w:t>
      </w:r>
      <w:r>
        <w:rPr>
          <w:rtl/>
        </w:rPr>
        <w:t>־</w:t>
      </w:r>
      <w:r w:rsidRPr="00CC3CC2">
        <w:rPr>
          <w:rtl/>
        </w:rPr>
        <w:t>עֲצֵ֣י</w:t>
      </w:r>
      <w:proofErr w:type="spellEnd"/>
      <w:r w:rsidRPr="00CC3CC2">
        <w:rPr>
          <w:rtl/>
        </w:rPr>
        <w:t xml:space="preserve"> הָעֲגָלָ֔ה </w:t>
      </w:r>
      <w:proofErr w:type="spellStart"/>
      <w:r w:rsidRPr="00CC3CC2">
        <w:rPr>
          <w:rtl/>
        </w:rPr>
        <w:t>וְאֶת</w:t>
      </w:r>
      <w:r>
        <w:rPr>
          <w:rtl/>
        </w:rPr>
        <w:t>־</w:t>
      </w:r>
      <w:r w:rsidRPr="00CC3CC2">
        <w:rPr>
          <w:rtl/>
        </w:rPr>
        <w:t>הַ֨פָּר֔וֹת</w:t>
      </w:r>
      <w:proofErr w:type="spellEnd"/>
      <w:r w:rsidRPr="00CC3CC2">
        <w:rPr>
          <w:rtl/>
        </w:rPr>
        <w:t xml:space="preserve"> הֶעֱל֥וּ עֹלָ֖ה לַיהוָֽה: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33" w:name="שמואלBאBפרק-ו-{טו}"/>
      <w:bookmarkEnd w:id="133"/>
      <w:r w:rsidRPr="00CC3CC2">
        <w:rPr>
          <w:rStyle w:val="affff8"/>
          <w:rtl/>
        </w:rPr>
        <w:t>{טו}</w:t>
      </w:r>
      <w:r>
        <w:rPr>
          <w:rFonts w:ascii="Times New Roman" w:hAnsi="Times New Roman"/>
          <w:sz w:val="41"/>
          <w:szCs w:val="41"/>
          <w:rtl/>
        </w:rPr>
        <w:t xml:space="preserve"> </w:t>
      </w:r>
      <w:r w:rsidRPr="00CC3CC2">
        <w:rPr>
          <w:rtl/>
        </w:rPr>
        <w:t xml:space="preserve">וְהַלְוִיִּ֞ם הוֹרִ֣ידוּ | </w:t>
      </w:r>
      <w:proofErr w:type="spellStart"/>
      <w:r w:rsidRPr="00CC3CC2">
        <w:rPr>
          <w:rtl/>
        </w:rPr>
        <w:t>אֶת</w:t>
      </w:r>
      <w:r>
        <w:rPr>
          <w:rtl/>
        </w:rPr>
        <w:t>־</w:t>
      </w:r>
      <w:r w:rsidRPr="00CC3CC2">
        <w:rPr>
          <w:rtl/>
        </w:rPr>
        <w:t>אֲר֣וֹן</w:t>
      </w:r>
      <w:proofErr w:type="spellEnd"/>
      <w:r w:rsidRPr="00CC3CC2">
        <w:rPr>
          <w:rtl/>
        </w:rPr>
        <w:t xml:space="preserve"> יְהוָ֗ה </w:t>
      </w:r>
      <w:proofErr w:type="spellStart"/>
      <w:r w:rsidRPr="00CC3CC2">
        <w:rPr>
          <w:rtl/>
        </w:rPr>
        <w:t>וְאֶת</w:t>
      </w:r>
      <w:r>
        <w:rPr>
          <w:rtl/>
        </w:rPr>
        <w:t>־</w:t>
      </w:r>
      <w:r w:rsidRPr="00CC3CC2">
        <w:rPr>
          <w:rtl/>
        </w:rPr>
        <w:t>הָאַרְגַּ֤ז</w:t>
      </w:r>
      <w:proofErr w:type="spellEnd"/>
      <w:r w:rsidRPr="00CC3CC2">
        <w:rPr>
          <w:rtl/>
        </w:rPr>
        <w:t xml:space="preserve"> </w:t>
      </w:r>
      <w:proofErr w:type="spellStart"/>
      <w:r w:rsidRPr="00CC3CC2">
        <w:rPr>
          <w:rtl/>
        </w:rPr>
        <w:t>אֲשֶׁר</w:t>
      </w:r>
      <w:r>
        <w:rPr>
          <w:rtl/>
        </w:rPr>
        <w:t>־</w:t>
      </w:r>
      <w:r w:rsidRPr="00CC3CC2">
        <w:rPr>
          <w:rtl/>
        </w:rPr>
        <w:t>אִתּו</w:t>
      </w:r>
      <w:proofErr w:type="spellEnd"/>
      <w:r w:rsidRPr="00CC3CC2">
        <w:rPr>
          <w:rtl/>
        </w:rPr>
        <w:t xml:space="preserve">ֹ֙ </w:t>
      </w:r>
      <w:proofErr w:type="spellStart"/>
      <w:r w:rsidRPr="00CC3CC2">
        <w:rPr>
          <w:rtl/>
        </w:rPr>
        <w:t>אֲשֶׁר</w:t>
      </w:r>
      <w:r>
        <w:rPr>
          <w:rtl/>
        </w:rPr>
        <w:t>־</w:t>
      </w:r>
      <w:r w:rsidRPr="00CC3CC2">
        <w:rPr>
          <w:rtl/>
        </w:rPr>
        <w:t>בּ֣ו</w:t>
      </w:r>
      <w:proofErr w:type="spellEnd"/>
      <w:r w:rsidRPr="00CC3CC2">
        <w:rPr>
          <w:rtl/>
        </w:rPr>
        <w:t xml:space="preserve">ֹ </w:t>
      </w:r>
      <w:proofErr w:type="spellStart"/>
      <w:r w:rsidRPr="00CC3CC2">
        <w:rPr>
          <w:rtl/>
        </w:rPr>
        <w:t>כְלֵֽי</w:t>
      </w:r>
      <w:r>
        <w:rPr>
          <w:rtl/>
        </w:rPr>
        <w:t>־</w:t>
      </w:r>
      <w:r w:rsidRPr="00CC3CC2">
        <w:rPr>
          <w:rtl/>
        </w:rPr>
        <w:t>זָהָ֔ב</w:t>
      </w:r>
      <w:proofErr w:type="spellEnd"/>
      <w:r w:rsidRPr="00CC3CC2">
        <w:rPr>
          <w:rtl/>
        </w:rPr>
        <w:t xml:space="preserve"> וַיָּשִׂ֖מוּ </w:t>
      </w:r>
      <w:proofErr w:type="spellStart"/>
      <w:r w:rsidRPr="00CC3CC2">
        <w:rPr>
          <w:rtl/>
        </w:rPr>
        <w:t>אֶל</w:t>
      </w:r>
      <w:r>
        <w:rPr>
          <w:rtl/>
        </w:rPr>
        <w:t>־</w:t>
      </w:r>
      <w:r w:rsidRPr="00CC3CC2">
        <w:rPr>
          <w:rtl/>
        </w:rPr>
        <w:t>הָאֶ֣בֶן</w:t>
      </w:r>
      <w:proofErr w:type="spellEnd"/>
      <w:r w:rsidRPr="00CC3CC2">
        <w:rPr>
          <w:rtl/>
        </w:rPr>
        <w:t xml:space="preserve"> הַגְּדוֹלָ֑ה וְאַנְשֵׁ֣י </w:t>
      </w:r>
      <w:proofErr w:type="spellStart"/>
      <w:r w:rsidRPr="00CC3CC2">
        <w:rPr>
          <w:rtl/>
        </w:rPr>
        <w:t>בֵֽית</w:t>
      </w:r>
      <w:r>
        <w:rPr>
          <w:rtl/>
        </w:rPr>
        <w:t>־</w:t>
      </w:r>
      <w:r w:rsidRPr="00CC3CC2">
        <w:rPr>
          <w:rtl/>
        </w:rPr>
        <w:t>שֶׁ֗מֶש</w:t>
      </w:r>
      <w:proofErr w:type="spellEnd"/>
      <w:r w:rsidRPr="00CC3CC2">
        <w:rPr>
          <w:rtl/>
        </w:rPr>
        <w:t xml:space="preserve">ׁ הֶעֱל֨וּ עֹל֜וֹת </w:t>
      </w:r>
      <w:r w:rsidRPr="00CC3CC2">
        <w:rPr>
          <w:rtl/>
        </w:rPr>
        <w:t>וַֽיִּזְבְּח֧וּ זְבָחִ֛ים בַּיּ֥וֹם הַה֖וּא לַֽיהוָֽה:</w:t>
      </w:r>
      <w:r w:rsidRPr="00CC3CC2">
        <w:rPr>
          <w:rFonts w:ascii="Times New Roman" w:hAnsi="Times New Roman"/>
          <w:rtl/>
        </w:rPr>
        <w:t xml:space="preserve"> </w:t>
      </w:r>
      <w:bookmarkStart w:id="134" w:name="שמואלBאBפרק-ו-{טז}"/>
      <w:bookmarkEnd w:id="134"/>
      <w:r w:rsidRPr="00CC3CC2">
        <w:rPr>
          <w:rStyle w:val="affff8"/>
          <w:rtl/>
        </w:rPr>
        <w:t>{טז}</w:t>
      </w:r>
      <w:r>
        <w:rPr>
          <w:rFonts w:ascii="Times New Roman" w:hAnsi="Times New Roman"/>
          <w:sz w:val="41"/>
          <w:szCs w:val="41"/>
          <w:rtl/>
        </w:rPr>
        <w:t xml:space="preserve"> </w:t>
      </w:r>
      <w:r w:rsidRPr="00CC3CC2">
        <w:rPr>
          <w:rtl/>
        </w:rPr>
        <w:t xml:space="preserve">וַחֲמִשָּׁ֥ה </w:t>
      </w:r>
      <w:proofErr w:type="spellStart"/>
      <w:r w:rsidRPr="00CC3CC2">
        <w:rPr>
          <w:rtl/>
        </w:rPr>
        <w:t>סַרְנֵֽי</w:t>
      </w:r>
      <w:r>
        <w:rPr>
          <w:rtl/>
        </w:rPr>
        <w:t>־</w:t>
      </w:r>
      <w:r w:rsidRPr="00CC3CC2">
        <w:rPr>
          <w:rtl/>
        </w:rPr>
        <w:t>פְלִשְׁתִּ֖ים</w:t>
      </w:r>
      <w:proofErr w:type="spellEnd"/>
      <w:r w:rsidRPr="00CC3CC2">
        <w:rPr>
          <w:rtl/>
        </w:rPr>
        <w:t xml:space="preserve"> רָא֑וּ וַיָּשֻׁ֥בוּ עֶקְר֖וֹן בַּיּ֥וֹם הַהֽוּא:</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35" w:name="שמואלBאBפרק-ו-{יז}"/>
      <w:bookmarkEnd w:id="135"/>
      <w:r w:rsidRPr="00CC3CC2">
        <w:rPr>
          <w:rStyle w:val="affff8"/>
          <w:rtl/>
        </w:rPr>
        <w:t>{יז}</w:t>
      </w:r>
      <w:r>
        <w:rPr>
          <w:rFonts w:ascii="Times New Roman" w:hAnsi="Times New Roman"/>
          <w:sz w:val="41"/>
          <w:szCs w:val="41"/>
          <w:rtl/>
        </w:rPr>
        <w:t xml:space="preserve"> </w:t>
      </w:r>
      <w:r w:rsidRPr="00CC3CC2">
        <w:rPr>
          <w:rtl/>
        </w:rPr>
        <w:t xml:space="preserve">וְאֵ֙לֶּה֙ </w:t>
      </w:r>
      <w:proofErr w:type="spellStart"/>
      <w:r w:rsidRPr="00CC3CC2">
        <w:rPr>
          <w:rtl/>
        </w:rPr>
        <w:t>טְחֹרֵ֣י</w:t>
      </w:r>
      <w:proofErr w:type="spellEnd"/>
      <w:r w:rsidRPr="00CC3CC2">
        <w:rPr>
          <w:rtl/>
        </w:rPr>
        <w:t xml:space="preserve"> הַזָּהָ֔ב אֲשֶׁ֨ר הֵשִׁ֧יבוּ פְלִשְׁתִּ֛ים אָשָׁ֖ם לַֽיהוָ֑ה לְאַשְׁדּ֨וֹד אֶחָ֔ד לְעַזָּ֤ה אֶחָד֙ לְאַשְׁקְל֣וֹן אֶחָ֔ד לְגַ֥ת אֶחָ֖ד לְעֶקְר֥וֹן אֶחָֽד:</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36" w:name="שמואלBאBפרק-ו-{יח}"/>
      <w:bookmarkEnd w:id="136"/>
      <w:r w:rsidRPr="00CC3CC2">
        <w:rPr>
          <w:rStyle w:val="affff8"/>
          <w:rtl/>
        </w:rPr>
        <w:t>{יח}</w:t>
      </w:r>
      <w:r>
        <w:rPr>
          <w:rFonts w:ascii="Times New Roman" w:hAnsi="Times New Roman"/>
          <w:sz w:val="41"/>
          <w:szCs w:val="41"/>
          <w:rtl/>
        </w:rPr>
        <w:t xml:space="preserve"> </w:t>
      </w:r>
      <w:r w:rsidRPr="00CC3CC2">
        <w:rPr>
          <w:rtl/>
        </w:rPr>
        <w:t xml:space="preserve">וְעַכְבְּרֵ֣י הַזָּהָ֗ב מִסְפַּ֞ר </w:t>
      </w:r>
      <w:proofErr w:type="spellStart"/>
      <w:r w:rsidRPr="00CC3CC2">
        <w:rPr>
          <w:rtl/>
        </w:rPr>
        <w:t>כָּל</w:t>
      </w:r>
      <w:r>
        <w:rPr>
          <w:rtl/>
        </w:rPr>
        <w:t>־</w:t>
      </w:r>
      <w:r w:rsidRPr="00CC3CC2">
        <w:rPr>
          <w:rtl/>
        </w:rPr>
        <w:t>עָרֵ֤י</w:t>
      </w:r>
      <w:proofErr w:type="spellEnd"/>
      <w:r w:rsidRPr="00CC3CC2">
        <w:rPr>
          <w:rtl/>
        </w:rPr>
        <w:t xml:space="preserve"> פְלִשְׁתִּים֙ לַחֲמֵ֣שֶׁת הַסְּרָנִ֔ים מֵעִ֣יר מִבְצָ֔ר וְעַ֖ד כֹּ֣פֶר הַפְּרָזִ֑י וְעַ֣ד | אָבֵ֣ל הַגְּדוֹלָ֗ה אֲשֶׁ֨ר הִנִּ֤יחוּ עָלֶ֙יהָ֙ אֵ֚ת אֲר֣וֹן יְהוָ֔ה עַ֚ד הַיּ֣וֹם הַזֶּ֔ה בִּשְׂדֵ֥ה יְהוֹשֻׁ֖עַ </w:t>
      </w:r>
      <w:proofErr w:type="spellStart"/>
      <w:r w:rsidRPr="00CC3CC2">
        <w:rPr>
          <w:rtl/>
        </w:rPr>
        <w:t>בֵּֽית</w:t>
      </w:r>
      <w:r>
        <w:rPr>
          <w:rtl/>
        </w:rPr>
        <w:t>־</w:t>
      </w:r>
      <w:r w:rsidRPr="00CC3CC2">
        <w:rPr>
          <w:rtl/>
        </w:rPr>
        <w:t>הַשִּׁמְשִֽׁי</w:t>
      </w:r>
      <w:proofErr w:type="spellEnd"/>
      <w:r w:rsidRPr="00CC3CC2">
        <w:rPr>
          <w:rtl/>
        </w:rPr>
        <w:t>:</w:t>
      </w:r>
    </w:p>
    <w:p w14:paraId="56E67647" w14:textId="79190796" w:rsidR="00CC3CC2" w:rsidRDefault="00CC3CC2" w:rsidP="00B25434">
      <w:pPr>
        <w:pStyle w:val="a6"/>
        <w:rPr>
          <w:rtl/>
        </w:rPr>
      </w:pPr>
      <w:r w:rsidRPr="00CC3CC2">
        <w:rPr>
          <w:rStyle w:val="affff7"/>
          <w:rtl/>
        </w:rPr>
        <w:t>כפר הפרזי.</w:t>
      </w:r>
      <w:r w:rsidRPr="00CC3CC2">
        <w:rPr>
          <w:rtl/>
        </w:rPr>
        <w:t xml:space="preserve"> כפר שאין לו חומה: </w:t>
      </w:r>
      <w:r w:rsidRPr="00CC3CC2">
        <w:rPr>
          <w:rStyle w:val="affff7"/>
          <w:rtl/>
        </w:rPr>
        <w:t>אבל הגדולה.</w:t>
      </w:r>
      <w:r w:rsidRPr="00CC3CC2">
        <w:rPr>
          <w:rtl/>
        </w:rPr>
        <w:t xml:space="preserve"> היא האבן הגדולה האמורה למעלה, </w:t>
      </w:r>
      <w:proofErr w:type="spellStart"/>
      <w:r w:rsidRPr="00CC3CC2">
        <w:rPr>
          <w:rtl/>
        </w:rPr>
        <w:t>שהלמ</w:t>
      </w:r>
      <w:proofErr w:type="spellEnd"/>
      <w:r w:rsidRPr="00CC3CC2">
        <w:rPr>
          <w:rtl/>
        </w:rPr>
        <w:t xml:space="preserve">''ד באה במקום </w:t>
      </w:r>
      <w:proofErr w:type="spellStart"/>
      <w:r w:rsidRPr="00CC3CC2">
        <w:rPr>
          <w:rtl/>
        </w:rPr>
        <w:t>נו''ן</w:t>
      </w:r>
      <w:proofErr w:type="spellEnd"/>
      <w:r w:rsidRPr="00CC3CC2">
        <w:rPr>
          <w:rtl/>
        </w:rPr>
        <w:t xml:space="preserve">, וכן 'נשכה' במקום 'לשכה', בספר נחמיה (יג ז), ומפני שאירע להם אבלות בדבר, קראה אבל: </w:t>
      </w:r>
    </w:p>
    <w:p w14:paraId="5D347A84" w14:textId="034F6CA2" w:rsidR="00CC3CC2" w:rsidRDefault="00CC3CC2" w:rsidP="00B25434">
      <w:pPr>
        <w:pStyle w:val="a5"/>
        <w:rPr>
          <w:rtl/>
        </w:rPr>
      </w:pPr>
      <w:bookmarkStart w:id="137" w:name="שמואלBאBפרק-ו-{יט}"/>
      <w:bookmarkEnd w:id="137"/>
      <w:r w:rsidRPr="00CC3CC2">
        <w:rPr>
          <w:rStyle w:val="affff8"/>
          <w:rtl/>
        </w:rPr>
        <w:t>{יט}</w:t>
      </w:r>
      <w:r>
        <w:rPr>
          <w:rFonts w:ascii="Times New Roman" w:hAnsi="Times New Roman"/>
          <w:sz w:val="41"/>
          <w:szCs w:val="41"/>
          <w:rtl/>
        </w:rPr>
        <w:t xml:space="preserve"> </w:t>
      </w:r>
      <w:r w:rsidRPr="00CC3CC2">
        <w:rPr>
          <w:rtl/>
        </w:rPr>
        <w:t xml:space="preserve">וַיַּ֞ךְ בְּאַנְשֵׁ֣י </w:t>
      </w:r>
      <w:proofErr w:type="spellStart"/>
      <w:r w:rsidRPr="00CC3CC2">
        <w:rPr>
          <w:rtl/>
        </w:rPr>
        <w:t>בֵֽית</w:t>
      </w:r>
      <w:r>
        <w:rPr>
          <w:rtl/>
        </w:rPr>
        <w:t>־</w:t>
      </w:r>
      <w:r w:rsidRPr="00CC3CC2">
        <w:rPr>
          <w:rtl/>
        </w:rPr>
        <w:t>שֶׁ֗מֶש</w:t>
      </w:r>
      <w:proofErr w:type="spellEnd"/>
      <w:r w:rsidRPr="00CC3CC2">
        <w:rPr>
          <w:rtl/>
        </w:rPr>
        <w:t xml:space="preserve">ׁ כִּ֤י רָאוּ֙ בַּאֲר֣וֹן יְהוָ֔ה וַיַּ֤ךְ בָּעָם֙ שִׁבְעִ֣ים אִ֔ישׁ </w:t>
      </w:r>
      <w:proofErr w:type="spellStart"/>
      <w:r w:rsidRPr="00CC3CC2">
        <w:rPr>
          <w:rtl/>
        </w:rPr>
        <w:t>חֲמִשִּׁ֥ים</w:t>
      </w:r>
      <w:proofErr w:type="spellEnd"/>
      <w:r w:rsidRPr="00CC3CC2">
        <w:rPr>
          <w:rtl/>
        </w:rPr>
        <w:t xml:space="preserve"> אֶ֖לֶף אִ֑ישׁ וַיִּֽתְאַבְּל֣וּ הָעָ֔ם </w:t>
      </w:r>
      <w:proofErr w:type="spellStart"/>
      <w:r w:rsidRPr="00CC3CC2">
        <w:rPr>
          <w:rtl/>
        </w:rPr>
        <w:t>כִּֽי</w:t>
      </w:r>
      <w:r>
        <w:rPr>
          <w:rtl/>
        </w:rPr>
        <w:t>־</w:t>
      </w:r>
      <w:r w:rsidRPr="00CC3CC2">
        <w:rPr>
          <w:rtl/>
        </w:rPr>
        <w:t>הִכָּ֧ה</w:t>
      </w:r>
      <w:proofErr w:type="spellEnd"/>
      <w:r w:rsidRPr="00CC3CC2">
        <w:rPr>
          <w:rtl/>
        </w:rPr>
        <w:t xml:space="preserve"> יְהוָ֛ה בָּעָ֖ם מַכָּ֥ה גְדוֹלָֽה</w:t>
      </w:r>
    </w:p>
    <w:p w14:paraId="43AC9C54" w14:textId="36E71637" w:rsidR="00CC3CC2" w:rsidRDefault="00CC3CC2" w:rsidP="00B25434">
      <w:pPr>
        <w:pStyle w:val="a6"/>
        <w:rPr>
          <w:rtl/>
        </w:rPr>
      </w:pPr>
      <w:r w:rsidRPr="00CC3CC2">
        <w:rPr>
          <w:rStyle w:val="affff7"/>
          <w:rtl/>
        </w:rPr>
        <w:t xml:space="preserve">שבעים איש </w:t>
      </w:r>
      <w:proofErr w:type="spellStart"/>
      <w:r w:rsidRPr="00CC3CC2">
        <w:rPr>
          <w:rStyle w:val="affff7"/>
          <w:rtl/>
        </w:rPr>
        <w:t>חמשים</w:t>
      </w:r>
      <w:proofErr w:type="spellEnd"/>
      <w:r w:rsidRPr="00CC3CC2">
        <w:rPr>
          <w:rStyle w:val="affff7"/>
          <w:rtl/>
        </w:rPr>
        <w:t xml:space="preserve"> אלף איש.</w:t>
      </w:r>
      <w:r w:rsidRPr="00CC3CC2">
        <w:rPr>
          <w:rtl/>
        </w:rPr>
        <w:t xml:space="preserve"> תרגם יונתן: </w:t>
      </w:r>
      <w:r w:rsidRPr="00CC3CC2">
        <w:rPr>
          <w:rStyle w:val="affff7"/>
          <w:rtl/>
        </w:rPr>
        <w:t xml:space="preserve">וקטל בסבי עמא שבעין גברא, </w:t>
      </w:r>
      <w:proofErr w:type="spellStart"/>
      <w:r w:rsidRPr="00CC3CC2">
        <w:rPr>
          <w:rStyle w:val="affff7"/>
          <w:rtl/>
        </w:rPr>
        <w:t>ובקהלא</w:t>
      </w:r>
      <w:proofErr w:type="spellEnd"/>
      <w:r w:rsidRPr="00CC3CC2">
        <w:rPr>
          <w:rStyle w:val="affff7"/>
          <w:rtl/>
        </w:rPr>
        <w:t xml:space="preserve"> חמשין אלפי גברא.</w:t>
      </w:r>
      <w:r w:rsidRPr="00CC3CC2">
        <w:rPr>
          <w:rtl/>
        </w:rPr>
        <w:t xml:space="preserve"> ורבותינו אמרו (סוטה לה ב): שבעים איש, שכל אחד היה שקול כחמשים אלף, או </w:t>
      </w:r>
      <w:proofErr w:type="spellStart"/>
      <w:r w:rsidRPr="00CC3CC2">
        <w:rPr>
          <w:rtl/>
        </w:rPr>
        <w:t>חמשים</w:t>
      </w:r>
      <w:proofErr w:type="spellEnd"/>
      <w:r w:rsidRPr="00CC3CC2">
        <w:rPr>
          <w:rtl/>
        </w:rPr>
        <w:t xml:space="preserve"> אלף איש, שכל אחד שקול כשבעים סנהדרין: </w:t>
      </w:r>
    </w:p>
    <w:p w14:paraId="6C54C65D" w14:textId="2340A708" w:rsidR="00CC3CC2" w:rsidRDefault="00CC3CC2" w:rsidP="00B25434">
      <w:pPr>
        <w:pStyle w:val="a5"/>
        <w:rPr>
          <w:rtl/>
        </w:rPr>
      </w:pPr>
      <w:bookmarkStart w:id="138" w:name="שמואלBאBפרק-ו-{כ}"/>
      <w:bookmarkEnd w:id="138"/>
      <w:r w:rsidRPr="00CC3CC2">
        <w:rPr>
          <w:rStyle w:val="affff8"/>
          <w:rtl/>
        </w:rPr>
        <w:t>{כ}</w:t>
      </w:r>
      <w:r>
        <w:rPr>
          <w:sz w:val="41"/>
          <w:szCs w:val="41"/>
          <w:rtl/>
        </w:rPr>
        <w:t xml:space="preserve"> </w:t>
      </w:r>
      <w:r w:rsidRPr="00CC3CC2">
        <w:rPr>
          <w:rtl/>
        </w:rPr>
        <w:t xml:space="preserve">וַיֹּֽאמְרוּ֙ אַנְשֵׁ֣י </w:t>
      </w:r>
      <w:proofErr w:type="spellStart"/>
      <w:r w:rsidRPr="00CC3CC2">
        <w:rPr>
          <w:rtl/>
        </w:rPr>
        <w:t>בֵֽית</w:t>
      </w:r>
      <w:r>
        <w:rPr>
          <w:rtl/>
        </w:rPr>
        <w:t>־</w:t>
      </w:r>
      <w:r w:rsidRPr="00CC3CC2">
        <w:rPr>
          <w:rtl/>
        </w:rPr>
        <w:t>שֶׁ֔מֶש</w:t>
      </w:r>
      <w:proofErr w:type="spellEnd"/>
      <w:r w:rsidRPr="00CC3CC2">
        <w:rPr>
          <w:rtl/>
        </w:rPr>
        <w:t>ׁ מִ֚י יוּכַ֣ל לַעֲמֹ֔ד לִפְנֵ֨י יְהוָ֧ה הָאֱלֹהִ֛ים הַקָּד֖וֹשׁ הַזֶּ֑ה וְאֶל</w:t>
      </w:r>
      <w:r>
        <w:rPr>
          <w:rtl/>
        </w:rPr>
        <w:t>־</w:t>
      </w:r>
      <w:r w:rsidRPr="00CC3CC2">
        <w:rPr>
          <w:rtl/>
        </w:rPr>
        <w:t>מִ֖י יַעֲלֶ֥ה מֵעָלֵֽינוּ:</w:t>
      </w:r>
      <w:r w:rsidRPr="00CC3CC2">
        <w:rPr>
          <w:sz w:val="54"/>
          <w:szCs w:val="54"/>
          <w:rtl/>
        </w:rPr>
        <w:t xml:space="preserve"> </w:t>
      </w:r>
      <w:r w:rsidRPr="00CC3CC2">
        <w:rPr>
          <w:sz w:val="24"/>
          <w:szCs w:val="24"/>
          <w:rtl/>
        </w:rPr>
        <w:t>(ס)</w:t>
      </w:r>
      <w:r w:rsidRPr="00CC3CC2">
        <w:rPr>
          <w:sz w:val="54"/>
          <w:szCs w:val="54"/>
          <w:rtl/>
        </w:rPr>
        <w:t xml:space="preserve"> </w:t>
      </w:r>
      <w:bookmarkStart w:id="139" w:name="שמואלBאBפרק-ו-{כא}"/>
      <w:bookmarkEnd w:id="139"/>
      <w:r w:rsidRPr="00CC3CC2">
        <w:rPr>
          <w:rStyle w:val="affff8"/>
          <w:rtl/>
        </w:rPr>
        <w:t>{כא}</w:t>
      </w:r>
      <w:r>
        <w:rPr>
          <w:sz w:val="41"/>
          <w:szCs w:val="41"/>
          <w:rtl/>
        </w:rPr>
        <w:t xml:space="preserve"> </w:t>
      </w:r>
      <w:r w:rsidRPr="00CC3CC2">
        <w:rPr>
          <w:rFonts w:ascii="TaameyAshkenaz-Medium" w:hAnsi="TaameyAshkenaz-Medium"/>
          <w:sz w:val="54"/>
          <w:szCs w:val="54"/>
          <w:rtl/>
        </w:rPr>
        <w:t xml:space="preserve">וַֽיִּשְׁלְחוּ֙ מַלְאָכִ֔ים </w:t>
      </w:r>
      <w:proofErr w:type="spellStart"/>
      <w:r w:rsidRPr="00CC3CC2">
        <w:rPr>
          <w:rFonts w:ascii="TaameyAshkenaz-Medium" w:hAnsi="TaameyAshkenaz-Medium"/>
          <w:sz w:val="54"/>
          <w:szCs w:val="54"/>
          <w:rtl/>
        </w:rPr>
        <w:t>אֶל</w:t>
      </w:r>
      <w:r>
        <w:rPr>
          <w:rFonts w:ascii="TaameyAshkenaz-Medium" w:hAnsi="TaameyAshkenaz-Medium"/>
          <w:sz w:val="54"/>
          <w:szCs w:val="54"/>
          <w:rtl/>
        </w:rPr>
        <w:t>־</w:t>
      </w:r>
      <w:r w:rsidRPr="00CC3CC2">
        <w:rPr>
          <w:rFonts w:ascii="TaameyAshkenaz-Medium" w:hAnsi="TaameyAshkenaz-Medium"/>
          <w:sz w:val="54"/>
          <w:szCs w:val="54"/>
          <w:rtl/>
        </w:rPr>
        <w:t>יוֹשְׁבֵ֥י</w:t>
      </w:r>
      <w:proofErr w:type="spellEnd"/>
      <w:r w:rsidRPr="00CC3CC2">
        <w:rPr>
          <w:rFonts w:ascii="TaameyAshkenaz-Medium" w:hAnsi="TaameyAshkenaz-Medium"/>
          <w:sz w:val="54"/>
          <w:szCs w:val="54"/>
          <w:rtl/>
        </w:rPr>
        <w:t xml:space="preserve"> </w:t>
      </w:r>
      <w:proofErr w:type="spellStart"/>
      <w:r w:rsidRPr="00CC3CC2">
        <w:rPr>
          <w:rFonts w:ascii="TaameyAshkenaz-Medium" w:hAnsi="TaameyAshkenaz-Medium"/>
          <w:sz w:val="54"/>
          <w:szCs w:val="54"/>
          <w:rtl/>
        </w:rPr>
        <w:t>קִרְיַת</w:t>
      </w:r>
      <w:r>
        <w:rPr>
          <w:rFonts w:ascii="TaameyAshkenaz-Medium" w:hAnsi="TaameyAshkenaz-Medium"/>
          <w:sz w:val="54"/>
          <w:szCs w:val="54"/>
          <w:rtl/>
        </w:rPr>
        <w:t>־</w:t>
      </w:r>
      <w:r w:rsidRPr="00CC3CC2">
        <w:rPr>
          <w:rFonts w:ascii="TaameyAshkenaz-Medium" w:hAnsi="TaameyAshkenaz-Medium"/>
          <w:sz w:val="54"/>
          <w:szCs w:val="54"/>
          <w:rtl/>
        </w:rPr>
        <w:t>יְעָרִ֖ים</w:t>
      </w:r>
      <w:proofErr w:type="spellEnd"/>
      <w:r w:rsidRPr="00CC3CC2">
        <w:rPr>
          <w:rFonts w:ascii="TaameyAshkenaz-Medium" w:hAnsi="TaameyAshkenaz-Medium"/>
          <w:sz w:val="54"/>
          <w:szCs w:val="54"/>
          <w:rtl/>
        </w:rPr>
        <w:t xml:space="preserve"> לֵאמֹ֑ר הֵשִׁ֤בוּ פְלִשְׁתִּים֙ </w:t>
      </w:r>
      <w:proofErr w:type="spellStart"/>
      <w:r w:rsidRPr="00CC3CC2">
        <w:rPr>
          <w:rFonts w:ascii="TaameyAshkenaz-Medium" w:hAnsi="TaameyAshkenaz-Medium"/>
          <w:sz w:val="54"/>
          <w:szCs w:val="54"/>
          <w:rtl/>
        </w:rPr>
        <w:t>אֶת</w:t>
      </w:r>
      <w:r>
        <w:rPr>
          <w:rFonts w:ascii="TaameyAshkenaz-Medium" w:hAnsi="TaameyAshkenaz-Medium"/>
          <w:sz w:val="54"/>
          <w:szCs w:val="54"/>
          <w:rtl/>
        </w:rPr>
        <w:t>־</w:t>
      </w:r>
      <w:r w:rsidRPr="00CC3CC2">
        <w:rPr>
          <w:rFonts w:ascii="TaameyAshkenaz-Medium" w:hAnsi="TaameyAshkenaz-Medium"/>
          <w:sz w:val="54"/>
          <w:szCs w:val="54"/>
          <w:rtl/>
        </w:rPr>
        <w:t>אֲר֣וֹן</w:t>
      </w:r>
      <w:proofErr w:type="spellEnd"/>
      <w:r w:rsidRPr="00CC3CC2">
        <w:rPr>
          <w:rFonts w:ascii="TaameyAshkenaz-Medium" w:hAnsi="TaameyAshkenaz-Medium"/>
          <w:sz w:val="54"/>
          <w:szCs w:val="54"/>
          <w:rtl/>
        </w:rPr>
        <w:t xml:space="preserve"> יְהוָ֔ה רְד֕וּ הַעֲל֥וּ אֹת֖וֹ אֲלֵיכֶֽם:</w:t>
      </w:r>
    </w:p>
    <w:p w14:paraId="29F5EF16"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2DDEB56D" w14:textId="5F1C2D69" w:rsidR="00CC3CC2" w:rsidRDefault="00CC3CC2" w:rsidP="00B25434">
      <w:pPr>
        <w:pStyle w:val="21"/>
        <w:rPr>
          <w:rtl/>
        </w:rPr>
      </w:pPr>
      <w:proofErr w:type="spellStart"/>
      <w:r>
        <w:rPr>
          <w:rtl/>
        </w:rPr>
        <w:lastRenderedPageBreak/>
        <w:t>פרק־</w:t>
      </w:r>
      <w:r w:rsidRPr="00CC3CC2">
        <w:rPr>
          <w:rtl/>
        </w:rPr>
        <w:t>ז</w:t>
      </w:r>
      <w:proofErr w:type="spellEnd"/>
    </w:p>
    <w:p w14:paraId="5AE1DCBB"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140" w:name="שמואלBאBפרק-ז-{א}"/>
      <w:bookmarkEnd w:id="140"/>
    </w:p>
    <w:p w14:paraId="3F71C0EF" w14:textId="3A1BD6B6"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וַיָּבֹ֜אוּ אַנְשֵׁ֣י | קִרְיַ֣ת יְעָרִ֗ים וַֽיַּעֲלוּ֙ </w:t>
      </w:r>
      <w:proofErr w:type="spellStart"/>
      <w:r w:rsidRPr="00CC3CC2">
        <w:rPr>
          <w:rtl/>
        </w:rPr>
        <w:t>אֶת</w:t>
      </w:r>
      <w:r>
        <w:rPr>
          <w:rtl/>
        </w:rPr>
        <w:t>־</w:t>
      </w:r>
      <w:r w:rsidRPr="00CC3CC2">
        <w:rPr>
          <w:rtl/>
        </w:rPr>
        <w:t>אֲר֣וֹן</w:t>
      </w:r>
      <w:proofErr w:type="spellEnd"/>
      <w:r w:rsidRPr="00CC3CC2">
        <w:rPr>
          <w:rtl/>
        </w:rPr>
        <w:t xml:space="preserve"> יְהוָ֔ה וַיָּבִ֣אוּ אֹת֔וֹ </w:t>
      </w:r>
      <w:proofErr w:type="spellStart"/>
      <w:r w:rsidRPr="00CC3CC2">
        <w:rPr>
          <w:rtl/>
        </w:rPr>
        <w:t>אֶל</w:t>
      </w:r>
      <w:r>
        <w:rPr>
          <w:rtl/>
        </w:rPr>
        <w:t>־</w:t>
      </w:r>
      <w:r w:rsidRPr="00CC3CC2">
        <w:rPr>
          <w:rtl/>
        </w:rPr>
        <w:t>בֵּ֥ית</w:t>
      </w:r>
      <w:proofErr w:type="spellEnd"/>
      <w:r w:rsidRPr="00CC3CC2">
        <w:rPr>
          <w:rtl/>
        </w:rPr>
        <w:t xml:space="preserve"> אֲבִינָדָ֖ב בַּגִּבְעָ֑ה </w:t>
      </w:r>
      <w:proofErr w:type="spellStart"/>
      <w:r w:rsidRPr="00CC3CC2">
        <w:rPr>
          <w:rtl/>
        </w:rPr>
        <w:t>וְאֶת</w:t>
      </w:r>
      <w:r>
        <w:rPr>
          <w:rtl/>
        </w:rPr>
        <w:t>־</w:t>
      </w:r>
      <w:r w:rsidRPr="00CC3CC2">
        <w:rPr>
          <w:rtl/>
        </w:rPr>
        <w:t>אֶלְעָזָ֤ר</w:t>
      </w:r>
      <w:proofErr w:type="spellEnd"/>
      <w:r w:rsidRPr="00CC3CC2">
        <w:rPr>
          <w:rtl/>
        </w:rPr>
        <w:t xml:space="preserve"> בְּנוֹ֙ קִדְּשׁ֔וּ לִשְׁמֹ֖ר </w:t>
      </w:r>
      <w:proofErr w:type="spellStart"/>
      <w:r w:rsidRPr="00CC3CC2">
        <w:rPr>
          <w:rtl/>
        </w:rPr>
        <w:t>אֶת</w:t>
      </w:r>
      <w:r>
        <w:rPr>
          <w:rtl/>
        </w:rPr>
        <w:t>־</w:t>
      </w:r>
      <w:r w:rsidRPr="00CC3CC2">
        <w:rPr>
          <w:rtl/>
        </w:rPr>
        <w:t>אֲר֥וֹן</w:t>
      </w:r>
      <w:proofErr w:type="spellEnd"/>
      <w:r w:rsidRPr="00CC3CC2">
        <w:rPr>
          <w:rtl/>
        </w:rPr>
        <w:t xml:space="preserve"> יְהוָֽה:</w:t>
      </w:r>
      <w:r w:rsidRPr="00CC3CC2">
        <w:rPr>
          <w:rFonts w:ascii="Times New Roman" w:hAnsi="Times New Roman"/>
          <w:rtl/>
        </w:rPr>
        <w:t xml:space="preserve"> </w:t>
      </w:r>
      <w:r w:rsidRPr="00CC3CC2">
        <w:rPr>
          <w:rFonts w:ascii="Times New Roman" w:hAnsi="Times New Roman"/>
          <w:sz w:val="24"/>
          <w:szCs w:val="24"/>
          <w:rtl/>
        </w:rPr>
        <w:t>(פ)</w:t>
      </w:r>
    </w:p>
    <w:p w14:paraId="41F73838" w14:textId="0A397C7F" w:rsidR="00CC3CC2" w:rsidRDefault="00CC3CC2" w:rsidP="00B25434">
      <w:pPr>
        <w:pStyle w:val="a6"/>
        <w:rPr>
          <w:rtl/>
        </w:rPr>
      </w:pPr>
      <w:r w:rsidRPr="00CC3CC2">
        <w:rPr>
          <w:rStyle w:val="affff7"/>
          <w:rtl/>
        </w:rPr>
        <w:t>קדשו.</w:t>
      </w:r>
      <w:r w:rsidRPr="00CC3CC2">
        <w:rPr>
          <w:rtl/>
        </w:rPr>
        <w:t xml:space="preserve"> </w:t>
      </w:r>
      <w:proofErr w:type="spellStart"/>
      <w:r w:rsidRPr="00CC3CC2">
        <w:rPr>
          <w:rtl/>
        </w:rPr>
        <w:t>זמינו</w:t>
      </w:r>
      <w:proofErr w:type="spellEnd"/>
      <w:r w:rsidRPr="00CC3CC2">
        <w:rPr>
          <w:rtl/>
        </w:rPr>
        <w:t xml:space="preserve">: </w:t>
      </w:r>
    </w:p>
    <w:p w14:paraId="3294822D" w14:textId="1039044D" w:rsidR="00CC3CC2" w:rsidRDefault="00CC3CC2" w:rsidP="00B25434">
      <w:pPr>
        <w:pStyle w:val="a5"/>
        <w:rPr>
          <w:rtl/>
        </w:rPr>
      </w:pPr>
      <w:bookmarkStart w:id="141" w:name="שמואלBאBפרק-ז-{ב}"/>
      <w:bookmarkEnd w:id="141"/>
      <w:r w:rsidRPr="00CC3CC2">
        <w:rPr>
          <w:rStyle w:val="affff8"/>
          <w:rtl/>
        </w:rPr>
        <w:t>{ב}</w:t>
      </w:r>
      <w:r>
        <w:rPr>
          <w:rFonts w:ascii="Times New Roman" w:hAnsi="Times New Roman"/>
          <w:sz w:val="41"/>
          <w:szCs w:val="41"/>
          <w:rtl/>
        </w:rPr>
        <w:t xml:space="preserve"> </w:t>
      </w:r>
      <w:r w:rsidRPr="00CC3CC2">
        <w:rPr>
          <w:rtl/>
        </w:rPr>
        <w:t>וַיְהִ֗י מִיּ֞וֹם שֶׁ֤בֶת הָֽאָרוֹן֙ בְּקִרְיַ֣ת יְעָרִ֔ים וַיִּרְבּוּ֙ הַיָּמִ֔ים וַיִּֽהְי֖וּ עֶשְׂרִ֣ים שָׁנָ֑ה וַיִּנָּה֛וּ כָּל</w:t>
      </w:r>
      <w:r>
        <w:rPr>
          <w:rtl/>
        </w:rPr>
        <w:t>־</w:t>
      </w:r>
      <w:r w:rsidRPr="00CC3CC2">
        <w:rPr>
          <w:rtl/>
        </w:rPr>
        <w:t>בֵּ֥ית יִשְׂרָאֵ֖ל אַחֲרֵ֥י יְהוָֽה:</w:t>
      </w:r>
      <w:r w:rsidRPr="00CC3CC2">
        <w:rPr>
          <w:rFonts w:ascii="Times New Roman" w:hAnsi="Times New Roman"/>
          <w:rtl/>
        </w:rPr>
        <w:t xml:space="preserve"> </w:t>
      </w:r>
      <w:r w:rsidRPr="00CC3CC2">
        <w:rPr>
          <w:rFonts w:ascii="Times New Roman" w:hAnsi="Times New Roman"/>
          <w:sz w:val="24"/>
          <w:szCs w:val="24"/>
          <w:rtl/>
        </w:rPr>
        <w:t>(ס)</w:t>
      </w:r>
    </w:p>
    <w:p w14:paraId="2FE9690C" w14:textId="496DC758" w:rsidR="00CC3CC2" w:rsidRDefault="00CC3CC2" w:rsidP="00B25434">
      <w:pPr>
        <w:pStyle w:val="a6"/>
        <w:rPr>
          <w:rtl/>
        </w:rPr>
      </w:pPr>
      <w:r w:rsidRPr="00CC3CC2">
        <w:rPr>
          <w:rStyle w:val="affff7"/>
          <w:rtl/>
        </w:rPr>
        <w:t>מיום שבת הארון בקרית יערים.</w:t>
      </w:r>
      <w:r w:rsidRPr="00CC3CC2">
        <w:rPr>
          <w:rtl/>
        </w:rPr>
        <w:t xml:space="preserve"> וראו הפורענות שבא עליהם בעון בית עלי, ואת הגבורה שעשה </w:t>
      </w:r>
      <w:proofErr w:type="spellStart"/>
      <w:r w:rsidRPr="00CC3CC2">
        <w:rPr>
          <w:rtl/>
        </w:rPr>
        <w:t>הקב''ה</w:t>
      </w:r>
      <w:proofErr w:type="spellEnd"/>
      <w:r w:rsidRPr="00CC3CC2">
        <w:rPr>
          <w:rtl/>
        </w:rPr>
        <w:t xml:space="preserve"> בפלשתים: </w:t>
      </w:r>
      <w:r w:rsidRPr="00CC3CC2">
        <w:rPr>
          <w:rStyle w:val="affff7"/>
          <w:rtl/>
        </w:rPr>
        <w:t>וינהו וגו' אחרי ה'.</w:t>
      </w:r>
      <w:r w:rsidRPr="00CC3CC2">
        <w:rPr>
          <w:rtl/>
        </w:rPr>
        <w:t xml:space="preserve"> על ידי שמואל, שהיה מחזר מעיר לעיר, ושופטם ומוכיחם: </w:t>
      </w:r>
      <w:r w:rsidRPr="00CC3CC2">
        <w:rPr>
          <w:rStyle w:val="affff7"/>
          <w:rtl/>
        </w:rPr>
        <w:t>וינהו.</w:t>
      </w:r>
      <w:r w:rsidRPr="00CC3CC2">
        <w:rPr>
          <w:rtl/>
        </w:rPr>
        <w:t xml:space="preserve"> לשון המשכה הוא, ולשון ארמי הוא: תתנהו לפולחני, וכן (יחזקאל ז יא): ולא נה בהם, אין בהם תועלת למושכם אל הטוב. ומנחם חברו, 'וינהו', לשון יללה, כמו (מיכה ב ד): נהי נהיה, וכן (יחזקאל שם): ולא נה בהם, ופירוש וינהו אחרי ה', שהתאבלו על מעשיהם הרעים, ושבו אחרי ה'. לשון אחר: וינהו, כמו (ירמיהו ג יז): ויתאספו ונקוו אליה כל העמים, מתרגמינן: </w:t>
      </w:r>
      <w:proofErr w:type="spellStart"/>
      <w:r w:rsidRPr="00CC3CC2">
        <w:rPr>
          <w:rtl/>
        </w:rPr>
        <w:t>ויתנהון</w:t>
      </w:r>
      <w:proofErr w:type="spellEnd"/>
      <w:r w:rsidRPr="00CC3CC2">
        <w:rPr>
          <w:rtl/>
        </w:rPr>
        <w:t xml:space="preserve"> למפלח בה כל עממיא, ויהיה מזה הענין גם כן (יחזקאל שם): ולא נה בהם, כענין שאמר (שם): לא מהם ולא מהמונם, ולא מנה שבהם, כלומר ולא מקבוץ שלהם (ספרים אחרים אינו): </w:t>
      </w:r>
    </w:p>
    <w:p w14:paraId="5F2D2ABD" w14:textId="28521EED" w:rsidR="00CC3CC2" w:rsidRDefault="00CC3CC2" w:rsidP="00B25434">
      <w:pPr>
        <w:pStyle w:val="a5"/>
        <w:rPr>
          <w:rtl/>
        </w:rPr>
      </w:pPr>
      <w:bookmarkStart w:id="142" w:name="שמואלBאBפרק-ז-{ג}"/>
      <w:bookmarkEnd w:id="142"/>
      <w:r w:rsidRPr="00CC3CC2">
        <w:rPr>
          <w:rStyle w:val="affff8"/>
          <w:rtl/>
        </w:rPr>
        <w:t>{ג}</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כָּל</w:t>
      </w:r>
      <w:r>
        <w:rPr>
          <w:rtl/>
        </w:rPr>
        <w:t>־</w:t>
      </w:r>
      <w:r w:rsidRPr="00CC3CC2">
        <w:rPr>
          <w:rtl/>
        </w:rPr>
        <w:t>בֵּ֣ית</w:t>
      </w:r>
      <w:proofErr w:type="spellEnd"/>
      <w:r w:rsidRPr="00CC3CC2">
        <w:rPr>
          <w:rtl/>
        </w:rPr>
        <w:t xml:space="preserve"> יִשְׂרָאֵל֮ לֵאמֹר֒ </w:t>
      </w:r>
      <w:proofErr w:type="spellStart"/>
      <w:r w:rsidRPr="00CC3CC2">
        <w:rPr>
          <w:rtl/>
        </w:rPr>
        <w:t>אִם</w:t>
      </w:r>
      <w:r>
        <w:rPr>
          <w:rtl/>
        </w:rPr>
        <w:t>־</w:t>
      </w:r>
      <w:r w:rsidRPr="00CC3CC2">
        <w:rPr>
          <w:rtl/>
        </w:rPr>
        <w:t>בְּכָל</w:t>
      </w:r>
      <w:r>
        <w:rPr>
          <w:rtl/>
        </w:rPr>
        <w:t>־</w:t>
      </w:r>
      <w:r w:rsidRPr="00CC3CC2">
        <w:rPr>
          <w:rtl/>
        </w:rPr>
        <w:t>לְבַבְכֶ֗ם</w:t>
      </w:r>
      <w:proofErr w:type="spellEnd"/>
      <w:r w:rsidRPr="00CC3CC2">
        <w:rPr>
          <w:rtl/>
        </w:rPr>
        <w:t xml:space="preserve"> אַתֶּ֤ם שָׁבִים֙ </w:t>
      </w:r>
      <w:proofErr w:type="spellStart"/>
      <w:r w:rsidRPr="00CC3CC2">
        <w:rPr>
          <w:rtl/>
        </w:rPr>
        <w:t>אֶל</w:t>
      </w:r>
      <w:r>
        <w:rPr>
          <w:rtl/>
        </w:rPr>
        <w:t>־</w:t>
      </w:r>
      <w:r w:rsidRPr="00CC3CC2">
        <w:rPr>
          <w:rtl/>
        </w:rPr>
        <w:t>יְהוָ֔ה</w:t>
      </w:r>
      <w:proofErr w:type="spellEnd"/>
      <w:r w:rsidRPr="00CC3CC2">
        <w:rPr>
          <w:rtl/>
        </w:rPr>
        <w:t xml:space="preserve"> הָסִ֜ירוּ </w:t>
      </w:r>
      <w:proofErr w:type="spellStart"/>
      <w:r w:rsidRPr="00CC3CC2">
        <w:rPr>
          <w:rtl/>
        </w:rPr>
        <w:t>אֶת</w:t>
      </w:r>
      <w:r>
        <w:rPr>
          <w:rtl/>
        </w:rPr>
        <w:t>־</w:t>
      </w:r>
      <w:r w:rsidRPr="00CC3CC2">
        <w:rPr>
          <w:rtl/>
        </w:rPr>
        <w:t>אֱלֹהֵ֧י</w:t>
      </w:r>
      <w:proofErr w:type="spellEnd"/>
      <w:r w:rsidRPr="00CC3CC2">
        <w:rPr>
          <w:rtl/>
        </w:rPr>
        <w:t xml:space="preserve"> הַנֵּכָ֛ר מִתּוֹכְכֶ֖ם וְהָעַשְׁתָּר֑וֹת וְהָכִ֨ינוּ לְבַבְכֶ֤ם </w:t>
      </w:r>
      <w:proofErr w:type="spellStart"/>
      <w:r w:rsidRPr="00CC3CC2">
        <w:rPr>
          <w:rtl/>
        </w:rPr>
        <w:t>אֶל</w:t>
      </w:r>
      <w:r>
        <w:rPr>
          <w:rtl/>
        </w:rPr>
        <w:t>־</w:t>
      </w:r>
      <w:r w:rsidRPr="00CC3CC2">
        <w:rPr>
          <w:rtl/>
        </w:rPr>
        <w:t>יְהוָה</w:t>
      </w:r>
      <w:proofErr w:type="spellEnd"/>
      <w:r w:rsidRPr="00CC3CC2">
        <w:rPr>
          <w:rtl/>
        </w:rPr>
        <w:t>֙ וְעִבְדֻ֣הוּ לְבַדּ֔וֹ וְיַצֵּ֥ל אֶתְכֶ֖ם מִיַּ֥ד פְּלִשְׁתִּֽים:</w:t>
      </w:r>
      <w:r w:rsidRPr="00CC3CC2">
        <w:rPr>
          <w:rFonts w:ascii="Times New Roman" w:hAnsi="Times New Roman"/>
          <w:rtl/>
        </w:rPr>
        <w:t xml:space="preserve"> </w:t>
      </w:r>
      <w:bookmarkStart w:id="143" w:name="שמואלBאBפרק-ז-{ד}"/>
      <w:bookmarkEnd w:id="143"/>
      <w:r w:rsidRPr="00CC3CC2">
        <w:rPr>
          <w:rStyle w:val="affff8"/>
          <w:rtl/>
        </w:rPr>
        <w:t>{ד}</w:t>
      </w:r>
      <w:r>
        <w:rPr>
          <w:rFonts w:ascii="Times New Roman" w:hAnsi="Times New Roman"/>
          <w:sz w:val="41"/>
          <w:szCs w:val="41"/>
          <w:rtl/>
        </w:rPr>
        <w:t xml:space="preserve"> </w:t>
      </w:r>
      <w:r w:rsidRPr="00CC3CC2">
        <w:rPr>
          <w:rtl/>
        </w:rPr>
        <w:t xml:space="preserve">וַיָּסִ֙ירוּ֙ בְּנֵ֣י יִשְׂרָאֵ֔ל </w:t>
      </w:r>
      <w:proofErr w:type="spellStart"/>
      <w:r w:rsidRPr="00CC3CC2">
        <w:rPr>
          <w:rtl/>
        </w:rPr>
        <w:t>אֶת</w:t>
      </w:r>
      <w:r>
        <w:rPr>
          <w:rtl/>
        </w:rPr>
        <w:t>־</w:t>
      </w:r>
      <w:r w:rsidRPr="00CC3CC2">
        <w:rPr>
          <w:rtl/>
        </w:rPr>
        <w:t>הַבְּעָלִ֖ים</w:t>
      </w:r>
      <w:proofErr w:type="spellEnd"/>
      <w:r w:rsidRPr="00CC3CC2">
        <w:rPr>
          <w:rtl/>
        </w:rPr>
        <w:t xml:space="preserve"> </w:t>
      </w:r>
      <w:proofErr w:type="spellStart"/>
      <w:r w:rsidRPr="00CC3CC2">
        <w:rPr>
          <w:rtl/>
        </w:rPr>
        <w:t>וְאֶת</w:t>
      </w:r>
      <w:r>
        <w:rPr>
          <w:rtl/>
        </w:rPr>
        <w:t>־</w:t>
      </w:r>
      <w:r w:rsidRPr="00CC3CC2">
        <w:rPr>
          <w:rtl/>
        </w:rPr>
        <w:t>הָעַשְׁתָּרֹ֑ת</w:t>
      </w:r>
      <w:proofErr w:type="spellEnd"/>
      <w:r w:rsidRPr="00CC3CC2">
        <w:rPr>
          <w:rtl/>
        </w:rPr>
        <w:t xml:space="preserve"> וַיַּעַבְד֥וּ </w:t>
      </w:r>
      <w:proofErr w:type="spellStart"/>
      <w:r w:rsidRPr="00CC3CC2">
        <w:rPr>
          <w:rtl/>
        </w:rPr>
        <w:t>אֶת</w:t>
      </w:r>
      <w:r>
        <w:rPr>
          <w:rtl/>
        </w:rPr>
        <w:t>־</w:t>
      </w:r>
      <w:r w:rsidRPr="00CC3CC2">
        <w:rPr>
          <w:rtl/>
        </w:rPr>
        <w:t>יְהוָ֖ה</w:t>
      </w:r>
      <w:proofErr w:type="spellEnd"/>
      <w:r w:rsidRPr="00CC3CC2">
        <w:rPr>
          <w:rtl/>
        </w:rPr>
        <w:t xml:space="preserve"> לְבַדּֽוֹ: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44" w:name="שמואלBאBפרק-ז-{ה}"/>
      <w:bookmarkEnd w:id="144"/>
      <w:r w:rsidRPr="00CC3CC2">
        <w:rPr>
          <w:rStyle w:val="affff8"/>
          <w:rtl/>
        </w:rPr>
        <w:t>{ה}</w:t>
      </w:r>
      <w:r>
        <w:rPr>
          <w:rFonts w:ascii="Times New Roman" w:hAnsi="Times New Roman"/>
          <w:sz w:val="41"/>
          <w:szCs w:val="41"/>
          <w:rtl/>
        </w:rPr>
        <w:t xml:space="preserve"> </w:t>
      </w:r>
      <w:r w:rsidRPr="00CC3CC2">
        <w:rPr>
          <w:rtl/>
        </w:rPr>
        <w:t xml:space="preserve">וַיֹּ֣אמֶר שְׁמוּאֵ֔ל קִבְצ֥וּ </w:t>
      </w:r>
      <w:proofErr w:type="spellStart"/>
      <w:r w:rsidRPr="00CC3CC2">
        <w:rPr>
          <w:rtl/>
        </w:rPr>
        <w:t>אֶת</w:t>
      </w:r>
      <w:r>
        <w:rPr>
          <w:rtl/>
        </w:rPr>
        <w:t>־</w:t>
      </w:r>
      <w:r w:rsidRPr="00CC3CC2">
        <w:rPr>
          <w:rtl/>
        </w:rPr>
        <w:t>כָּל</w:t>
      </w:r>
      <w:r>
        <w:rPr>
          <w:rtl/>
        </w:rPr>
        <w:t>־</w:t>
      </w:r>
      <w:r w:rsidRPr="00CC3CC2">
        <w:rPr>
          <w:rtl/>
        </w:rPr>
        <w:t>יִשְׂרָאֵ֖ל</w:t>
      </w:r>
      <w:proofErr w:type="spellEnd"/>
      <w:r w:rsidRPr="00CC3CC2">
        <w:rPr>
          <w:rtl/>
        </w:rPr>
        <w:t xml:space="preserve"> הַמִּצְפָּ֑תָה וְאֶתְפַּלֵּ֥ל בַּעַדְכֶ֖ם </w:t>
      </w:r>
      <w:proofErr w:type="spellStart"/>
      <w:r w:rsidRPr="00CC3CC2">
        <w:rPr>
          <w:rtl/>
        </w:rPr>
        <w:t>אֶל</w:t>
      </w:r>
      <w:r>
        <w:rPr>
          <w:rtl/>
        </w:rPr>
        <w:t>־</w:t>
      </w:r>
      <w:r w:rsidRPr="00CC3CC2">
        <w:rPr>
          <w:rtl/>
        </w:rPr>
        <w:t>יְהוָֽה</w:t>
      </w:r>
      <w:proofErr w:type="spellEnd"/>
      <w:r w:rsidRPr="00CC3CC2">
        <w:rPr>
          <w:rtl/>
        </w:rPr>
        <w:t>:</w:t>
      </w:r>
      <w:r w:rsidRPr="00CC3CC2">
        <w:rPr>
          <w:rFonts w:ascii="Times New Roman" w:hAnsi="Times New Roman"/>
          <w:rtl/>
        </w:rPr>
        <w:t xml:space="preserve"> </w:t>
      </w:r>
      <w:bookmarkStart w:id="145" w:name="שמואלBאBפרק-ז-{ו}"/>
      <w:bookmarkEnd w:id="145"/>
      <w:r w:rsidRPr="00CC3CC2">
        <w:rPr>
          <w:rStyle w:val="affff8"/>
          <w:rtl/>
        </w:rPr>
        <w:t>{ו}</w:t>
      </w:r>
      <w:r>
        <w:rPr>
          <w:rFonts w:ascii="Times New Roman" w:hAnsi="Times New Roman"/>
          <w:sz w:val="41"/>
          <w:szCs w:val="41"/>
          <w:rtl/>
        </w:rPr>
        <w:t xml:space="preserve"> </w:t>
      </w:r>
      <w:r w:rsidRPr="00CC3CC2">
        <w:rPr>
          <w:rtl/>
        </w:rPr>
        <w:t xml:space="preserve">וַיִּקָּבְצ֣וּ הַ֠מִּצְפָּתָה </w:t>
      </w:r>
      <w:proofErr w:type="spellStart"/>
      <w:r w:rsidRPr="00CC3CC2">
        <w:rPr>
          <w:rtl/>
        </w:rPr>
        <w:t>וַיִּֽשְׁאֲבוּ</w:t>
      </w:r>
      <w:r>
        <w:rPr>
          <w:rtl/>
        </w:rPr>
        <w:t>־</w:t>
      </w:r>
      <w:r w:rsidRPr="00CC3CC2">
        <w:rPr>
          <w:rtl/>
        </w:rPr>
        <w:t>מַ֜יִם</w:t>
      </w:r>
      <w:proofErr w:type="spellEnd"/>
      <w:r w:rsidRPr="00CC3CC2">
        <w:rPr>
          <w:rtl/>
        </w:rPr>
        <w:t xml:space="preserve"> וַֽיִּשְׁפְּכ֣וּ | לִפְנֵ֣י יְהוָ֗ה וַיָּצ֙וּמוּ֙ בַּיּ֣וֹם הַה֔וּא וַיֹּ֣אמְרוּ </w:t>
      </w:r>
      <w:r w:rsidRPr="00CC3CC2">
        <w:rPr>
          <w:rtl/>
        </w:rPr>
        <w:t>שָׁ֔ם חָטָ֖אנוּ לַיהוָ֑ה וַיִּשְׁפֹּ֧ט שְׁמוּאֵ֛ל אֶת</w:t>
      </w:r>
      <w:r>
        <w:rPr>
          <w:rtl/>
        </w:rPr>
        <w:t>־</w:t>
      </w:r>
      <w:r w:rsidRPr="00CC3CC2">
        <w:rPr>
          <w:rtl/>
        </w:rPr>
        <w:t>בְּנֵ֥י יִשְׂרָאֵ֖ל בַּמִּצְפָּֽה:</w:t>
      </w:r>
    </w:p>
    <w:p w14:paraId="00BB57A8" w14:textId="289712A3" w:rsidR="00CC3CC2" w:rsidRDefault="00CC3CC2" w:rsidP="00B25434">
      <w:pPr>
        <w:pStyle w:val="a6"/>
        <w:rPr>
          <w:rtl/>
        </w:rPr>
      </w:pPr>
      <w:r w:rsidRPr="00CC3CC2">
        <w:rPr>
          <w:rStyle w:val="affff7"/>
          <w:rtl/>
        </w:rPr>
        <w:t>וישאבו מים וישפכו.</w:t>
      </w:r>
      <w:r w:rsidRPr="00CC3CC2">
        <w:rPr>
          <w:rtl/>
        </w:rPr>
        <w:t xml:space="preserve"> תרגם יונתן: ושפיכו לבהון בתיובתא כמיא קדם ה'. ולפי משמעו, אינו אלא סימן הכנעה, הרי אנו לפניך כמים הללו הנשפכין: </w:t>
      </w:r>
      <w:r w:rsidRPr="00CC3CC2">
        <w:rPr>
          <w:rStyle w:val="affff7"/>
          <w:rtl/>
        </w:rPr>
        <w:t>וישפט שמואל.</w:t>
      </w:r>
      <w:r w:rsidRPr="00CC3CC2">
        <w:rPr>
          <w:rtl/>
        </w:rPr>
        <w:t xml:space="preserve"> בין איש לרעהו, על עסקי ממון שביניהם, או על עסקי עבירה שעברו: </w:t>
      </w:r>
    </w:p>
    <w:p w14:paraId="605E53F4" w14:textId="0B7DCF8D" w:rsidR="00CC3CC2" w:rsidRDefault="00CC3CC2" w:rsidP="00B25434">
      <w:pPr>
        <w:pStyle w:val="a5"/>
        <w:rPr>
          <w:rtl/>
        </w:rPr>
      </w:pPr>
      <w:bookmarkStart w:id="146" w:name="שמואלBאBפרק-ז-{ז}"/>
      <w:bookmarkEnd w:id="146"/>
      <w:r w:rsidRPr="00CC3CC2">
        <w:rPr>
          <w:rStyle w:val="affff8"/>
          <w:rtl/>
        </w:rPr>
        <w:t>{ז}</w:t>
      </w:r>
      <w:r>
        <w:rPr>
          <w:rFonts w:ascii="Times New Roman" w:hAnsi="Times New Roman"/>
          <w:sz w:val="41"/>
          <w:szCs w:val="41"/>
          <w:rtl/>
        </w:rPr>
        <w:t xml:space="preserve"> </w:t>
      </w:r>
      <w:r w:rsidRPr="00CC3CC2">
        <w:rPr>
          <w:rtl/>
        </w:rPr>
        <w:t xml:space="preserve">וַיִּשְׁמְע֣וּ פְלִשְׁתִּ֗ים </w:t>
      </w:r>
      <w:proofErr w:type="spellStart"/>
      <w:r w:rsidRPr="00CC3CC2">
        <w:rPr>
          <w:rtl/>
        </w:rPr>
        <w:t>כִּֽי</w:t>
      </w:r>
      <w:r>
        <w:rPr>
          <w:rtl/>
        </w:rPr>
        <w:t>־</w:t>
      </w:r>
      <w:r w:rsidRPr="00CC3CC2">
        <w:rPr>
          <w:rtl/>
        </w:rPr>
        <w:t>הִתְקַבְּצ֤ו</w:t>
      </w:r>
      <w:proofErr w:type="spellEnd"/>
      <w:r w:rsidRPr="00CC3CC2">
        <w:rPr>
          <w:rtl/>
        </w:rPr>
        <w:t xml:space="preserve">ּ </w:t>
      </w:r>
      <w:proofErr w:type="spellStart"/>
      <w:r w:rsidRPr="00CC3CC2">
        <w:rPr>
          <w:rtl/>
        </w:rPr>
        <w:t>בְנֵֽי</w:t>
      </w:r>
      <w:r>
        <w:rPr>
          <w:rtl/>
        </w:rPr>
        <w:t>־</w:t>
      </w:r>
      <w:r w:rsidRPr="00CC3CC2">
        <w:rPr>
          <w:rtl/>
        </w:rPr>
        <w:t>יִשְׂרָאֵל</w:t>
      </w:r>
      <w:proofErr w:type="spellEnd"/>
      <w:r w:rsidRPr="00CC3CC2">
        <w:rPr>
          <w:rtl/>
        </w:rPr>
        <w:t xml:space="preserve">֙ הַמִּצְפָּ֔תָה וַיַּעֲל֥וּ </w:t>
      </w:r>
      <w:proofErr w:type="spellStart"/>
      <w:r w:rsidRPr="00CC3CC2">
        <w:rPr>
          <w:rtl/>
        </w:rPr>
        <w:t>סַרְנֵֽי</w:t>
      </w:r>
      <w:r>
        <w:rPr>
          <w:rtl/>
        </w:rPr>
        <w:t>־</w:t>
      </w:r>
      <w:r w:rsidRPr="00CC3CC2">
        <w:rPr>
          <w:rtl/>
        </w:rPr>
        <w:t>פְלִשְׁתִּ֖ים</w:t>
      </w:r>
      <w:proofErr w:type="spellEnd"/>
      <w:r w:rsidRPr="00CC3CC2">
        <w:rPr>
          <w:rtl/>
        </w:rPr>
        <w:t xml:space="preserve"> </w:t>
      </w:r>
      <w:proofErr w:type="spellStart"/>
      <w:r w:rsidRPr="00CC3CC2">
        <w:rPr>
          <w:rtl/>
        </w:rPr>
        <w:t>אֶל</w:t>
      </w:r>
      <w:r>
        <w:rPr>
          <w:rtl/>
        </w:rPr>
        <w:t>־</w:t>
      </w:r>
      <w:r w:rsidRPr="00CC3CC2">
        <w:rPr>
          <w:rtl/>
        </w:rPr>
        <w:t>יִשְׂרָאֵ֑ל</w:t>
      </w:r>
      <w:proofErr w:type="spellEnd"/>
      <w:r w:rsidRPr="00CC3CC2">
        <w:rPr>
          <w:rtl/>
        </w:rPr>
        <w:t xml:space="preserve"> וַֽיִּשְׁמְעוּ֙ בְּנֵ֣י יִשְׂרָאֵ֔ל וַיִּֽרְא֖וּ מִפְּנֵ֥י פְלִשְׁתִּֽים:</w:t>
      </w:r>
      <w:r w:rsidRPr="00CC3CC2">
        <w:rPr>
          <w:rFonts w:ascii="Times New Roman" w:hAnsi="Times New Roman"/>
          <w:rtl/>
        </w:rPr>
        <w:t xml:space="preserve"> </w:t>
      </w:r>
      <w:bookmarkStart w:id="147" w:name="שמואלBאBפרק-ז-{ח}"/>
      <w:bookmarkEnd w:id="147"/>
      <w:r w:rsidRPr="00CC3CC2">
        <w:rPr>
          <w:rStyle w:val="affff8"/>
          <w:rtl/>
        </w:rPr>
        <w:t>{ח}</w:t>
      </w:r>
      <w:r>
        <w:rPr>
          <w:rFonts w:ascii="Times New Roman" w:hAnsi="Times New Roman"/>
          <w:sz w:val="41"/>
          <w:szCs w:val="41"/>
          <w:rtl/>
        </w:rPr>
        <w:t xml:space="preserve"> </w:t>
      </w:r>
      <w:r w:rsidRPr="00CC3CC2">
        <w:rPr>
          <w:rtl/>
        </w:rPr>
        <w:t xml:space="preserve">וַיֹּאמְר֤וּ </w:t>
      </w:r>
      <w:proofErr w:type="spellStart"/>
      <w:r w:rsidRPr="00CC3CC2">
        <w:rPr>
          <w:rtl/>
        </w:rPr>
        <w:t>בְנֵֽי</w:t>
      </w:r>
      <w:r>
        <w:rPr>
          <w:rtl/>
        </w:rPr>
        <w:t>־</w:t>
      </w:r>
      <w:r w:rsidRPr="00CC3CC2">
        <w:rPr>
          <w:rtl/>
        </w:rPr>
        <w:t>יִשְׂרָאֵל</w:t>
      </w:r>
      <w:proofErr w:type="spellEnd"/>
      <w:r w:rsidRPr="00CC3CC2">
        <w:rPr>
          <w:rtl/>
        </w:rPr>
        <w:t xml:space="preserve">֙ </w:t>
      </w:r>
      <w:proofErr w:type="spellStart"/>
      <w:r w:rsidRPr="00CC3CC2">
        <w:rPr>
          <w:rtl/>
        </w:rPr>
        <w:t>אֶל</w:t>
      </w:r>
      <w:r>
        <w:rPr>
          <w:rtl/>
        </w:rPr>
        <w:t>־</w:t>
      </w:r>
      <w:r w:rsidRPr="00CC3CC2">
        <w:rPr>
          <w:rtl/>
        </w:rPr>
        <w:t>שְׁמוּאֵ֔ל</w:t>
      </w:r>
      <w:proofErr w:type="spellEnd"/>
      <w:r w:rsidRPr="00CC3CC2">
        <w:rPr>
          <w:rtl/>
        </w:rPr>
        <w:t xml:space="preserve"> </w:t>
      </w:r>
      <w:proofErr w:type="spellStart"/>
      <w:r w:rsidRPr="00CC3CC2">
        <w:rPr>
          <w:rtl/>
        </w:rPr>
        <w:t>אַל</w:t>
      </w:r>
      <w:r>
        <w:rPr>
          <w:rtl/>
        </w:rPr>
        <w:t>־</w:t>
      </w:r>
      <w:r w:rsidRPr="00CC3CC2">
        <w:rPr>
          <w:rtl/>
        </w:rPr>
        <w:t>תַּחֲרֵ֣ש</w:t>
      </w:r>
      <w:proofErr w:type="spellEnd"/>
      <w:r w:rsidRPr="00CC3CC2">
        <w:rPr>
          <w:rtl/>
        </w:rPr>
        <w:t xml:space="preserve">ׁ מִמֶּ֔נּוּ </w:t>
      </w:r>
      <w:proofErr w:type="spellStart"/>
      <w:r w:rsidRPr="00CC3CC2">
        <w:rPr>
          <w:rtl/>
        </w:rPr>
        <w:t>מִזְּעֹ֖ק</w:t>
      </w:r>
      <w:proofErr w:type="spellEnd"/>
      <w:r w:rsidRPr="00CC3CC2">
        <w:rPr>
          <w:rtl/>
        </w:rPr>
        <w:t xml:space="preserve"> </w:t>
      </w:r>
      <w:proofErr w:type="spellStart"/>
      <w:r w:rsidRPr="00CC3CC2">
        <w:rPr>
          <w:rtl/>
        </w:rPr>
        <w:t>אֶל</w:t>
      </w:r>
      <w:r>
        <w:rPr>
          <w:rtl/>
        </w:rPr>
        <w:t>־</w:t>
      </w:r>
      <w:r w:rsidRPr="00CC3CC2">
        <w:rPr>
          <w:rtl/>
        </w:rPr>
        <w:t>יְהוָ֣ה</w:t>
      </w:r>
      <w:proofErr w:type="spellEnd"/>
      <w:r w:rsidRPr="00CC3CC2">
        <w:rPr>
          <w:rtl/>
        </w:rPr>
        <w:t xml:space="preserve"> אֱלֹהֵ֑ינוּ וְיֹשִׁעֵ֖נוּ מִיַּ֥ד פְּלִשְׁתִּֽים:</w:t>
      </w:r>
      <w:r w:rsidRPr="00CC3CC2">
        <w:rPr>
          <w:rFonts w:ascii="Times New Roman" w:hAnsi="Times New Roman"/>
          <w:rtl/>
        </w:rPr>
        <w:t xml:space="preserve"> </w:t>
      </w:r>
      <w:bookmarkStart w:id="148" w:name="שמואלBאBפרק-ז-{ט}"/>
      <w:bookmarkEnd w:id="148"/>
      <w:r w:rsidRPr="00CC3CC2">
        <w:rPr>
          <w:rStyle w:val="affff8"/>
          <w:rtl/>
        </w:rPr>
        <w:t>{ט}</w:t>
      </w:r>
      <w:r>
        <w:rPr>
          <w:rFonts w:ascii="Times New Roman" w:hAnsi="Times New Roman"/>
          <w:sz w:val="41"/>
          <w:szCs w:val="41"/>
          <w:rtl/>
        </w:rPr>
        <w:t xml:space="preserve"> </w:t>
      </w:r>
      <w:r w:rsidRPr="00CC3CC2">
        <w:rPr>
          <w:rtl/>
        </w:rPr>
        <w:t xml:space="preserve">וַיִּקַּ֣ח שְׁמוּאֵ֗ל טְלֵ֤ה חָלָב֙ אֶחָ֔ד </w:t>
      </w:r>
      <w:r w:rsidRPr="00CC3CC2">
        <w:rPr>
          <w:sz w:val="24"/>
          <w:szCs w:val="24"/>
          <w:rtl/>
        </w:rPr>
        <w:t>(ויעלה)</w:t>
      </w:r>
      <w:r w:rsidRPr="00CC3CC2">
        <w:rPr>
          <w:rtl/>
        </w:rPr>
        <w:t xml:space="preserve"> וַיַּעֲלֵ֧הוּ עוֹלָ֛ה כָּלִ֖יל לַֽיהוָ֑ה וַיִּזְעַ֨ק שְׁמוּאֵ֤ל </w:t>
      </w:r>
      <w:proofErr w:type="spellStart"/>
      <w:r w:rsidRPr="00CC3CC2">
        <w:rPr>
          <w:rtl/>
        </w:rPr>
        <w:t>אֶל</w:t>
      </w:r>
      <w:r>
        <w:rPr>
          <w:rtl/>
        </w:rPr>
        <w:t>־</w:t>
      </w:r>
      <w:r w:rsidRPr="00CC3CC2">
        <w:rPr>
          <w:rtl/>
        </w:rPr>
        <w:t>יְהוָה</w:t>
      </w:r>
      <w:proofErr w:type="spellEnd"/>
      <w:r w:rsidRPr="00CC3CC2">
        <w:rPr>
          <w:rtl/>
        </w:rPr>
        <w:t>֙ בְּעַ֣ד יִשְׂרָאֵ֔ל וַֽיַּעֲנֵ֖הוּ יְהוָֽה:</w:t>
      </w:r>
    </w:p>
    <w:p w14:paraId="0DB02B9D" w14:textId="318ECFAA" w:rsidR="00CC3CC2" w:rsidRDefault="00CC3CC2" w:rsidP="00B25434">
      <w:pPr>
        <w:pStyle w:val="a6"/>
        <w:rPr>
          <w:rtl/>
        </w:rPr>
      </w:pPr>
      <w:r w:rsidRPr="00CC3CC2">
        <w:rPr>
          <w:rStyle w:val="affff7"/>
          <w:rtl/>
        </w:rPr>
        <w:t>ויעלה עולה.</w:t>
      </w:r>
      <w:r w:rsidRPr="00CC3CC2">
        <w:rPr>
          <w:rtl/>
        </w:rPr>
        <w:t xml:space="preserve"> ויעלה כתיב, נקבה היתה, מכאן למדו רבותינו: עולה נקבה כשרה בבמת יחיד, במסכת עבודה זרה (כד ב): </w:t>
      </w:r>
    </w:p>
    <w:p w14:paraId="3DBC73D4" w14:textId="0308D586" w:rsidR="00CC3CC2" w:rsidRDefault="00CC3CC2" w:rsidP="00B25434">
      <w:pPr>
        <w:pStyle w:val="a5"/>
        <w:rPr>
          <w:rtl/>
        </w:rPr>
      </w:pPr>
      <w:bookmarkStart w:id="149" w:name="שמואלBאBפרק-ז-{י}"/>
      <w:bookmarkEnd w:id="149"/>
      <w:r w:rsidRPr="00CC3CC2">
        <w:rPr>
          <w:rStyle w:val="affff8"/>
          <w:rtl/>
        </w:rPr>
        <w:t>{י}</w:t>
      </w:r>
      <w:r>
        <w:rPr>
          <w:rFonts w:ascii="Times New Roman" w:hAnsi="Times New Roman"/>
          <w:sz w:val="41"/>
          <w:szCs w:val="41"/>
          <w:rtl/>
        </w:rPr>
        <w:t xml:space="preserve"> </w:t>
      </w:r>
      <w:r w:rsidRPr="00CC3CC2">
        <w:rPr>
          <w:rtl/>
        </w:rPr>
        <w:t xml:space="preserve">וַיְהִ֤י שְׁמוּאֵל֙ מַעֲלֶ֣ה הָעוֹלָ֔ה וּפְלִשְׁתִּ֣ים נִגְּשׁ֔וּ לַמִּלְחָמָ֖ה בְּיִשְׂרָאֵ֑ל וַיַּרְעֵ֣ם יְהוָ֣ה | </w:t>
      </w:r>
      <w:proofErr w:type="spellStart"/>
      <w:r w:rsidRPr="00CC3CC2">
        <w:rPr>
          <w:rtl/>
        </w:rPr>
        <w:t>בְּקוֹל</w:t>
      </w:r>
      <w:r>
        <w:rPr>
          <w:rtl/>
        </w:rPr>
        <w:t>־</w:t>
      </w:r>
      <w:r w:rsidRPr="00CC3CC2">
        <w:rPr>
          <w:rtl/>
        </w:rPr>
        <w:t>גָּ֠דוֹל</w:t>
      </w:r>
      <w:proofErr w:type="spellEnd"/>
      <w:r w:rsidRPr="00CC3CC2">
        <w:rPr>
          <w:rtl/>
        </w:rPr>
        <w:t xml:space="preserve"> בַּיּ֨וֹם הַה֤וּא </w:t>
      </w:r>
      <w:proofErr w:type="spellStart"/>
      <w:r w:rsidRPr="00CC3CC2">
        <w:rPr>
          <w:rtl/>
        </w:rPr>
        <w:t>עַל</w:t>
      </w:r>
      <w:r>
        <w:rPr>
          <w:rtl/>
        </w:rPr>
        <w:t>־</w:t>
      </w:r>
      <w:r w:rsidRPr="00CC3CC2">
        <w:rPr>
          <w:rtl/>
        </w:rPr>
        <w:t>פְּלִשְׁתִּים</w:t>
      </w:r>
      <w:proofErr w:type="spellEnd"/>
      <w:r w:rsidRPr="00CC3CC2">
        <w:rPr>
          <w:rtl/>
        </w:rPr>
        <w:t xml:space="preserve">֙ וַיְהֻמֵּ֔ם </w:t>
      </w:r>
      <w:proofErr w:type="spellStart"/>
      <w:r w:rsidRPr="00CC3CC2">
        <w:rPr>
          <w:rtl/>
        </w:rPr>
        <w:t>וַיִּנָּגְפ֖ו</w:t>
      </w:r>
      <w:proofErr w:type="spellEnd"/>
      <w:r w:rsidRPr="00CC3CC2">
        <w:rPr>
          <w:rtl/>
        </w:rPr>
        <w:t>ּ לִפְנֵ֥י יִשְׂרָאֵֽל:</w:t>
      </w:r>
      <w:r w:rsidRPr="00CC3CC2">
        <w:rPr>
          <w:rFonts w:ascii="Times New Roman" w:hAnsi="Times New Roman"/>
          <w:rtl/>
        </w:rPr>
        <w:t xml:space="preserve"> </w:t>
      </w:r>
      <w:bookmarkStart w:id="150" w:name="שמואלBאBפרק-ז-{יא}"/>
      <w:bookmarkEnd w:id="150"/>
      <w:r w:rsidRPr="00CC3CC2">
        <w:rPr>
          <w:rStyle w:val="affff8"/>
          <w:rtl/>
        </w:rPr>
        <w:t>{יא}</w:t>
      </w:r>
      <w:r>
        <w:rPr>
          <w:rFonts w:ascii="Times New Roman" w:hAnsi="Times New Roman"/>
          <w:sz w:val="41"/>
          <w:szCs w:val="41"/>
          <w:rtl/>
        </w:rPr>
        <w:t xml:space="preserve"> </w:t>
      </w:r>
      <w:r w:rsidRPr="00CC3CC2">
        <w:rPr>
          <w:rtl/>
        </w:rPr>
        <w:t xml:space="preserve">וַיֵּ֨צְא֜וּ אַנְשֵׁ֤י יִשְׂרָאֵל֙ </w:t>
      </w:r>
      <w:proofErr w:type="spellStart"/>
      <w:r w:rsidRPr="00CC3CC2">
        <w:rPr>
          <w:rtl/>
        </w:rPr>
        <w:t>מִן</w:t>
      </w:r>
      <w:r>
        <w:rPr>
          <w:rtl/>
        </w:rPr>
        <w:t>־</w:t>
      </w:r>
      <w:r w:rsidRPr="00CC3CC2">
        <w:rPr>
          <w:rtl/>
        </w:rPr>
        <w:t>הַמִּצְפָּ֔ה</w:t>
      </w:r>
      <w:proofErr w:type="spellEnd"/>
      <w:r w:rsidRPr="00CC3CC2">
        <w:rPr>
          <w:rtl/>
        </w:rPr>
        <w:t xml:space="preserve"> וַֽיִּרְדְּפ֖וּ </w:t>
      </w:r>
      <w:proofErr w:type="spellStart"/>
      <w:r w:rsidRPr="00CC3CC2">
        <w:rPr>
          <w:rtl/>
        </w:rPr>
        <w:t>אֶת</w:t>
      </w:r>
      <w:r>
        <w:rPr>
          <w:rtl/>
        </w:rPr>
        <w:t>־</w:t>
      </w:r>
      <w:r w:rsidRPr="00CC3CC2">
        <w:rPr>
          <w:rtl/>
        </w:rPr>
        <w:t>פְּלִשְׁתִּ֑ים</w:t>
      </w:r>
      <w:proofErr w:type="spellEnd"/>
      <w:r w:rsidRPr="00CC3CC2">
        <w:rPr>
          <w:rtl/>
        </w:rPr>
        <w:t xml:space="preserve"> וַיַּכּ֕וּם </w:t>
      </w:r>
      <w:proofErr w:type="spellStart"/>
      <w:r w:rsidRPr="00CC3CC2">
        <w:rPr>
          <w:rtl/>
        </w:rPr>
        <w:t>עַד</w:t>
      </w:r>
      <w:r>
        <w:rPr>
          <w:rtl/>
        </w:rPr>
        <w:t>־</w:t>
      </w:r>
      <w:r w:rsidRPr="00CC3CC2">
        <w:rPr>
          <w:rtl/>
        </w:rPr>
        <w:t>מִתַּ֖חַת</w:t>
      </w:r>
      <w:proofErr w:type="spellEnd"/>
      <w:r w:rsidRPr="00CC3CC2">
        <w:rPr>
          <w:rtl/>
        </w:rPr>
        <w:t xml:space="preserve"> לְבֵ֥ית כָּֽר:</w:t>
      </w:r>
    </w:p>
    <w:p w14:paraId="00CB5333" w14:textId="53F1246E" w:rsidR="00CC3CC2" w:rsidRDefault="00CC3CC2" w:rsidP="00B25434">
      <w:pPr>
        <w:pStyle w:val="a6"/>
        <w:rPr>
          <w:rtl/>
        </w:rPr>
      </w:pPr>
      <w:r w:rsidRPr="00CC3CC2">
        <w:rPr>
          <w:rStyle w:val="affff7"/>
          <w:rtl/>
        </w:rPr>
        <w:t>מתחת לבית כר.</w:t>
      </w:r>
      <w:r w:rsidRPr="00CC3CC2">
        <w:rPr>
          <w:rtl/>
        </w:rPr>
        <w:t xml:space="preserve"> מלרע לבית שרון: </w:t>
      </w:r>
    </w:p>
    <w:p w14:paraId="2029E980" w14:textId="2301960E" w:rsidR="00CC3CC2" w:rsidRDefault="00CC3CC2" w:rsidP="00B25434">
      <w:pPr>
        <w:pStyle w:val="a5"/>
        <w:rPr>
          <w:rtl/>
        </w:rPr>
      </w:pPr>
      <w:bookmarkStart w:id="151" w:name="שמואלBאBפרק-ז-{יב}"/>
      <w:bookmarkEnd w:id="151"/>
      <w:r w:rsidRPr="00CC3CC2">
        <w:rPr>
          <w:rStyle w:val="affff8"/>
          <w:rtl/>
        </w:rPr>
        <w:t>{יב}</w:t>
      </w:r>
      <w:r>
        <w:rPr>
          <w:rFonts w:ascii="Times New Roman" w:hAnsi="Times New Roman"/>
          <w:sz w:val="41"/>
          <w:szCs w:val="41"/>
          <w:rtl/>
        </w:rPr>
        <w:t xml:space="preserve"> </w:t>
      </w:r>
      <w:r w:rsidRPr="00CC3CC2">
        <w:rPr>
          <w:rtl/>
        </w:rPr>
        <w:t xml:space="preserve">וַיִּקַּ֨ח שְׁמוּאֵ֜ל אֶ֣בֶן אַחַ֗ת וַיָּ֤שֶׂם </w:t>
      </w:r>
      <w:proofErr w:type="spellStart"/>
      <w:r w:rsidRPr="00CC3CC2">
        <w:rPr>
          <w:rtl/>
        </w:rPr>
        <w:t>בֵּֽין</w:t>
      </w:r>
      <w:r>
        <w:rPr>
          <w:rtl/>
        </w:rPr>
        <w:t>־</w:t>
      </w:r>
      <w:r w:rsidRPr="00CC3CC2">
        <w:rPr>
          <w:rtl/>
        </w:rPr>
        <w:t>הַמִּצְפָּה</w:t>
      </w:r>
      <w:proofErr w:type="spellEnd"/>
      <w:r w:rsidRPr="00CC3CC2">
        <w:rPr>
          <w:rtl/>
        </w:rPr>
        <w:t xml:space="preserve">֙ וּבֵ֣ין הַשֵּׁ֔ן וַיִּקְרָ֥א </w:t>
      </w:r>
      <w:proofErr w:type="spellStart"/>
      <w:r w:rsidRPr="00CC3CC2">
        <w:rPr>
          <w:rtl/>
        </w:rPr>
        <w:t>אֶת</w:t>
      </w:r>
      <w:r>
        <w:rPr>
          <w:rtl/>
        </w:rPr>
        <w:t>־</w:t>
      </w:r>
      <w:r w:rsidRPr="00CC3CC2">
        <w:rPr>
          <w:rtl/>
        </w:rPr>
        <w:t>שְׁמָ֖ה</w:t>
      </w:r>
      <w:proofErr w:type="spellEnd"/>
      <w:r w:rsidRPr="00CC3CC2">
        <w:rPr>
          <w:rtl/>
        </w:rPr>
        <w:t xml:space="preserve">ּ אֶ֣בֶן הָעָ֑זֶר וַיֹּאמַ֕ר </w:t>
      </w:r>
      <w:proofErr w:type="spellStart"/>
      <w:r w:rsidRPr="00CC3CC2">
        <w:rPr>
          <w:rtl/>
        </w:rPr>
        <w:t>עַד</w:t>
      </w:r>
      <w:r>
        <w:rPr>
          <w:rtl/>
        </w:rPr>
        <w:t>־</w:t>
      </w:r>
      <w:r w:rsidRPr="00CC3CC2">
        <w:rPr>
          <w:rtl/>
        </w:rPr>
        <w:t>הֵ֖נָּה</w:t>
      </w:r>
      <w:proofErr w:type="spellEnd"/>
      <w:r w:rsidRPr="00CC3CC2">
        <w:rPr>
          <w:rtl/>
        </w:rPr>
        <w:t xml:space="preserve"> עֲזָרָ֥נוּ יְהוָֽה:</w:t>
      </w:r>
    </w:p>
    <w:p w14:paraId="3B0AB3AE" w14:textId="650F7D94" w:rsidR="00CC3CC2" w:rsidRDefault="00CC3CC2" w:rsidP="00B25434">
      <w:pPr>
        <w:pStyle w:val="a6"/>
        <w:rPr>
          <w:rtl/>
        </w:rPr>
      </w:pPr>
      <w:r w:rsidRPr="00CC3CC2">
        <w:rPr>
          <w:rStyle w:val="affff7"/>
          <w:rtl/>
        </w:rPr>
        <w:t>ובין השן.</w:t>
      </w:r>
      <w:r w:rsidRPr="00CC3CC2">
        <w:rPr>
          <w:rtl/>
        </w:rPr>
        <w:t xml:space="preserve"> שן הסלע: </w:t>
      </w:r>
    </w:p>
    <w:p w14:paraId="16E5DC84" w14:textId="74B111F8" w:rsidR="00CC3CC2" w:rsidRDefault="00CC3CC2" w:rsidP="00B25434">
      <w:pPr>
        <w:pStyle w:val="a5"/>
        <w:rPr>
          <w:rtl/>
        </w:rPr>
      </w:pPr>
      <w:bookmarkStart w:id="152" w:name="שמואלBאBפרק-ז-{יג}"/>
      <w:bookmarkEnd w:id="152"/>
      <w:r w:rsidRPr="00CC3CC2">
        <w:rPr>
          <w:rStyle w:val="affff8"/>
          <w:rtl/>
        </w:rPr>
        <w:lastRenderedPageBreak/>
        <w:t>{יג}</w:t>
      </w:r>
      <w:r>
        <w:rPr>
          <w:rFonts w:ascii="Times New Roman" w:hAnsi="Times New Roman"/>
          <w:sz w:val="41"/>
          <w:szCs w:val="41"/>
          <w:rtl/>
        </w:rPr>
        <w:t xml:space="preserve"> </w:t>
      </w:r>
      <w:r w:rsidRPr="00CC3CC2">
        <w:rPr>
          <w:rtl/>
        </w:rPr>
        <w:t xml:space="preserve">וַיִּכָּֽנְעוּ֙ הַפְּלִשְׁתִּ֔ים </w:t>
      </w:r>
      <w:proofErr w:type="spellStart"/>
      <w:r w:rsidRPr="00CC3CC2">
        <w:rPr>
          <w:rtl/>
        </w:rPr>
        <w:t>וְלֹא</w:t>
      </w:r>
      <w:r>
        <w:rPr>
          <w:rtl/>
        </w:rPr>
        <w:t>־</w:t>
      </w:r>
      <w:r w:rsidRPr="00CC3CC2">
        <w:rPr>
          <w:rtl/>
        </w:rPr>
        <w:t>יָסְפ֣ו</w:t>
      </w:r>
      <w:proofErr w:type="spellEnd"/>
      <w:r w:rsidRPr="00CC3CC2">
        <w:rPr>
          <w:rtl/>
        </w:rPr>
        <w:t xml:space="preserve">ּ ע֔וֹד לָב֖וֹא בִּגְב֣וּל יִשְׂרָאֵ֑ל וַתְּהִ֤י </w:t>
      </w:r>
      <w:proofErr w:type="spellStart"/>
      <w:r w:rsidRPr="00CC3CC2">
        <w:rPr>
          <w:rtl/>
        </w:rPr>
        <w:t>יַד</w:t>
      </w:r>
      <w:r>
        <w:rPr>
          <w:rtl/>
        </w:rPr>
        <w:t>־</w:t>
      </w:r>
      <w:r w:rsidRPr="00CC3CC2">
        <w:rPr>
          <w:rtl/>
        </w:rPr>
        <w:t>יְהוָה</w:t>
      </w:r>
      <w:proofErr w:type="spellEnd"/>
      <w:r w:rsidRPr="00CC3CC2">
        <w:rPr>
          <w:rtl/>
        </w:rPr>
        <w:t>֙ בַּפְּלִשְׁתִּ֔ים כֹּ֖ל יְמֵ֥י שְׁמוּאֵֽל:</w:t>
      </w:r>
      <w:r w:rsidRPr="00CC3CC2">
        <w:rPr>
          <w:rFonts w:ascii="Times New Roman" w:hAnsi="Times New Roman"/>
          <w:rtl/>
        </w:rPr>
        <w:t xml:space="preserve"> </w:t>
      </w:r>
      <w:bookmarkStart w:id="153" w:name="שמואלBאBפרק-ז-{יד}"/>
      <w:bookmarkEnd w:id="153"/>
      <w:r w:rsidRPr="00CC3CC2">
        <w:rPr>
          <w:rStyle w:val="affff8"/>
          <w:rtl/>
        </w:rPr>
        <w:t>{יד}</w:t>
      </w:r>
      <w:r>
        <w:rPr>
          <w:rFonts w:ascii="Times New Roman" w:hAnsi="Times New Roman"/>
          <w:sz w:val="41"/>
          <w:szCs w:val="41"/>
          <w:rtl/>
        </w:rPr>
        <w:t xml:space="preserve"> </w:t>
      </w:r>
      <w:r w:rsidRPr="00CC3CC2">
        <w:rPr>
          <w:rtl/>
        </w:rPr>
        <w:t xml:space="preserve">וַתָּשֹׁ֣בְנָה הֶעָרִ֡ים אֲשֶׁ֣ר </w:t>
      </w:r>
      <w:proofErr w:type="spellStart"/>
      <w:r w:rsidRPr="00CC3CC2">
        <w:rPr>
          <w:rtl/>
        </w:rPr>
        <w:t>לָֽקְחוּ</w:t>
      </w:r>
      <w:r>
        <w:rPr>
          <w:rtl/>
        </w:rPr>
        <w:t>־</w:t>
      </w:r>
      <w:r w:rsidRPr="00CC3CC2">
        <w:rPr>
          <w:rtl/>
        </w:rPr>
        <w:t>פְלִשְׁתִּים</w:t>
      </w:r>
      <w:proofErr w:type="spellEnd"/>
      <w:r w:rsidRPr="00CC3CC2">
        <w:rPr>
          <w:rtl/>
        </w:rPr>
        <w:t xml:space="preserve">֩ מֵאֵ֨ת יִשְׂרָאֵ֤ל | לְיִשְׂרָאֵל֙ מֵעֶקְר֣וֹן </w:t>
      </w:r>
      <w:proofErr w:type="spellStart"/>
      <w:r w:rsidRPr="00CC3CC2">
        <w:rPr>
          <w:rtl/>
        </w:rPr>
        <w:t>וְעַד</w:t>
      </w:r>
      <w:r>
        <w:rPr>
          <w:rtl/>
        </w:rPr>
        <w:t>־</w:t>
      </w:r>
      <w:r w:rsidRPr="00CC3CC2">
        <w:rPr>
          <w:rtl/>
        </w:rPr>
        <w:t>גַּ֔ת</w:t>
      </w:r>
      <w:proofErr w:type="spellEnd"/>
      <w:r w:rsidRPr="00CC3CC2">
        <w:rPr>
          <w:rtl/>
        </w:rPr>
        <w:t xml:space="preserve"> </w:t>
      </w:r>
      <w:proofErr w:type="spellStart"/>
      <w:r w:rsidRPr="00CC3CC2">
        <w:rPr>
          <w:rtl/>
        </w:rPr>
        <w:t>וְאֶ֨ת</w:t>
      </w:r>
      <w:r>
        <w:rPr>
          <w:rtl/>
        </w:rPr>
        <w:t>־</w:t>
      </w:r>
      <w:r w:rsidRPr="00CC3CC2">
        <w:rPr>
          <w:rtl/>
        </w:rPr>
        <w:t>גְּבוּלָ֔ן</w:t>
      </w:r>
      <w:proofErr w:type="spellEnd"/>
      <w:r w:rsidRPr="00CC3CC2">
        <w:rPr>
          <w:rtl/>
        </w:rPr>
        <w:t xml:space="preserve"> הִצִּ֥יל יִשְׂרָאֵ֖ל מִיַּ֣ד פְּלִשְׁתִּ֑ים וַיְהִ֣י שָׁל֔וֹם בֵּ֥ין יִשְׂרָאֵ֖ל וּבֵ֥ין הָאֱמֹרִֽי:</w:t>
      </w:r>
      <w:r w:rsidRPr="00CC3CC2">
        <w:rPr>
          <w:rFonts w:ascii="Times New Roman" w:hAnsi="Times New Roman"/>
          <w:rtl/>
        </w:rPr>
        <w:t xml:space="preserve"> </w:t>
      </w:r>
      <w:bookmarkStart w:id="154" w:name="שמואלBאBפרק-ז-{טו}"/>
      <w:bookmarkEnd w:id="154"/>
      <w:r w:rsidRPr="00CC3CC2">
        <w:rPr>
          <w:rStyle w:val="affff8"/>
          <w:rtl/>
        </w:rPr>
        <w:t>{טו}</w:t>
      </w:r>
      <w:r>
        <w:rPr>
          <w:rFonts w:ascii="Times New Roman" w:hAnsi="Times New Roman"/>
          <w:sz w:val="41"/>
          <w:szCs w:val="41"/>
          <w:rtl/>
        </w:rPr>
        <w:t xml:space="preserve"> </w:t>
      </w:r>
      <w:r w:rsidRPr="00CC3CC2">
        <w:rPr>
          <w:rtl/>
        </w:rPr>
        <w:t xml:space="preserve">וַיִּשְׁפֹּ֤ט </w:t>
      </w:r>
      <w:r w:rsidRPr="00CC3CC2">
        <w:rPr>
          <w:rtl/>
        </w:rPr>
        <w:t xml:space="preserve">שְׁמוּאֵל֙ </w:t>
      </w:r>
      <w:proofErr w:type="spellStart"/>
      <w:r w:rsidRPr="00CC3CC2">
        <w:rPr>
          <w:rtl/>
        </w:rPr>
        <w:t>אֶת</w:t>
      </w:r>
      <w:r>
        <w:rPr>
          <w:rtl/>
        </w:rPr>
        <w:t>־</w:t>
      </w:r>
      <w:r w:rsidRPr="00CC3CC2">
        <w:rPr>
          <w:rtl/>
        </w:rPr>
        <w:t>יִשְׂרָאֵ֔ל</w:t>
      </w:r>
      <w:proofErr w:type="spellEnd"/>
      <w:r w:rsidRPr="00CC3CC2">
        <w:rPr>
          <w:rtl/>
        </w:rPr>
        <w:t xml:space="preserve"> כֹּ֖ל יְמֵ֥י חַיָּֽיו:</w:t>
      </w:r>
      <w:r w:rsidRPr="00CC3CC2">
        <w:rPr>
          <w:rFonts w:ascii="Times New Roman" w:hAnsi="Times New Roman"/>
          <w:rtl/>
        </w:rPr>
        <w:t xml:space="preserve"> </w:t>
      </w:r>
      <w:bookmarkStart w:id="155" w:name="שמואלBאBפרק-ז-{טז}"/>
      <w:bookmarkEnd w:id="155"/>
      <w:r w:rsidRPr="00CC3CC2">
        <w:rPr>
          <w:rStyle w:val="affff8"/>
          <w:rtl/>
        </w:rPr>
        <w:t>{טז}</w:t>
      </w:r>
      <w:r>
        <w:rPr>
          <w:rFonts w:ascii="Times New Roman" w:hAnsi="Times New Roman"/>
          <w:sz w:val="41"/>
          <w:szCs w:val="41"/>
          <w:rtl/>
        </w:rPr>
        <w:t xml:space="preserve"> </w:t>
      </w:r>
      <w:r w:rsidRPr="00CC3CC2">
        <w:rPr>
          <w:rtl/>
        </w:rPr>
        <w:t>וְהָלַ֗ךְ מִדֵּ֤י שָׁנָה֙ בְּשָׁנָ֔ה וְסָבַב֙ בֵּֽית</w:t>
      </w:r>
      <w:r>
        <w:rPr>
          <w:rtl/>
        </w:rPr>
        <w:t>־</w:t>
      </w:r>
      <w:r w:rsidRPr="00CC3CC2">
        <w:rPr>
          <w:rtl/>
        </w:rPr>
        <w:t xml:space="preserve">אֵ֔ל וְהַגִּלְגָּ֖ל וְהַמִּצְפָּ֑ה וְשָׁפַט֙ </w:t>
      </w:r>
      <w:proofErr w:type="spellStart"/>
      <w:r w:rsidRPr="00CC3CC2">
        <w:rPr>
          <w:rtl/>
        </w:rPr>
        <w:t>אֶת</w:t>
      </w:r>
      <w:r>
        <w:rPr>
          <w:rtl/>
        </w:rPr>
        <w:t>־</w:t>
      </w:r>
      <w:r w:rsidRPr="00CC3CC2">
        <w:rPr>
          <w:rtl/>
        </w:rPr>
        <w:t>יִשְׂרָאֵ֔ל</w:t>
      </w:r>
      <w:proofErr w:type="spellEnd"/>
      <w:r w:rsidRPr="00CC3CC2">
        <w:rPr>
          <w:rtl/>
        </w:rPr>
        <w:t xml:space="preserve"> אֵ֥ת </w:t>
      </w:r>
      <w:proofErr w:type="spellStart"/>
      <w:r w:rsidRPr="00CC3CC2">
        <w:rPr>
          <w:rtl/>
        </w:rPr>
        <w:t>כָּל</w:t>
      </w:r>
      <w:r>
        <w:rPr>
          <w:rtl/>
        </w:rPr>
        <w:t>־</w:t>
      </w:r>
      <w:r w:rsidRPr="00CC3CC2">
        <w:rPr>
          <w:rtl/>
        </w:rPr>
        <w:t>הַמְּקוֹמ֖וֹת</w:t>
      </w:r>
      <w:proofErr w:type="spellEnd"/>
      <w:r w:rsidRPr="00CC3CC2">
        <w:rPr>
          <w:rtl/>
        </w:rPr>
        <w:t xml:space="preserve"> הָאֵֽלֶּה:</w:t>
      </w:r>
      <w:r w:rsidRPr="00CC3CC2">
        <w:rPr>
          <w:rFonts w:ascii="Times New Roman" w:hAnsi="Times New Roman"/>
          <w:rtl/>
        </w:rPr>
        <w:t xml:space="preserve"> </w:t>
      </w:r>
      <w:bookmarkStart w:id="156" w:name="שמואלBאBפרק-ז-{יז}"/>
      <w:bookmarkEnd w:id="156"/>
      <w:r w:rsidRPr="00CC3CC2">
        <w:rPr>
          <w:rStyle w:val="affff8"/>
          <w:rtl/>
        </w:rPr>
        <w:t>{יז}</w:t>
      </w:r>
      <w:r>
        <w:rPr>
          <w:rFonts w:ascii="Times New Roman" w:hAnsi="Times New Roman"/>
          <w:sz w:val="41"/>
          <w:szCs w:val="41"/>
          <w:rtl/>
        </w:rPr>
        <w:t xml:space="preserve"> </w:t>
      </w:r>
      <w:r w:rsidRPr="00CC3CC2">
        <w:rPr>
          <w:rtl/>
        </w:rPr>
        <w:t xml:space="preserve">וּתְשֻׁבָת֤וֹ הָרָמָ֙תָה֙ </w:t>
      </w:r>
      <w:proofErr w:type="spellStart"/>
      <w:r w:rsidRPr="00CC3CC2">
        <w:rPr>
          <w:rtl/>
        </w:rPr>
        <w:t>כִּֽי</w:t>
      </w:r>
      <w:r>
        <w:rPr>
          <w:rtl/>
        </w:rPr>
        <w:t>־</w:t>
      </w:r>
      <w:r w:rsidRPr="00CC3CC2">
        <w:rPr>
          <w:rtl/>
        </w:rPr>
        <w:t>שָׁ֣ם</w:t>
      </w:r>
      <w:proofErr w:type="spellEnd"/>
      <w:r w:rsidRPr="00CC3CC2">
        <w:rPr>
          <w:rtl/>
        </w:rPr>
        <w:t xml:space="preserve"> בֵּית֔וֹ וְשָׁ֖ם שָׁפָ֣ט </w:t>
      </w:r>
      <w:proofErr w:type="spellStart"/>
      <w:r w:rsidRPr="00CC3CC2">
        <w:rPr>
          <w:rtl/>
        </w:rPr>
        <w:t>אֶת</w:t>
      </w:r>
      <w:r>
        <w:rPr>
          <w:rtl/>
        </w:rPr>
        <w:t>־</w:t>
      </w:r>
      <w:r w:rsidRPr="00CC3CC2">
        <w:rPr>
          <w:rtl/>
        </w:rPr>
        <w:t>יִשְׂרָאֵ֑ל</w:t>
      </w:r>
      <w:proofErr w:type="spellEnd"/>
      <w:r w:rsidRPr="00CC3CC2">
        <w:rPr>
          <w:rtl/>
        </w:rPr>
        <w:t xml:space="preserve"> </w:t>
      </w:r>
      <w:proofErr w:type="spellStart"/>
      <w:r w:rsidRPr="00CC3CC2">
        <w:rPr>
          <w:rtl/>
        </w:rPr>
        <w:t>וַיִּֽבֶן</w:t>
      </w:r>
      <w:r>
        <w:rPr>
          <w:rtl/>
        </w:rPr>
        <w:t>־</w:t>
      </w:r>
      <w:r w:rsidRPr="00CC3CC2">
        <w:rPr>
          <w:rtl/>
        </w:rPr>
        <w:t>שָׁ֥ם</w:t>
      </w:r>
      <w:proofErr w:type="spellEnd"/>
      <w:r w:rsidRPr="00CC3CC2">
        <w:rPr>
          <w:rtl/>
        </w:rPr>
        <w:t xml:space="preserve"> מִזְבֵּ֖חַ לַֽיהוָֽה:</w:t>
      </w:r>
      <w:r w:rsidRPr="00CC3CC2">
        <w:rPr>
          <w:rFonts w:ascii="Times New Roman" w:hAnsi="Times New Roman"/>
          <w:rtl/>
        </w:rPr>
        <w:t xml:space="preserve"> </w:t>
      </w:r>
      <w:r w:rsidRPr="00CC3CC2">
        <w:rPr>
          <w:rFonts w:ascii="Times New Roman" w:hAnsi="Times New Roman"/>
          <w:sz w:val="24"/>
          <w:szCs w:val="24"/>
          <w:rtl/>
        </w:rPr>
        <w:t>(פ)</w:t>
      </w:r>
    </w:p>
    <w:p w14:paraId="25DDE58D"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E251CF2" w14:textId="42ABACF5" w:rsidR="00CC3CC2" w:rsidRDefault="00CC3CC2" w:rsidP="00B25434">
      <w:pPr>
        <w:pStyle w:val="21"/>
        <w:rPr>
          <w:rtl/>
        </w:rPr>
      </w:pPr>
      <w:proofErr w:type="spellStart"/>
      <w:r>
        <w:rPr>
          <w:rtl/>
        </w:rPr>
        <w:t>פרק־</w:t>
      </w:r>
      <w:r w:rsidRPr="00CC3CC2">
        <w:rPr>
          <w:rtl/>
        </w:rPr>
        <w:t>ח</w:t>
      </w:r>
      <w:proofErr w:type="spellEnd"/>
    </w:p>
    <w:p w14:paraId="4CBC101D"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157" w:name="שמואלBאBפרק-ח-{א}"/>
      <w:bookmarkEnd w:id="157"/>
    </w:p>
    <w:p w14:paraId="23B51824" w14:textId="7A5E11C5"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כַּאֲשֶׁ֥ר זָקֵ֖ן שְׁמוּאֵ֑ל וַיָּ֧שֶׂם </w:t>
      </w:r>
      <w:proofErr w:type="spellStart"/>
      <w:r w:rsidRPr="00CC3CC2">
        <w:rPr>
          <w:rtl/>
        </w:rPr>
        <w:t>אֶת</w:t>
      </w:r>
      <w:r>
        <w:rPr>
          <w:rtl/>
        </w:rPr>
        <w:t>־</w:t>
      </w:r>
      <w:r w:rsidRPr="00CC3CC2">
        <w:rPr>
          <w:rtl/>
        </w:rPr>
        <w:t>בָּנָ֛יו</w:t>
      </w:r>
      <w:proofErr w:type="spellEnd"/>
      <w:r w:rsidRPr="00CC3CC2">
        <w:rPr>
          <w:rtl/>
        </w:rPr>
        <w:t xml:space="preserve"> שֹׁפְטִ֖ים לְיִשְׂרָאֵֽל:</w:t>
      </w:r>
      <w:r w:rsidRPr="00CC3CC2">
        <w:rPr>
          <w:rFonts w:ascii="Times New Roman" w:hAnsi="Times New Roman"/>
          <w:rtl/>
        </w:rPr>
        <w:t xml:space="preserve"> </w:t>
      </w:r>
      <w:bookmarkStart w:id="158" w:name="שמואלBאBפרק-ח-{ב}"/>
      <w:bookmarkEnd w:id="158"/>
      <w:r w:rsidRPr="00CC3CC2">
        <w:rPr>
          <w:rStyle w:val="affff8"/>
          <w:rtl/>
        </w:rPr>
        <w:t>{ב}</w:t>
      </w:r>
      <w:r>
        <w:rPr>
          <w:rFonts w:ascii="Times New Roman" w:hAnsi="Times New Roman"/>
          <w:sz w:val="41"/>
          <w:szCs w:val="41"/>
          <w:rtl/>
        </w:rPr>
        <w:t xml:space="preserve"> </w:t>
      </w:r>
      <w:r w:rsidRPr="00CC3CC2">
        <w:rPr>
          <w:rtl/>
        </w:rPr>
        <w:t xml:space="preserve">וַיְהִ֞י </w:t>
      </w:r>
      <w:proofErr w:type="spellStart"/>
      <w:r w:rsidRPr="00CC3CC2">
        <w:rPr>
          <w:rtl/>
        </w:rPr>
        <w:t>שֶׁם</w:t>
      </w:r>
      <w:r>
        <w:rPr>
          <w:rtl/>
        </w:rPr>
        <w:t>־</w:t>
      </w:r>
      <w:r w:rsidRPr="00CC3CC2">
        <w:rPr>
          <w:rtl/>
        </w:rPr>
        <w:t>בְּנ֤ו</w:t>
      </w:r>
      <w:proofErr w:type="spellEnd"/>
      <w:r w:rsidRPr="00CC3CC2">
        <w:rPr>
          <w:rtl/>
        </w:rPr>
        <w:t>ֹ הַבְּכוֹר֙ יוֹאֵ֔ל וְשֵׁ֥ם מִשְׁנֵ֖הוּ אֲבִיָּ֑ה שֹׁפְטִ֖ים בִּבְאֵ֥ר שָֽׁבַע:</w:t>
      </w:r>
      <w:r w:rsidRPr="00CC3CC2">
        <w:rPr>
          <w:rFonts w:ascii="Times New Roman" w:hAnsi="Times New Roman"/>
          <w:rtl/>
        </w:rPr>
        <w:t xml:space="preserve"> </w:t>
      </w:r>
      <w:bookmarkStart w:id="159" w:name="שמואלBאBפרק-ח-{ג}"/>
      <w:bookmarkEnd w:id="159"/>
      <w:r w:rsidRPr="00CC3CC2">
        <w:rPr>
          <w:rStyle w:val="affff8"/>
          <w:rtl/>
        </w:rPr>
        <w:t>{ג}</w:t>
      </w:r>
      <w:r>
        <w:rPr>
          <w:rFonts w:ascii="Times New Roman" w:hAnsi="Times New Roman"/>
          <w:sz w:val="41"/>
          <w:szCs w:val="41"/>
          <w:rtl/>
        </w:rPr>
        <w:t xml:space="preserve"> </w:t>
      </w:r>
      <w:proofErr w:type="spellStart"/>
      <w:r w:rsidRPr="00CC3CC2">
        <w:rPr>
          <w:rtl/>
        </w:rPr>
        <w:t>וְלֹֽא</w:t>
      </w:r>
      <w:r>
        <w:rPr>
          <w:rtl/>
        </w:rPr>
        <w:t>־</w:t>
      </w:r>
      <w:r w:rsidRPr="00CC3CC2">
        <w:rPr>
          <w:rtl/>
        </w:rPr>
        <w:t>הָלְכ֤ו</w:t>
      </w:r>
      <w:proofErr w:type="spellEnd"/>
      <w:r w:rsidRPr="00CC3CC2">
        <w:rPr>
          <w:rtl/>
        </w:rPr>
        <w:t xml:space="preserve">ּ בָנָיו֙ </w:t>
      </w:r>
      <w:r w:rsidRPr="00CC3CC2">
        <w:rPr>
          <w:sz w:val="24"/>
          <w:szCs w:val="24"/>
          <w:rtl/>
        </w:rPr>
        <w:t>(בדרכו)</w:t>
      </w:r>
      <w:r w:rsidRPr="00CC3CC2">
        <w:rPr>
          <w:rtl/>
        </w:rPr>
        <w:t xml:space="preserve"> בִּדְרָכָ֔יו וַיִּטּ֖וּ אַחֲרֵ֣י הַבָּ֑צַע </w:t>
      </w:r>
      <w:proofErr w:type="spellStart"/>
      <w:r w:rsidRPr="00CC3CC2">
        <w:rPr>
          <w:rtl/>
        </w:rPr>
        <w:t>וַיִּ֨קְחוּ</w:t>
      </w:r>
      <w:r>
        <w:rPr>
          <w:rtl/>
        </w:rPr>
        <w:t>־</w:t>
      </w:r>
      <w:r w:rsidRPr="00CC3CC2">
        <w:rPr>
          <w:rtl/>
        </w:rPr>
        <w:t>שֹׁ֔חַד</w:t>
      </w:r>
      <w:proofErr w:type="spellEnd"/>
      <w:r w:rsidRPr="00CC3CC2">
        <w:rPr>
          <w:rtl/>
        </w:rPr>
        <w:t xml:space="preserve"> וַיַּטּ֖וּ מִשְׁפָּֽט:</w:t>
      </w:r>
      <w:r w:rsidRPr="00CC3CC2">
        <w:rPr>
          <w:rFonts w:ascii="Times New Roman" w:hAnsi="Times New Roman"/>
          <w:rtl/>
        </w:rPr>
        <w:t xml:space="preserve"> </w:t>
      </w:r>
      <w:r w:rsidRPr="00CC3CC2">
        <w:rPr>
          <w:rFonts w:ascii="Times New Roman" w:hAnsi="Times New Roman"/>
          <w:sz w:val="24"/>
          <w:szCs w:val="24"/>
          <w:rtl/>
        </w:rPr>
        <w:t>(פ)</w:t>
      </w:r>
    </w:p>
    <w:p w14:paraId="4945AE8B" w14:textId="168CA404" w:rsidR="00CC3CC2" w:rsidRDefault="00CC3CC2" w:rsidP="00B25434">
      <w:pPr>
        <w:pStyle w:val="a6"/>
        <w:rPr>
          <w:rtl/>
        </w:rPr>
      </w:pPr>
      <w:r w:rsidRPr="00CC3CC2">
        <w:rPr>
          <w:rStyle w:val="affff7"/>
          <w:rtl/>
        </w:rPr>
        <w:t>ויטו.</w:t>
      </w:r>
      <w:r w:rsidRPr="00CC3CC2">
        <w:rPr>
          <w:rtl/>
        </w:rPr>
        <w:t xml:space="preserve"> הם עצמם: </w:t>
      </w:r>
      <w:r w:rsidRPr="00CC3CC2">
        <w:rPr>
          <w:rStyle w:val="affff7"/>
          <w:rtl/>
        </w:rPr>
        <w:t>ויטו.</w:t>
      </w:r>
      <w:r w:rsidRPr="00CC3CC2">
        <w:rPr>
          <w:rtl/>
        </w:rPr>
        <w:t xml:space="preserve"> דבר אחר, דהיינו המשפט. ורבותינו אמרו (שבת נו א): לא חטאו בני שמואל, אלא לא הלכו בדרכי אביהן, שהיה מחזר בכל מקומות ישראל ושופטן בעריהן, והם לא עשו כן, כדי להרבות שכר לחזניהם ולסופריהם: </w:t>
      </w:r>
    </w:p>
    <w:p w14:paraId="42977A6E" w14:textId="47DD0F75" w:rsidR="00CC3CC2" w:rsidRDefault="00CC3CC2" w:rsidP="00B25434">
      <w:pPr>
        <w:pStyle w:val="a5"/>
        <w:rPr>
          <w:rtl/>
        </w:rPr>
      </w:pPr>
      <w:bookmarkStart w:id="160" w:name="שמואלBאBפרק-ח-{ד}"/>
      <w:bookmarkEnd w:id="160"/>
      <w:r w:rsidRPr="00CC3CC2">
        <w:rPr>
          <w:rStyle w:val="affff8"/>
          <w:rtl/>
        </w:rPr>
        <w:t>{ד}</w:t>
      </w:r>
      <w:r>
        <w:rPr>
          <w:rFonts w:ascii="Times New Roman" w:hAnsi="Times New Roman"/>
          <w:sz w:val="41"/>
          <w:szCs w:val="41"/>
          <w:rtl/>
        </w:rPr>
        <w:t xml:space="preserve"> </w:t>
      </w:r>
      <w:r w:rsidRPr="00CC3CC2">
        <w:rPr>
          <w:rtl/>
        </w:rPr>
        <w:t xml:space="preserve">וַיִּֽתְקַבְּצ֔וּ כֹּ֖ל זִקְנֵ֣י יִשְׂרָאֵ֑ל וַיָּבֹ֥אוּ </w:t>
      </w:r>
      <w:proofErr w:type="spellStart"/>
      <w:r w:rsidRPr="00CC3CC2">
        <w:rPr>
          <w:rtl/>
        </w:rPr>
        <w:t>אֶל</w:t>
      </w:r>
      <w:r>
        <w:rPr>
          <w:rtl/>
        </w:rPr>
        <w:t>־</w:t>
      </w:r>
      <w:r w:rsidRPr="00CC3CC2">
        <w:rPr>
          <w:rtl/>
        </w:rPr>
        <w:t>שְׁמוּאֵ֖ל</w:t>
      </w:r>
      <w:proofErr w:type="spellEnd"/>
      <w:r w:rsidRPr="00CC3CC2">
        <w:rPr>
          <w:rtl/>
        </w:rPr>
        <w:t xml:space="preserve"> הָרָמָֽתָה:</w:t>
      </w:r>
      <w:r w:rsidRPr="00CC3CC2">
        <w:rPr>
          <w:rFonts w:ascii="Times New Roman" w:hAnsi="Times New Roman"/>
          <w:rtl/>
        </w:rPr>
        <w:t xml:space="preserve"> </w:t>
      </w:r>
      <w:bookmarkStart w:id="161" w:name="שמואלBאBפרק-ח-{ה}"/>
      <w:bookmarkEnd w:id="161"/>
      <w:r w:rsidRPr="00CC3CC2">
        <w:rPr>
          <w:rStyle w:val="affff8"/>
          <w:rtl/>
        </w:rPr>
        <w:t>{ה}</w:t>
      </w:r>
      <w:r>
        <w:rPr>
          <w:rFonts w:ascii="Times New Roman" w:hAnsi="Times New Roman"/>
          <w:sz w:val="41"/>
          <w:szCs w:val="41"/>
          <w:rtl/>
        </w:rPr>
        <w:t xml:space="preserve"> </w:t>
      </w:r>
      <w:r w:rsidRPr="00CC3CC2">
        <w:rPr>
          <w:rtl/>
        </w:rPr>
        <w:t>וַיֹּאמְר֣וּ אֵלָ֗יו הִנֵּה֙ אַתָּ֣ה זָקַ֔נְתָּ וּבָנֶ֕יךָ לֹ֥א הָלְכ֖וּ בִּדְרָכֶ֑יךָ עַתָּ֗ה שִֽׂימָה</w:t>
      </w:r>
      <w:r>
        <w:rPr>
          <w:rtl/>
        </w:rPr>
        <w:t>־</w:t>
      </w:r>
      <w:r w:rsidRPr="00CC3CC2">
        <w:rPr>
          <w:rtl/>
        </w:rPr>
        <w:t xml:space="preserve">לָּ֥נוּ מֶ֛לֶךְ לְשָׁפְטֵ֖נוּ </w:t>
      </w:r>
      <w:proofErr w:type="spellStart"/>
      <w:r w:rsidRPr="00CC3CC2">
        <w:rPr>
          <w:rtl/>
        </w:rPr>
        <w:t>כְּכָל</w:t>
      </w:r>
      <w:r>
        <w:rPr>
          <w:rtl/>
        </w:rPr>
        <w:t>־</w:t>
      </w:r>
      <w:r w:rsidRPr="00CC3CC2">
        <w:rPr>
          <w:rtl/>
        </w:rPr>
        <w:t>הַגּוֹיִֽם</w:t>
      </w:r>
      <w:proofErr w:type="spellEnd"/>
      <w:r w:rsidRPr="00CC3CC2">
        <w:rPr>
          <w:rtl/>
        </w:rPr>
        <w:t>:</w:t>
      </w:r>
      <w:r w:rsidRPr="00CC3CC2">
        <w:rPr>
          <w:rFonts w:ascii="Times New Roman" w:hAnsi="Times New Roman"/>
          <w:rtl/>
        </w:rPr>
        <w:t xml:space="preserve"> </w:t>
      </w:r>
      <w:bookmarkStart w:id="162" w:name="שמואלBאBפרק-ח-{ו}"/>
      <w:bookmarkEnd w:id="162"/>
      <w:r w:rsidRPr="00CC3CC2">
        <w:rPr>
          <w:rStyle w:val="affff8"/>
          <w:rtl/>
        </w:rPr>
        <w:t>{ו}</w:t>
      </w:r>
      <w:r>
        <w:rPr>
          <w:rFonts w:ascii="Times New Roman" w:hAnsi="Times New Roman"/>
          <w:sz w:val="41"/>
          <w:szCs w:val="41"/>
          <w:rtl/>
        </w:rPr>
        <w:t xml:space="preserve"> </w:t>
      </w:r>
      <w:r w:rsidRPr="00CC3CC2">
        <w:rPr>
          <w:rtl/>
        </w:rPr>
        <w:t>וַיֵּ֤רַע הַדָּבָר֙ בְּעֵינֵ֣י שְׁמוּאֵ֔ל כַּאֲשֶׁ֣ר אָמְר֔וּ תְּנָה</w:t>
      </w:r>
      <w:r>
        <w:rPr>
          <w:rtl/>
        </w:rPr>
        <w:t>־</w:t>
      </w:r>
      <w:r w:rsidRPr="00CC3CC2">
        <w:rPr>
          <w:rtl/>
        </w:rPr>
        <w:t xml:space="preserve">לָּ֥נוּ מֶ֖לֶךְ לְשָׁפְטֵ֑נוּ וַיִּתְפַּלֵּ֥ל שְׁמוּאֵ֖ל </w:t>
      </w:r>
      <w:proofErr w:type="spellStart"/>
      <w:r w:rsidRPr="00CC3CC2">
        <w:rPr>
          <w:rtl/>
        </w:rPr>
        <w:t>אֶל</w:t>
      </w:r>
      <w:r>
        <w:rPr>
          <w:rtl/>
        </w:rPr>
        <w:t>־</w:t>
      </w:r>
      <w:r w:rsidRPr="00CC3CC2">
        <w:rPr>
          <w:rtl/>
        </w:rPr>
        <w:t>יְהוָֽה</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p>
    <w:p w14:paraId="7332F7FD" w14:textId="399B2AF7" w:rsidR="00CC3CC2" w:rsidRDefault="00CC3CC2" w:rsidP="00B25434">
      <w:pPr>
        <w:pStyle w:val="a6"/>
        <w:rPr>
          <w:rtl/>
        </w:rPr>
      </w:pPr>
      <w:r w:rsidRPr="00CC3CC2">
        <w:rPr>
          <w:rStyle w:val="affff7"/>
          <w:rtl/>
        </w:rPr>
        <w:t>וירע הדבר.</w:t>
      </w:r>
      <w:r w:rsidRPr="00CC3CC2">
        <w:rPr>
          <w:rtl/>
        </w:rPr>
        <w:t xml:space="preserve"> לפי שאמרו לשפטנו ככל הגוים: </w:t>
      </w:r>
    </w:p>
    <w:p w14:paraId="63F0C637" w14:textId="1C2FBC2A" w:rsidR="00CC3CC2" w:rsidRDefault="00CC3CC2" w:rsidP="00B25434">
      <w:pPr>
        <w:pStyle w:val="a5"/>
        <w:rPr>
          <w:rtl/>
        </w:rPr>
      </w:pPr>
      <w:bookmarkStart w:id="163" w:name="שמואלBאBפרק-ח-{ז}"/>
      <w:bookmarkEnd w:id="163"/>
      <w:r w:rsidRPr="00CC3CC2">
        <w:rPr>
          <w:rStyle w:val="affff8"/>
          <w:rtl/>
        </w:rPr>
        <w:t>{ז}</w:t>
      </w:r>
      <w:r>
        <w:rPr>
          <w:rFonts w:ascii="Times New Roman" w:hAnsi="Times New Roman"/>
          <w:sz w:val="41"/>
          <w:szCs w:val="41"/>
          <w:rtl/>
        </w:rPr>
        <w:t xml:space="preserve"> </w:t>
      </w:r>
      <w:r w:rsidRPr="00CC3CC2">
        <w:rPr>
          <w:rtl/>
        </w:rPr>
        <w:t xml:space="preserve">וַיֹּ֤אמֶר יְהוָה֙ </w:t>
      </w:r>
      <w:proofErr w:type="spellStart"/>
      <w:r w:rsidRPr="00CC3CC2">
        <w:rPr>
          <w:rtl/>
        </w:rPr>
        <w:t>אֶל</w:t>
      </w:r>
      <w:r>
        <w:rPr>
          <w:rtl/>
        </w:rPr>
        <w:t>־</w:t>
      </w:r>
      <w:r w:rsidRPr="00CC3CC2">
        <w:rPr>
          <w:rtl/>
        </w:rPr>
        <w:t>שְׁמוּאֵ֔ל</w:t>
      </w:r>
      <w:proofErr w:type="spellEnd"/>
      <w:r w:rsidRPr="00CC3CC2">
        <w:rPr>
          <w:rtl/>
        </w:rPr>
        <w:t xml:space="preserve"> שְׁמַע֙ בְּק֣וֹל הָעָ֔ם לְכֹ֥ל </w:t>
      </w:r>
      <w:proofErr w:type="spellStart"/>
      <w:r w:rsidRPr="00CC3CC2">
        <w:rPr>
          <w:rtl/>
        </w:rPr>
        <w:t>אֲשֶׁר</w:t>
      </w:r>
      <w:r>
        <w:rPr>
          <w:rtl/>
        </w:rPr>
        <w:t>־</w:t>
      </w:r>
      <w:r w:rsidRPr="00CC3CC2">
        <w:rPr>
          <w:rtl/>
        </w:rPr>
        <w:t>יֹאמְר֖ו</w:t>
      </w:r>
      <w:proofErr w:type="spellEnd"/>
      <w:r w:rsidRPr="00CC3CC2">
        <w:rPr>
          <w:rtl/>
        </w:rPr>
        <w:t xml:space="preserve">ּ אֵלֶ֑יךָ כִּ֣י לֹ֤א אֹֽתְךָ֙ מָאָ֔סוּ </w:t>
      </w:r>
      <w:proofErr w:type="spellStart"/>
      <w:r w:rsidRPr="00CC3CC2">
        <w:rPr>
          <w:rtl/>
        </w:rPr>
        <w:t>כִּֽי</w:t>
      </w:r>
      <w:r>
        <w:rPr>
          <w:rtl/>
        </w:rPr>
        <w:t>־</w:t>
      </w:r>
      <w:r w:rsidRPr="00CC3CC2">
        <w:rPr>
          <w:rtl/>
        </w:rPr>
        <w:t>אֹתִ֥י</w:t>
      </w:r>
      <w:proofErr w:type="spellEnd"/>
      <w:r w:rsidRPr="00CC3CC2">
        <w:rPr>
          <w:rtl/>
        </w:rPr>
        <w:t xml:space="preserve"> מָאֲס֖וּ מִמְּלֹ֥ךְ עֲלֵיהֶֽם:</w:t>
      </w:r>
      <w:r w:rsidRPr="00CC3CC2">
        <w:rPr>
          <w:rFonts w:ascii="Times New Roman" w:hAnsi="Times New Roman"/>
          <w:rtl/>
        </w:rPr>
        <w:t xml:space="preserve"> </w:t>
      </w:r>
      <w:bookmarkStart w:id="164" w:name="שמואלBאBפרק-ח-{ח}"/>
      <w:bookmarkEnd w:id="164"/>
      <w:r w:rsidRPr="00CC3CC2">
        <w:rPr>
          <w:rStyle w:val="affff8"/>
          <w:rtl/>
        </w:rPr>
        <w:t>{ח}</w:t>
      </w:r>
      <w:r>
        <w:rPr>
          <w:rFonts w:ascii="Times New Roman" w:hAnsi="Times New Roman"/>
          <w:sz w:val="41"/>
          <w:szCs w:val="41"/>
          <w:rtl/>
        </w:rPr>
        <w:t xml:space="preserve"> </w:t>
      </w:r>
      <w:proofErr w:type="spellStart"/>
      <w:r w:rsidRPr="00CC3CC2">
        <w:rPr>
          <w:rtl/>
        </w:rPr>
        <w:t>כְּכָֽל</w:t>
      </w:r>
      <w:r>
        <w:rPr>
          <w:rtl/>
        </w:rPr>
        <w:t>־</w:t>
      </w:r>
      <w:r w:rsidRPr="00CC3CC2">
        <w:rPr>
          <w:rtl/>
        </w:rPr>
        <w:t>הַמַּעֲשִׂ֣ים</w:t>
      </w:r>
      <w:proofErr w:type="spellEnd"/>
      <w:r w:rsidRPr="00CC3CC2">
        <w:rPr>
          <w:rtl/>
        </w:rPr>
        <w:t xml:space="preserve"> </w:t>
      </w:r>
      <w:proofErr w:type="spellStart"/>
      <w:r w:rsidRPr="00CC3CC2">
        <w:rPr>
          <w:rtl/>
        </w:rPr>
        <w:t>אֲשֶׁר</w:t>
      </w:r>
      <w:r>
        <w:rPr>
          <w:rtl/>
        </w:rPr>
        <w:t>־</w:t>
      </w:r>
      <w:r w:rsidRPr="00CC3CC2">
        <w:rPr>
          <w:rtl/>
        </w:rPr>
        <w:t>עָשׂ֗ו</w:t>
      </w:r>
      <w:proofErr w:type="spellEnd"/>
      <w:r w:rsidRPr="00CC3CC2">
        <w:rPr>
          <w:rtl/>
        </w:rPr>
        <w:t xml:space="preserve">ּ מִיּוֹם֩ הַעֲלֹתִ֨י אֹתָ֤ם </w:t>
      </w:r>
      <w:r w:rsidRPr="00CC3CC2">
        <w:rPr>
          <w:rtl/>
        </w:rPr>
        <w:t xml:space="preserve">מִמִּצְרַ֙יִם֙ </w:t>
      </w:r>
      <w:proofErr w:type="spellStart"/>
      <w:r w:rsidRPr="00CC3CC2">
        <w:rPr>
          <w:rtl/>
        </w:rPr>
        <w:t>וְעַד</w:t>
      </w:r>
      <w:r>
        <w:rPr>
          <w:rtl/>
        </w:rPr>
        <w:t>־</w:t>
      </w:r>
      <w:r w:rsidRPr="00CC3CC2">
        <w:rPr>
          <w:rtl/>
        </w:rPr>
        <w:t>הַיּ֣וֹם</w:t>
      </w:r>
      <w:proofErr w:type="spellEnd"/>
      <w:r w:rsidRPr="00CC3CC2">
        <w:rPr>
          <w:rtl/>
        </w:rPr>
        <w:t xml:space="preserve"> הַזֶּ֔ה וַיַּ֣עַזְבֻ֔נִי וַיַּעַבְד֖וּ אֱלֹהִ֣ים אֲחֵרִ֑ים כֵּ֛ן הֵ֥מָּה עֹשִׂ֖ים </w:t>
      </w:r>
      <w:proofErr w:type="spellStart"/>
      <w:r w:rsidRPr="00CC3CC2">
        <w:rPr>
          <w:rtl/>
        </w:rPr>
        <w:t>גַּם</w:t>
      </w:r>
      <w:r>
        <w:rPr>
          <w:rtl/>
        </w:rPr>
        <w:t>־</w:t>
      </w:r>
      <w:r w:rsidRPr="00CC3CC2">
        <w:rPr>
          <w:rtl/>
        </w:rPr>
        <w:t>לָֽך</w:t>
      </w:r>
      <w:proofErr w:type="spellEnd"/>
      <w:r w:rsidRPr="00CC3CC2">
        <w:rPr>
          <w:rtl/>
        </w:rPr>
        <w:t>ְ:</w:t>
      </w:r>
      <w:r w:rsidRPr="00CC3CC2">
        <w:rPr>
          <w:rFonts w:ascii="Times New Roman" w:hAnsi="Times New Roman"/>
          <w:rtl/>
        </w:rPr>
        <w:t xml:space="preserve"> </w:t>
      </w:r>
      <w:bookmarkStart w:id="165" w:name="שמואלBאBפרק-ח-{ט}"/>
      <w:bookmarkEnd w:id="165"/>
      <w:r w:rsidRPr="00CC3CC2">
        <w:rPr>
          <w:rStyle w:val="affff8"/>
          <w:rtl/>
        </w:rPr>
        <w:t>{ט}</w:t>
      </w:r>
      <w:r>
        <w:rPr>
          <w:rFonts w:ascii="Times New Roman" w:hAnsi="Times New Roman"/>
          <w:sz w:val="41"/>
          <w:szCs w:val="41"/>
          <w:rtl/>
        </w:rPr>
        <w:t xml:space="preserve"> </w:t>
      </w:r>
      <w:r w:rsidRPr="00CC3CC2">
        <w:rPr>
          <w:rtl/>
        </w:rPr>
        <w:t xml:space="preserve">וְעַתָּ֖ה שְׁמַ֣ע בְּקוֹלָ֑ם אַ֗ךְ </w:t>
      </w:r>
      <w:proofErr w:type="spellStart"/>
      <w:r w:rsidRPr="00CC3CC2">
        <w:rPr>
          <w:rtl/>
        </w:rPr>
        <w:t>כִּֽי</w:t>
      </w:r>
      <w:r>
        <w:rPr>
          <w:rtl/>
        </w:rPr>
        <w:t>־</w:t>
      </w:r>
      <w:r w:rsidRPr="00CC3CC2">
        <w:rPr>
          <w:rtl/>
        </w:rPr>
        <w:t>הָעֵ֤ד</w:t>
      </w:r>
      <w:proofErr w:type="spellEnd"/>
      <w:r w:rsidRPr="00CC3CC2">
        <w:rPr>
          <w:rtl/>
        </w:rPr>
        <w:t xml:space="preserve"> תָּעִיד֙ בָּהֶ֔ם וְהִגַּדְתָּ֣ לָהֶ֔ם מִשְׁפַּ֣ט הַמֶּ֔לֶךְ אֲשֶׁ֥ר יִמְלֹ֖ךְ עֲלֵיהֶֽם:</w:t>
      </w:r>
      <w:r w:rsidRPr="00CC3CC2">
        <w:rPr>
          <w:rFonts w:ascii="Times New Roman" w:hAnsi="Times New Roman"/>
          <w:rtl/>
        </w:rPr>
        <w:t xml:space="preserve"> </w:t>
      </w:r>
      <w:r w:rsidRPr="00CC3CC2">
        <w:rPr>
          <w:rFonts w:ascii="Times New Roman" w:hAnsi="Times New Roman"/>
          <w:sz w:val="24"/>
          <w:szCs w:val="24"/>
          <w:rtl/>
        </w:rPr>
        <w:t>(ס)</w:t>
      </w:r>
    </w:p>
    <w:p w14:paraId="0C4483BE" w14:textId="10CC2A23" w:rsidR="00CC3CC2" w:rsidRDefault="00CC3CC2" w:rsidP="00B25434">
      <w:pPr>
        <w:pStyle w:val="a6"/>
        <w:rPr>
          <w:rtl/>
        </w:rPr>
      </w:pPr>
      <w:r w:rsidRPr="00CC3CC2">
        <w:rPr>
          <w:rStyle w:val="affff7"/>
          <w:rtl/>
        </w:rPr>
        <w:t>העד תעיד בהם.</w:t>
      </w:r>
      <w:r w:rsidRPr="00CC3CC2">
        <w:rPr>
          <w:rtl/>
        </w:rPr>
        <w:t xml:space="preserve"> התרה בהם, שתהא אימת מלכם עליהם: </w:t>
      </w:r>
    </w:p>
    <w:p w14:paraId="09CE2F49" w14:textId="5292926A" w:rsidR="00CC3CC2" w:rsidRDefault="00CC3CC2" w:rsidP="00B25434">
      <w:pPr>
        <w:pStyle w:val="a5"/>
        <w:rPr>
          <w:rtl/>
        </w:rPr>
      </w:pPr>
      <w:bookmarkStart w:id="166" w:name="שמואלBאBפרק-ח-{י}"/>
      <w:bookmarkEnd w:id="166"/>
      <w:r w:rsidRPr="00CC3CC2">
        <w:rPr>
          <w:rStyle w:val="affff8"/>
          <w:rtl/>
        </w:rPr>
        <w:t>{י}</w:t>
      </w:r>
      <w:r>
        <w:rPr>
          <w:rFonts w:ascii="Times New Roman" w:hAnsi="Times New Roman"/>
          <w:sz w:val="41"/>
          <w:szCs w:val="41"/>
          <w:rtl/>
        </w:rPr>
        <w:t xml:space="preserve"> </w:t>
      </w:r>
      <w:r w:rsidRPr="00CC3CC2">
        <w:rPr>
          <w:rtl/>
        </w:rPr>
        <w:t xml:space="preserve">וַיֹּ֣אמֶר שְׁמוּאֵ֔ל אֵ֖ת </w:t>
      </w:r>
      <w:proofErr w:type="spellStart"/>
      <w:r w:rsidRPr="00CC3CC2">
        <w:rPr>
          <w:rtl/>
        </w:rPr>
        <w:t>כָּל</w:t>
      </w:r>
      <w:r>
        <w:rPr>
          <w:rtl/>
        </w:rPr>
        <w:t>־</w:t>
      </w:r>
      <w:r w:rsidRPr="00CC3CC2">
        <w:rPr>
          <w:rtl/>
        </w:rPr>
        <w:t>דִּבְרֵ֣י</w:t>
      </w:r>
      <w:proofErr w:type="spellEnd"/>
      <w:r w:rsidRPr="00CC3CC2">
        <w:rPr>
          <w:rtl/>
        </w:rPr>
        <w:t xml:space="preserve"> יְהוָ֑ה </w:t>
      </w:r>
      <w:proofErr w:type="spellStart"/>
      <w:r w:rsidRPr="00CC3CC2">
        <w:rPr>
          <w:rtl/>
        </w:rPr>
        <w:t>אֶל</w:t>
      </w:r>
      <w:r>
        <w:rPr>
          <w:rtl/>
        </w:rPr>
        <w:t>־</w:t>
      </w:r>
      <w:r w:rsidRPr="00CC3CC2">
        <w:rPr>
          <w:rtl/>
        </w:rPr>
        <w:t>הָעָ֕ם</w:t>
      </w:r>
      <w:proofErr w:type="spellEnd"/>
      <w:r w:rsidRPr="00CC3CC2">
        <w:rPr>
          <w:rtl/>
        </w:rPr>
        <w:t xml:space="preserve"> </w:t>
      </w:r>
      <w:proofErr w:type="spellStart"/>
      <w:r w:rsidRPr="00CC3CC2">
        <w:rPr>
          <w:rtl/>
        </w:rPr>
        <w:t>הַשֹּׁאֲלִ֥ים</w:t>
      </w:r>
      <w:proofErr w:type="spellEnd"/>
      <w:r w:rsidRPr="00CC3CC2">
        <w:rPr>
          <w:rtl/>
        </w:rPr>
        <w:t xml:space="preserve"> מֵאִתּ֖וֹ מֶֽלֶךְ:</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67" w:name="שמואלBאBפרק-ח-{יא}"/>
      <w:bookmarkEnd w:id="167"/>
      <w:r w:rsidRPr="00CC3CC2">
        <w:rPr>
          <w:rStyle w:val="affff8"/>
          <w:rtl/>
        </w:rPr>
        <w:t>{יא}</w:t>
      </w:r>
      <w:r>
        <w:rPr>
          <w:rFonts w:ascii="Times New Roman" w:hAnsi="Times New Roman"/>
          <w:sz w:val="41"/>
          <w:szCs w:val="41"/>
          <w:rtl/>
        </w:rPr>
        <w:t xml:space="preserve"> </w:t>
      </w:r>
      <w:r w:rsidRPr="00CC3CC2">
        <w:rPr>
          <w:rtl/>
        </w:rPr>
        <w:t xml:space="preserve">וַיֹּ֕אמֶר זֶ֗ה יִֽהְיֶה֙ מִשְׁפַּ֣ט הַמֶּ֔לֶךְ אֲשֶׁ֥ר יִמְלֹ֖ךְ עֲלֵיכֶ֑ם </w:t>
      </w:r>
      <w:proofErr w:type="spellStart"/>
      <w:r w:rsidRPr="00CC3CC2">
        <w:rPr>
          <w:rtl/>
        </w:rPr>
        <w:t>אֶת</w:t>
      </w:r>
      <w:r>
        <w:rPr>
          <w:rtl/>
        </w:rPr>
        <w:t>־</w:t>
      </w:r>
      <w:r w:rsidRPr="00CC3CC2">
        <w:rPr>
          <w:rtl/>
        </w:rPr>
        <w:t>בְּנֵיכֶ֣ם</w:t>
      </w:r>
      <w:proofErr w:type="spellEnd"/>
      <w:r w:rsidRPr="00CC3CC2">
        <w:rPr>
          <w:rtl/>
        </w:rPr>
        <w:t xml:space="preserve"> יִקָּ֗ח וְשָׂ֥ם לוֹ֙ בְּמֶרְכַּבְתּ֣וֹ וּבְפָרָשָׁ֔יו וְרָצ֖וּ לִפְנֵ֥י מֶרְכַּבְתּֽוֹ:</w:t>
      </w:r>
      <w:r w:rsidRPr="00CC3CC2">
        <w:rPr>
          <w:rFonts w:ascii="Times New Roman" w:hAnsi="Times New Roman"/>
          <w:rtl/>
        </w:rPr>
        <w:t xml:space="preserve"> </w:t>
      </w:r>
      <w:bookmarkStart w:id="168" w:name="שמואלBאBפרק-ח-{יב}"/>
      <w:bookmarkEnd w:id="168"/>
      <w:r w:rsidRPr="00CC3CC2">
        <w:rPr>
          <w:rStyle w:val="affff8"/>
          <w:rtl/>
        </w:rPr>
        <w:t>{יב}</w:t>
      </w:r>
      <w:r>
        <w:rPr>
          <w:rFonts w:ascii="Times New Roman" w:hAnsi="Times New Roman"/>
          <w:sz w:val="41"/>
          <w:szCs w:val="41"/>
          <w:rtl/>
        </w:rPr>
        <w:t xml:space="preserve"> </w:t>
      </w:r>
      <w:r w:rsidRPr="00CC3CC2">
        <w:rPr>
          <w:rtl/>
        </w:rPr>
        <w:t xml:space="preserve">וְלָשׂ֣וּם ל֔וֹ שָׂרֵ֥י אֲלָפִ֖ים וְשָׂרֵ֣י </w:t>
      </w:r>
      <w:proofErr w:type="spellStart"/>
      <w:r w:rsidRPr="00CC3CC2">
        <w:rPr>
          <w:rtl/>
        </w:rPr>
        <w:t>חֲמִשִּׁ֑ים</w:t>
      </w:r>
      <w:proofErr w:type="spellEnd"/>
      <w:r w:rsidRPr="00CC3CC2">
        <w:rPr>
          <w:rtl/>
        </w:rPr>
        <w:t xml:space="preserve"> וְלַחֲרֹ֤שׁ חֲרִישׁוֹ֙ וְלִקְצֹ֣ר קְצִיר֔וֹ וְלַעֲשׂ֥וֹת </w:t>
      </w:r>
      <w:proofErr w:type="spellStart"/>
      <w:r w:rsidRPr="00CC3CC2">
        <w:rPr>
          <w:rtl/>
        </w:rPr>
        <w:t>כְּלֵֽי</w:t>
      </w:r>
      <w:r>
        <w:rPr>
          <w:rtl/>
        </w:rPr>
        <w:t>־</w:t>
      </w:r>
      <w:r w:rsidRPr="00CC3CC2">
        <w:rPr>
          <w:rtl/>
        </w:rPr>
        <w:t>מִלְחַמְתּ֖ו</w:t>
      </w:r>
      <w:proofErr w:type="spellEnd"/>
      <w:r w:rsidRPr="00CC3CC2">
        <w:rPr>
          <w:rtl/>
        </w:rPr>
        <w:t>ֹ וּכְלֵ֥י רִכְבּֽוֹ:</w:t>
      </w:r>
    </w:p>
    <w:p w14:paraId="74122977" w14:textId="0379437B" w:rsidR="00CC3CC2" w:rsidRDefault="00CC3CC2" w:rsidP="00B25434">
      <w:pPr>
        <w:pStyle w:val="a6"/>
        <w:rPr>
          <w:rtl/>
        </w:rPr>
      </w:pPr>
      <w:r w:rsidRPr="00CC3CC2">
        <w:rPr>
          <w:rStyle w:val="affff7"/>
          <w:rtl/>
        </w:rPr>
        <w:t>ולעשות כלי מלחמתו.</w:t>
      </w:r>
      <w:r w:rsidRPr="00CC3CC2">
        <w:rPr>
          <w:rtl/>
        </w:rPr>
        <w:t xml:space="preserve"> לעשות אותם אומנים ונפחים ונגרים: </w:t>
      </w:r>
    </w:p>
    <w:p w14:paraId="2AA6E3CD" w14:textId="13613F11" w:rsidR="00CC3CC2" w:rsidRDefault="00CC3CC2" w:rsidP="00B25434">
      <w:pPr>
        <w:pStyle w:val="a5"/>
        <w:rPr>
          <w:rtl/>
        </w:rPr>
      </w:pPr>
      <w:bookmarkStart w:id="169" w:name="שמואלBאBפרק-ח-{יג}"/>
      <w:bookmarkEnd w:id="169"/>
      <w:r w:rsidRPr="00CC3CC2">
        <w:rPr>
          <w:rStyle w:val="affff8"/>
          <w:rtl/>
        </w:rPr>
        <w:t>{יג}</w:t>
      </w:r>
      <w:r>
        <w:rPr>
          <w:rFonts w:ascii="Times New Roman" w:hAnsi="Times New Roman"/>
          <w:sz w:val="41"/>
          <w:szCs w:val="41"/>
          <w:rtl/>
        </w:rPr>
        <w:t xml:space="preserve"> </w:t>
      </w:r>
      <w:proofErr w:type="spellStart"/>
      <w:r w:rsidRPr="00CC3CC2">
        <w:rPr>
          <w:rtl/>
        </w:rPr>
        <w:t>וְאֶת</w:t>
      </w:r>
      <w:r>
        <w:rPr>
          <w:rtl/>
        </w:rPr>
        <w:t>־</w:t>
      </w:r>
      <w:r w:rsidRPr="00CC3CC2">
        <w:rPr>
          <w:rtl/>
        </w:rPr>
        <w:t>בְּנוֹתֵיכֶ֖ם</w:t>
      </w:r>
      <w:proofErr w:type="spellEnd"/>
      <w:r w:rsidRPr="00CC3CC2">
        <w:rPr>
          <w:rtl/>
        </w:rPr>
        <w:t xml:space="preserve"> יִקָּ֑ח </w:t>
      </w:r>
      <w:proofErr w:type="spellStart"/>
      <w:r w:rsidRPr="00CC3CC2">
        <w:rPr>
          <w:rtl/>
        </w:rPr>
        <w:t>לְרַקָּח֥וֹת</w:t>
      </w:r>
      <w:proofErr w:type="spellEnd"/>
      <w:r w:rsidRPr="00CC3CC2">
        <w:rPr>
          <w:rtl/>
        </w:rPr>
        <w:t xml:space="preserve"> וּלְטַבָּח֖וֹת וּלְאֹפֽוֹת:</w:t>
      </w:r>
    </w:p>
    <w:p w14:paraId="7C69CB15" w14:textId="5E1E7317" w:rsidR="00CC3CC2" w:rsidRDefault="00CC3CC2" w:rsidP="00B25434">
      <w:pPr>
        <w:pStyle w:val="a6"/>
        <w:rPr>
          <w:rtl/>
        </w:rPr>
      </w:pPr>
      <w:proofErr w:type="spellStart"/>
      <w:r w:rsidRPr="00CC3CC2">
        <w:rPr>
          <w:rStyle w:val="affff7"/>
          <w:rtl/>
        </w:rPr>
        <w:t>לרקחות</w:t>
      </w:r>
      <w:proofErr w:type="spellEnd"/>
      <w:r w:rsidRPr="00CC3CC2">
        <w:rPr>
          <w:rStyle w:val="affff7"/>
          <w:rtl/>
        </w:rPr>
        <w:t>.</w:t>
      </w:r>
      <w:r w:rsidRPr="00CC3CC2">
        <w:rPr>
          <w:rtl/>
        </w:rPr>
        <w:t xml:space="preserve"> מתקנות מרקחים ובשמים, לתמרוקי נשיו: </w:t>
      </w:r>
    </w:p>
    <w:p w14:paraId="5D8FF238" w14:textId="11249119" w:rsidR="00CC3CC2" w:rsidRDefault="00CC3CC2" w:rsidP="00B25434">
      <w:pPr>
        <w:pStyle w:val="a5"/>
        <w:rPr>
          <w:rtl/>
        </w:rPr>
      </w:pPr>
      <w:bookmarkStart w:id="170" w:name="שמואלBאBפרק-ח-{יד}"/>
      <w:bookmarkEnd w:id="170"/>
      <w:r w:rsidRPr="00CC3CC2">
        <w:rPr>
          <w:rStyle w:val="affff8"/>
          <w:rtl/>
        </w:rPr>
        <w:t>{יד}</w:t>
      </w:r>
      <w:r>
        <w:rPr>
          <w:rFonts w:ascii="Times New Roman" w:hAnsi="Times New Roman"/>
          <w:sz w:val="41"/>
          <w:szCs w:val="41"/>
          <w:rtl/>
        </w:rPr>
        <w:t xml:space="preserve"> </w:t>
      </w:r>
      <w:proofErr w:type="spellStart"/>
      <w:r w:rsidRPr="00CC3CC2">
        <w:rPr>
          <w:rtl/>
        </w:rPr>
        <w:t>וְאֶת</w:t>
      </w:r>
      <w:r>
        <w:rPr>
          <w:rtl/>
        </w:rPr>
        <w:t>־</w:t>
      </w:r>
      <w:r w:rsidRPr="00CC3CC2">
        <w:rPr>
          <w:rtl/>
        </w:rPr>
        <w:t>שְׂ֠דֽוֹתֵיכֶם</w:t>
      </w:r>
      <w:proofErr w:type="spellEnd"/>
      <w:r w:rsidRPr="00CC3CC2">
        <w:rPr>
          <w:rtl/>
        </w:rPr>
        <w:t xml:space="preserve"> </w:t>
      </w:r>
      <w:proofErr w:type="spellStart"/>
      <w:r w:rsidRPr="00CC3CC2">
        <w:rPr>
          <w:rtl/>
        </w:rPr>
        <w:t>וְאֶת</w:t>
      </w:r>
      <w:r>
        <w:rPr>
          <w:rtl/>
        </w:rPr>
        <w:t>־</w:t>
      </w:r>
      <w:r w:rsidRPr="00CC3CC2">
        <w:rPr>
          <w:rtl/>
        </w:rPr>
        <w:t>כַּרְמֵיכֶ֧ם</w:t>
      </w:r>
      <w:proofErr w:type="spellEnd"/>
      <w:r w:rsidRPr="00CC3CC2">
        <w:rPr>
          <w:rtl/>
        </w:rPr>
        <w:t xml:space="preserve"> וְזֵיתֵיכֶ֛ם הַטּוֹבִ֖ים יִקָּ֑ח וְנָתַ֖ן לַעֲבָדָֽיו:</w:t>
      </w:r>
      <w:r w:rsidRPr="00CC3CC2">
        <w:rPr>
          <w:rFonts w:ascii="Times New Roman" w:hAnsi="Times New Roman"/>
          <w:rtl/>
        </w:rPr>
        <w:t xml:space="preserve"> </w:t>
      </w:r>
      <w:bookmarkStart w:id="171" w:name="שמואלBאBפרק-ח-{טו}"/>
      <w:bookmarkEnd w:id="171"/>
      <w:r w:rsidRPr="00CC3CC2">
        <w:rPr>
          <w:rStyle w:val="affff8"/>
          <w:rtl/>
        </w:rPr>
        <w:t>{טו}</w:t>
      </w:r>
      <w:r>
        <w:rPr>
          <w:rFonts w:ascii="Times New Roman" w:hAnsi="Times New Roman"/>
          <w:sz w:val="41"/>
          <w:szCs w:val="41"/>
          <w:rtl/>
        </w:rPr>
        <w:t xml:space="preserve"> </w:t>
      </w:r>
      <w:r w:rsidRPr="00CC3CC2">
        <w:rPr>
          <w:rtl/>
        </w:rPr>
        <w:t>וְזַרְעֵיכֶ֥ם וְכַרְמֵיכֶ֖ם יַעְשֹׂ֑ר וְנָתַ֥ן לְסָרִיסָ֖יו וְלַעֲבָדָֽיו:</w:t>
      </w:r>
      <w:r w:rsidRPr="00CC3CC2">
        <w:rPr>
          <w:rFonts w:ascii="Times New Roman" w:hAnsi="Times New Roman"/>
          <w:rtl/>
        </w:rPr>
        <w:t xml:space="preserve"> </w:t>
      </w:r>
      <w:bookmarkStart w:id="172" w:name="שמואלBאBפרק-ח-{טז}"/>
      <w:bookmarkEnd w:id="172"/>
      <w:r w:rsidRPr="00CC3CC2">
        <w:rPr>
          <w:rStyle w:val="affff8"/>
          <w:rtl/>
        </w:rPr>
        <w:t>{טז}</w:t>
      </w:r>
      <w:r>
        <w:rPr>
          <w:rFonts w:ascii="Times New Roman" w:hAnsi="Times New Roman"/>
          <w:sz w:val="41"/>
          <w:szCs w:val="41"/>
          <w:rtl/>
        </w:rPr>
        <w:t xml:space="preserve"> </w:t>
      </w:r>
      <w:proofErr w:type="spellStart"/>
      <w:r w:rsidRPr="00CC3CC2">
        <w:rPr>
          <w:rtl/>
        </w:rPr>
        <w:t>וְאֶת</w:t>
      </w:r>
      <w:r>
        <w:rPr>
          <w:rtl/>
        </w:rPr>
        <w:t>־</w:t>
      </w:r>
      <w:r w:rsidRPr="00CC3CC2">
        <w:rPr>
          <w:rtl/>
        </w:rPr>
        <w:t>עַבְדֵיכֶם</w:t>
      </w:r>
      <w:proofErr w:type="spellEnd"/>
      <w:r w:rsidRPr="00CC3CC2">
        <w:rPr>
          <w:rtl/>
        </w:rPr>
        <w:t xml:space="preserve">֩ </w:t>
      </w:r>
      <w:proofErr w:type="spellStart"/>
      <w:r w:rsidRPr="00CC3CC2">
        <w:rPr>
          <w:rtl/>
        </w:rPr>
        <w:lastRenderedPageBreak/>
        <w:t>וְֽאֶת</w:t>
      </w:r>
      <w:r>
        <w:rPr>
          <w:rtl/>
        </w:rPr>
        <w:t>־</w:t>
      </w:r>
      <w:r w:rsidRPr="00CC3CC2">
        <w:rPr>
          <w:rtl/>
        </w:rPr>
        <w:t>שִׁפְח֨וֹתֵיכֶ֜ם</w:t>
      </w:r>
      <w:proofErr w:type="spellEnd"/>
      <w:r w:rsidRPr="00CC3CC2">
        <w:rPr>
          <w:rtl/>
        </w:rPr>
        <w:t xml:space="preserve"> </w:t>
      </w:r>
      <w:proofErr w:type="spellStart"/>
      <w:r w:rsidRPr="00CC3CC2">
        <w:rPr>
          <w:rtl/>
        </w:rPr>
        <w:t>וְאֶת</w:t>
      </w:r>
      <w:r>
        <w:rPr>
          <w:rtl/>
        </w:rPr>
        <w:t>־</w:t>
      </w:r>
      <w:r w:rsidRPr="00CC3CC2">
        <w:rPr>
          <w:rtl/>
        </w:rPr>
        <w:t>בַּחוּרֵיכֶ֧ם</w:t>
      </w:r>
      <w:proofErr w:type="spellEnd"/>
      <w:r w:rsidRPr="00CC3CC2">
        <w:rPr>
          <w:rtl/>
        </w:rPr>
        <w:t xml:space="preserve"> הַטּוֹבִ֛ים </w:t>
      </w:r>
      <w:proofErr w:type="spellStart"/>
      <w:r w:rsidRPr="00CC3CC2">
        <w:rPr>
          <w:rtl/>
        </w:rPr>
        <w:t>וְאֶת</w:t>
      </w:r>
      <w:r>
        <w:rPr>
          <w:rtl/>
        </w:rPr>
        <w:t>־</w:t>
      </w:r>
      <w:r w:rsidRPr="00CC3CC2">
        <w:rPr>
          <w:rtl/>
        </w:rPr>
        <w:t>חֲמוֹרֵיכֶ֖ם</w:t>
      </w:r>
      <w:proofErr w:type="spellEnd"/>
      <w:r w:rsidRPr="00CC3CC2">
        <w:rPr>
          <w:rtl/>
        </w:rPr>
        <w:t xml:space="preserve"> יִקָּ֑ח וְעָשָׂ֖ה לִמְלַאכְתּֽוֹ:</w:t>
      </w:r>
      <w:r w:rsidRPr="00CC3CC2">
        <w:rPr>
          <w:rFonts w:ascii="Times New Roman" w:hAnsi="Times New Roman"/>
          <w:rtl/>
        </w:rPr>
        <w:t xml:space="preserve"> </w:t>
      </w:r>
      <w:bookmarkStart w:id="173" w:name="שמואלBאBפרק-ח-{יז}"/>
      <w:bookmarkEnd w:id="173"/>
      <w:r w:rsidRPr="00CC3CC2">
        <w:rPr>
          <w:rStyle w:val="affff8"/>
          <w:rtl/>
        </w:rPr>
        <w:t>{יז}</w:t>
      </w:r>
      <w:r>
        <w:rPr>
          <w:rFonts w:ascii="Times New Roman" w:hAnsi="Times New Roman"/>
          <w:sz w:val="41"/>
          <w:szCs w:val="41"/>
          <w:rtl/>
        </w:rPr>
        <w:t xml:space="preserve"> </w:t>
      </w:r>
      <w:r w:rsidRPr="00CC3CC2">
        <w:rPr>
          <w:rtl/>
        </w:rPr>
        <w:t xml:space="preserve">צֹאנְכֶ֖ם יַעְשֹׂ֑ר וְאַתֶּ֖ם </w:t>
      </w:r>
      <w:proofErr w:type="spellStart"/>
      <w:r w:rsidRPr="00CC3CC2">
        <w:rPr>
          <w:rtl/>
        </w:rPr>
        <w:t>תִּֽהְיוּ</w:t>
      </w:r>
      <w:r>
        <w:rPr>
          <w:rtl/>
        </w:rPr>
        <w:t>־</w:t>
      </w:r>
      <w:r w:rsidRPr="00CC3CC2">
        <w:rPr>
          <w:rtl/>
        </w:rPr>
        <w:t>ל֥ו</w:t>
      </w:r>
      <w:proofErr w:type="spellEnd"/>
      <w:r w:rsidRPr="00CC3CC2">
        <w:rPr>
          <w:rtl/>
        </w:rPr>
        <w:t>ֹ לַעֲבָדִֽים:</w:t>
      </w:r>
      <w:r w:rsidRPr="00CC3CC2">
        <w:rPr>
          <w:rFonts w:ascii="Times New Roman" w:hAnsi="Times New Roman"/>
          <w:rtl/>
        </w:rPr>
        <w:t xml:space="preserve"> </w:t>
      </w:r>
      <w:bookmarkStart w:id="174" w:name="שמואלBאBפרק-ח-{יח}"/>
      <w:bookmarkEnd w:id="174"/>
      <w:r w:rsidRPr="00CC3CC2">
        <w:rPr>
          <w:rStyle w:val="affff8"/>
          <w:rtl/>
        </w:rPr>
        <w:t>{יח}</w:t>
      </w:r>
      <w:r>
        <w:rPr>
          <w:rFonts w:ascii="Times New Roman" w:hAnsi="Times New Roman"/>
          <w:sz w:val="41"/>
          <w:szCs w:val="41"/>
          <w:rtl/>
        </w:rPr>
        <w:t xml:space="preserve"> </w:t>
      </w:r>
      <w:r w:rsidRPr="00CC3CC2">
        <w:rPr>
          <w:rtl/>
        </w:rPr>
        <w:t xml:space="preserve">וּזְעַקְתֶּם֙ בַּיּ֣וֹם הַה֔וּא מִלִּפְנֵ֣י מַלְכְּכֶ֔ם אֲשֶׁ֥ר בְּחַרְתֶּ֖ם לָכֶ֑ם </w:t>
      </w:r>
      <w:proofErr w:type="spellStart"/>
      <w:r w:rsidRPr="00CC3CC2">
        <w:rPr>
          <w:rtl/>
        </w:rPr>
        <w:t>וְלֹֽא</w:t>
      </w:r>
      <w:r>
        <w:rPr>
          <w:rtl/>
        </w:rPr>
        <w:t>־</w:t>
      </w:r>
      <w:r w:rsidRPr="00CC3CC2">
        <w:rPr>
          <w:rtl/>
        </w:rPr>
        <w:t>יַעֲנֶ֧ה</w:t>
      </w:r>
      <w:proofErr w:type="spellEnd"/>
      <w:r w:rsidRPr="00CC3CC2">
        <w:rPr>
          <w:rtl/>
        </w:rPr>
        <w:t xml:space="preserve"> יְהוָ֛ה אֶתְכֶ֖ם בַּיּ֥וֹם הַהֽוּא:</w:t>
      </w:r>
      <w:r w:rsidRPr="00CC3CC2">
        <w:rPr>
          <w:rFonts w:ascii="Times New Roman" w:hAnsi="Times New Roman"/>
          <w:rtl/>
        </w:rPr>
        <w:t xml:space="preserve"> </w:t>
      </w:r>
      <w:bookmarkStart w:id="175" w:name="שמואלBאBפרק-ח-{יט}"/>
      <w:bookmarkEnd w:id="175"/>
      <w:r w:rsidRPr="00CC3CC2">
        <w:rPr>
          <w:rStyle w:val="affff8"/>
          <w:rtl/>
        </w:rPr>
        <w:t>{יט}</w:t>
      </w:r>
      <w:r>
        <w:rPr>
          <w:rFonts w:ascii="Times New Roman" w:hAnsi="Times New Roman"/>
          <w:sz w:val="41"/>
          <w:szCs w:val="41"/>
          <w:rtl/>
        </w:rPr>
        <w:t xml:space="preserve"> </w:t>
      </w:r>
      <w:r w:rsidRPr="00CC3CC2">
        <w:rPr>
          <w:rtl/>
        </w:rPr>
        <w:t xml:space="preserve">וַיְמָאֲנ֣וּ הָעָ֔ם לִשְׁמֹ֖עַ בְּק֣וֹל שְׁמוּאֵ֑ל וַיֹּאמְר֣וּ לֹּ֔א כִּ֥י </w:t>
      </w:r>
      <w:proofErr w:type="spellStart"/>
      <w:r w:rsidRPr="00CC3CC2">
        <w:rPr>
          <w:rtl/>
        </w:rPr>
        <w:t>אִם</w:t>
      </w:r>
      <w:r>
        <w:rPr>
          <w:rtl/>
        </w:rPr>
        <w:t>־</w:t>
      </w:r>
      <w:r w:rsidRPr="00CC3CC2">
        <w:rPr>
          <w:rtl/>
        </w:rPr>
        <w:t>מֶ֖לֶך</w:t>
      </w:r>
      <w:proofErr w:type="spellEnd"/>
      <w:r w:rsidRPr="00CC3CC2">
        <w:rPr>
          <w:rtl/>
        </w:rPr>
        <w:t xml:space="preserve">ְ יִֽהְיֶ֥ה </w:t>
      </w:r>
      <w:r w:rsidRPr="00CC3CC2">
        <w:rPr>
          <w:rtl/>
        </w:rPr>
        <w:t>עָלֵֽינוּ:</w:t>
      </w:r>
      <w:r w:rsidRPr="00CC3CC2">
        <w:rPr>
          <w:rFonts w:ascii="Times New Roman" w:hAnsi="Times New Roman"/>
          <w:rtl/>
        </w:rPr>
        <w:t xml:space="preserve"> </w:t>
      </w:r>
      <w:bookmarkStart w:id="176" w:name="שמואלBאBפרק-ח-{כ}"/>
      <w:bookmarkEnd w:id="176"/>
      <w:r w:rsidRPr="00CC3CC2">
        <w:rPr>
          <w:rStyle w:val="affff8"/>
          <w:rtl/>
        </w:rPr>
        <w:t>{כ}</w:t>
      </w:r>
      <w:r>
        <w:rPr>
          <w:rFonts w:ascii="Times New Roman" w:hAnsi="Times New Roman"/>
          <w:sz w:val="41"/>
          <w:szCs w:val="41"/>
          <w:rtl/>
        </w:rPr>
        <w:t xml:space="preserve"> </w:t>
      </w:r>
      <w:r w:rsidRPr="00CC3CC2">
        <w:rPr>
          <w:rtl/>
        </w:rPr>
        <w:t xml:space="preserve">וְהָיִ֥ינוּ </w:t>
      </w:r>
      <w:proofErr w:type="spellStart"/>
      <w:r w:rsidRPr="00CC3CC2">
        <w:rPr>
          <w:rtl/>
        </w:rPr>
        <w:t>גַם</w:t>
      </w:r>
      <w:r>
        <w:rPr>
          <w:rtl/>
        </w:rPr>
        <w:t>־</w:t>
      </w:r>
      <w:r w:rsidRPr="00CC3CC2">
        <w:rPr>
          <w:rtl/>
        </w:rPr>
        <w:t>אֲנַ֖חְנו</w:t>
      </w:r>
      <w:proofErr w:type="spellEnd"/>
      <w:r w:rsidRPr="00CC3CC2">
        <w:rPr>
          <w:rtl/>
        </w:rPr>
        <w:t xml:space="preserve">ּ </w:t>
      </w:r>
      <w:proofErr w:type="spellStart"/>
      <w:r w:rsidRPr="00CC3CC2">
        <w:rPr>
          <w:rtl/>
        </w:rPr>
        <w:t>כְּכָל</w:t>
      </w:r>
      <w:r>
        <w:rPr>
          <w:rtl/>
        </w:rPr>
        <w:t>־</w:t>
      </w:r>
      <w:r w:rsidRPr="00CC3CC2">
        <w:rPr>
          <w:rtl/>
        </w:rPr>
        <w:t>הַגּוֹיִ֑ם</w:t>
      </w:r>
      <w:proofErr w:type="spellEnd"/>
      <w:r w:rsidRPr="00CC3CC2">
        <w:rPr>
          <w:rtl/>
        </w:rPr>
        <w:t xml:space="preserve"> וּשְׁפָטָ֤נוּ מַלְכֵּ֙נוּ֙ וְיָצָ֣א לְפָנֵ֔ינוּ וְנִלְחַ֖ם </w:t>
      </w:r>
      <w:proofErr w:type="spellStart"/>
      <w:r w:rsidRPr="00CC3CC2">
        <w:rPr>
          <w:rtl/>
        </w:rPr>
        <w:t>אֶת</w:t>
      </w:r>
      <w:r>
        <w:rPr>
          <w:rtl/>
        </w:rPr>
        <w:t>־</w:t>
      </w:r>
      <w:r w:rsidRPr="00CC3CC2">
        <w:rPr>
          <w:rtl/>
        </w:rPr>
        <w:t>מִלְחֲמֹתֵֽנו</w:t>
      </w:r>
      <w:proofErr w:type="spellEnd"/>
      <w:r w:rsidRPr="00CC3CC2">
        <w:rPr>
          <w:rtl/>
        </w:rPr>
        <w:t>ּ:</w:t>
      </w:r>
      <w:r w:rsidRPr="00CC3CC2">
        <w:rPr>
          <w:rFonts w:ascii="Times New Roman" w:hAnsi="Times New Roman"/>
          <w:rtl/>
        </w:rPr>
        <w:t xml:space="preserve"> </w:t>
      </w:r>
      <w:bookmarkStart w:id="177" w:name="שמואלBאBפרק-ח-{כא}"/>
      <w:bookmarkEnd w:id="177"/>
      <w:r w:rsidRPr="00CC3CC2">
        <w:rPr>
          <w:rStyle w:val="affff8"/>
          <w:rtl/>
        </w:rPr>
        <w:t>{כא}</w:t>
      </w:r>
      <w:r>
        <w:rPr>
          <w:rFonts w:ascii="Times New Roman" w:hAnsi="Times New Roman"/>
          <w:sz w:val="41"/>
          <w:szCs w:val="41"/>
          <w:rtl/>
        </w:rPr>
        <w:t xml:space="preserve"> </w:t>
      </w:r>
      <w:r w:rsidRPr="00CC3CC2">
        <w:rPr>
          <w:rtl/>
        </w:rPr>
        <w:t xml:space="preserve">וַיִּשְׁמַ֣ע שְׁמוּאֵ֔ל אֵ֖ת </w:t>
      </w:r>
      <w:proofErr w:type="spellStart"/>
      <w:r w:rsidRPr="00CC3CC2">
        <w:rPr>
          <w:rtl/>
        </w:rPr>
        <w:t>כָּל</w:t>
      </w:r>
      <w:r>
        <w:rPr>
          <w:rtl/>
        </w:rPr>
        <w:t>־</w:t>
      </w:r>
      <w:r w:rsidRPr="00CC3CC2">
        <w:rPr>
          <w:rtl/>
        </w:rPr>
        <w:t>דִּבְרֵ֣י</w:t>
      </w:r>
      <w:proofErr w:type="spellEnd"/>
      <w:r w:rsidRPr="00CC3CC2">
        <w:rPr>
          <w:rtl/>
        </w:rPr>
        <w:t xml:space="preserve"> הָעָ֑ם וַֽיְדַבְּרֵ֖ם בְּאָזְנֵ֥י יְהוָֽה:</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178" w:name="שמואלBאBפרק-ח-{כב}"/>
      <w:bookmarkEnd w:id="178"/>
      <w:r w:rsidRPr="00CC3CC2">
        <w:rPr>
          <w:rStyle w:val="affff8"/>
          <w:rtl/>
        </w:rPr>
        <w:t>{כב}</w:t>
      </w:r>
      <w:r>
        <w:rPr>
          <w:rFonts w:ascii="Times New Roman" w:hAnsi="Times New Roman"/>
          <w:sz w:val="41"/>
          <w:szCs w:val="41"/>
          <w:rtl/>
        </w:rPr>
        <w:t xml:space="preserve"> </w:t>
      </w:r>
      <w:r w:rsidRPr="00CC3CC2">
        <w:rPr>
          <w:rtl/>
        </w:rPr>
        <w:t xml:space="preserve">וַיֹּ֨אמֶר יְהוָ֤ה </w:t>
      </w:r>
      <w:proofErr w:type="spellStart"/>
      <w:r w:rsidRPr="00CC3CC2">
        <w:rPr>
          <w:rtl/>
        </w:rPr>
        <w:t>אֶל</w:t>
      </w:r>
      <w:r>
        <w:rPr>
          <w:rtl/>
        </w:rPr>
        <w:t>־</w:t>
      </w:r>
      <w:r w:rsidRPr="00CC3CC2">
        <w:rPr>
          <w:rtl/>
        </w:rPr>
        <w:t>שְׁמוּאֵל</w:t>
      </w:r>
      <w:proofErr w:type="spellEnd"/>
      <w:r w:rsidRPr="00CC3CC2">
        <w:rPr>
          <w:rtl/>
        </w:rPr>
        <w:t xml:space="preserve">֙ שְׁמַ֣ע בְּקוֹלָ֔ם וְהִמְלַכְתָּ֥ לָהֶ֖ם מֶ֑לֶךְ וַיֹּ֤אמֶר שְׁמוּאֵל֙ </w:t>
      </w:r>
      <w:proofErr w:type="spellStart"/>
      <w:r w:rsidRPr="00CC3CC2">
        <w:rPr>
          <w:rtl/>
        </w:rPr>
        <w:t>אֶל</w:t>
      </w:r>
      <w:r>
        <w:rPr>
          <w:rtl/>
        </w:rPr>
        <w:t>־</w:t>
      </w:r>
      <w:r w:rsidRPr="00CC3CC2">
        <w:rPr>
          <w:rtl/>
        </w:rPr>
        <w:t>אַנְשֵׁ֣י</w:t>
      </w:r>
      <w:proofErr w:type="spellEnd"/>
      <w:r w:rsidRPr="00CC3CC2">
        <w:rPr>
          <w:rtl/>
        </w:rPr>
        <w:t xml:space="preserve"> יִשְׂרָאֵ֔ל לְכ֖וּ אִ֥ישׁ לְעִירֽוֹ:</w:t>
      </w:r>
      <w:r w:rsidRPr="00CC3CC2">
        <w:rPr>
          <w:rFonts w:ascii="Times New Roman" w:hAnsi="Times New Roman"/>
          <w:rtl/>
        </w:rPr>
        <w:t xml:space="preserve"> </w:t>
      </w:r>
      <w:r w:rsidRPr="00CC3CC2">
        <w:rPr>
          <w:rFonts w:ascii="Times New Roman" w:hAnsi="Times New Roman"/>
          <w:sz w:val="24"/>
          <w:szCs w:val="24"/>
          <w:rtl/>
        </w:rPr>
        <w:t>(פ)</w:t>
      </w:r>
    </w:p>
    <w:p w14:paraId="65C303B9"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1443D375" w14:textId="417A15F8" w:rsidR="00CC3CC2" w:rsidRDefault="00CC3CC2" w:rsidP="00B25434">
      <w:pPr>
        <w:pStyle w:val="21"/>
        <w:rPr>
          <w:rtl/>
        </w:rPr>
      </w:pPr>
      <w:r>
        <w:rPr>
          <w:rtl/>
        </w:rPr>
        <w:t>פרק־</w:t>
      </w:r>
      <w:r w:rsidRPr="00CC3CC2">
        <w:rPr>
          <w:rtl/>
        </w:rPr>
        <w:t>ט</w:t>
      </w:r>
    </w:p>
    <w:p w14:paraId="0572AC39"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179" w:name="שמואלBאBפרק-ט-{א}"/>
      <w:bookmarkEnd w:id="179"/>
    </w:p>
    <w:p w14:paraId="5B8FED80" w14:textId="4AE8B8D4" w:rsidR="00CC3CC2" w:rsidRDefault="00CC3CC2" w:rsidP="00B25434">
      <w:pPr>
        <w:pStyle w:val="a5"/>
        <w:rPr>
          <w:rtl/>
        </w:rPr>
      </w:pPr>
      <w:r w:rsidRPr="00CC3CC2">
        <w:rPr>
          <w:rStyle w:val="affff8"/>
          <w:rtl/>
        </w:rPr>
        <w:t>{א}</w:t>
      </w:r>
      <w:r>
        <w:rPr>
          <w:rFonts w:ascii="Times New Roman" w:hAnsi="Times New Roman"/>
          <w:sz w:val="41"/>
          <w:szCs w:val="41"/>
          <w:rtl/>
        </w:rPr>
        <w:t xml:space="preserve"> </w:t>
      </w:r>
      <w:proofErr w:type="spellStart"/>
      <w:r w:rsidRPr="00CC3CC2">
        <w:rPr>
          <w:rtl/>
        </w:rPr>
        <w:t>וַֽיְהִי</w:t>
      </w:r>
      <w:r>
        <w:rPr>
          <w:rtl/>
        </w:rPr>
        <w:t>־</w:t>
      </w:r>
      <w:r w:rsidRPr="00CC3CC2">
        <w:rPr>
          <w:rtl/>
        </w:rPr>
        <w:t>אִ֣יש</w:t>
      </w:r>
      <w:proofErr w:type="spellEnd"/>
      <w:r w:rsidRPr="00CC3CC2">
        <w:rPr>
          <w:rtl/>
        </w:rPr>
        <w:t xml:space="preserve">ׁ </w:t>
      </w:r>
      <w:r w:rsidRPr="00CC3CC2">
        <w:rPr>
          <w:sz w:val="24"/>
          <w:szCs w:val="24"/>
          <w:rtl/>
        </w:rPr>
        <w:t>(מבן)</w:t>
      </w:r>
      <w:r>
        <w:rPr>
          <w:rtl/>
        </w:rPr>
        <w:t>־</w:t>
      </w:r>
      <w:r w:rsidRPr="00CC3CC2">
        <w:rPr>
          <w:sz w:val="24"/>
          <w:szCs w:val="24"/>
          <w:rtl/>
        </w:rPr>
        <w:t>(ימין)</w:t>
      </w:r>
      <w:r w:rsidRPr="00CC3CC2">
        <w:rPr>
          <w:rtl/>
        </w:rPr>
        <w:t xml:space="preserve"> מִבִּנְיָמִ֗ין וּ֠שְׁמוֹ קִ֣ישׁ </w:t>
      </w:r>
      <w:proofErr w:type="spellStart"/>
      <w:r w:rsidRPr="00CC3CC2">
        <w:rPr>
          <w:rtl/>
        </w:rPr>
        <w:t>בֶּן</w:t>
      </w:r>
      <w:r>
        <w:rPr>
          <w:rtl/>
        </w:rPr>
        <w:t>־</w:t>
      </w:r>
      <w:r w:rsidRPr="00CC3CC2">
        <w:rPr>
          <w:rtl/>
        </w:rPr>
        <w:t>אֲבִיאֵ֞ל</w:t>
      </w:r>
      <w:proofErr w:type="spellEnd"/>
      <w:r w:rsidRPr="00CC3CC2">
        <w:rPr>
          <w:rtl/>
        </w:rPr>
        <w:t xml:space="preserve"> </w:t>
      </w:r>
      <w:proofErr w:type="spellStart"/>
      <w:r w:rsidRPr="00CC3CC2">
        <w:rPr>
          <w:rtl/>
        </w:rPr>
        <w:t>בֶּן</w:t>
      </w:r>
      <w:r>
        <w:rPr>
          <w:rtl/>
        </w:rPr>
        <w:t>־</w:t>
      </w:r>
      <w:r w:rsidRPr="00CC3CC2">
        <w:rPr>
          <w:rtl/>
        </w:rPr>
        <w:t>צְר֧וֹר</w:t>
      </w:r>
      <w:proofErr w:type="spellEnd"/>
      <w:r w:rsidRPr="00CC3CC2">
        <w:rPr>
          <w:rtl/>
        </w:rPr>
        <w:t xml:space="preserve"> </w:t>
      </w:r>
      <w:proofErr w:type="spellStart"/>
      <w:r w:rsidRPr="00CC3CC2">
        <w:rPr>
          <w:rtl/>
        </w:rPr>
        <w:t>בֶּן</w:t>
      </w:r>
      <w:r>
        <w:rPr>
          <w:rtl/>
        </w:rPr>
        <w:t>־</w:t>
      </w:r>
      <w:r w:rsidRPr="00CC3CC2">
        <w:rPr>
          <w:rtl/>
        </w:rPr>
        <w:t>בְּכוֹרַ֛ת</w:t>
      </w:r>
      <w:proofErr w:type="spellEnd"/>
      <w:r w:rsidRPr="00CC3CC2">
        <w:rPr>
          <w:rtl/>
        </w:rPr>
        <w:t xml:space="preserve"> </w:t>
      </w:r>
      <w:proofErr w:type="spellStart"/>
      <w:r w:rsidRPr="00CC3CC2">
        <w:rPr>
          <w:rtl/>
        </w:rPr>
        <w:t>בֶּן</w:t>
      </w:r>
      <w:r>
        <w:rPr>
          <w:rtl/>
        </w:rPr>
        <w:t>־</w:t>
      </w:r>
      <w:r w:rsidRPr="00CC3CC2">
        <w:rPr>
          <w:rtl/>
        </w:rPr>
        <w:t>אֲפִ֖יח</w:t>
      </w:r>
      <w:proofErr w:type="spellEnd"/>
      <w:r w:rsidRPr="00CC3CC2">
        <w:rPr>
          <w:rtl/>
        </w:rPr>
        <w:t xml:space="preserve">ַ </w:t>
      </w:r>
      <w:proofErr w:type="spellStart"/>
      <w:r w:rsidRPr="00CC3CC2">
        <w:rPr>
          <w:rtl/>
        </w:rPr>
        <w:t>בֶּן</w:t>
      </w:r>
      <w:r>
        <w:rPr>
          <w:rtl/>
        </w:rPr>
        <w:t>־</w:t>
      </w:r>
      <w:r w:rsidRPr="00CC3CC2">
        <w:rPr>
          <w:rtl/>
        </w:rPr>
        <w:t>אִ֣יש</w:t>
      </w:r>
      <w:proofErr w:type="spellEnd"/>
      <w:r w:rsidRPr="00CC3CC2">
        <w:rPr>
          <w:rtl/>
        </w:rPr>
        <w:t>ׁ יְמִינִ֑י גִּבּ֖וֹר חָֽיִל:</w:t>
      </w:r>
      <w:r w:rsidRPr="00CC3CC2">
        <w:rPr>
          <w:rFonts w:ascii="Times New Roman" w:hAnsi="Times New Roman"/>
          <w:rtl/>
        </w:rPr>
        <w:t xml:space="preserve"> </w:t>
      </w:r>
      <w:bookmarkStart w:id="180" w:name="שמואלBאBפרק-ט-{ב}"/>
      <w:bookmarkEnd w:id="180"/>
      <w:r w:rsidRPr="00CC3CC2">
        <w:rPr>
          <w:rStyle w:val="affff8"/>
          <w:rtl/>
        </w:rPr>
        <w:t>{ב}</w:t>
      </w:r>
      <w:r>
        <w:rPr>
          <w:rFonts w:ascii="Times New Roman" w:hAnsi="Times New Roman"/>
          <w:sz w:val="41"/>
          <w:szCs w:val="41"/>
          <w:rtl/>
        </w:rPr>
        <w:t xml:space="preserve"> </w:t>
      </w:r>
      <w:proofErr w:type="spellStart"/>
      <w:r w:rsidRPr="00CC3CC2">
        <w:rPr>
          <w:rtl/>
        </w:rPr>
        <w:t>וְלוֹ</w:t>
      </w:r>
      <w:r>
        <w:rPr>
          <w:rtl/>
        </w:rPr>
        <w:t>־</w:t>
      </w:r>
      <w:r w:rsidRPr="00CC3CC2">
        <w:rPr>
          <w:rtl/>
        </w:rPr>
        <w:t>הָיָ֨ה</w:t>
      </w:r>
      <w:proofErr w:type="spellEnd"/>
      <w:r w:rsidRPr="00CC3CC2">
        <w:rPr>
          <w:rtl/>
        </w:rPr>
        <w:t xml:space="preserve"> בֵ֜ן וּשְׁמ֤וֹ שָׁאוּל֙ בָּח֣וּר וָט֔וֹב וְאֵ֥ין אִ֛ישׁ מִבְּנֵ֥י יִשְׂרָאֵ֖ל ט֣וֹב מִמֶּ֑נּוּ מִשִּׁכְמ֣וֹ וָמַ֔עְלָה גָּבֹ֖הַּ </w:t>
      </w:r>
      <w:proofErr w:type="spellStart"/>
      <w:r w:rsidRPr="00CC3CC2">
        <w:rPr>
          <w:rtl/>
        </w:rPr>
        <w:t>מִכָּל</w:t>
      </w:r>
      <w:r>
        <w:rPr>
          <w:rtl/>
        </w:rPr>
        <w:t>־</w:t>
      </w:r>
      <w:r w:rsidRPr="00CC3CC2">
        <w:rPr>
          <w:rtl/>
        </w:rPr>
        <w:t>הָעָֽם</w:t>
      </w:r>
      <w:proofErr w:type="spellEnd"/>
      <w:r w:rsidRPr="00CC3CC2">
        <w:rPr>
          <w:rtl/>
        </w:rPr>
        <w:t>:</w:t>
      </w:r>
      <w:r w:rsidRPr="00CC3CC2">
        <w:rPr>
          <w:rFonts w:ascii="Times New Roman" w:hAnsi="Times New Roman"/>
          <w:rtl/>
        </w:rPr>
        <w:t xml:space="preserve"> </w:t>
      </w:r>
      <w:bookmarkStart w:id="181" w:name="שמואלBאBפרק-ט-{ג}"/>
      <w:bookmarkEnd w:id="181"/>
      <w:r w:rsidRPr="00CC3CC2">
        <w:rPr>
          <w:rStyle w:val="affff8"/>
          <w:rtl/>
        </w:rPr>
        <w:t>{ג}</w:t>
      </w:r>
      <w:r>
        <w:rPr>
          <w:rFonts w:ascii="Times New Roman" w:hAnsi="Times New Roman"/>
          <w:sz w:val="41"/>
          <w:szCs w:val="41"/>
          <w:rtl/>
        </w:rPr>
        <w:t xml:space="preserve"> </w:t>
      </w:r>
      <w:r w:rsidRPr="00CC3CC2">
        <w:rPr>
          <w:rtl/>
        </w:rPr>
        <w:t xml:space="preserve">וַתֹּאבַ֙דְנָה֙ </w:t>
      </w:r>
      <w:proofErr w:type="spellStart"/>
      <w:r w:rsidRPr="00CC3CC2">
        <w:rPr>
          <w:rtl/>
        </w:rPr>
        <w:t>הָאֲתֹנ֔וֹת</w:t>
      </w:r>
      <w:proofErr w:type="spellEnd"/>
      <w:r w:rsidRPr="00CC3CC2">
        <w:rPr>
          <w:rtl/>
        </w:rPr>
        <w:t xml:space="preserve"> לְקִ֖ישׁ אֲבִ֣י שָׁא֑וּל וַיֹּ֨אמֶר קִ֜ישׁ </w:t>
      </w:r>
      <w:proofErr w:type="spellStart"/>
      <w:r w:rsidRPr="00CC3CC2">
        <w:rPr>
          <w:rtl/>
        </w:rPr>
        <w:t>אֶל</w:t>
      </w:r>
      <w:r>
        <w:rPr>
          <w:rtl/>
        </w:rPr>
        <w:t>־</w:t>
      </w:r>
      <w:r w:rsidRPr="00CC3CC2">
        <w:rPr>
          <w:rtl/>
        </w:rPr>
        <w:t>שָׁא֣וּל</w:t>
      </w:r>
      <w:proofErr w:type="spellEnd"/>
      <w:r w:rsidRPr="00CC3CC2">
        <w:rPr>
          <w:rtl/>
        </w:rPr>
        <w:t xml:space="preserve"> בְּנ֗וֹ </w:t>
      </w:r>
      <w:proofErr w:type="spellStart"/>
      <w:r w:rsidRPr="00CC3CC2">
        <w:rPr>
          <w:rtl/>
        </w:rPr>
        <w:t>קַח</w:t>
      </w:r>
      <w:r>
        <w:rPr>
          <w:rtl/>
        </w:rPr>
        <w:t>־</w:t>
      </w:r>
      <w:r w:rsidRPr="00CC3CC2">
        <w:rPr>
          <w:rtl/>
        </w:rPr>
        <w:t>נָ֤א</w:t>
      </w:r>
      <w:proofErr w:type="spellEnd"/>
      <w:r w:rsidRPr="00CC3CC2">
        <w:rPr>
          <w:rtl/>
        </w:rPr>
        <w:t xml:space="preserve"> אִתְּךָ֙ אֶת</w:t>
      </w:r>
      <w:r>
        <w:rPr>
          <w:rtl/>
        </w:rPr>
        <w:t>־</w:t>
      </w:r>
      <w:r w:rsidRPr="00CC3CC2">
        <w:rPr>
          <w:rtl/>
        </w:rPr>
        <w:t xml:space="preserve">אַחַ֣ד מֵֽהַנְּעָרִ֔ים וְק֣וּם לֵ֔ךְ בַּקֵּ֖שׁ </w:t>
      </w:r>
      <w:proofErr w:type="spellStart"/>
      <w:r w:rsidRPr="00CC3CC2">
        <w:rPr>
          <w:rtl/>
        </w:rPr>
        <w:t>אֶת</w:t>
      </w:r>
      <w:r>
        <w:rPr>
          <w:rtl/>
        </w:rPr>
        <w:t>־</w:t>
      </w:r>
      <w:r w:rsidRPr="00CC3CC2">
        <w:rPr>
          <w:rtl/>
        </w:rPr>
        <w:t>הָאֲתֹנֹֽת</w:t>
      </w:r>
      <w:proofErr w:type="spellEnd"/>
      <w:r w:rsidRPr="00CC3CC2">
        <w:rPr>
          <w:rtl/>
        </w:rPr>
        <w:t>:</w:t>
      </w:r>
      <w:r w:rsidRPr="00CC3CC2">
        <w:rPr>
          <w:rFonts w:ascii="Times New Roman" w:hAnsi="Times New Roman"/>
          <w:rtl/>
        </w:rPr>
        <w:t xml:space="preserve"> </w:t>
      </w:r>
      <w:bookmarkStart w:id="182" w:name="שמואלBאBפרק-ט-{ד}"/>
      <w:bookmarkEnd w:id="182"/>
      <w:r w:rsidRPr="00CC3CC2">
        <w:rPr>
          <w:rStyle w:val="affff8"/>
          <w:rtl/>
        </w:rPr>
        <w:t>{ד}</w:t>
      </w:r>
      <w:r>
        <w:rPr>
          <w:rFonts w:ascii="Times New Roman" w:hAnsi="Times New Roman"/>
          <w:sz w:val="41"/>
          <w:szCs w:val="41"/>
          <w:rtl/>
        </w:rPr>
        <w:t xml:space="preserve"> </w:t>
      </w:r>
      <w:r w:rsidRPr="00CC3CC2">
        <w:rPr>
          <w:rtl/>
        </w:rPr>
        <w:t xml:space="preserve">וַיַּעֲבֹ֧ר </w:t>
      </w:r>
      <w:proofErr w:type="spellStart"/>
      <w:r w:rsidRPr="00CC3CC2">
        <w:rPr>
          <w:rtl/>
        </w:rPr>
        <w:t>בְּהַר</w:t>
      </w:r>
      <w:r>
        <w:rPr>
          <w:rtl/>
        </w:rPr>
        <w:t>־</w:t>
      </w:r>
      <w:r w:rsidRPr="00CC3CC2">
        <w:rPr>
          <w:rtl/>
        </w:rPr>
        <w:t>אֶפְרַ֛יִם</w:t>
      </w:r>
      <w:proofErr w:type="spellEnd"/>
      <w:r w:rsidRPr="00CC3CC2">
        <w:rPr>
          <w:rtl/>
        </w:rPr>
        <w:t xml:space="preserve"> וַיַּעֲבֹ֥ר </w:t>
      </w:r>
      <w:proofErr w:type="spellStart"/>
      <w:r w:rsidRPr="00CC3CC2">
        <w:rPr>
          <w:rtl/>
        </w:rPr>
        <w:t>בְּאֶֽרֶץ</w:t>
      </w:r>
      <w:r>
        <w:rPr>
          <w:rtl/>
        </w:rPr>
        <w:t>־</w:t>
      </w:r>
      <w:r w:rsidRPr="00CC3CC2">
        <w:rPr>
          <w:rtl/>
        </w:rPr>
        <w:t>שָׁלִ֖שָׁה</w:t>
      </w:r>
      <w:proofErr w:type="spellEnd"/>
      <w:r w:rsidRPr="00CC3CC2">
        <w:rPr>
          <w:rtl/>
        </w:rPr>
        <w:t xml:space="preserve"> וְלֹ֣א מָצָ֑אוּ וַיַּעַבְר֤וּ </w:t>
      </w:r>
      <w:proofErr w:type="spellStart"/>
      <w:r w:rsidRPr="00CC3CC2">
        <w:rPr>
          <w:rtl/>
        </w:rPr>
        <w:t>בְאֶֽרֶץ</w:t>
      </w:r>
      <w:r>
        <w:rPr>
          <w:rtl/>
        </w:rPr>
        <w:t>־</w:t>
      </w:r>
      <w:r w:rsidRPr="00CC3CC2">
        <w:rPr>
          <w:rtl/>
        </w:rPr>
        <w:t>שַׁעֲלִים</w:t>
      </w:r>
      <w:proofErr w:type="spellEnd"/>
      <w:r w:rsidRPr="00CC3CC2">
        <w:rPr>
          <w:rtl/>
        </w:rPr>
        <w:t xml:space="preserve">֙ וָאַ֔יִן וַיַּעֲבֹ֥ר </w:t>
      </w:r>
      <w:proofErr w:type="spellStart"/>
      <w:r w:rsidRPr="00CC3CC2">
        <w:rPr>
          <w:rtl/>
        </w:rPr>
        <w:t>בְּאֶֽרֶץ</w:t>
      </w:r>
      <w:r>
        <w:rPr>
          <w:rtl/>
        </w:rPr>
        <w:t>־</w:t>
      </w:r>
      <w:r w:rsidRPr="00CC3CC2">
        <w:rPr>
          <w:rtl/>
        </w:rPr>
        <w:t>יְמִינִ֖י</w:t>
      </w:r>
      <w:proofErr w:type="spellEnd"/>
      <w:r w:rsidRPr="00CC3CC2">
        <w:rPr>
          <w:rtl/>
        </w:rPr>
        <w:t xml:space="preserve"> וְלֹ֥א מָצָֽאוּ:</w:t>
      </w:r>
      <w:r w:rsidRPr="00CC3CC2">
        <w:rPr>
          <w:rFonts w:ascii="Times New Roman" w:hAnsi="Times New Roman"/>
          <w:rtl/>
        </w:rPr>
        <w:t xml:space="preserve"> </w:t>
      </w:r>
      <w:bookmarkStart w:id="183" w:name="שמואלBאBפרק-ט-{ה}"/>
      <w:bookmarkEnd w:id="183"/>
      <w:r w:rsidRPr="00CC3CC2">
        <w:rPr>
          <w:rStyle w:val="affff8"/>
          <w:rtl/>
        </w:rPr>
        <w:t>{ה}</w:t>
      </w:r>
      <w:r>
        <w:rPr>
          <w:rFonts w:ascii="Times New Roman" w:hAnsi="Times New Roman"/>
          <w:sz w:val="41"/>
          <w:szCs w:val="41"/>
          <w:rtl/>
        </w:rPr>
        <w:t xml:space="preserve"> </w:t>
      </w:r>
      <w:r w:rsidRPr="00CC3CC2">
        <w:rPr>
          <w:rtl/>
        </w:rPr>
        <w:t xml:space="preserve">הֵ֗מָּה בָּ֚אוּ בְּאֶ֣רֶץ צ֔וּף וְשָׁא֥וּל אָמַ֛ר לְנַעֲר֥וֹ </w:t>
      </w:r>
      <w:proofErr w:type="spellStart"/>
      <w:r w:rsidRPr="00CC3CC2">
        <w:rPr>
          <w:rtl/>
        </w:rPr>
        <w:t>אֲשֶׁר</w:t>
      </w:r>
      <w:r>
        <w:rPr>
          <w:rtl/>
        </w:rPr>
        <w:t>־</w:t>
      </w:r>
      <w:r w:rsidRPr="00CC3CC2">
        <w:rPr>
          <w:rtl/>
        </w:rPr>
        <w:t>עִמּ֖ו</w:t>
      </w:r>
      <w:proofErr w:type="spellEnd"/>
      <w:r w:rsidRPr="00CC3CC2">
        <w:rPr>
          <w:rtl/>
        </w:rPr>
        <w:t xml:space="preserve">ֹ לְכָ֣ה וְנָשׁ֑וּבָה </w:t>
      </w:r>
      <w:proofErr w:type="spellStart"/>
      <w:r w:rsidRPr="00CC3CC2">
        <w:rPr>
          <w:rtl/>
        </w:rPr>
        <w:t>פֶּן</w:t>
      </w:r>
      <w:r>
        <w:rPr>
          <w:rtl/>
        </w:rPr>
        <w:t>־</w:t>
      </w:r>
      <w:r w:rsidRPr="00CC3CC2">
        <w:rPr>
          <w:rtl/>
        </w:rPr>
        <w:t>יֶחְדַּ֥ל</w:t>
      </w:r>
      <w:proofErr w:type="spellEnd"/>
      <w:r w:rsidRPr="00CC3CC2">
        <w:rPr>
          <w:rtl/>
        </w:rPr>
        <w:t xml:space="preserve"> אָבִ֛י </w:t>
      </w:r>
      <w:proofErr w:type="spellStart"/>
      <w:r w:rsidRPr="00CC3CC2">
        <w:rPr>
          <w:rtl/>
        </w:rPr>
        <w:t>מִן</w:t>
      </w:r>
      <w:r>
        <w:rPr>
          <w:rtl/>
        </w:rPr>
        <w:t>־</w:t>
      </w:r>
      <w:r w:rsidRPr="00CC3CC2">
        <w:rPr>
          <w:rtl/>
        </w:rPr>
        <w:t>הָאֲתֹנ֖וֹת</w:t>
      </w:r>
      <w:proofErr w:type="spellEnd"/>
      <w:r w:rsidRPr="00CC3CC2">
        <w:rPr>
          <w:rtl/>
        </w:rPr>
        <w:t xml:space="preserve"> וְדָ֥אַג לָֽנוּ:</w:t>
      </w:r>
    </w:p>
    <w:p w14:paraId="33CADB6E" w14:textId="5132160B" w:rsidR="00CC3CC2" w:rsidRDefault="00CC3CC2" w:rsidP="00B25434">
      <w:pPr>
        <w:pStyle w:val="a6"/>
        <w:rPr>
          <w:rtl/>
        </w:rPr>
      </w:pPr>
      <w:r w:rsidRPr="00CC3CC2">
        <w:rPr>
          <w:rStyle w:val="affff7"/>
          <w:rtl/>
        </w:rPr>
        <w:t>בארץ צוף.</w:t>
      </w:r>
      <w:r w:rsidRPr="00CC3CC2">
        <w:rPr>
          <w:rtl/>
        </w:rPr>
        <w:t xml:space="preserve"> בארעא דבה נביא: </w:t>
      </w:r>
      <w:r w:rsidRPr="00CC3CC2">
        <w:rPr>
          <w:rStyle w:val="affff7"/>
          <w:rtl/>
        </w:rPr>
        <w:t>צוף.</w:t>
      </w:r>
      <w:r w:rsidRPr="00CC3CC2">
        <w:rPr>
          <w:rtl/>
        </w:rPr>
        <w:t xml:space="preserve"> כמו 'צופה': </w:t>
      </w:r>
      <w:r w:rsidRPr="00CC3CC2">
        <w:rPr>
          <w:rStyle w:val="affff7"/>
          <w:rtl/>
        </w:rPr>
        <w:t>פן יחדל אבי מן האתונות.</w:t>
      </w:r>
      <w:r w:rsidRPr="00CC3CC2">
        <w:rPr>
          <w:rtl/>
        </w:rPr>
        <w:t xml:space="preserve"> שתגדל דאגה שלנו עליו, עד שישכח את האתונות: </w:t>
      </w:r>
      <w:r w:rsidRPr="00CC3CC2">
        <w:rPr>
          <w:rStyle w:val="affff7"/>
          <w:rtl/>
        </w:rPr>
        <w:t>ודאג.</w:t>
      </w:r>
      <w:r w:rsidRPr="00CC3CC2">
        <w:rPr>
          <w:rtl/>
        </w:rPr>
        <w:t xml:space="preserve"> </w:t>
      </w:r>
      <w:proofErr w:type="spellStart"/>
      <w:r w:rsidRPr="00CC3CC2">
        <w:rPr>
          <w:rtl/>
        </w:rPr>
        <w:t>איטוביטאר</w:t>
      </w:r>
      <w:proofErr w:type="spellEnd"/>
      <w:r w:rsidRPr="00CC3CC2">
        <w:rPr>
          <w:rtl/>
        </w:rPr>
        <w:t xml:space="preserve">''ה </w:t>
      </w:r>
      <w:proofErr w:type="spellStart"/>
      <w:r w:rsidRPr="00CC3CC2">
        <w:rPr>
          <w:rtl/>
        </w:rPr>
        <w:t>בלע''ז</w:t>
      </w:r>
      <w:proofErr w:type="spellEnd"/>
      <w:r w:rsidRPr="00CC3CC2">
        <w:rPr>
          <w:rtl/>
        </w:rPr>
        <w:t xml:space="preserve">: </w:t>
      </w:r>
    </w:p>
    <w:p w14:paraId="2089339D" w14:textId="0355234F" w:rsidR="00CC3CC2" w:rsidRDefault="00CC3CC2" w:rsidP="00B25434">
      <w:pPr>
        <w:pStyle w:val="a5"/>
        <w:rPr>
          <w:rtl/>
        </w:rPr>
      </w:pPr>
      <w:bookmarkStart w:id="184" w:name="שמואלBאBפרק-ט-{ו}"/>
      <w:bookmarkEnd w:id="184"/>
      <w:r w:rsidRPr="00CC3CC2">
        <w:rPr>
          <w:rStyle w:val="affff8"/>
          <w:rtl/>
        </w:rPr>
        <w:t>{ו}</w:t>
      </w:r>
      <w:r>
        <w:rPr>
          <w:rFonts w:ascii="Times New Roman" w:hAnsi="Times New Roman"/>
          <w:sz w:val="41"/>
          <w:szCs w:val="41"/>
          <w:rtl/>
        </w:rPr>
        <w:t xml:space="preserve"> </w:t>
      </w:r>
      <w:r w:rsidRPr="00CC3CC2">
        <w:rPr>
          <w:rtl/>
        </w:rPr>
        <w:t xml:space="preserve">וַיֹּ֣אמֶר ל֗וֹ </w:t>
      </w:r>
      <w:proofErr w:type="spellStart"/>
      <w:r w:rsidRPr="00CC3CC2">
        <w:rPr>
          <w:rtl/>
        </w:rPr>
        <w:t>הִנֵּה</w:t>
      </w:r>
      <w:r>
        <w:rPr>
          <w:rtl/>
        </w:rPr>
        <w:t>־</w:t>
      </w:r>
      <w:r w:rsidRPr="00CC3CC2">
        <w:rPr>
          <w:rtl/>
        </w:rPr>
        <w:t>נָ֤א</w:t>
      </w:r>
      <w:proofErr w:type="spellEnd"/>
      <w:r w:rsidRPr="00CC3CC2">
        <w:rPr>
          <w:rtl/>
        </w:rPr>
        <w:t xml:space="preserve"> </w:t>
      </w:r>
      <w:proofErr w:type="spellStart"/>
      <w:r w:rsidRPr="00CC3CC2">
        <w:rPr>
          <w:rtl/>
        </w:rPr>
        <w:t>אִישׁ</w:t>
      </w:r>
      <w:r>
        <w:rPr>
          <w:rtl/>
        </w:rPr>
        <w:t>־</w:t>
      </w:r>
      <w:r w:rsidRPr="00CC3CC2">
        <w:rPr>
          <w:rtl/>
        </w:rPr>
        <w:t>אֱלֹהִים</w:t>
      </w:r>
      <w:proofErr w:type="spellEnd"/>
      <w:r w:rsidRPr="00CC3CC2">
        <w:rPr>
          <w:rtl/>
        </w:rPr>
        <w:t xml:space="preserve">֙ בָּעִ֣יר הַזֹּ֔את וְהָאִ֣ישׁ נִכְבָּ֔ד כֹּ֥ל </w:t>
      </w:r>
      <w:proofErr w:type="spellStart"/>
      <w:r w:rsidRPr="00CC3CC2">
        <w:rPr>
          <w:rtl/>
        </w:rPr>
        <w:t>אֲשֶׁר</w:t>
      </w:r>
      <w:r>
        <w:rPr>
          <w:rtl/>
        </w:rPr>
        <w:t>־</w:t>
      </w:r>
      <w:r w:rsidRPr="00CC3CC2">
        <w:rPr>
          <w:rtl/>
        </w:rPr>
        <w:t>יְדַבֵּ֖ר</w:t>
      </w:r>
      <w:proofErr w:type="spellEnd"/>
      <w:r w:rsidRPr="00CC3CC2">
        <w:rPr>
          <w:rtl/>
        </w:rPr>
        <w:t xml:space="preserve"> בּ֣וֹא יָב֑וֹא עַתָּה֙ נֵ֣לֲכָה שָּׁ֔ם אוּלַי֙ יַגִּ֣יד לָ֔נוּ </w:t>
      </w:r>
      <w:proofErr w:type="spellStart"/>
      <w:r w:rsidRPr="00CC3CC2">
        <w:rPr>
          <w:rtl/>
        </w:rPr>
        <w:t>אֶת</w:t>
      </w:r>
      <w:r>
        <w:rPr>
          <w:rtl/>
        </w:rPr>
        <w:t>־</w:t>
      </w:r>
      <w:r w:rsidRPr="00CC3CC2">
        <w:rPr>
          <w:rtl/>
        </w:rPr>
        <w:t>דַּרְכֵּ֖נו</w:t>
      </w:r>
      <w:proofErr w:type="spellEnd"/>
      <w:r w:rsidRPr="00CC3CC2">
        <w:rPr>
          <w:rtl/>
        </w:rPr>
        <w:t xml:space="preserve">ּ </w:t>
      </w:r>
      <w:proofErr w:type="spellStart"/>
      <w:r w:rsidRPr="00CC3CC2">
        <w:rPr>
          <w:rtl/>
        </w:rPr>
        <w:t>אֲשֶׁר</w:t>
      </w:r>
      <w:r>
        <w:rPr>
          <w:rtl/>
        </w:rPr>
        <w:t>־</w:t>
      </w:r>
      <w:r w:rsidRPr="00CC3CC2">
        <w:rPr>
          <w:rtl/>
        </w:rPr>
        <w:t>הָלַ֥כְנו</w:t>
      </w:r>
      <w:proofErr w:type="spellEnd"/>
      <w:r w:rsidRPr="00CC3CC2">
        <w:rPr>
          <w:rtl/>
        </w:rPr>
        <w:t>ּ עָלֶֽיהָ:</w:t>
      </w:r>
    </w:p>
    <w:p w14:paraId="3FFCD9F2" w14:textId="098471ED" w:rsidR="00CC3CC2" w:rsidRDefault="00CC3CC2" w:rsidP="00B25434">
      <w:pPr>
        <w:pStyle w:val="a6"/>
        <w:rPr>
          <w:rtl/>
        </w:rPr>
      </w:pPr>
      <w:r w:rsidRPr="00CC3CC2">
        <w:rPr>
          <w:rStyle w:val="affff7"/>
          <w:rtl/>
        </w:rPr>
        <w:t>את דרכנו.</w:t>
      </w:r>
      <w:r w:rsidRPr="00CC3CC2">
        <w:rPr>
          <w:rtl/>
        </w:rPr>
        <w:t xml:space="preserve"> מעשה האתונות מה נהיתה בם, שבשבילם הלכנו את כל הדרך הזה: </w:t>
      </w:r>
    </w:p>
    <w:p w14:paraId="164CF053" w14:textId="2E0F22AD" w:rsidR="00CC3CC2" w:rsidRDefault="00CC3CC2" w:rsidP="00B25434">
      <w:pPr>
        <w:pStyle w:val="a5"/>
        <w:rPr>
          <w:rtl/>
        </w:rPr>
      </w:pPr>
      <w:bookmarkStart w:id="185" w:name="שמואלBאBפרק-ט-{ז}"/>
      <w:bookmarkEnd w:id="185"/>
      <w:r w:rsidRPr="00CC3CC2">
        <w:rPr>
          <w:rStyle w:val="affff8"/>
          <w:rtl/>
        </w:rPr>
        <w:t>{ז}</w:t>
      </w:r>
      <w:r>
        <w:rPr>
          <w:rFonts w:ascii="Times New Roman" w:hAnsi="Times New Roman"/>
          <w:sz w:val="41"/>
          <w:szCs w:val="41"/>
          <w:rtl/>
        </w:rPr>
        <w:t xml:space="preserve"> </w:t>
      </w:r>
      <w:r w:rsidRPr="00CC3CC2">
        <w:rPr>
          <w:rtl/>
        </w:rPr>
        <w:t>וַיֹּ֨אמֶר שָׁא֜וּל לְנַעֲר֗וֹ וְהִנֵּ֣ה נֵלֵךְ֮ וּמַה</w:t>
      </w:r>
      <w:r>
        <w:rPr>
          <w:rtl/>
        </w:rPr>
        <w:t>־</w:t>
      </w:r>
      <w:r w:rsidRPr="00CC3CC2">
        <w:rPr>
          <w:rtl/>
        </w:rPr>
        <w:t xml:space="preserve">נָּבִ֣יא לָאִישׁ֒ כִּ֤י הַלֶּ֙חֶם֙ אָזַ֣ל מִכֵּלֵ֔ינוּ וּתְשׁוּרָ֥ה </w:t>
      </w:r>
      <w:proofErr w:type="spellStart"/>
      <w:r w:rsidRPr="00CC3CC2">
        <w:rPr>
          <w:rtl/>
        </w:rPr>
        <w:t>אֵין</w:t>
      </w:r>
      <w:r>
        <w:rPr>
          <w:rtl/>
        </w:rPr>
        <w:t>־</w:t>
      </w:r>
      <w:r w:rsidRPr="00CC3CC2">
        <w:rPr>
          <w:rtl/>
        </w:rPr>
        <w:t>לְהָבִ֖יא</w:t>
      </w:r>
      <w:proofErr w:type="spellEnd"/>
      <w:r w:rsidRPr="00CC3CC2">
        <w:rPr>
          <w:rtl/>
        </w:rPr>
        <w:t xml:space="preserve"> לְאִ֣ישׁ הָאֱלֹהִ֑ים מָ֖ה אִתָּֽנוּ:</w:t>
      </w:r>
    </w:p>
    <w:p w14:paraId="0E8413FE" w14:textId="02FED9CA" w:rsidR="00CC3CC2" w:rsidRDefault="00CC3CC2" w:rsidP="00B25434">
      <w:pPr>
        <w:pStyle w:val="a6"/>
        <w:rPr>
          <w:rtl/>
        </w:rPr>
      </w:pPr>
      <w:r w:rsidRPr="00CC3CC2">
        <w:rPr>
          <w:rStyle w:val="affff7"/>
          <w:rtl/>
        </w:rPr>
        <w:t>ומה נביא לאיש.</w:t>
      </w:r>
      <w:r w:rsidRPr="00CC3CC2">
        <w:rPr>
          <w:rtl/>
        </w:rPr>
        <w:t xml:space="preserve"> תרגם יונתן: </w:t>
      </w:r>
      <w:r w:rsidRPr="00CC3CC2">
        <w:rPr>
          <w:rStyle w:val="affff7"/>
          <w:rtl/>
        </w:rPr>
        <w:t>אם מקבל ממון, מה נעול לגברא.</w:t>
      </w:r>
      <w:r w:rsidRPr="00CC3CC2">
        <w:rPr>
          <w:rtl/>
        </w:rPr>
        <w:t xml:space="preserve"> לא היה שאול מכיר במעשיו של שמואל, וסבר שישאל שכר: </w:t>
      </w:r>
      <w:r w:rsidRPr="00CC3CC2">
        <w:rPr>
          <w:rStyle w:val="affff7"/>
          <w:rtl/>
        </w:rPr>
        <w:t>ותשורה.</w:t>
      </w:r>
      <w:r w:rsidRPr="00CC3CC2">
        <w:rPr>
          <w:rtl/>
        </w:rPr>
        <w:t xml:space="preserve"> תרגם יונתן: </w:t>
      </w:r>
      <w:r w:rsidRPr="00CC3CC2">
        <w:rPr>
          <w:rStyle w:val="affff7"/>
          <w:rtl/>
        </w:rPr>
        <w:t>ומדעם דכשר, לשון יושר.</w:t>
      </w:r>
      <w:r w:rsidRPr="00CC3CC2">
        <w:rPr>
          <w:rtl/>
        </w:rPr>
        <w:t xml:space="preserve"> ומנחם פירש: 'תשורה', לשון תקרובת, ראות פני מלך ואדם חשוב, לשון אשורנו (במדבר כד יז), ונראין דבריו: </w:t>
      </w:r>
    </w:p>
    <w:p w14:paraId="18802DDC" w14:textId="6D9711DE" w:rsidR="00CC3CC2" w:rsidRDefault="00CC3CC2" w:rsidP="00B25434">
      <w:pPr>
        <w:pStyle w:val="a5"/>
        <w:rPr>
          <w:rtl/>
        </w:rPr>
      </w:pPr>
      <w:bookmarkStart w:id="186" w:name="שמואלBאBפרק-ט-{ח}"/>
      <w:bookmarkEnd w:id="186"/>
      <w:r w:rsidRPr="00CC3CC2">
        <w:rPr>
          <w:rStyle w:val="affff8"/>
          <w:rtl/>
        </w:rPr>
        <w:t>{ח}</w:t>
      </w:r>
      <w:r>
        <w:rPr>
          <w:rFonts w:ascii="Times New Roman" w:hAnsi="Times New Roman"/>
          <w:sz w:val="41"/>
          <w:szCs w:val="41"/>
          <w:rtl/>
        </w:rPr>
        <w:t xml:space="preserve"> </w:t>
      </w:r>
      <w:r w:rsidRPr="00CC3CC2">
        <w:rPr>
          <w:rtl/>
        </w:rPr>
        <w:t xml:space="preserve">וַיֹּ֤סֶף הַנַּ֙עַר֙ לַעֲנ֣וֹת </w:t>
      </w:r>
      <w:proofErr w:type="spellStart"/>
      <w:r w:rsidRPr="00CC3CC2">
        <w:rPr>
          <w:rtl/>
        </w:rPr>
        <w:t>אֶת</w:t>
      </w:r>
      <w:r>
        <w:rPr>
          <w:rtl/>
        </w:rPr>
        <w:t>־</w:t>
      </w:r>
      <w:r w:rsidRPr="00CC3CC2">
        <w:rPr>
          <w:rtl/>
        </w:rPr>
        <w:t>שָׁא֔וּל</w:t>
      </w:r>
      <w:proofErr w:type="spellEnd"/>
      <w:r w:rsidRPr="00CC3CC2">
        <w:rPr>
          <w:rtl/>
        </w:rPr>
        <w:t xml:space="preserve"> וַיֹּ֕אמֶר הִנֵּה֙ נִמְצָ֣א בְיָדִ֔י רֶ֖בַע שֶׁ֣קֶל כָּ֑סֶף וְנָֽתַתִּי֙ לְאִ֣ישׁ הָאֱלֹהִ֔ים וְהִגִּ֥יד לָ֖נוּ </w:t>
      </w:r>
      <w:proofErr w:type="spellStart"/>
      <w:r w:rsidRPr="00CC3CC2">
        <w:rPr>
          <w:rtl/>
        </w:rPr>
        <w:t>אֶת</w:t>
      </w:r>
      <w:r>
        <w:rPr>
          <w:rtl/>
        </w:rPr>
        <w:t>־</w:t>
      </w:r>
      <w:r w:rsidRPr="00CC3CC2">
        <w:rPr>
          <w:rtl/>
        </w:rPr>
        <w:t>דַּרְכֵּֽנו</w:t>
      </w:r>
      <w:proofErr w:type="spellEnd"/>
      <w:r w:rsidRPr="00CC3CC2">
        <w:rPr>
          <w:rtl/>
        </w:rPr>
        <w:t>ּ:</w:t>
      </w:r>
    </w:p>
    <w:p w14:paraId="32B81150" w14:textId="32B09348" w:rsidR="00CC3CC2" w:rsidRDefault="00CC3CC2" w:rsidP="00B25434">
      <w:pPr>
        <w:pStyle w:val="a6"/>
        <w:rPr>
          <w:rtl/>
        </w:rPr>
      </w:pPr>
      <w:r w:rsidRPr="00CC3CC2">
        <w:rPr>
          <w:rStyle w:val="affff7"/>
          <w:rtl/>
        </w:rPr>
        <w:t>רבע שקל.</w:t>
      </w:r>
      <w:r w:rsidRPr="00CC3CC2">
        <w:rPr>
          <w:rtl/>
        </w:rPr>
        <w:t xml:space="preserve"> זוזא חדא דכספא: </w:t>
      </w:r>
    </w:p>
    <w:p w14:paraId="09D4BD8A" w14:textId="16A8BEB6" w:rsidR="00CC3CC2" w:rsidRDefault="00CC3CC2" w:rsidP="00B25434">
      <w:pPr>
        <w:pStyle w:val="a5"/>
        <w:rPr>
          <w:rtl/>
        </w:rPr>
      </w:pPr>
      <w:bookmarkStart w:id="187" w:name="שמואלBאBפרק-ט-{ט}"/>
      <w:bookmarkEnd w:id="187"/>
      <w:r w:rsidRPr="00CC3CC2">
        <w:rPr>
          <w:rStyle w:val="affff8"/>
          <w:rtl/>
        </w:rPr>
        <w:t>{ט}</w:t>
      </w:r>
      <w:r>
        <w:rPr>
          <w:rFonts w:ascii="Times New Roman" w:hAnsi="Times New Roman"/>
          <w:sz w:val="41"/>
          <w:szCs w:val="41"/>
          <w:rtl/>
        </w:rPr>
        <w:t xml:space="preserve"> </w:t>
      </w:r>
      <w:r w:rsidRPr="00CC3CC2">
        <w:rPr>
          <w:rtl/>
        </w:rPr>
        <w:t xml:space="preserve">לְפָנִ֣ים | בְּיִשְׂרָאֵ֗ל </w:t>
      </w:r>
      <w:proofErr w:type="spellStart"/>
      <w:r w:rsidRPr="00CC3CC2">
        <w:rPr>
          <w:rtl/>
        </w:rPr>
        <w:t>כֹּֽה</w:t>
      </w:r>
      <w:r>
        <w:rPr>
          <w:rtl/>
        </w:rPr>
        <w:t>־</w:t>
      </w:r>
      <w:r w:rsidRPr="00CC3CC2">
        <w:rPr>
          <w:rtl/>
        </w:rPr>
        <w:t>אָמַ֤ר</w:t>
      </w:r>
      <w:proofErr w:type="spellEnd"/>
      <w:r w:rsidRPr="00CC3CC2">
        <w:rPr>
          <w:rtl/>
        </w:rPr>
        <w:t xml:space="preserve"> הָאִישׁ֙ בְּלֶכְתּוֹ֙ לִדְר֣וֹשׁ אֱלֹהִ֔ים לְכ֥וּ וְנֵלְכָ֖ה </w:t>
      </w:r>
      <w:proofErr w:type="spellStart"/>
      <w:r w:rsidRPr="00CC3CC2">
        <w:rPr>
          <w:rtl/>
        </w:rPr>
        <w:t>עַד</w:t>
      </w:r>
      <w:r>
        <w:rPr>
          <w:rtl/>
        </w:rPr>
        <w:t>־</w:t>
      </w:r>
      <w:r w:rsidRPr="00CC3CC2">
        <w:rPr>
          <w:rtl/>
        </w:rPr>
        <w:t>הָרֹאֶ֑ה</w:t>
      </w:r>
      <w:proofErr w:type="spellEnd"/>
      <w:r w:rsidRPr="00CC3CC2">
        <w:rPr>
          <w:rtl/>
        </w:rPr>
        <w:t xml:space="preserve"> כִּ֤י לַנָּבִיא֙ הַיּ֔וֹם יִקָּרֵ֥א לְפָנִ֖ים הָרֹאֶֽה:</w:t>
      </w:r>
    </w:p>
    <w:p w14:paraId="37EDB54E" w14:textId="3B0F108A" w:rsidR="00CC3CC2" w:rsidRDefault="00CC3CC2" w:rsidP="00B25434">
      <w:pPr>
        <w:pStyle w:val="a6"/>
        <w:rPr>
          <w:rtl/>
        </w:rPr>
      </w:pPr>
      <w:r w:rsidRPr="00CC3CC2">
        <w:rPr>
          <w:rStyle w:val="affff7"/>
          <w:rtl/>
        </w:rPr>
        <w:t>לפנים בישראל.</w:t>
      </w:r>
      <w:r w:rsidRPr="00CC3CC2">
        <w:rPr>
          <w:rtl/>
        </w:rPr>
        <w:t xml:space="preserve"> הסופר כתב זאת, ואין זה מדברי נער שאול: </w:t>
      </w:r>
      <w:r w:rsidRPr="00CC3CC2">
        <w:rPr>
          <w:rStyle w:val="affff7"/>
          <w:rtl/>
        </w:rPr>
        <w:t>כי לנביא היום.</w:t>
      </w:r>
      <w:r w:rsidRPr="00CC3CC2">
        <w:rPr>
          <w:rtl/>
        </w:rPr>
        <w:t xml:space="preserve"> למי שקורים אותו נביא היום, היו קורים לפנים 'רואה': </w:t>
      </w:r>
    </w:p>
    <w:p w14:paraId="0BEE8151" w14:textId="719D5FF3" w:rsidR="00CC3CC2" w:rsidRDefault="00CC3CC2" w:rsidP="00B25434">
      <w:pPr>
        <w:pStyle w:val="a5"/>
        <w:rPr>
          <w:rtl/>
        </w:rPr>
      </w:pPr>
      <w:bookmarkStart w:id="188" w:name="שמואלBאBפרק-ט-{י}"/>
      <w:bookmarkEnd w:id="188"/>
      <w:r w:rsidRPr="00CC3CC2">
        <w:rPr>
          <w:rStyle w:val="affff8"/>
          <w:rtl/>
        </w:rPr>
        <w:t>{י}</w:t>
      </w:r>
      <w:r>
        <w:rPr>
          <w:rFonts w:ascii="Times New Roman" w:hAnsi="Times New Roman"/>
          <w:sz w:val="41"/>
          <w:szCs w:val="41"/>
          <w:rtl/>
        </w:rPr>
        <w:t xml:space="preserve"> </w:t>
      </w:r>
      <w:r w:rsidRPr="00CC3CC2">
        <w:rPr>
          <w:rtl/>
        </w:rPr>
        <w:t xml:space="preserve">וַיֹּ֨אמֶר שָׁא֧וּל לְנַעֲר֛וֹ ט֥וֹב דְּבָרְךָ֖ לְכָ֣ה | נֵלֵ֑כָה וַיֵּֽלְכוּ֙ </w:t>
      </w:r>
      <w:proofErr w:type="spellStart"/>
      <w:r w:rsidRPr="00CC3CC2">
        <w:rPr>
          <w:rtl/>
        </w:rPr>
        <w:t>אֶל</w:t>
      </w:r>
      <w:r>
        <w:rPr>
          <w:rtl/>
        </w:rPr>
        <w:t>־</w:t>
      </w:r>
      <w:r w:rsidRPr="00CC3CC2">
        <w:rPr>
          <w:rtl/>
        </w:rPr>
        <w:t>הָעִ֔יר</w:t>
      </w:r>
      <w:proofErr w:type="spellEnd"/>
      <w:r w:rsidRPr="00CC3CC2">
        <w:rPr>
          <w:rtl/>
        </w:rPr>
        <w:t xml:space="preserve"> אֲשֶׁר</w:t>
      </w:r>
      <w:r>
        <w:rPr>
          <w:rtl/>
        </w:rPr>
        <w:t>־</w:t>
      </w:r>
      <w:r w:rsidRPr="00CC3CC2">
        <w:rPr>
          <w:rtl/>
        </w:rPr>
        <w:lastRenderedPageBreak/>
        <w:t>שָׁ֖ם אִ֥ישׁ הָאֱלֹהִֽים:</w:t>
      </w:r>
      <w:r w:rsidRPr="00CC3CC2">
        <w:rPr>
          <w:rFonts w:ascii="Times New Roman" w:hAnsi="Times New Roman"/>
          <w:rtl/>
        </w:rPr>
        <w:t xml:space="preserve"> </w:t>
      </w:r>
      <w:bookmarkStart w:id="189" w:name="שמואלBאBפרק-ט-{יא}"/>
      <w:bookmarkEnd w:id="189"/>
      <w:r w:rsidRPr="00CC3CC2">
        <w:rPr>
          <w:rStyle w:val="affff8"/>
          <w:rtl/>
        </w:rPr>
        <w:t>{יא}</w:t>
      </w:r>
      <w:r>
        <w:rPr>
          <w:rFonts w:ascii="Times New Roman" w:hAnsi="Times New Roman"/>
          <w:sz w:val="41"/>
          <w:szCs w:val="41"/>
          <w:rtl/>
        </w:rPr>
        <w:t xml:space="preserve"> </w:t>
      </w:r>
      <w:r w:rsidRPr="00CC3CC2">
        <w:rPr>
          <w:rtl/>
        </w:rPr>
        <w:t xml:space="preserve">הֵ֗מָּה עֹלִים֙ בְּמַעֲלֵ֣ה הָעִ֔יר וְהֵ֙מָּה֙ מָצְא֣וּ נְעָר֔וֹת </w:t>
      </w:r>
      <w:proofErr w:type="spellStart"/>
      <w:r w:rsidRPr="00CC3CC2">
        <w:rPr>
          <w:rtl/>
        </w:rPr>
        <w:t>יֹצְא֖וֹת</w:t>
      </w:r>
      <w:proofErr w:type="spellEnd"/>
      <w:r w:rsidRPr="00CC3CC2">
        <w:rPr>
          <w:rtl/>
        </w:rPr>
        <w:t xml:space="preserve"> לִשְׁאֹ֣ב מָ֑יִם וַיֹּאמְר֣וּ לָהֶ֔ן הֲיֵ֥שׁ בָּזֶ֖ה הָרֹאֶֽה:</w:t>
      </w:r>
      <w:r w:rsidRPr="00CC3CC2">
        <w:rPr>
          <w:rFonts w:ascii="Times New Roman" w:hAnsi="Times New Roman"/>
          <w:rtl/>
        </w:rPr>
        <w:t xml:space="preserve"> </w:t>
      </w:r>
      <w:bookmarkStart w:id="190" w:name="שמואלBאBפרק-ט-{יב}"/>
      <w:bookmarkEnd w:id="190"/>
      <w:r w:rsidRPr="00CC3CC2">
        <w:rPr>
          <w:rStyle w:val="affff8"/>
          <w:rtl/>
        </w:rPr>
        <w:t>{יב}</w:t>
      </w:r>
      <w:r>
        <w:rPr>
          <w:rFonts w:ascii="Times New Roman" w:hAnsi="Times New Roman"/>
          <w:sz w:val="41"/>
          <w:szCs w:val="41"/>
          <w:rtl/>
        </w:rPr>
        <w:t xml:space="preserve"> </w:t>
      </w:r>
      <w:r w:rsidRPr="00CC3CC2">
        <w:rPr>
          <w:rtl/>
        </w:rPr>
        <w:t>וַתַּעֲנֶ֧ינָה אוֹתָ֛ם וַתֹּאמַ֥רְנָה יֵּ֖שׁ הִנֵּ֣ה לְפָנֶ֑יךָ מַהֵ֣ר | עַתָּ֗ה כִּ֤י הַיּוֹם֙ בָּ֣א לָעִ֔יר כִּ֣י זֶ֧בַח הַיּ֛וֹם לָעָ֖ם בַּבָּמָֽה:</w:t>
      </w:r>
      <w:r w:rsidRPr="00CC3CC2">
        <w:rPr>
          <w:rFonts w:ascii="Times New Roman" w:hAnsi="Times New Roman"/>
          <w:rtl/>
        </w:rPr>
        <w:t xml:space="preserve"> </w:t>
      </w:r>
      <w:bookmarkStart w:id="191" w:name="שמואלBאBפרק-ט-{יג}"/>
      <w:bookmarkEnd w:id="191"/>
      <w:r w:rsidRPr="00CC3CC2">
        <w:rPr>
          <w:rStyle w:val="affff8"/>
          <w:rtl/>
        </w:rPr>
        <w:t>{יג}</w:t>
      </w:r>
      <w:r>
        <w:rPr>
          <w:rFonts w:ascii="Times New Roman" w:hAnsi="Times New Roman"/>
          <w:sz w:val="41"/>
          <w:szCs w:val="41"/>
          <w:rtl/>
        </w:rPr>
        <w:t xml:space="preserve"> </w:t>
      </w:r>
      <w:proofErr w:type="spellStart"/>
      <w:r w:rsidRPr="00CC3CC2">
        <w:rPr>
          <w:rtl/>
        </w:rPr>
        <w:t>כְּבֹאֲכֶ֣ם</w:t>
      </w:r>
      <w:proofErr w:type="spellEnd"/>
      <w:r w:rsidRPr="00CC3CC2">
        <w:rPr>
          <w:rtl/>
        </w:rPr>
        <w:t xml:space="preserve"> הָעִ֣יר כֵּ֣ן תִּמְצְא֣וּן אֹת֡וֹ בְּטֶרֶם֩ יַעֲלֶ֨ה </w:t>
      </w:r>
      <w:proofErr w:type="spellStart"/>
      <w:r w:rsidRPr="00CC3CC2">
        <w:rPr>
          <w:rtl/>
        </w:rPr>
        <w:t>הַבָּמָ֜תָה</w:t>
      </w:r>
      <w:proofErr w:type="spellEnd"/>
      <w:r w:rsidRPr="00CC3CC2">
        <w:rPr>
          <w:rtl/>
        </w:rPr>
        <w:t xml:space="preserve"> לֶאֱכֹ֗ל כִּ֠י </w:t>
      </w:r>
      <w:proofErr w:type="spellStart"/>
      <w:r w:rsidRPr="00CC3CC2">
        <w:rPr>
          <w:rtl/>
        </w:rPr>
        <w:t>לֹֽא</w:t>
      </w:r>
      <w:r>
        <w:rPr>
          <w:rtl/>
        </w:rPr>
        <w:t>־</w:t>
      </w:r>
      <w:r w:rsidRPr="00CC3CC2">
        <w:rPr>
          <w:rtl/>
        </w:rPr>
        <w:t>יֹאכַ֤ל</w:t>
      </w:r>
      <w:proofErr w:type="spellEnd"/>
      <w:r w:rsidRPr="00CC3CC2">
        <w:rPr>
          <w:rtl/>
        </w:rPr>
        <w:t xml:space="preserve"> הָעָם֙ </w:t>
      </w:r>
      <w:proofErr w:type="spellStart"/>
      <w:r w:rsidRPr="00CC3CC2">
        <w:rPr>
          <w:rtl/>
        </w:rPr>
        <w:t>עַד</w:t>
      </w:r>
      <w:r>
        <w:rPr>
          <w:rtl/>
        </w:rPr>
        <w:t>־</w:t>
      </w:r>
      <w:r w:rsidRPr="00CC3CC2">
        <w:rPr>
          <w:rtl/>
        </w:rPr>
        <w:t>בֹּא֔ו</w:t>
      </w:r>
      <w:proofErr w:type="spellEnd"/>
      <w:r w:rsidRPr="00CC3CC2">
        <w:rPr>
          <w:rtl/>
        </w:rPr>
        <w:t xml:space="preserve">ֹ </w:t>
      </w:r>
      <w:proofErr w:type="spellStart"/>
      <w:r w:rsidRPr="00CC3CC2">
        <w:rPr>
          <w:rtl/>
        </w:rPr>
        <w:t>כִּֽי</w:t>
      </w:r>
      <w:r>
        <w:rPr>
          <w:rtl/>
        </w:rPr>
        <w:t>־</w:t>
      </w:r>
      <w:r w:rsidRPr="00CC3CC2">
        <w:rPr>
          <w:rtl/>
        </w:rPr>
        <w:t>הוּא</w:t>
      </w:r>
      <w:proofErr w:type="spellEnd"/>
      <w:r w:rsidRPr="00CC3CC2">
        <w:rPr>
          <w:rtl/>
        </w:rPr>
        <w:t>֙ יְבָרֵ֣ךְ הַזֶּ֔בַח אַחֲרֵי</w:t>
      </w:r>
      <w:r>
        <w:rPr>
          <w:rtl/>
        </w:rPr>
        <w:t>־</w:t>
      </w:r>
      <w:r w:rsidRPr="00CC3CC2">
        <w:rPr>
          <w:rtl/>
        </w:rPr>
        <w:t xml:space="preserve">כֵ֖ן יֹאכְל֣וּ הַקְּרֻאִ֑ים וְעַתָּ֣ה עֲל֔וּ </w:t>
      </w:r>
      <w:proofErr w:type="spellStart"/>
      <w:r w:rsidRPr="00CC3CC2">
        <w:rPr>
          <w:rtl/>
        </w:rPr>
        <w:t>כִּֽי</w:t>
      </w:r>
      <w:r>
        <w:rPr>
          <w:rtl/>
        </w:rPr>
        <w:t>־</w:t>
      </w:r>
      <w:r w:rsidRPr="00CC3CC2">
        <w:rPr>
          <w:rtl/>
        </w:rPr>
        <w:t>אֹת֥ו</w:t>
      </w:r>
      <w:proofErr w:type="spellEnd"/>
      <w:r w:rsidRPr="00CC3CC2">
        <w:rPr>
          <w:rtl/>
        </w:rPr>
        <w:t>ֹ כְהַיּ֖וֹם תִּמְצְא֥וּן אֹתֽוֹ:</w:t>
      </w:r>
    </w:p>
    <w:p w14:paraId="532F10F9" w14:textId="4BFA60BD" w:rsidR="00CC3CC2" w:rsidRDefault="00CC3CC2" w:rsidP="00B25434">
      <w:pPr>
        <w:pStyle w:val="a6"/>
        <w:rPr>
          <w:rtl/>
        </w:rPr>
      </w:pPr>
      <w:proofErr w:type="spellStart"/>
      <w:r w:rsidRPr="00CC3CC2">
        <w:rPr>
          <w:rStyle w:val="affff7"/>
          <w:rtl/>
        </w:rPr>
        <w:t>כבואכט</w:t>
      </w:r>
      <w:proofErr w:type="spellEnd"/>
      <w:r w:rsidRPr="00CC3CC2">
        <w:rPr>
          <w:rStyle w:val="affff7"/>
          <w:rtl/>
        </w:rPr>
        <w:t xml:space="preserve"> העיר כן וגו'.</w:t>
      </w:r>
      <w:r w:rsidRPr="00CC3CC2">
        <w:rPr>
          <w:rtl/>
        </w:rPr>
        <w:t xml:space="preserve"> מאריכות היו בדברים, כדי להסתכל ביופיו של שאול: </w:t>
      </w:r>
      <w:proofErr w:type="spellStart"/>
      <w:r w:rsidRPr="00CC3CC2">
        <w:rPr>
          <w:rStyle w:val="affff7"/>
          <w:rtl/>
        </w:rPr>
        <w:t>הבמתה</w:t>
      </w:r>
      <w:proofErr w:type="spellEnd"/>
      <w:r w:rsidRPr="00CC3CC2">
        <w:rPr>
          <w:rStyle w:val="affff7"/>
          <w:rtl/>
        </w:rPr>
        <w:t>.</w:t>
      </w:r>
      <w:r w:rsidRPr="00CC3CC2">
        <w:rPr>
          <w:rtl/>
        </w:rPr>
        <w:t xml:space="preserve"> תרגם יונתן: </w:t>
      </w:r>
      <w:r w:rsidRPr="00CC3CC2">
        <w:rPr>
          <w:rStyle w:val="affff7"/>
          <w:rtl/>
        </w:rPr>
        <w:t xml:space="preserve">לבית </w:t>
      </w:r>
      <w:proofErr w:type="spellStart"/>
      <w:r w:rsidRPr="00CC3CC2">
        <w:rPr>
          <w:rStyle w:val="affff7"/>
          <w:rtl/>
        </w:rPr>
        <w:t>אסחרותא</w:t>
      </w:r>
      <w:proofErr w:type="spellEnd"/>
      <w:r w:rsidRPr="00CC3CC2">
        <w:rPr>
          <w:rStyle w:val="affff7"/>
          <w:rtl/>
        </w:rPr>
        <w:t>.</w:t>
      </w:r>
      <w:r w:rsidRPr="00CC3CC2">
        <w:rPr>
          <w:rtl/>
        </w:rPr>
        <w:t xml:space="preserve"> משחרבה שילה הותרו הבמות, והיו מקריבין שלמים בבמה, ואוכלים יחד: </w:t>
      </w:r>
      <w:r w:rsidRPr="00CC3CC2">
        <w:rPr>
          <w:rStyle w:val="affff7"/>
          <w:rtl/>
        </w:rPr>
        <w:t>כי הוא יברך הזבח.</w:t>
      </w:r>
      <w:r w:rsidRPr="00CC3CC2">
        <w:rPr>
          <w:rtl/>
        </w:rPr>
        <w:t xml:space="preserve"> תרגם יונתן: 'ארי הוא פריס מזונא', בוצע על המזון, על השלמים מברכין באכילתם: ברוך אתה ה' אלהינו מלך העולם אשר קדשנו במצותיו וצונו לאכול את הזבח: </w:t>
      </w:r>
      <w:r w:rsidRPr="00CC3CC2">
        <w:rPr>
          <w:rStyle w:val="affff7"/>
          <w:rtl/>
        </w:rPr>
        <w:t>כהיום.</w:t>
      </w:r>
      <w:r w:rsidRPr="00CC3CC2">
        <w:rPr>
          <w:rtl/>
        </w:rPr>
        <w:t xml:space="preserve"> כאשר היום קיים: </w:t>
      </w:r>
    </w:p>
    <w:p w14:paraId="6CC14DBF" w14:textId="5CD98AF8" w:rsidR="00CC3CC2" w:rsidRDefault="00CC3CC2" w:rsidP="00B25434">
      <w:pPr>
        <w:pStyle w:val="a5"/>
        <w:rPr>
          <w:rtl/>
        </w:rPr>
      </w:pPr>
      <w:bookmarkStart w:id="192" w:name="שמואלBאBפרק-ט-{יד}"/>
      <w:bookmarkEnd w:id="192"/>
      <w:r w:rsidRPr="00CC3CC2">
        <w:rPr>
          <w:rStyle w:val="affff8"/>
          <w:rtl/>
        </w:rPr>
        <w:t>{יד}</w:t>
      </w:r>
      <w:r>
        <w:rPr>
          <w:rFonts w:ascii="Times New Roman" w:hAnsi="Times New Roman"/>
          <w:sz w:val="41"/>
          <w:szCs w:val="41"/>
          <w:rtl/>
        </w:rPr>
        <w:t xml:space="preserve"> </w:t>
      </w:r>
      <w:r w:rsidRPr="00CC3CC2">
        <w:rPr>
          <w:rtl/>
        </w:rPr>
        <w:t>וַֽיַּעֲל֖וּ הָעִ֑יר הֵ֗מָּה בָּאִים֙ בְּת֣וֹךְ הָעִ֔יר וְהִנֵּ֤ה שְׁמוּאֵל֙ יֹצֵ֣א לִקְרָאתָ֔ם לַעֲל֖וֹת הַבָּמָֽה: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193" w:name="שמואלBאBפרק-ט-{טו}"/>
      <w:bookmarkEnd w:id="193"/>
      <w:r w:rsidRPr="00CC3CC2">
        <w:rPr>
          <w:rStyle w:val="affff8"/>
          <w:rtl/>
        </w:rPr>
        <w:t>{טו}</w:t>
      </w:r>
      <w:r>
        <w:rPr>
          <w:rFonts w:ascii="Times New Roman" w:hAnsi="Times New Roman"/>
          <w:sz w:val="41"/>
          <w:szCs w:val="41"/>
          <w:rtl/>
        </w:rPr>
        <w:t xml:space="preserve"> </w:t>
      </w:r>
      <w:r w:rsidRPr="00CC3CC2">
        <w:rPr>
          <w:rtl/>
        </w:rPr>
        <w:t>וַֽיהוָ֔ה גָּלָ֖ה אֶת</w:t>
      </w:r>
      <w:r>
        <w:rPr>
          <w:rtl/>
        </w:rPr>
        <w:t>־</w:t>
      </w:r>
      <w:r w:rsidRPr="00CC3CC2">
        <w:rPr>
          <w:rtl/>
        </w:rPr>
        <w:t xml:space="preserve">אֹ֣זֶן שְׁמוּאֵ֑ל י֣וֹם אֶחָ֔ד לִפְנֵ֥י </w:t>
      </w:r>
      <w:proofErr w:type="spellStart"/>
      <w:r w:rsidRPr="00CC3CC2">
        <w:rPr>
          <w:rtl/>
        </w:rPr>
        <w:t>בֽוֹא</w:t>
      </w:r>
      <w:r>
        <w:rPr>
          <w:rtl/>
        </w:rPr>
        <w:t>־</w:t>
      </w:r>
      <w:r w:rsidRPr="00CC3CC2">
        <w:rPr>
          <w:rtl/>
        </w:rPr>
        <w:t>שָׁא֖וּל</w:t>
      </w:r>
      <w:proofErr w:type="spellEnd"/>
      <w:r w:rsidRPr="00CC3CC2">
        <w:rPr>
          <w:rtl/>
        </w:rPr>
        <w:t xml:space="preserve"> לֵאמֹֽר:</w:t>
      </w:r>
      <w:r w:rsidRPr="00CC3CC2">
        <w:rPr>
          <w:rFonts w:ascii="Times New Roman" w:hAnsi="Times New Roman"/>
          <w:rtl/>
        </w:rPr>
        <w:t xml:space="preserve"> </w:t>
      </w:r>
      <w:bookmarkStart w:id="194" w:name="שמואלBאBפרק-ט-{טז}"/>
      <w:bookmarkEnd w:id="194"/>
      <w:r w:rsidRPr="00CC3CC2">
        <w:rPr>
          <w:rStyle w:val="affff8"/>
          <w:rtl/>
        </w:rPr>
        <w:t>{טז}</w:t>
      </w:r>
      <w:r>
        <w:rPr>
          <w:rFonts w:ascii="Times New Roman" w:hAnsi="Times New Roman"/>
          <w:sz w:val="41"/>
          <w:szCs w:val="41"/>
          <w:rtl/>
        </w:rPr>
        <w:t xml:space="preserve"> </w:t>
      </w:r>
      <w:r w:rsidRPr="00CC3CC2">
        <w:rPr>
          <w:rtl/>
        </w:rPr>
        <w:t xml:space="preserve">כָּעֵ֣ת | מָחָ֡ר אֶשְׁלַח֩ אֵלֶ֨יךָ אִ֜ישׁ מֵאֶ֣רֶץ בִּנְיָמִ֗ן וּמְשַׁחְתּ֤וֹ לְנָגִיד֙ </w:t>
      </w:r>
      <w:proofErr w:type="spellStart"/>
      <w:r w:rsidRPr="00CC3CC2">
        <w:rPr>
          <w:rtl/>
        </w:rPr>
        <w:t>עַל</w:t>
      </w:r>
      <w:r>
        <w:rPr>
          <w:rtl/>
        </w:rPr>
        <w:t>־</w:t>
      </w:r>
      <w:r w:rsidRPr="00CC3CC2">
        <w:rPr>
          <w:rtl/>
        </w:rPr>
        <w:t>עַמִּ֣י</w:t>
      </w:r>
      <w:proofErr w:type="spellEnd"/>
      <w:r w:rsidRPr="00CC3CC2">
        <w:rPr>
          <w:rtl/>
        </w:rPr>
        <w:t xml:space="preserve"> יִשְׂרָאֵ֔ל וְהוֹשִׁ֥יעַ </w:t>
      </w:r>
      <w:proofErr w:type="spellStart"/>
      <w:r w:rsidRPr="00CC3CC2">
        <w:rPr>
          <w:rtl/>
        </w:rPr>
        <w:t>אֶת</w:t>
      </w:r>
      <w:r>
        <w:rPr>
          <w:rtl/>
        </w:rPr>
        <w:t>־</w:t>
      </w:r>
      <w:r w:rsidRPr="00CC3CC2">
        <w:rPr>
          <w:rtl/>
        </w:rPr>
        <w:t>עַמִּ֖י</w:t>
      </w:r>
      <w:proofErr w:type="spellEnd"/>
      <w:r w:rsidRPr="00CC3CC2">
        <w:rPr>
          <w:rtl/>
        </w:rPr>
        <w:t xml:space="preserve"> מִיַּ֣ד פְּלִשְׁתִּ֑ים כִּ֤י רָאִ֙יתִי֙ </w:t>
      </w:r>
      <w:proofErr w:type="spellStart"/>
      <w:r w:rsidRPr="00CC3CC2">
        <w:rPr>
          <w:rtl/>
        </w:rPr>
        <w:t>אֶת</w:t>
      </w:r>
      <w:r>
        <w:rPr>
          <w:rtl/>
        </w:rPr>
        <w:t>־</w:t>
      </w:r>
      <w:r w:rsidRPr="00CC3CC2">
        <w:rPr>
          <w:rtl/>
        </w:rPr>
        <w:t>עַמִּ֔י</w:t>
      </w:r>
      <w:proofErr w:type="spellEnd"/>
      <w:r w:rsidRPr="00CC3CC2">
        <w:rPr>
          <w:rtl/>
        </w:rPr>
        <w:t xml:space="preserve"> כִּ֛י בָּ֥אָה צַעֲקָת֖וֹ אֵלָֽי:</w:t>
      </w:r>
      <w:r w:rsidRPr="00CC3CC2">
        <w:rPr>
          <w:rFonts w:ascii="Times New Roman" w:hAnsi="Times New Roman"/>
          <w:rtl/>
        </w:rPr>
        <w:t xml:space="preserve"> </w:t>
      </w:r>
      <w:bookmarkStart w:id="195" w:name="שמואלBאBפרק-ט-{יז}"/>
      <w:bookmarkEnd w:id="195"/>
      <w:r w:rsidRPr="00CC3CC2">
        <w:rPr>
          <w:rStyle w:val="affff8"/>
          <w:rtl/>
        </w:rPr>
        <w:t>{יז}</w:t>
      </w:r>
      <w:r>
        <w:rPr>
          <w:rFonts w:ascii="Times New Roman" w:hAnsi="Times New Roman"/>
          <w:sz w:val="41"/>
          <w:szCs w:val="41"/>
          <w:rtl/>
        </w:rPr>
        <w:t xml:space="preserve"> </w:t>
      </w:r>
      <w:r w:rsidRPr="00CC3CC2">
        <w:rPr>
          <w:rtl/>
        </w:rPr>
        <w:t xml:space="preserve">וּשְׁמוּאֵ֖ל רָאָ֣ה </w:t>
      </w:r>
      <w:proofErr w:type="spellStart"/>
      <w:r w:rsidRPr="00CC3CC2">
        <w:rPr>
          <w:rtl/>
        </w:rPr>
        <w:t>אֶת</w:t>
      </w:r>
      <w:r>
        <w:rPr>
          <w:rtl/>
        </w:rPr>
        <w:t>־</w:t>
      </w:r>
      <w:r w:rsidRPr="00CC3CC2">
        <w:rPr>
          <w:rtl/>
        </w:rPr>
        <w:t>שָׁא֑וּל</w:t>
      </w:r>
      <w:proofErr w:type="spellEnd"/>
      <w:r w:rsidRPr="00CC3CC2">
        <w:rPr>
          <w:rtl/>
        </w:rPr>
        <w:t xml:space="preserve"> וַיהוָ֣ה עָנָ֔הוּ הִנֵּ֤ה הָאִישׁ֙ אֲשֶׁ֣ר אָמַ֣רְתִּי אֵלֶ֔יךָ זֶ֖ה יַעְצֹ֥ר בְּעַמִּֽי:</w:t>
      </w:r>
    </w:p>
    <w:p w14:paraId="2FCBD506" w14:textId="5635A7F0" w:rsidR="00CC3CC2" w:rsidRDefault="00CC3CC2" w:rsidP="00B25434">
      <w:pPr>
        <w:pStyle w:val="a6"/>
        <w:rPr>
          <w:rtl/>
        </w:rPr>
      </w:pPr>
      <w:r w:rsidRPr="00CC3CC2">
        <w:rPr>
          <w:rStyle w:val="affff7"/>
          <w:rtl/>
        </w:rPr>
        <w:t>יעצר בעמי.</w:t>
      </w:r>
      <w:r w:rsidRPr="00CC3CC2">
        <w:rPr>
          <w:rtl/>
        </w:rPr>
        <w:t xml:space="preserve"> ימשול, (ספרים אחרים אינו) כמו (דברים לב לו): </w:t>
      </w:r>
      <w:r w:rsidRPr="00CC3CC2">
        <w:rPr>
          <w:rStyle w:val="affff7"/>
          <w:rtl/>
        </w:rPr>
        <w:t>עצור ועזוב.</w:t>
      </w:r>
      <w:r w:rsidRPr="00CC3CC2">
        <w:rPr>
          <w:rtl/>
        </w:rPr>
        <w:t xml:space="preserve"> כך דרך המושל, לעצור העם במלחמה, שלא יתפזרו ולא יתפשטו זה מזה, ולעצור בכל אחד מעשות רעה. בלשוננו קורין 'מעצור', </w:t>
      </w:r>
      <w:proofErr w:type="spellStart"/>
      <w:r w:rsidRPr="00CC3CC2">
        <w:rPr>
          <w:rtl/>
        </w:rPr>
        <w:t>קירשטני</w:t>
      </w:r>
      <w:proofErr w:type="spellEnd"/>
      <w:r w:rsidRPr="00CC3CC2">
        <w:rPr>
          <w:rtl/>
        </w:rPr>
        <w:t xml:space="preserve">''ר </w:t>
      </w:r>
      <w:proofErr w:type="spellStart"/>
      <w:r w:rsidRPr="00CC3CC2">
        <w:rPr>
          <w:rtl/>
        </w:rPr>
        <w:t>בלע''ז</w:t>
      </w:r>
      <w:proofErr w:type="spellEnd"/>
      <w:r w:rsidRPr="00CC3CC2">
        <w:rPr>
          <w:rtl/>
        </w:rPr>
        <w:t xml:space="preserve">: </w:t>
      </w:r>
    </w:p>
    <w:p w14:paraId="646AD5EE" w14:textId="0B58904E" w:rsidR="00CC3CC2" w:rsidRDefault="00CC3CC2" w:rsidP="00B25434">
      <w:pPr>
        <w:pStyle w:val="a5"/>
        <w:rPr>
          <w:rtl/>
        </w:rPr>
      </w:pPr>
      <w:bookmarkStart w:id="196" w:name="שמואלBאBפרק-ט-{יח}"/>
      <w:bookmarkEnd w:id="196"/>
      <w:r w:rsidRPr="00CC3CC2">
        <w:rPr>
          <w:rStyle w:val="affff8"/>
          <w:rtl/>
        </w:rPr>
        <w:t>{יח}</w:t>
      </w:r>
      <w:r>
        <w:rPr>
          <w:rFonts w:ascii="Times New Roman" w:hAnsi="Times New Roman"/>
          <w:sz w:val="41"/>
          <w:szCs w:val="41"/>
          <w:rtl/>
        </w:rPr>
        <w:t xml:space="preserve"> </w:t>
      </w:r>
      <w:r w:rsidRPr="00CC3CC2">
        <w:rPr>
          <w:rtl/>
        </w:rPr>
        <w:t xml:space="preserve">וַיִּגַּ֥שׁ שָׁא֛וּל </w:t>
      </w:r>
      <w:proofErr w:type="spellStart"/>
      <w:r w:rsidRPr="00CC3CC2">
        <w:rPr>
          <w:rtl/>
        </w:rPr>
        <w:t>אֶת</w:t>
      </w:r>
      <w:r>
        <w:rPr>
          <w:rtl/>
        </w:rPr>
        <w:t>־</w:t>
      </w:r>
      <w:r w:rsidRPr="00CC3CC2">
        <w:rPr>
          <w:rtl/>
        </w:rPr>
        <w:t>שְׁמוּאֵ֖ל</w:t>
      </w:r>
      <w:proofErr w:type="spellEnd"/>
      <w:r w:rsidRPr="00CC3CC2">
        <w:rPr>
          <w:rtl/>
        </w:rPr>
        <w:t xml:space="preserve"> בְּת֣וֹךְ </w:t>
      </w:r>
      <w:r w:rsidRPr="00CC3CC2">
        <w:rPr>
          <w:rtl/>
        </w:rPr>
        <w:t xml:space="preserve">הַשָּׁ֑עַר וַיֹּ֙אמֶר֙ </w:t>
      </w:r>
      <w:proofErr w:type="spellStart"/>
      <w:r w:rsidRPr="00CC3CC2">
        <w:rPr>
          <w:rtl/>
        </w:rPr>
        <w:t>הַגִּֽידָה</w:t>
      </w:r>
      <w:r>
        <w:rPr>
          <w:rtl/>
        </w:rPr>
        <w:t>־</w:t>
      </w:r>
      <w:r w:rsidRPr="00CC3CC2">
        <w:rPr>
          <w:rtl/>
        </w:rPr>
        <w:t>נָּ֣א</w:t>
      </w:r>
      <w:proofErr w:type="spellEnd"/>
      <w:r w:rsidRPr="00CC3CC2">
        <w:rPr>
          <w:rtl/>
        </w:rPr>
        <w:t xml:space="preserve"> לִ֔י אֵי</w:t>
      </w:r>
      <w:r>
        <w:rPr>
          <w:rtl/>
        </w:rPr>
        <w:t>־</w:t>
      </w:r>
      <w:r w:rsidRPr="00CC3CC2">
        <w:rPr>
          <w:rtl/>
        </w:rPr>
        <w:t>זֶ֖ה בֵּ֥ית הָרֹאֶֽה:</w:t>
      </w:r>
    </w:p>
    <w:p w14:paraId="55C53ADA" w14:textId="364BD996" w:rsidR="00CC3CC2" w:rsidRDefault="00CC3CC2" w:rsidP="00B25434">
      <w:pPr>
        <w:pStyle w:val="a6"/>
        <w:rPr>
          <w:rtl/>
        </w:rPr>
      </w:pPr>
      <w:r w:rsidRPr="00CC3CC2">
        <w:rPr>
          <w:rStyle w:val="affff7"/>
          <w:rtl/>
        </w:rPr>
        <w:t>ויגש.</w:t>
      </w:r>
      <w:r w:rsidRPr="00CC3CC2">
        <w:rPr>
          <w:rtl/>
        </w:rPr>
        <w:t xml:space="preserve"> תרגם יונתן: </w:t>
      </w:r>
      <w:proofErr w:type="spellStart"/>
      <w:r w:rsidRPr="00CC3CC2">
        <w:rPr>
          <w:rtl/>
        </w:rPr>
        <w:t>וערע</w:t>
      </w:r>
      <w:proofErr w:type="spellEnd"/>
      <w:r w:rsidRPr="00CC3CC2">
        <w:rPr>
          <w:rtl/>
        </w:rPr>
        <w:t xml:space="preserve">: </w:t>
      </w:r>
    </w:p>
    <w:p w14:paraId="79A55C09" w14:textId="2A6F2C07" w:rsidR="00CC3CC2" w:rsidRDefault="00CC3CC2" w:rsidP="00B25434">
      <w:pPr>
        <w:pStyle w:val="a5"/>
        <w:rPr>
          <w:rtl/>
        </w:rPr>
      </w:pPr>
      <w:bookmarkStart w:id="197" w:name="שמואלBאBפרק-ט-{יט}"/>
      <w:bookmarkEnd w:id="197"/>
      <w:r w:rsidRPr="00CC3CC2">
        <w:rPr>
          <w:rStyle w:val="affff8"/>
          <w:rtl/>
        </w:rPr>
        <w:t>{יט}</w:t>
      </w:r>
      <w:r>
        <w:rPr>
          <w:rFonts w:ascii="Times New Roman" w:hAnsi="Times New Roman"/>
          <w:sz w:val="41"/>
          <w:szCs w:val="41"/>
          <w:rtl/>
        </w:rPr>
        <w:t xml:space="preserve"> </w:t>
      </w:r>
      <w:r w:rsidRPr="00CC3CC2">
        <w:rPr>
          <w:rtl/>
        </w:rPr>
        <w:t xml:space="preserve">וַיַּ֨עַן שְׁמוּאֵ֜ל </w:t>
      </w:r>
      <w:proofErr w:type="spellStart"/>
      <w:r w:rsidRPr="00CC3CC2">
        <w:rPr>
          <w:rtl/>
        </w:rPr>
        <w:t>אֶת</w:t>
      </w:r>
      <w:r>
        <w:rPr>
          <w:rtl/>
        </w:rPr>
        <w:t>־</w:t>
      </w:r>
      <w:r w:rsidRPr="00CC3CC2">
        <w:rPr>
          <w:rtl/>
        </w:rPr>
        <w:t>שָׁא֗וּל</w:t>
      </w:r>
      <w:proofErr w:type="spellEnd"/>
      <w:r w:rsidRPr="00CC3CC2">
        <w:rPr>
          <w:rtl/>
        </w:rPr>
        <w:t xml:space="preserve"> וַיֹּ֙אמֶר֙ אָנֹכִ֣י הָרֹאֶ֔ה עֲלֵ֤ה לְפָנַי֙ הַבָּמָ֔ה וַאֲכַלְתֶּ֥ם עִמִּ֖י הַיּ֑וֹם וְשִׁלַּחְתִּ֣יךָ בַבֹּ֔קֶר וְכֹ֛ל אֲשֶׁ֥ר בִּֽלְבָבְךָ֖ אַגִּ֥יד לָֽךְ:</w:t>
      </w:r>
      <w:r w:rsidRPr="00CC3CC2">
        <w:rPr>
          <w:rFonts w:ascii="Times New Roman" w:hAnsi="Times New Roman"/>
          <w:rtl/>
        </w:rPr>
        <w:t xml:space="preserve"> </w:t>
      </w:r>
      <w:bookmarkStart w:id="198" w:name="שמואלBאBפרק-ט-{כ}"/>
      <w:bookmarkEnd w:id="198"/>
      <w:r w:rsidRPr="00CC3CC2">
        <w:rPr>
          <w:rStyle w:val="affff8"/>
          <w:rtl/>
        </w:rPr>
        <w:t>{כ}</w:t>
      </w:r>
      <w:r>
        <w:rPr>
          <w:rFonts w:ascii="Times New Roman" w:hAnsi="Times New Roman"/>
          <w:sz w:val="41"/>
          <w:szCs w:val="41"/>
          <w:rtl/>
        </w:rPr>
        <w:t xml:space="preserve"> </w:t>
      </w:r>
      <w:proofErr w:type="spellStart"/>
      <w:r w:rsidRPr="00CC3CC2">
        <w:rPr>
          <w:rtl/>
        </w:rPr>
        <w:t>וְלָאֲתֹנ֞וֹת</w:t>
      </w:r>
      <w:proofErr w:type="spellEnd"/>
      <w:r w:rsidRPr="00CC3CC2">
        <w:rPr>
          <w:rtl/>
        </w:rPr>
        <w:t xml:space="preserve"> הָאֹבְד֣וֹת לְךָ֗ הַיּוֹם֙ שְׁלֹ֣שֶׁת הַיָּמִ֔ים </w:t>
      </w:r>
      <w:proofErr w:type="spellStart"/>
      <w:r w:rsidRPr="00CC3CC2">
        <w:rPr>
          <w:rtl/>
        </w:rPr>
        <w:t>אַל</w:t>
      </w:r>
      <w:r>
        <w:rPr>
          <w:rtl/>
        </w:rPr>
        <w:t>־</w:t>
      </w:r>
      <w:r w:rsidRPr="00CC3CC2">
        <w:rPr>
          <w:rtl/>
        </w:rPr>
        <w:t>תָּ֧שֶׂם</w:t>
      </w:r>
      <w:proofErr w:type="spellEnd"/>
      <w:r w:rsidRPr="00CC3CC2">
        <w:rPr>
          <w:rtl/>
        </w:rPr>
        <w:t xml:space="preserve"> </w:t>
      </w:r>
      <w:proofErr w:type="spellStart"/>
      <w:r w:rsidRPr="00CC3CC2">
        <w:rPr>
          <w:rtl/>
        </w:rPr>
        <w:t>אֶֽת</w:t>
      </w:r>
      <w:r>
        <w:rPr>
          <w:rtl/>
        </w:rPr>
        <w:t>־</w:t>
      </w:r>
      <w:r w:rsidRPr="00CC3CC2">
        <w:rPr>
          <w:rtl/>
        </w:rPr>
        <w:t>לִבְּך</w:t>
      </w:r>
      <w:proofErr w:type="spellEnd"/>
      <w:r w:rsidRPr="00CC3CC2">
        <w:rPr>
          <w:rtl/>
        </w:rPr>
        <w:t xml:space="preserve">ָ֛ לָהֶ֖ם כִּ֣י נִמְצָ֑אוּ וּלְמִי֙ </w:t>
      </w:r>
      <w:proofErr w:type="spellStart"/>
      <w:r w:rsidRPr="00CC3CC2">
        <w:rPr>
          <w:rtl/>
        </w:rPr>
        <w:t>כָּל</w:t>
      </w:r>
      <w:r>
        <w:rPr>
          <w:rtl/>
        </w:rPr>
        <w:t>־</w:t>
      </w:r>
      <w:r w:rsidRPr="00CC3CC2">
        <w:rPr>
          <w:rtl/>
        </w:rPr>
        <w:t>חֶמְדַּ֣ת</w:t>
      </w:r>
      <w:proofErr w:type="spellEnd"/>
      <w:r w:rsidRPr="00CC3CC2">
        <w:rPr>
          <w:rtl/>
        </w:rPr>
        <w:t xml:space="preserve"> יִשְׂרָאֵ֔ל הֲל֣וֹא לְךָ֔ וּלְכֹ֖ל בֵּ֥ית אָבִֽיךָ:</w:t>
      </w:r>
    </w:p>
    <w:p w14:paraId="4D5AB88C" w14:textId="16E72331" w:rsidR="00CC3CC2" w:rsidRDefault="00CC3CC2" w:rsidP="00B25434">
      <w:pPr>
        <w:pStyle w:val="a6"/>
        <w:rPr>
          <w:rtl/>
        </w:rPr>
      </w:pPr>
      <w:r w:rsidRPr="00CC3CC2">
        <w:rPr>
          <w:rStyle w:val="affff7"/>
          <w:rtl/>
        </w:rPr>
        <w:t>ולמי כל חמדת ישראל.</w:t>
      </w:r>
      <w:r w:rsidRPr="00CC3CC2">
        <w:rPr>
          <w:rtl/>
        </w:rPr>
        <w:t xml:space="preserve"> כאן בא לרמוז לו דבר המלוכה: </w:t>
      </w:r>
    </w:p>
    <w:p w14:paraId="7A667BE9" w14:textId="55ABFCF4" w:rsidR="00CC3CC2" w:rsidRDefault="00CC3CC2" w:rsidP="00B25434">
      <w:pPr>
        <w:pStyle w:val="a5"/>
        <w:rPr>
          <w:rtl/>
        </w:rPr>
      </w:pPr>
      <w:bookmarkStart w:id="199" w:name="שמואלBאBפרק-ט-{כא}"/>
      <w:bookmarkEnd w:id="199"/>
      <w:r w:rsidRPr="00CC3CC2">
        <w:rPr>
          <w:rStyle w:val="affff8"/>
          <w:rtl/>
        </w:rPr>
        <w:t>{כא}</w:t>
      </w:r>
      <w:r>
        <w:rPr>
          <w:rFonts w:ascii="Times New Roman" w:hAnsi="Times New Roman"/>
          <w:sz w:val="41"/>
          <w:szCs w:val="41"/>
          <w:rtl/>
        </w:rPr>
        <w:t xml:space="preserve"> </w:t>
      </w:r>
      <w:r w:rsidRPr="00CC3CC2">
        <w:rPr>
          <w:rtl/>
        </w:rPr>
        <w:t xml:space="preserve">וַיַּ֨עַן שָׁא֜וּל וַיֹּ֗אמֶר הֲל֨וֹא </w:t>
      </w:r>
      <w:proofErr w:type="spellStart"/>
      <w:r w:rsidRPr="00CC3CC2">
        <w:rPr>
          <w:rtl/>
        </w:rPr>
        <w:t>בֶן</w:t>
      </w:r>
      <w:r>
        <w:rPr>
          <w:rtl/>
        </w:rPr>
        <w:t>־</w:t>
      </w:r>
      <w:r w:rsidRPr="00CC3CC2">
        <w:rPr>
          <w:rtl/>
        </w:rPr>
        <w:t>יְמִינִ֤י</w:t>
      </w:r>
      <w:proofErr w:type="spellEnd"/>
      <w:r w:rsidRPr="00CC3CC2">
        <w:rPr>
          <w:rtl/>
        </w:rPr>
        <w:t xml:space="preserve"> אָ֙נֹכִי֙ מִקַּטַנֵּי֙ שִׁבְטֵ֣י יִשְׂרָאֵ֔ל וּמִשְׁפַּחְתִּי֙ הַצְּעִרָ֔ה </w:t>
      </w:r>
      <w:proofErr w:type="spellStart"/>
      <w:r w:rsidRPr="00CC3CC2">
        <w:rPr>
          <w:rtl/>
        </w:rPr>
        <w:t>מִכָּֽל</w:t>
      </w:r>
      <w:r>
        <w:rPr>
          <w:rtl/>
        </w:rPr>
        <w:t>־</w:t>
      </w:r>
      <w:r w:rsidRPr="00CC3CC2">
        <w:rPr>
          <w:rtl/>
        </w:rPr>
        <w:t>מִשְׁפְּח֖וֹת</w:t>
      </w:r>
      <w:proofErr w:type="spellEnd"/>
      <w:r w:rsidRPr="00CC3CC2">
        <w:rPr>
          <w:rtl/>
        </w:rPr>
        <w:t xml:space="preserve"> שִׁבְטֵ֣י בִנְיָמִ֑ן וְלָ֙מָּה֙ דִּבַּ֣רְתָּ אֵלַ֔י כַּדָּבָ֖ר הַזֶּֽה: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200" w:name="שמואלBאBפרק-ט-{כב}"/>
      <w:bookmarkEnd w:id="200"/>
      <w:r w:rsidRPr="00CC3CC2">
        <w:rPr>
          <w:rStyle w:val="affff8"/>
          <w:rtl/>
        </w:rPr>
        <w:t>{כב}</w:t>
      </w:r>
      <w:r>
        <w:rPr>
          <w:rFonts w:ascii="Times New Roman" w:hAnsi="Times New Roman"/>
          <w:sz w:val="41"/>
          <w:szCs w:val="41"/>
          <w:rtl/>
        </w:rPr>
        <w:t xml:space="preserve"> </w:t>
      </w:r>
      <w:r w:rsidRPr="00CC3CC2">
        <w:rPr>
          <w:rtl/>
        </w:rPr>
        <w:t xml:space="preserve">וַיִּקַּ֤ח שְׁמוּאֵל֙ </w:t>
      </w:r>
      <w:proofErr w:type="spellStart"/>
      <w:r w:rsidRPr="00CC3CC2">
        <w:rPr>
          <w:rtl/>
        </w:rPr>
        <w:t>אֶת</w:t>
      </w:r>
      <w:r>
        <w:rPr>
          <w:rtl/>
        </w:rPr>
        <w:t>־</w:t>
      </w:r>
      <w:r w:rsidRPr="00CC3CC2">
        <w:rPr>
          <w:rtl/>
        </w:rPr>
        <w:t>שָׁא֣וּל</w:t>
      </w:r>
      <w:proofErr w:type="spellEnd"/>
      <w:r w:rsidRPr="00CC3CC2">
        <w:rPr>
          <w:rtl/>
        </w:rPr>
        <w:t xml:space="preserve"> </w:t>
      </w:r>
      <w:proofErr w:type="spellStart"/>
      <w:r w:rsidRPr="00CC3CC2">
        <w:rPr>
          <w:rtl/>
        </w:rPr>
        <w:t>וְאֶֽת</w:t>
      </w:r>
      <w:r>
        <w:rPr>
          <w:rtl/>
        </w:rPr>
        <w:t>־</w:t>
      </w:r>
      <w:r w:rsidRPr="00CC3CC2">
        <w:rPr>
          <w:rtl/>
        </w:rPr>
        <w:t>נַעֲר֔ו</w:t>
      </w:r>
      <w:proofErr w:type="spellEnd"/>
      <w:r w:rsidRPr="00CC3CC2">
        <w:rPr>
          <w:rtl/>
        </w:rPr>
        <w:t>ֹ וַיְבִיאֵ֖ם לִשְׁכָּ֑תָה וַיִּתֵּ֨ן לָהֶ֤ם מָקוֹם֙ בְּרֹ֣אשׁ הַקְּרוּאִ֔ים וְהֵ֖מָּה כִּשְׁלֹשִׁ֥ים אִֽישׁ:</w:t>
      </w:r>
    </w:p>
    <w:p w14:paraId="20AB0AC0" w14:textId="3C3DBE28" w:rsidR="00CC3CC2" w:rsidRDefault="00CC3CC2" w:rsidP="00B25434">
      <w:pPr>
        <w:pStyle w:val="a6"/>
        <w:rPr>
          <w:rtl/>
        </w:rPr>
      </w:pPr>
      <w:r w:rsidRPr="00CC3CC2">
        <w:rPr>
          <w:rStyle w:val="affff7"/>
          <w:rtl/>
        </w:rPr>
        <w:t>בראש הקרואים.</w:t>
      </w:r>
      <w:r w:rsidRPr="00CC3CC2">
        <w:rPr>
          <w:rtl/>
        </w:rPr>
        <w:t xml:space="preserve"> במקום מסיבת הגדולים, כי בדרך מסיבתן היה ניכר איזה מקום מיסב הגדול: </w:t>
      </w:r>
    </w:p>
    <w:p w14:paraId="073BCA0B" w14:textId="40143F35" w:rsidR="00CC3CC2" w:rsidRDefault="00CC3CC2" w:rsidP="00B25434">
      <w:pPr>
        <w:pStyle w:val="a5"/>
        <w:rPr>
          <w:rtl/>
        </w:rPr>
      </w:pPr>
      <w:bookmarkStart w:id="201" w:name="שמואלBאBפרק-ט-{כג}"/>
      <w:bookmarkEnd w:id="201"/>
      <w:r w:rsidRPr="00CC3CC2">
        <w:rPr>
          <w:rStyle w:val="affff8"/>
          <w:rtl/>
        </w:rPr>
        <w:t>{כג}</w:t>
      </w:r>
      <w:r>
        <w:rPr>
          <w:rFonts w:ascii="Times New Roman" w:hAnsi="Times New Roman"/>
          <w:sz w:val="41"/>
          <w:szCs w:val="41"/>
          <w:rtl/>
        </w:rPr>
        <w:t xml:space="preserve"> </w:t>
      </w:r>
      <w:r w:rsidRPr="00CC3CC2">
        <w:rPr>
          <w:rtl/>
        </w:rPr>
        <w:t xml:space="preserve">וַיֹּ֤אמֶר שְׁמוּאֵל֙ לַטַּבָּ֔ח תְּנָה֙ </w:t>
      </w:r>
      <w:proofErr w:type="spellStart"/>
      <w:r w:rsidRPr="00CC3CC2">
        <w:rPr>
          <w:rtl/>
        </w:rPr>
        <w:t>אֶת</w:t>
      </w:r>
      <w:r>
        <w:rPr>
          <w:rtl/>
        </w:rPr>
        <w:t>־</w:t>
      </w:r>
      <w:r w:rsidRPr="00CC3CC2">
        <w:rPr>
          <w:rtl/>
        </w:rPr>
        <w:t>הַמָּנָ֔ה</w:t>
      </w:r>
      <w:proofErr w:type="spellEnd"/>
      <w:r w:rsidRPr="00CC3CC2">
        <w:rPr>
          <w:rtl/>
        </w:rPr>
        <w:t xml:space="preserve"> אֲשֶׁ֥ר נָתַ֖תִּי לָ֑ךְ אֲשֶׁר֙ אָמַ֣רְתִּי אֵלֶ֔יךָ שִׂ֥ים אֹתָ֖הּ עִמָּֽךְ:</w:t>
      </w:r>
    </w:p>
    <w:p w14:paraId="18AD41FC" w14:textId="27B4D694" w:rsidR="00CC3CC2" w:rsidRDefault="00CC3CC2" w:rsidP="00B25434">
      <w:pPr>
        <w:pStyle w:val="a6"/>
        <w:rPr>
          <w:rtl/>
        </w:rPr>
      </w:pPr>
      <w:r w:rsidRPr="00CC3CC2">
        <w:rPr>
          <w:rStyle w:val="affff7"/>
          <w:rtl/>
        </w:rPr>
        <w:t>אשר אמרתי אליך.</w:t>
      </w:r>
      <w:r w:rsidRPr="00CC3CC2">
        <w:rPr>
          <w:rtl/>
        </w:rPr>
        <w:t xml:space="preserve"> לפי שידע שמואל שיבא שאול, צוה לתת לו מנה יפה </w:t>
      </w:r>
      <w:proofErr w:type="spellStart"/>
      <w:r w:rsidRPr="00CC3CC2">
        <w:rPr>
          <w:rtl/>
        </w:rPr>
        <w:t>לצרכו</w:t>
      </w:r>
      <w:proofErr w:type="spellEnd"/>
      <w:r w:rsidRPr="00CC3CC2">
        <w:rPr>
          <w:rtl/>
        </w:rPr>
        <w:t xml:space="preserve">: </w:t>
      </w:r>
    </w:p>
    <w:p w14:paraId="44A9FDFA" w14:textId="4C50CA13" w:rsidR="00CC3CC2" w:rsidRDefault="00CC3CC2" w:rsidP="00B25434">
      <w:pPr>
        <w:pStyle w:val="a5"/>
        <w:rPr>
          <w:rtl/>
        </w:rPr>
      </w:pPr>
      <w:bookmarkStart w:id="202" w:name="שמואלBאBפרק-ט-{כד}"/>
      <w:bookmarkEnd w:id="202"/>
      <w:r w:rsidRPr="00CC3CC2">
        <w:rPr>
          <w:rStyle w:val="affff8"/>
          <w:rtl/>
        </w:rPr>
        <w:t>{כד}</w:t>
      </w:r>
      <w:r>
        <w:rPr>
          <w:rFonts w:ascii="Times New Roman" w:hAnsi="Times New Roman"/>
          <w:sz w:val="41"/>
          <w:szCs w:val="41"/>
          <w:rtl/>
        </w:rPr>
        <w:t xml:space="preserve"> </w:t>
      </w:r>
      <w:r w:rsidRPr="00CC3CC2">
        <w:rPr>
          <w:rtl/>
        </w:rPr>
        <w:t xml:space="preserve">וַיָּ֣רֶם הַ֠טַּבָּח </w:t>
      </w:r>
      <w:proofErr w:type="spellStart"/>
      <w:r w:rsidRPr="00CC3CC2">
        <w:rPr>
          <w:rtl/>
        </w:rPr>
        <w:t>אֶת</w:t>
      </w:r>
      <w:r>
        <w:rPr>
          <w:rtl/>
        </w:rPr>
        <w:t>־</w:t>
      </w:r>
      <w:r w:rsidRPr="00CC3CC2">
        <w:rPr>
          <w:rtl/>
        </w:rPr>
        <w:t>הַשּׁ֨וֹק</w:t>
      </w:r>
      <w:proofErr w:type="spellEnd"/>
      <w:r w:rsidRPr="00CC3CC2">
        <w:rPr>
          <w:rtl/>
        </w:rPr>
        <w:t xml:space="preserve"> וְהֶעָלֶ֜יהָ וַיָּ֣שֶׂם | לִפְנֵ֣י שָׁא֗וּל וַיֹּ֙אמֶר֙ הִנֵּ֤ה הַנִּשְׁאָר֙ </w:t>
      </w:r>
      <w:proofErr w:type="spellStart"/>
      <w:r w:rsidRPr="00CC3CC2">
        <w:rPr>
          <w:rtl/>
        </w:rPr>
        <w:t>שִׂים</w:t>
      </w:r>
      <w:r>
        <w:rPr>
          <w:rtl/>
        </w:rPr>
        <w:t>־</w:t>
      </w:r>
      <w:r w:rsidRPr="00CC3CC2">
        <w:rPr>
          <w:rtl/>
        </w:rPr>
        <w:t>לְפָנֶ֣יך</w:t>
      </w:r>
      <w:proofErr w:type="spellEnd"/>
      <w:r w:rsidRPr="00CC3CC2">
        <w:rPr>
          <w:rtl/>
        </w:rPr>
        <w:t xml:space="preserve">ָ אֱכֹ֔ל כִּ֧י לַמּוֹעֵ֛ד </w:t>
      </w:r>
      <w:proofErr w:type="spellStart"/>
      <w:r w:rsidRPr="00CC3CC2">
        <w:rPr>
          <w:rtl/>
        </w:rPr>
        <w:t>שָֽׁמוּר</w:t>
      </w:r>
      <w:r>
        <w:rPr>
          <w:rtl/>
        </w:rPr>
        <w:t>־</w:t>
      </w:r>
      <w:r w:rsidRPr="00CC3CC2">
        <w:rPr>
          <w:rtl/>
        </w:rPr>
        <w:t>לְך</w:t>
      </w:r>
      <w:proofErr w:type="spellEnd"/>
      <w:r w:rsidRPr="00CC3CC2">
        <w:rPr>
          <w:rtl/>
        </w:rPr>
        <w:t xml:space="preserve">ָ֥ לֵאמֹ֖ר הָעָ֣ם | קָרָ֑אתִי וַיֹּ֧אכַל שָׁא֛וּל </w:t>
      </w:r>
      <w:proofErr w:type="spellStart"/>
      <w:r w:rsidRPr="00CC3CC2">
        <w:rPr>
          <w:rtl/>
        </w:rPr>
        <w:t>עִם</w:t>
      </w:r>
      <w:r>
        <w:rPr>
          <w:rtl/>
        </w:rPr>
        <w:t>־</w:t>
      </w:r>
      <w:r w:rsidRPr="00CC3CC2">
        <w:rPr>
          <w:rtl/>
        </w:rPr>
        <w:t>שְׁמוּאֵ֖ל</w:t>
      </w:r>
      <w:proofErr w:type="spellEnd"/>
      <w:r w:rsidRPr="00CC3CC2">
        <w:rPr>
          <w:rtl/>
        </w:rPr>
        <w:t xml:space="preserve"> בַּיּ֥וֹם הַהֽוּא:</w:t>
      </w:r>
    </w:p>
    <w:p w14:paraId="218DAE8F" w14:textId="364024D5" w:rsidR="00CC3CC2" w:rsidRDefault="00CC3CC2" w:rsidP="00B25434">
      <w:pPr>
        <w:pStyle w:val="a6"/>
        <w:rPr>
          <w:rtl/>
        </w:rPr>
      </w:pPr>
      <w:r w:rsidRPr="00CC3CC2">
        <w:rPr>
          <w:rStyle w:val="affff7"/>
          <w:rtl/>
        </w:rPr>
        <w:t>את השוק והעליה.</w:t>
      </w:r>
      <w:r w:rsidRPr="00CC3CC2">
        <w:rPr>
          <w:rtl/>
        </w:rPr>
        <w:t xml:space="preserve"> את השוק והירך שעליה: </w:t>
      </w:r>
      <w:r w:rsidRPr="00CC3CC2">
        <w:rPr>
          <w:rStyle w:val="affff7"/>
          <w:rtl/>
        </w:rPr>
        <w:t>הנה הנשאר.</w:t>
      </w:r>
      <w:r w:rsidRPr="00CC3CC2">
        <w:rPr>
          <w:rtl/>
        </w:rPr>
        <w:t xml:space="preserve"> מן המוות של הקרואים, והוצב לבד לצרכך: </w:t>
      </w:r>
      <w:r w:rsidRPr="00CC3CC2">
        <w:rPr>
          <w:rStyle w:val="affff7"/>
          <w:rtl/>
        </w:rPr>
        <w:t xml:space="preserve">שים </w:t>
      </w:r>
      <w:r w:rsidRPr="00CC3CC2">
        <w:rPr>
          <w:rStyle w:val="affff7"/>
          <w:rtl/>
        </w:rPr>
        <w:lastRenderedPageBreak/>
        <w:t>לפניך אכול.</w:t>
      </w:r>
      <w:r w:rsidRPr="00CC3CC2">
        <w:rPr>
          <w:rtl/>
        </w:rPr>
        <w:t xml:space="preserve"> בפרק אחרון דזבחים (</w:t>
      </w:r>
      <w:proofErr w:type="spellStart"/>
      <w:r w:rsidRPr="00CC3CC2">
        <w:rPr>
          <w:rtl/>
        </w:rPr>
        <w:t>קכ</w:t>
      </w:r>
      <w:proofErr w:type="spellEnd"/>
      <w:r w:rsidRPr="00CC3CC2">
        <w:rPr>
          <w:rtl/>
        </w:rPr>
        <w:t xml:space="preserve"> א): קיימא לן חזה ושוק בבמה גדולה, ואין חזה ושוק בבמה קטנה, לפיכך הותר לאכול לשאול: </w:t>
      </w:r>
      <w:r w:rsidRPr="00CC3CC2">
        <w:rPr>
          <w:rStyle w:val="affff7"/>
          <w:rtl/>
        </w:rPr>
        <w:t>כי למועד שמור.</w:t>
      </w:r>
      <w:r w:rsidRPr="00CC3CC2">
        <w:rPr>
          <w:rtl/>
        </w:rPr>
        <w:t xml:space="preserve"> כי למועד האכילה היה השוק הזה שמור לצרכך: </w:t>
      </w:r>
      <w:r w:rsidRPr="00CC3CC2">
        <w:rPr>
          <w:rStyle w:val="affff7"/>
          <w:rtl/>
        </w:rPr>
        <w:t>לאמר העם קראתי.</w:t>
      </w:r>
      <w:r w:rsidRPr="00CC3CC2">
        <w:rPr>
          <w:rtl/>
        </w:rPr>
        <w:t xml:space="preserve"> אמירתי היתה לטבח העם, קראתי לסעודה, ויודע אני מספרם, והזהר במנותם, ונתתי לו המנות למספרם, וזו שמורה לצורכך: </w:t>
      </w:r>
    </w:p>
    <w:p w14:paraId="4D9245F2" w14:textId="090DA364" w:rsidR="00CC3CC2" w:rsidRDefault="00CC3CC2" w:rsidP="00B25434">
      <w:pPr>
        <w:pStyle w:val="a5"/>
        <w:rPr>
          <w:rtl/>
        </w:rPr>
      </w:pPr>
      <w:bookmarkStart w:id="203" w:name="שמואלBאBפרק-ט-{כה}"/>
      <w:bookmarkEnd w:id="203"/>
      <w:r w:rsidRPr="00CC3CC2">
        <w:rPr>
          <w:rStyle w:val="affff8"/>
          <w:rtl/>
        </w:rPr>
        <w:t>{כה}</w:t>
      </w:r>
      <w:r>
        <w:rPr>
          <w:rFonts w:ascii="Times New Roman" w:hAnsi="Times New Roman"/>
          <w:sz w:val="41"/>
          <w:szCs w:val="41"/>
          <w:rtl/>
        </w:rPr>
        <w:t xml:space="preserve"> </w:t>
      </w:r>
      <w:r w:rsidRPr="00CC3CC2">
        <w:rPr>
          <w:rtl/>
        </w:rPr>
        <w:t xml:space="preserve">וַיֵּרְד֥וּ מֵהַבָּמָ֖ה הָעִ֑יר וַיְדַבֵּ֥ר </w:t>
      </w:r>
      <w:proofErr w:type="spellStart"/>
      <w:r w:rsidRPr="00CC3CC2">
        <w:rPr>
          <w:rtl/>
        </w:rPr>
        <w:t>עִם</w:t>
      </w:r>
      <w:r>
        <w:rPr>
          <w:rtl/>
        </w:rPr>
        <w:t>־</w:t>
      </w:r>
      <w:r w:rsidRPr="00CC3CC2">
        <w:rPr>
          <w:rtl/>
        </w:rPr>
        <w:t>שָׁא֖וּל</w:t>
      </w:r>
      <w:proofErr w:type="spellEnd"/>
      <w:r w:rsidRPr="00CC3CC2">
        <w:rPr>
          <w:rtl/>
        </w:rPr>
        <w:t xml:space="preserve"> </w:t>
      </w:r>
      <w:proofErr w:type="spellStart"/>
      <w:r w:rsidRPr="00CC3CC2">
        <w:rPr>
          <w:rtl/>
        </w:rPr>
        <w:t>עַל</w:t>
      </w:r>
      <w:r>
        <w:rPr>
          <w:rtl/>
        </w:rPr>
        <w:t>־</w:t>
      </w:r>
      <w:r w:rsidRPr="00CC3CC2">
        <w:rPr>
          <w:rtl/>
        </w:rPr>
        <w:t>הַגָּֽג</w:t>
      </w:r>
      <w:proofErr w:type="spellEnd"/>
      <w:r w:rsidRPr="00CC3CC2">
        <w:rPr>
          <w:rtl/>
        </w:rPr>
        <w:t>:</w:t>
      </w:r>
    </w:p>
    <w:p w14:paraId="28C1B523" w14:textId="024943D7" w:rsidR="00CC3CC2" w:rsidRDefault="00CC3CC2" w:rsidP="00B25434">
      <w:pPr>
        <w:pStyle w:val="a6"/>
        <w:rPr>
          <w:rtl/>
        </w:rPr>
      </w:pPr>
      <w:r w:rsidRPr="00CC3CC2">
        <w:rPr>
          <w:rStyle w:val="affff7"/>
          <w:rtl/>
        </w:rPr>
        <w:t>וידבר עם שאול על הגג.</w:t>
      </w:r>
      <w:r w:rsidRPr="00CC3CC2">
        <w:rPr>
          <w:rtl/>
        </w:rPr>
        <w:t xml:space="preserve"> מוכיחו ומלמדו ליראה את </w:t>
      </w:r>
      <w:proofErr w:type="spellStart"/>
      <w:r w:rsidRPr="00CC3CC2">
        <w:rPr>
          <w:rtl/>
        </w:rPr>
        <w:t>הקב''ה</w:t>
      </w:r>
      <w:proofErr w:type="spellEnd"/>
      <w:r w:rsidRPr="00CC3CC2">
        <w:rPr>
          <w:rtl/>
        </w:rPr>
        <w:t xml:space="preserve">: </w:t>
      </w:r>
    </w:p>
    <w:p w14:paraId="2B4B0D4C" w14:textId="44AD1C08" w:rsidR="00CC3CC2" w:rsidRDefault="00CC3CC2" w:rsidP="00B25434">
      <w:pPr>
        <w:pStyle w:val="a5"/>
        <w:rPr>
          <w:rtl/>
        </w:rPr>
      </w:pPr>
      <w:bookmarkStart w:id="204" w:name="שמואלBאBפרק-ט-{כו}"/>
      <w:bookmarkEnd w:id="204"/>
      <w:r w:rsidRPr="00CC3CC2">
        <w:rPr>
          <w:rStyle w:val="affff8"/>
          <w:rtl/>
        </w:rPr>
        <w:t>{כו}</w:t>
      </w:r>
      <w:r>
        <w:rPr>
          <w:rFonts w:ascii="Times New Roman" w:hAnsi="Times New Roman"/>
          <w:sz w:val="41"/>
          <w:szCs w:val="41"/>
          <w:rtl/>
        </w:rPr>
        <w:t xml:space="preserve"> </w:t>
      </w:r>
      <w:proofErr w:type="spellStart"/>
      <w:r w:rsidRPr="00CC3CC2">
        <w:rPr>
          <w:rtl/>
        </w:rPr>
        <w:t>וַיַּשְׁכִּ֗מו</w:t>
      </w:r>
      <w:proofErr w:type="spellEnd"/>
      <w:r w:rsidRPr="00CC3CC2">
        <w:rPr>
          <w:rtl/>
        </w:rPr>
        <w:t xml:space="preserve">ּ וַיְהִ֞י כַּעֲל֤וֹת הַשַּׁ֙חַר֙ </w:t>
      </w:r>
      <w:r w:rsidRPr="00CC3CC2">
        <w:rPr>
          <w:rtl/>
        </w:rPr>
        <w:t xml:space="preserve">וַיִּקְרָ֨א שְׁמוּאֵ֤ל </w:t>
      </w:r>
      <w:proofErr w:type="spellStart"/>
      <w:r w:rsidRPr="00CC3CC2">
        <w:rPr>
          <w:rtl/>
        </w:rPr>
        <w:t>אֶל</w:t>
      </w:r>
      <w:r>
        <w:rPr>
          <w:rtl/>
        </w:rPr>
        <w:t>־</w:t>
      </w:r>
      <w:r w:rsidRPr="00CC3CC2">
        <w:rPr>
          <w:rtl/>
        </w:rPr>
        <w:t>שָׁאוּל</w:t>
      </w:r>
      <w:proofErr w:type="spellEnd"/>
      <w:r w:rsidRPr="00CC3CC2">
        <w:rPr>
          <w:rtl/>
        </w:rPr>
        <w:t xml:space="preserve">֙ </w:t>
      </w:r>
      <w:r w:rsidRPr="00CC3CC2">
        <w:rPr>
          <w:sz w:val="24"/>
          <w:szCs w:val="24"/>
          <w:rtl/>
        </w:rPr>
        <w:t>(הגג)</w:t>
      </w:r>
      <w:r w:rsidRPr="00CC3CC2">
        <w:rPr>
          <w:rtl/>
        </w:rPr>
        <w:t xml:space="preserve"> הַגָּ֣גָה לֵאמֹ֔ר ק֖וּמָה וַאֲשַׁלְּחֶ֑ךָּ וַיָּ֣קָם שָׁא֗וּל וַיֵּצְא֧וּ שְׁנֵיהֶ֛ם ה֥וּא וּשְׁמוּאֵ֖ל הַחֽוּצָה:</w:t>
      </w:r>
      <w:r w:rsidRPr="00CC3CC2">
        <w:rPr>
          <w:rFonts w:ascii="Times New Roman" w:hAnsi="Times New Roman"/>
          <w:rtl/>
        </w:rPr>
        <w:t xml:space="preserve"> </w:t>
      </w:r>
      <w:bookmarkStart w:id="205" w:name="שמואלBאBפרק-ט-{כז}"/>
      <w:bookmarkEnd w:id="205"/>
      <w:r w:rsidRPr="00CC3CC2">
        <w:rPr>
          <w:rStyle w:val="affff8"/>
          <w:rtl/>
        </w:rPr>
        <w:t>{כז}</w:t>
      </w:r>
      <w:r>
        <w:rPr>
          <w:rFonts w:ascii="Times New Roman" w:hAnsi="Times New Roman"/>
          <w:sz w:val="41"/>
          <w:szCs w:val="41"/>
          <w:rtl/>
        </w:rPr>
        <w:t xml:space="preserve"> </w:t>
      </w:r>
      <w:r w:rsidRPr="00CC3CC2">
        <w:rPr>
          <w:rtl/>
        </w:rPr>
        <w:t xml:space="preserve">הֵ֗מָּה יֽוֹרְדִים֙ בִּקְצֵ֣ה הָעִ֔יר וּשְׁמוּאֵ֞ל אָמַ֣ר </w:t>
      </w:r>
      <w:proofErr w:type="spellStart"/>
      <w:r w:rsidRPr="00CC3CC2">
        <w:rPr>
          <w:rtl/>
        </w:rPr>
        <w:t>אֶל</w:t>
      </w:r>
      <w:r>
        <w:rPr>
          <w:rtl/>
        </w:rPr>
        <w:t>־</w:t>
      </w:r>
      <w:r w:rsidRPr="00CC3CC2">
        <w:rPr>
          <w:rtl/>
        </w:rPr>
        <w:t>שָׁא֗וּל</w:t>
      </w:r>
      <w:proofErr w:type="spellEnd"/>
      <w:r w:rsidRPr="00CC3CC2">
        <w:rPr>
          <w:rtl/>
        </w:rPr>
        <w:t xml:space="preserve"> אֱמֹ֥ר לַנַּ֛עַר וְיַעֲבֹ֥ר לְפָנֵ֖ינוּ וַֽיַּעֲבֹ֑ר וְאַתָּה֙ עֲמֹ֣ד כַּיּ֔וֹם וְאַשְׁמִיעֲךָ֖ אֶת</w:t>
      </w:r>
      <w:r>
        <w:rPr>
          <w:rtl/>
        </w:rPr>
        <w:t>־</w:t>
      </w:r>
      <w:r w:rsidRPr="00CC3CC2">
        <w:rPr>
          <w:rtl/>
        </w:rPr>
        <w:t>דְּבַ֥ר אֱלֹהִֽים:</w:t>
      </w:r>
      <w:r w:rsidRPr="00CC3CC2">
        <w:rPr>
          <w:rFonts w:ascii="Times New Roman" w:hAnsi="Times New Roman"/>
          <w:rtl/>
        </w:rPr>
        <w:t xml:space="preserve"> </w:t>
      </w:r>
      <w:r w:rsidRPr="00CC3CC2">
        <w:rPr>
          <w:rFonts w:ascii="Times New Roman" w:hAnsi="Times New Roman"/>
          <w:sz w:val="24"/>
          <w:szCs w:val="24"/>
          <w:rtl/>
        </w:rPr>
        <w:t>(פ)</w:t>
      </w:r>
    </w:p>
    <w:p w14:paraId="242D3AB6" w14:textId="4FBC365E" w:rsidR="00CC3CC2" w:rsidRDefault="00CC3CC2" w:rsidP="00B25434">
      <w:pPr>
        <w:pStyle w:val="a6"/>
        <w:rPr>
          <w:rtl/>
        </w:rPr>
      </w:pPr>
      <w:r w:rsidRPr="00CC3CC2">
        <w:rPr>
          <w:rStyle w:val="affff7"/>
          <w:rtl/>
        </w:rPr>
        <w:t>ויעבר לפנינו.</w:t>
      </w:r>
      <w:r w:rsidRPr="00CC3CC2">
        <w:rPr>
          <w:rtl/>
        </w:rPr>
        <w:t xml:space="preserve"> וילך ברחוק ממנו, ולא ישמע את דברינו. ויעבר. הנער לפניהם, ולשאול אמר: ואתה עמוד עמדי: </w:t>
      </w:r>
    </w:p>
    <w:p w14:paraId="1B45BC49"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7CC4EBEB" w14:textId="1F096C69" w:rsidR="00CC3CC2" w:rsidRDefault="00CC3CC2" w:rsidP="00B25434">
      <w:pPr>
        <w:pStyle w:val="21"/>
        <w:rPr>
          <w:rtl/>
        </w:rPr>
      </w:pPr>
      <w:r>
        <w:rPr>
          <w:rtl/>
        </w:rPr>
        <w:t>פרק־</w:t>
      </w:r>
      <w:r w:rsidRPr="00CC3CC2">
        <w:rPr>
          <w:rtl/>
        </w:rPr>
        <w:t>י</w:t>
      </w:r>
    </w:p>
    <w:p w14:paraId="5D54EB20"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206" w:name="שמואלBאBפרק-י-{א}"/>
      <w:bookmarkEnd w:id="206"/>
    </w:p>
    <w:p w14:paraId="4DDE7A53" w14:textId="335AE346"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וַיִּקַּ֨ח שְׁמוּאֵ֜ל </w:t>
      </w:r>
      <w:proofErr w:type="spellStart"/>
      <w:r w:rsidRPr="00CC3CC2">
        <w:rPr>
          <w:rtl/>
        </w:rPr>
        <w:t>אֶת</w:t>
      </w:r>
      <w:r>
        <w:rPr>
          <w:rtl/>
        </w:rPr>
        <w:t>־</w:t>
      </w:r>
      <w:r w:rsidRPr="00CC3CC2">
        <w:rPr>
          <w:rtl/>
        </w:rPr>
        <w:t>פַּ֥ך</w:t>
      </w:r>
      <w:proofErr w:type="spellEnd"/>
      <w:r w:rsidRPr="00CC3CC2">
        <w:rPr>
          <w:rtl/>
        </w:rPr>
        <w:t xml:space="preserve">ְ הַשֶּׁ֛מֶן וַיִּצֹ֥ק </w:t>
      </w:r>
      <w:proofErr w:type="spellStart"/>
      <w:r w:rsidRPr="00CC3CC2">
        <w:rPr>
          <w:rtl/>
        </w:rPr>
        <w:t>עַל</w:t>
      </w:r>
      <w:r>
        <w:rPr>
          <w:rtl/>
        </w:rPr>
        <w:t>־</w:t>
      </w:r>
      <w:r w:rsidRPr="00CC3CC2">
        <w:rPr>
          <w:rtl/>
        </w:rPr>
        <w:t>רֹאשׁ֖ו</w:t>
      </w:r>
      <w:proofErr w:type="spellEnd"/>
      <w:r w:rsidRPr="00CC3CC2">
        <w:rPr>
          <w:rtl/>
        </w:rPr>
        <w:t xml:space="preserve">ֹ וַיִּשָּׁקֵ֑הוּ וַיֹּ֕אמֶר הֲל֗וֹא </w:t>
      </w:r>
      <w:proofErr w:type="spellStart"/>
      <w:r w:rsidRPr="00CC3CC2">
        <w:rPr>
          <w:rtl/>
        </w:rPr>
        <w:t>כִּֽי</w:t>
      </w:r>
      <w:r>
        <w:rPr>
          <w:rtl/>
        </w:rPr>
        <w:t>־</w:t>
      </w:r>
      <w:r w:rsidRPr="00CC3CC2">
        <w:rPr>
          <w:rtl/>
        </w:rPr>
        <w:t>מְשָׁחֲך</w:t>
      </w:r>
      <w:proofErr w:type="spellEnd"/>
      <w:r w:rsidRPr="00CC3CC2">
        <w:rPr>
          <w:rtl/>
        </w:rPr>
        <w:t xml:space="preserve">ָ֧ יְהוָ֛ה </w:t>
      </w:r>
      <w:proofErr w:type="spellStart"/>
      <w:r w:rsidRPr="00CC3CC2">
        <w:rPr>
          <w:rtl/>
        </w:rPr>
        <w:t>עַל</w:t>
      </w:r>
      <w:r>
        <w:rPr>
          <w:rtl/>
        </w:rPr>
        <w:t>־</w:t>
      </w:r>
      <w:r w:rsidRPr="00CC3CC2">
        <w:rPr>
          <w:rtl/>
        </w:rPr>
        <w:t>נַחֲלָת֖ו</w:t>
      </w:r>
      <w:proofErr w:type="spellEnd"/>
      <w:r w:rsidRPr="00CC3CC2">
        <w:rPr>
          <w:rtl/>
        </w:rPr>
        <w:t>ֹ לְנָגִֽיד:</w:t>
      </w:r>
      <w:r w:rsidRPr="00CC3CC2">
        <w:rPr>
          <w:rFonts w:ascii="Times New Roman" w:hAnsi="Times New Roman"/>
          <w:rtl/>
        </w:rPr>
        <w:t xml:space="preserve"> </w:t>
      </w:r>
      <w:bookmarkStart w:id="207" w:name="שמואלBאBפרק-י-{ב}"/>
      <w:bookmarkEnd w:id="207"/>
      <w:r w:rsidRPr="00CC3CC2">
        <w:rPr>
          <w:rStyle w:val="affff8"/>
          <w:rtl/>
        </w:rPr>
        <w:t>{ב}</w:t>
      </w:r>
      <w:r>
        <w:rPr>
          <w:rFonts w:ascii="Times New Roman" w:hAnsi="Times New Roman"/>
          <w:sz w:val="41"/>
          <w:szCs w:val="41"/>
          <w:rtl/>
        </w:rPr>
        <w:t xml:space="preserve"> </w:t>
      </w:r>
      <w:r w:rsidRPr="00CC3CC2">
        <w:rPr>
          <w:rtl/>
        </w:rPr>
        <w:t xml:space="preserve">בְּלֶכְתְּךָ֤ הַיּוֹם֙ מֵעִמָּדִ֔י וּמָצָאתָ֩ שְׁנֵ֨י אֲנָשִׁ֜ים </w:t>
      </w:r>
      <w:proofErr w:type="spellStart"/>
      <w:r w:rsidRPr="00CC3CC2">
        <w:rPr>
          <w:rtl/>
        </w:rPr>
        <w:t>עִם</w:t>
      </w:r>
      <w:r>
        <w:rPr>
          <w:rtl/>
        </w:rPr>
        <w:t>־</w:t>
      </w:r>
      <w:r w:rsidRPr="00CC3CC2">
        <w:rPr>
          <w:rtl/>
        </w:rPr>
        <w:t>קְבֻרַ֥ת</w:t>
      </w:r>
      <w:proofErr w:type="spellEnd"/>
      <w:r w:rsidRPr="00CC3CC2">
        <w:rPr>
          <w:rtl/>
        </w:rPr>
        <w:t xml:space="preserve"> רָחֵ֛ל בִּגְב֥וּל בִּנְיָמִ֖ן </w:t>
      </w:r>
      <w:proofErr w:type="spellStart"/>
      <w:r w:rsidRPr="00CC3CC2">
        <w:rPr>
          <w:rtl/>
        </w:rPr>
        <w:t>בְּצֶלְצַ֑ח</w:t>
      </w:r>
      <w:proofErr w:type="spellEnd"/>
      <w:r w:rsidRPr="00CC3CC2">
        <w:rPr>
          <w:rtl/>
        </w:rPr>
        <w:t xml:space="preserve"> וְאָמְר֣וּ אֵלֶ֗יךָ נִמְצְא֤וּ </w:t>
      </w:r>
      <w:proofErr w:type="spellStart"/>
      <w:r w:rsidRPr="00CC3CC2">
        <w:rPr>
          <w:rtl/>
        </w:rPr>
        <w:t>הָאֲתֹנוֹת</w:t>
      </w:r>
      <w:proofErr w:type="spellEnd"/>
      <w:r w:rsidRPr="00CC3CC2">
        <w:rPr>
          <w:rtl/>
        </w:rPr>
        <w:t xml:space="preserve">֙ אֲשֶׁ֣ר הָלַ֣כְתָּ לְבַקֵּ֔שׁ וְהִנֵּ֨ה נָטַ֤שׁ אָבִ֙יךָ֙ </w:t>
      </w:r>
      <w:proofErr w:type="spellStart"/>
      <w:r w:rsidRPr="00CC3CC2">
        <w:rPr>
          <w:rtl/>
        </w:rPr>
        <w:t>אֶת</w:t>
      </w:r>
      <w:r>
        <w:rPr>
          <w:rtl/>
        </w:rPr>
        <w:t>־</w:t>
      </w:r>
      <w:r w:rsidRPr="00CC3CC2">
        <w:rPr>
          <w:rtl/>
        </w:rPr>
        <w:t>דִּבְרֵ֣י</w:t>
      </w:r>
      <w:proofErr w:type="spellEnd"/>
      <w:r w:rsidRPr="00CC3CC2">
        <w:rPr>
          <w:rtl/>
        </w:rPr>
        <w:t xml:space="preserve"> </w:t>
      </w:r>
      <w:proofErr w:type="spellStart"/>
      <w:r w:rsidRPr="00CC3CC2">
        <w:rPr>
          <w:rtl/>
        </w:rPr>
        <w:t>הָאֲתֹנ֔וֹת</w:t>
      </w:r>
      <w:proofErr w:type="spellEnd"/>
      <w:r w:rsidRPr="00CC3CC2">
        <w:rPr>
          <w:rtl/>
        </w:rPr>
        <w:t xml:space="preserve"> וְדָאַ֤ג לָכֶם֙ לֵאמֹ֔ר מָ֥ה אֶעֱשֶׂ֖ה לִבְנִֽי:</w:t>
      </w:r>
    </w:p>
    <w:p w14:paraId="20343736" w14:textId="5073FCA8" w:rsidR="00CC3CC2" w:rsidRDefault="00CC3CC2" w:rsidP="00B25434">
      <w:pPr>
        <w:pStyle w:val="a6"/>
        <w:rPr>
          <w:rtl/>
        </w:rPr>
      </w:pPr>
      <w:r w:rsidRPr="00CC3CC2">
        <w:rPr>
          <w:rStyle w:val="affff7"/>
          <w:rtl/>
        </w:rPr>
        <w:t>עם קבורת רחל בגבול בנימן.</w:t>
      </w:r>
      <w:r w:rsidRPr="00CC3CC2">
        <w:rPr>
          <w:rtl/>
        </w:rPr>
        <w:t xml:space="preserve"> והלא קבורת רחל בגבול יהודה בבית לחם, אלא עכשיו הם בקבורת רחל, וכשתפגע בהם תמצאם בגבול בנימן </w:t>
      </w:r>
      <w:proofErr w:type="spellStart"/>
      <w:r w:rsidRPr="00CC3CC2">
        <w:rPr>
          <w:rtl/>
        </w:rPr>
        <w:t>בצלצח</w:t>
      </w:r>
      <w:proofErr w:type="spellEnd"/>
      <w:r w:rsidRPr="00CC3CC2">
        <w:rPr>
          <w:rtl/>
        </w:rPr>
        <w:t xml:space="preserve">, כך שנויה בתוספתא דסוטה (פרק יא): </w:t>
      </w:r>
      <w:proofErr w:type="spellStart"/>
      <w:r w:rsidRPr="00CC3CC2">
        <w:rPr>
          <w:rStyle w:val="affff7"/>
          <w:rtl/>
        </w:rPr>
        <w:t>צלצח</w:t>
      </w:r>
      <w:proofErr w:type="spellEnd"/>
      <w:r w:rsidRPr="00CC3CC2">
        <w:rPr>
          <w:rStyle w:val="affff7"/>
          <w:rtl/>
        </w:rPr>
        <w:t>.</w:t>
      </w:r>
      <w:r w:rsidRPr="00CC3CC2">
        <w:rPr>
          <w:rtl/>
        </w:rPr>
        <w:t xml:space="preserve"> צל לצח של </w:t>
      </w:r>
      <w:proofErr w:type="spellStart"/>
      <w:r w:rsidRPr="00CC3CC2">
        <w:rPr>
          <w:rtl/>
        </w:rPr>
        <w:t>הקב''ה</w:t>
      </w:r>
      <w:proofErr w:type="spellEnd"/>
      <w:r w:rsidRPr="00CC3CC2">
        <w:rPr>
          <w:rtl/>
        </w:rPr>
        <w:t xml:space="preserve">, שהוא צח ואדום, והיא ירושלים: </w:t>
      </w:r>
      <w:r w:rsidRPr="00CC3CC2">
        <w:rPr>
          <w:rStyle w:val="affff7"/>
          <w:rtl/>
        </w:rPr>
        <w:t>ודאג לכם.</w:t>
      </w:r>
      <w:r w:rsidRPr="00CC3CC2">
        <w:rPr>
          <w:rtl/>
        </w:rPr>
        <w:t xml:space="preserve"> יירא עליכם, כל לשון 'דאגה', לשון 'יראה', </w:t>
      </w:r>
      <w:proofErr w:type="spellStart"/>
      <w:r w:rsidRPr="00CC3CC2">
        <w:rPr>
          <w:rtl/>
        </w:rPr>
        <w:t>דושטי</w:t>
      </w:r>
      <w:proofErr w:type="spellEnd"/>
      <w:r w:rsidRPr="00CC3CC2">
        <w:rPr>
          <w:rtl/>
        </w:rPr>
        <w:t xml:space="preserve">''ר </w:t>
      </w:r>
      <w:proofErr w:type="spellStart"/>
      <w:r w:rsidRPr="00CC3CC2">
        <w:rPr>
          <w:rtl/>
        </w:rPr>
        <w:t>בלע''ז</w:t>
      </w:r>
      <w:proofErr w:type="spellEnd"/>
      <w:r w:rsidRPr="00CC3CC2">
        <w:rPr>
          <w:rtl/>
        </w:rPr>
        <w:t xml:space="preserve">: </w:t>
      </w:r>
    </w:p>
    <w:p w14:paraId="69E0EFC8" w14:textId="3397116B" w:rsidR="00CC3CC2" w:rsidRDefault="00CC3CC2" w:rsidP="00B25434">
      <w:pPr>
        <w:pStyle w:val="a5"/>
        <w:rPr>
          <w:rtl/>
        </w:rPr>
      </w:pPr>
      <w:bookmarkStart w:id="208" w:name="שמואלBאBפרק-י-{ג}"/>
      <w:bookmarkEnd w:id="208"/>
      <w:r w:rsidRPr="00CC3CC2">
        <w:rPr>
          <w:rStyle w:val="affff8"/>
          <w:rtl/>
        </w:rPr>
        <w:t>{ג}</w:t>
      </w:r>
      <w:r>
        <w:rPr>
          <w:rFonts w:ascii="Times New Roman" w:hAnsi="Times New Roman"/>
          <w:sz w:val="41"/>
          <w:szCs w:val="41"/>
          <w:rtl/>
        </w:rPr>
        <w:t xml:space="preserve"> </w:t>
      </w:r>
      <w:r w:rsidRPr="00CC3CC2">
        <w:rPr>
          <w:rtl/>
        </w:rPr>
        <w:t xml:space="preserve">וְחָלַפְתָּ֨ מִשָּׁ֜ם וָהָ֗לְאָה וּבָ֙אתָ֙ </w:t>
      </w:r>
      <w:proofErr w:type="spellStart"/>
      <w:r w:rsidRPr="00CC3CC2">
        <w:rPr>
          <w:rtl/>
        </w:rPr>
        <w:t>עַד</w:t>
      </w:r>
      <w:r>
        <w:rPr>
          <w:rtl/>
        </w:rPr>
        <w:t>־</w:t>
      </w:r>
      <w:r w:rsidRPr="00CC3CC2">
        <w:rPr>
          <w:rtl/>
        </w:rPr>
        <w:t>אֵל֣וֹן</w:t>
      </w:r>
      <w:proofErr w:type="spellEnd"/>
      <w:r w:rsidRPr="00CC3CC2">
        <w:rPr>
          <w:rtl/>
        </w:rPr>
        <w:t xml:space="preserve"> תָּב֔וֹר וּמְצָא֤וּךָ שָּׁם֙ שְׁלֹשָׁ֣ה אֲנָשִׁ֔ים עֹלִ֥ים </w:t>
      </w:r>
      <w:proofErr w:type="spellStart"/>
      <w:r w:rsidRPr="00CC3CC2">
        <w:rPr>
          <w:rtl/>
        </w:rPr>
        <w:t>אֶל</w:t>
      </w:r>
      <w:r>
        <w:rPr>
          <w:rtl/>
        </w:rPr>
        <w:t>־</w:t>
      </w:r>
      <w:r w:rsidRPr="00CC3CC2">
        <w:rPr>
          <w:rtl/>
        </w:rPr>
        <w:t>הָאֱלֹהִ֖ים</w:t>
      </w:r>
      <w:proofErr w:type="spellEnd"/>
      <w:r w:rsidRPr="00CC3CC2">
        <w:rPr>
          <w:rtl/>
        </w:rPr>
        <w:t xml:space="preserve"> בֵּֽית</w:t>
      </w:r>
      <w:r>
        <w:rPr>
          <w:rtl/>
        </w:rPr>
        <w:t>־</w:t>
      </w:r>
      <w:r w:rsidRPr="00CC3CC2">
        <w:rPr>
          <w:rtl/>
        </w:rPr>
        <w:t xml:space="preserve">אֵ֑ל אֶחָ֞ד נֹשֵׂ֣א | שְׁלֹשָׁ֣ה גְדָיִ֗ים וְאֶחָד֙ נֹשֵׂ֗א שְׁלֹ֙שֶׁת֙ כִּכְּר֣וֹת לֶ֔חֶם וְאֶחָ֥ד נֹשֵׂ֖א </w:t>
      </w:r>
      <w:proofErr w:type="spellStart"/>
      <w:r w:rsidRPr="00CC3CC2">
        <w:rPr>
          <w:rtl/>
        </w:rPr>
        <w:t>נֵֽבֶל</w:t>
      </w:r>
      <w:r>
        <w:rPr>
          <w:rtl/>
        </w:rPr>
        <w:t>־</w:t>
      </w:r>
      <w:r w:rsidRPr="00CC3CC2">
        <w:rPr>
          <w:rtl/>
        </w:rPr>
        <w:t>יָֽיִן</w:t>
      </w:r>
      <w:proofErr w:type="spellEnd"/>
      <w:r w:rsidRPr="00CC3CC2">
        <w:rPr>
          <w:rtl/>
        </w:rPr>
        <w:t>:</w:t>
      </w:r>
    </w:p>
    <w:p w14:paraId="596439BD" w14:textId="4D227FB0" w:rsidR="00CC3CC2" w:rsidRDefault="00CC3CC2" w:rsidP="00B25434">
      <w:pPr>
        <w:pStyle w:val="a6"/>
        <w:rPr>
          <w:rtl/>
        </w:rPr>
      </w:pPr>
      <w:r w:rsidRPr="00CC3CC2">
        <w:rPr>
          <w:rStyle w:val="affff7"/>
          <w:rtl/>
        </w:rPr>
        <w:t>אילון תבור.</w:t>
      </w:r>
      <w:r w:rsidRPr="00CC3CC2">
        <w:rPr>
          <w:rtl/>
        </w:rPr>
        <w:t xml:space="preserve"> מישר תבור: </w:t>
      </w:r>
    </w:p>
    <w:p w14:paraId="494EC996" w14:textId="58698265" w:rsidR="00CC3CC2" w:rsidRDefault="00CC3CC2" w:rsidP="00B25434">
      <w:pPr>
        <w:pStyle w:val="a5"/>
        <w:rPr>
          <w:rtl/>
        </w:rPr>
      </w:pPr>
      <w:bookmarkStart w:id="209" w:name="שמואלBאBפרק-י-{ד}"/>
      <w:bookmarkEnd w:id="209"/>
      <w:r w:rsidRPr="00CC3CC2">
        <w:rPr>
          <w:rStyle w:val="affff8"/>
          <w:rtl/>
        </w:rPr>
        <w:t>{ד}</w:t>
      </w:r>
      <w:r>
        <w:rPr>
          <w:rFonts w:ascii="Times New Roman" w:hAnsi="Times New Roman"/>
          <w:sz w:val="41"/>
          <w:szCs w:val="41"/>
          <w:rtl/>
        </w:rPr>
        <w:t xml:space="preserve"> </w:t>
      </w:r>
      <w:r w:rsidRPr="00CC3CC2">
        <w:rPr>
          <w:rtl/>
        </w:rPr>
        <w:t>וְשָׁאֲל֥וּ לְךָ֖ לְשָׁל֑וֹם וְנָתְנ֤וּ לְךָ֙ שְׁתֵּי</w:t>
      </w:r>
      <w:r>
        <w:rPr>
          <w:rtl/>
        </w:rPr>
        <w:t>־</w:t>
      </w:r>
      <w:r w:rsidRPr="00CC3CC2">
        <w:rPr>
          <w:rtl/>
        </w:rPr>
        <w:t>לֶ֔חֶם וְלָקַחְתָּ֖ מִיָּדָֽם:</w:t>
      </w:r>
      <w:r w:rsidRPr="00CC3CC2">
        <w:rPr>
          <w:rFonts w:ascii="Times New Roman" w:hAnsi="Times New Roman"/>
          <w:rtl/>
        </w:rPr>
        <w:t xml:space="preserve"> </w:t>
      </w:r>
      <w:bookmarkStart w:id="210" w:name="שמואלBאBפרק-י-{ה}"/>
      <w:bookmarkEnd w:id="210"/>
      <w:r w:rsidRPr="00CC3CC2">
        <w:rPr>
          <w:rStyle w:val="affff8"/>
          <w:rtl/>
        </w:rPr>
        <w:t>{ה}</w:t>
      </w:r>
      <w:r>
        <w:rPr>
          <w:rFonts w:ascii="Times New Roman" w:hAnsi="Times New Roman"/>
          <w:sz w:val="41"/>
          <w:szCs w:val="41"/>
          <w:rtl/>
        </w:rPr>
        <w:t xml:space="preserve"> </w:t>
      </w:r>
      <w:r w:rsidRPr="00CC3CC2">
        <w:rPr>
          <w:rtl/>
        </w:rPr>
        <w:t>אַ֣חַר כֵּ֗ן תָּבוֹא֙ גִּבְעַ֣ת הָאֱלֹהִ֔ים אֲשֶׁר</w:t>
      </w:r>
      <w:r>
        <w:rPr>
          <w:rtl/>
        </w:rPr>
        <w:t>־</w:t>
      </w:r>
      <w:r w:rsidRPr="00CC3CC2">
        <w:rPr>
          <w:rtl/>
        </w:rPr>
        <w:t xml:space="preserve">שָׁ֖ם נְצִבֵ֣י פְלִשְׁתִּ֑ים וִיהִי֩ כְבֹאֲךָ֨ שָׁ֜ם הָעִ֗יר וּפָגַעְתָּ֞ חֶ֤בֶל נְבִיאִים֙ יֹרְדִ֣ים מֵֽהַבָּמָ֔ה וְלִפְנֵיהֶ֞ם נֵ֤בֶל </w:t>
      </w:r>
      <w:proofErr w:type="spellStart"/>
      <w:r w:rsidRPr="00CC3CC2">
        <w:rPr>
          <w:rtl/>
        </w:rPr>
        <w:t>וְתֹף</w:t>
      </w:r>
      <w:proofErr w:type="spellEnd"/>
      <w:r w:rsidRPr="00CC3CC2">
        <w:rPr>
          <w:rtl/>
        </w:rPr>
        <w:t>֙ וְחָלִ֣יל וְכִנּ֔וֹר וְהֵ֖מָּה מִֽתְנַבְּאִֽים:</w:t>
      </w:r>
    </w:p>
    <w:p w14:paraId="67684F60" w14:textId="378C4460" w:rsidR="00CC3CC2" w:rsidRDefault="00CC3CC2" w:rsidP="00B25434">
      <w:pPr>
        <w:pStyle w:val="a6"/>
        <w:rPr>
          <w:rtl/>
        </w:rPr>
      </w:pPr>
      <w:r w:rsidRPr="00CC3CC2">
        <w:rPr>
          <w:rStyle w:val="affff7"/>
          <w:rtl/>
        </w:rPr>
        <w:t>גבעת האלהים.</w:t>
      </w:r>
      <w:r w:rsidRPr="00CC3CC2">
        <w:rPr>
          <w:rtl/>
        </w:rPr>
        <w:t xml:space="preserve"> גבעת קרית יערים, אשר עכשיו ארון האלהים שם: </w:t>
      </w:r>
      <w:r w:rsidRPr="00CC3CC2">
        <w:rPr>
          <w:rStyle w:val="affff7"/>
          <w:rtl/>
        </w:rPr>
        <w:t>נציבי פלשתים.</w:t>
      </w:r>
      <w:r w:rsidRPr="00CC3CC2">
        <w:rPr>
          <w:rtl/>
        </w:rPr>
        <w:t xml:space="preserve"> סרדיוטות שמינו על ישראל, שהיו רודין בה, ומושיבים נציבים בערי ישראל: </w:t>
      </w:r>
      <w:r w:rsidRPr="00CC3CC2">
        <w:rPr>
          <w:rStyle w:val="affff7"/>
          <w:rtl/>
        </w:rPr>
        <w:t>חבל נביאים.</w:t>
      </w:r>
      <w:r w:rsidRPr="00CC3CC2">
        <w:rPr>
          <w:rtl/>
        </w:rPr>
        <w:t xml:space="preserve"> תרגם יונתן: סיעת ספריא: </w:t>
      </w:r>
      <w:r w:rsidRPr="00CC3CC2">
        <w:rPr>
          <w:rStyle w:val="affff7"/>
          <w:rtl/>
        </w:rPr>
        <w:t>חבל.</w:t>
      </w:r>
      <w:r w:rsidRPr="00CC3CC2">
        <w:rPr>
          <w:rtl/>
        </w:rPr>
        <w:t xml:space="preserve"> סיעה, וכן (</w:t>
      </w:r>
      <w:proofErr w:type="spellStart"/>
      <w:r w:rsidRPr="00CC3CC2">
        <w:rPr>
          <w:rtl/>
        </w:rPr>
        <w:t>שמואל־ב</w:t>
      </w:r>
      <w:proofErr w:type="spellEnd"/>
      <w:r w:rsidRPr="00CC3CC2">
        <w:rPr>
          <w:rtl/>
        </w:rPr>
        <w:t xml:space="preserve"> כב ו): חבלי שאול סבוני, משרית רשיעיא </w:t>
      </w:r>
      <w:proofErr w:type="spellStart"/>
      <w:r w:rsidRPr="00CC3CC2">
        <w:rPr>
          <w:rtl/>
        </w:rPr>
        <w:t>אקפוני</w:t>
      </w:r>
      <w:proofErr w:type="spellEnd"/>
      <w:r w:rsidRPr="00CC3CC2">
        <w:rPr>
          <w:rtl/>
        </w:rPr>
        <w:t xml:space="preserve">: </w:t>
      </w:r>
      <w:r w:rsidRPr="00CC3CC2">
        <w:rPr>
          <w:rStyle w:val="affff7"/>
          <w:rtl/>
        </w:rPr>
        <w:t>מהבמה.</w:t>
      </w:r>
      <w:r w:rsidRPr="00CC3CC2">
        <w:rPr>
          <w:rtl/>
        </w:rPr>
        <w:t xml:space="preserve"> תרגם יונתן: מבית </w:t>
      </w:r>
      <w:proofErr w:type="spellStart"/>
      <w:r w:rsidRPr="00CC3CC2">
        <w:rPr>
          <w:rtl/>
        </w:rPr>
        <w:t>אסחרותא</w:t>
      </w:r>
      <w:proofErr w:type="spellEnd"/>
      <w:r w:rsidRPr="00CC3CC2">
        <w:rPr>
          <w:rtl/>
        </w:rPr>
        <w:t xml:space="preserve">: </w:t>
      </w:r>
    </w:p>
    <w:p w14:paraId="248701A3" w14:textId="22D9E172" w:rsidR="00CC3CC2" w:rsidRDefault="00CC3CC2" w:rsidP="00B25434">
      <w:pPr>
        <w:pStyle w:val="a5"/>
        <w:rPr>
          <w:rtl/>
        </w:rPr>
      </w:pPr>
      <w:bookmarkStart w:id="211" w:name="שמואלBאBפרק-י-{ו}"/>
      <w:bookmarkEnd w:id="211"/>
      <w:r w:rsidRPr="00CC3CC2">
        <w:rPr>
          <w:rStyle w:val="affff8"/>
          <w:rtl/>
        </w:rPr>
        <w:t>{ו}</w:t>
      </w:r>
      <w:r>
        <w:rPr>
          <w:rFonts w:ascii="Times New Roman" w:hAnsi="Times New Roman"/>
          <w:sz w:val="41"/>
          <w:szCs w:val="41"/>
          <w:rtl/>
        </w:rPr>
        <w:t xml:space="preserve"> </w:t>
      </w:r>
      <w:r w:rsidRPr="00CC3CC2">
        <w:rPr>
          <w:rtl/>
        </w:rPr>
        <w:t xml:space="preserve">וְצָלְחָ֤ה עָלֶ֙יךָ֙ ר֣וּחַ יְהוָ֔ה </w:t>
      </w:r>
      <w:proofErr w:type="spellStart"/>
      <w:r w:rsidRPr="00CC3CC2">
        <w:rPr>
          <w:rtl/>
        </w:rPr>
        <w:t>וְהִתְנַבִּ֖ית</w:t>
      </w:r>
      <w:proofErr w:type="spellEnd"/>
      <w:r w:rsidRPr="00CC3CC2">
        <w:rPr>
          <w:rtl/>
        </w:rPr>
        <w:t>ָ עִמָּ֑ם וְנֶהְפַּכְתָּ֖ לְאִ֥ישׁ אַחֵֽר:</w:t>
      </w:r>
      <w:r w:rsidRPr="00CC3CC2">
        <w:rPr>
          <w:rFonts w:ascii="Times New Roman" w:hAnsi="Times New Roman"/>
          <w:rtl/>
        </w:rPr>
        <w:t xml:space="preserve"> </w:t>
      </w:r>
      <w:bookmarkStart w:id="212" w:name="שמואלBאBפרק-י-{ז}"/>
      <w:bookmarkEnd w:id="212"/>
      <w:r w:rsidRPr="00CC3CC2">
        <w:rPr>
          <w:rStyle w:val="affff8"/>
          <w:rtl/>
        </w:rPr>
        <w:t>{ז}</w:t>
      </w:r>
      <w:r>
        <w:rPr>
          <w:rFonts w:ascii="Times New Roman" w:hAnsi="Times New Roman"/>
          <w:sz w:val="41"/>
          <w:szCs w:val="41"/>
          <w:rtl/>
        </w:rPr>
        <w:t xml:space="preserve"> </w:t>
      </w:r>
      <w:r w:rsidRPr="00CC3CC2">
        <w:rPr>
          <w:rtl/>
        </w:rPr>
        <w:t xml:space="preserve">וְהָיָ֗ה כִּ֥י </w:t>
      </w:r>
      <w:r w:rsidRPr="00CC3CC2">
        <w:rPr>
          <w:sz w:val="24"/>
          <w:szCs w:val="24"/>
          <w:rtl/>
        </w:rPr>
        <w:t>(</w:t>
      </w:r>
      <w:proofErr w:type="spellStart"/>
      <w:r w:rsidRPr="00CC3CC2">
        <w:rPr>
          <w:sz w:val="24"/>
          <w:szCs w:val="24"/>
          <w:rtl/>
        </w:rPr>
        <w:t>תבאינה</w:t>
      </w:r>
      <w:proofErr w:type="spellEnd"/>
      <w:r w:rsidRPr="00CC3CC2">
        <w:rPr>
          <w:sz w:val="24"/>
          <w:szCs w:val="24"/>
          <w:rtl/>
        </w:rPr>
        <w:t>)</w:t>
      </w:r>
      <w:r w:rsidRPr="00CC3CC2">
        <w:rPr>
          <w:rtl/>
        </w:rPr>
        <w:t xml:space="preserve"> תָבֹ֛אנָה הָאֹת֥וֹת הָאֵ֖לֶּה לָ֑ךְ עֲשֵׂ֤ה לְךָ֙ אֲשֶׁ֣ר תִּמְצָ֣א יָדֶ֔ךָ כִּ֥י הָאֱלֹהִ֖ים עִמָּֽךְ:</w:t>
      </w:r>
    </w:p>
    <w:p w14:paraId="13B07A82" w14:textId="12F88FA3" w:rsidR="00CC3CC2" w:rsidRDefault="00CC3CC2" w:rsidP="00B25434">
      <w:pPr>
        <w:pStyle w:val="a6"/>
        <w:rPr>
          <w:rtl/>
        </w:rPr>
      </w:pPr>
      <w:r w:rsidRPr="00CC3CC2">
        <w:rPr>
          <w:rStyle w:val="affff7"/>
          <w:rtl/>
        </w:rPr>
        <w:t>כי תבאנה האותות האלה לך.</w:t>
      </w:r>
      <w:r w:rsidRPr="00CC3CC2">
        <w:rPr>
          <w:rtl/>
        </w:rPr>
        <w:t xml:space="preserve"> ותדע כי דברי אמת, וכשם שבאו לך אותות הללו, כך יתקיים דבר המלוכה: </w:t>
      </w:r>
      <w:r w:rsidRPr="00CC3CC2">
        <w:rPr>
          <w:rStyle w:val="affff7"/>
          <w:rtl/>
        </w:rPr>
        <w:t>עשה לך אשר תמצא ידך.</w:t>
      </w:r>
      <w:r w:rsidRPr="00CC3CC2">
        <w:rPr>
          <w:rtl/>
        </w:rPr>
        <w:t xml:space="preserve"> אתקין לך מאני מלכותא, והכן לך טכסיסי המלוכה כמו שתוכל: </w:t>
      </w:r>
    </w:p>
    <w:p w14:paraId="05DAA233" w14:textId="03ED6A77" w:rsidR="00CC3CC2" w:rsidRDefault="00CC3CC2" w:rsidP="00B25434">
      <w:pPr>
        <w:pStyle w:val="a5"/>
        <w:rPr>
          <w:rtl/>
        </w:rPr>
      </w:pPr>
      <w:bookmarkStart w:id="213" w:name="שמואלBאBפרק-י-{ח}"/>
      <w:bookmarkEnd w:id="213"/>
      <w:r w:rsidRPr="00CC3CC2">
        <w:rPr>
          <w:rStyle w:val="affff8"/>
          <w:rtl/>
        </w:rPr>
        <w:t>{ח}</w:t>
      </w:r>
      <w:r>
        <w:rPr>
          <w:rFonts w:ascii="Times New Roman" w:hAnsi="Times New Roman"/>
          <w:sz w:val="41"/>
          <w:szCs w:val="41"/>
          <w:rtl/>
        </w:rPr>
        <w:t xml:space="preserve"> </w:t>
      </w:r>
      <w:r w:rsidRPr="00CC3CC2">
        <w:rPr>
          <w:rtl/>
        </w:rPr>
        <w:t xml:space="preserve">וְיָרַדְתָּ֣ לְפָנַי֮ הַגִּלְגָּל֒ וְהִנֵּ֤ה אָֽנֹכִי֙ יֹרֵ֣ד אֵלֶ֔יךָ לְהַעֲל֣וֹת עֹל֔וֹת לִזְבֹּ֖חַ זִבְחֵ֣י שְׁלָמִ֑ים שִׁבְעַ֨ת יָמִ֤ים תּוֹחֵל֙ </w:t>
      </w:r>
      <w:proofErr w:type="spellStart"/>
      <w:r w:rsidRPr="00CC3CC2">
        <w:rPr>
          <w:rtl/>
        </w:rPr>
        <w:t>עַד</w:t>
      </w:r>
      <w:r>
        <w:rPr>
          <w:rtl/>
        </w:rPr>
        <w:t>־</w:t>
      </w:r>
      <w:r w:rsidRPr="00CC3CC2">
        <w:rPr>
          <w:rtl/>
        </w:rPr>
        <w:t>בּוֹאִ֣י</w:t>
      </w:r>
      <w:proofErr w:type="spellEnd"/>
      <w:r w:rsidRPr="00CC3CC2">
        <w:rPr>
          <w:rtl/>
        </w:rPr>
        <w:t xml:space="preserve"> </w:t>
      </w:r>
      <w:r w:rsidRPr="00CC3CC2">
        <w:rPr>
          <w:rtl/>
        </w:rPr>
        <w:lastRenderedPageBreak/>
        <w:t>אֵלֶ֔יךָ וְהוֹדַעְתִּ֣י לְךָ֔ אֵ֖ת אֲשֶׁ֥ר תַּעֲשֶֽׂה:</w:t>
      </w:r>
    </w:p>
    <w:p w14:paraId="57091EEE" w14:textId="64AB11BE" w:rsidR="00CC3CC2" w:rsidRDefault="00CC3CC2" w:rsidP="00B25434">
      <w:pPr>
        <w:pStyle w:val="a6"/>
        <w:rPr>
          <w:rtl/>
        </w:rPr>
      </w:pPr>
      <w:r w:rsidRPr="00CC3CC2">
        <w:rPr>
          <w:rStyle w:val="affff7"/>
          <w:rtl/>
        </w:rPr>
        <w:t>וירדת לפני הגלגל.</w:t>
      </w:r>
      <w:r w:rsidRPr="00CC3CC2">
        <w:rPr>
          <w:rtl/>
        </w:rPr>
        <w:t xml:space="preserve"> ולאחר שתמלוך, תרד הגלגל לפני, קודם שארד אני: </w:t>
      </w:r>
      <w:r w:rsidRPr="00CC3CC2">
        <w:rPr>
          <w:rStyle w:val="affff7"/>
          <w:rtl/>
        </w:rPr>
        <w:t>והנה אנכי ירד אליך.</w:t>
      </w:r>
      <w:r w:rsidRPr="00CC3CC2">
        <w:rPr>
          <w:rtl/>
        </w:rPr>
        <w:t xml:space="preserve"> לסוף שבעת ימים שתרד אתה: </w:t>
      </w:r>
      <w:r w:rsidRPr="00CC3CC2">
        <w:rPr>
          <w:rStyle w:val="affff7"/>
          <w:rtl/>
        </w:rPr>
        <w:t>תוחל.</w:t>
      </w:r>
      <w:r w:rsidRPr="00CC3CC2">
        <w:rPr>
          <w:rtl/>
        </w:rPr>
        <w:t xml:space="preserve"> תמתין: </w:t>
      </w:r>
    </w:p>
    <w:p w14:paraId="24FA827D" w14:textId="5EC564CB" w:rsidR="00CC3CC2" w:rsidRDefault="00CC3CC2" w:rsidP="00B25434">
      <w:pPr>
        <w:pStyle w:val="a5"/>
        <w:rPr>
          <w:rtl/>
        </w:rPr>
      </w:pPr>
      <w:bookmarkStart w:id="214" w:name="שמואלBאBפרק-י-{ט}"/>
      <w:bookmarkEnd w:id="214"/>
      <w:r w:rsidRPr="00CC3CC2">
        <w:rPr>
          <w:rStyle w:val="affff8"/>
          <w:rtl/>
        </w:rPr>
        <w:t>{ט}</w:t>
      </w:r>
      <w:r>
        <w:rPr>
          <w:rFonts w:ascii="Times New Roman" w:hAnsi="Times New Roman"/>
          <w:sz w:val="41"/>
          <w:szCs w:val="41"/>
          <w:rtl/>
        </w:rPr>
        <w:t xml:space="preserve"> </w:t>
      </w:r>
      <w:r w:rsidRPr="00CC3CC2">
        <w:rPr>
          <w:rtl/>
        </w:rPr>
        <w:t xml:space="preserve">וְהָיָ֗ה </w:t>
      </w:r>
      <w:proofErr w:type="spellStart"/>
      <w:r w:rsidRPr="00CC3CC2">
        <w:rPr>
          <w:rtl/>
        </w:rPr>
        <w:t>כְּהַפְנֹת֤ו</w:t>
      </w:r>
      <w:proofErr w:type="spellEnd"/>
      <w:r w:rsidRPr="00CC3CC2">
        <w:rPr>
          <w:rtl/>
        </w:rPr>
        <w:t xml:space="preserve">ֹ שִׁכְמוֹ֙ לָלֶ֙כֶת֙ מֵעִ֣ם שְׁמוּאֵ֔ל </w:t>
      </w:r>
      <w:proofErr w:type="spellStart"/>
      <w:r w:rsidRPr="00CC3CC2">
        <w:rPr>
          <w:rtl/>
        </w:rPr>
        <w:t>וַיַּהֲפָךְ</w:t>
      </w:r>
      <w:r>
        <w:rPr>
          <w:rtl/>
        </w:rPr>
        <w:t>־</w:t>
      </w:r>
      <w:r w:rsidRPr="00CC3CC2">
        <w:rPr>
          <w:rtl/>
        </w:rPr>
        <w:t>ל֥ו</w:t>
      </w:r>
      <w:proofErr w:type="spellEnd"/>
      <w:r w:rsidRPr="00CC3CC2">
        <w:rPr>
          <w:rtl/>
        </w:rPr>
        <w:t xml:space="preserve">ֹ אֱלֹהִ֖ים לֵ֣ב אַחֵ֑ר וַיָּבֹ֛אוּ </w:t>
      </w:r>
      <w:proofErr w:type="spellStart"/>
      <w:r w:rsidRPr="00CC3CC2">
        <w:rPr>
          <w:rtl/>
        </w:rPr>
        <w:t>כָּל</w:t>
      </w:r>
      <w:r>
        <w:rPr>
          <w:rtl/>
        </w:rPr>
        <w:t>־</w:t>
      </w:r>
      <w:r w:rsidRPr="00CC3CC2">
        <w:rPr>
          <w:rtl/>
        </w:rPr>
        <w:t>הָאֹת֥וֹת</w:t>
      </w:r>
      <w:proofErr w:type="spellEnd"/>
      <w:r w:rsidRPr="00CC3CC2">
        <w:rPr>
          <w:rtl/>
        </w:rPr>
        <w:t xml:space="preserve"> הָאֵ֖לֶּה בַּיּ֥וֹם הַהֽוּא:</w:t>
      </w:r>
      <w:r w:rsidRPr="00CC3CC2">
        <w:rPr>
          <w:rFonts w:ascii="Times New Roman" w:hAnsi="Times New Roman"/>
          <w:rtl/>
        </w:rPr>
        <w:t xml:space="preserve"> </w:t>
      </w:r>
      <w:r w:rsidRPr="00CC3CC2">
        <w:rPr>
          <w:rFonts w:ascii="Times New Roman" w:hAnsi="Times New Roman"/>
          <w:sz w:val="24"/>
          <w:szCs w:val="24"/>
          <w:rtl/>
        </w:rPr>
        <w:t>(ס)</w:t>
      </w:r>
    </w:p>
    <w:p w14:paraId="1B1041B0" w14:textId="11D48257" w:rsidR="00CC3CC2" w:rsidRDefault="00CC3CC2" w:rsidP="00B25434">
      <w:pPr>
        <w:pStyle w:val="a6"/>
        <w:rPr>
          <w:rtl/>
        </w:rPr>
      </w:pPr>
      <w:r w:rsidRPr="00CC3CC2">
        <w:rPr>
          <w:rStyle w:val="affff7"/>
          <w:rtl/>
        </w:rPr>
        <w:t>לב אחר.</w:t>
      </w:r>
      <w:r w:rsidRPr="00CC3CC2">
        <w:rPr>
          <w:rtl/>
        </w:rPr>
        <w:t xml:space="preserve"> רוח גבורת מלכות: </w:t>
      </w:r>
    </w:p>
    <w:p w14:paraId="05EBCCA5" w14:textId="78098A77" w:rsidR="00CC3CC2" w:rsidRDefault="00CC3CC2" w:rsidP="00B25434">
      <w:pPr>
        <w:pStyle w:val="a5"/>
        <w:rPr>
          <w:rtl/>
        </w:rPr>
      </w:pPr>
      <w:bookmarkStart w:id="215" w:name="שמואלBאBפרק-י-{י}"/>
      <w:bookmarkEnd w:id="215"/>
      <w:r w:rsidRPr="00CC3CC2">
        <w:rPr>
          <w:rStyle w:val="affff8"/>
          <w:rtl/>
        </w:rPr>
        <w:t>{י}</w:t>
      </w:r>
      <w:r>
        <w:rPr>
          <w:rFonts w:ascii="Times New Roman" w:hAnsi="Times New Roman"/>
          <w:sz w:val="41"/>
          <w:szCs w:val="41"/>
          <w:rtl/>
        </w:rPr>
        <w:t xml:space="preserve"> </w:t>
      </w:r>
      <w:r w:rsidRPr="00CC3CC2">
        <w:rPr>
          <w:rtl/>
        </w:rPr>
        <w:t xml:space="preserve">וַיָּבֹ֤אוּ שָׁם֙ </w:t>
      </w:r>
      <w:proofErr w:type="spellStart"/>
      <w:r w:rsidRPr="00CC3CC2">
        <w:rPr>
          <w:rtl/>
        </w:rPr>
        <w:t>הַגִּבְעָ֔תָה</w:t>
      </w:r>
      <w:proofErr w:type="spellEnd"/>
      <w:r w:rsidRPr="00CC3CC2">
        <w:rPr>
          <w:rtl/>
        </w:rPr>
        <w:t xml:space="preserve"> וְהִנֵּ֥ה </w:t>
      </w:r>
      <w:proofErr w:type="spellStart"/>
      <w:r w:rsidRPr="00CC3CC2">
        <w:rPr>
          <w:rtl/>
        </w:rPr>
        <w:t>חֶֽבֶל</w:t>
      </w:r>
      <w:r>
        <w:rPr>
          <w:rtl/>
        </w:rPr>
        <w:t>־</w:t>
      </w:r>
      <w:r w:rsidRPr="00CC3CC2">
        <w:rPr>
          <w:rtl/>
        </w:rPr>
        <w:t>נְבִאִ֖ים</w:t>
      </w:r>
      <w:proofErr w:type="spellEnd"/>
      <w:r w:rsidRPr="00CC3CC2">
        <w:rPr>
          <w:rtl/>
        </w:rPr>
        <w:t xml:space="preserve"> לִקְרָאת֑וֹ וַתִּצְלַ֤ח עָלָיו֙ ר֣וּחַ אֱלֹהִ֔ים וַיִּתְנַבֵּ֖א בְּתוֹכָֽם:</w:t>
      </w:r>
      <w:r w:rsidRPr="00CC3CC2">
        <w:rPr>
          <w:rFonts w:ascii="Times New Roman" w:hAnsi="Times New Roman"/>
          <w:rtl/>
        </w:rPr>
        <w:t xml:space="preserve"> </w:t>
      </w:r>
      <w:bookmarkStart w:id="216" w:name="שמואלBאBפרק-י-{יא}"/>
      <w:bookmarkEnd w:id="216"/>
      <w:r w:rsidRPr="00CC3CC2">
        <w:rPr>
          <w:rStyle w:val="affff8"/>
          <w:rtl/>
        </w:rPr>
        <w:t>{יא}</w:t>
      </w:r>
      <w:r>
        <w:rPr>
          <w:rFonts w:ascii="Times New Roman" w:hAnsi="Times New Roman"/>
          <w:sz w:val="41"/>
          <w:szCs w:val="41"/>
          <w:rtl/>
        </w:rPr>
        <w:t xml:space="preserve"> </w:t>
      </w:r>
      <w:r w:rsidRPr="00CC3CC2">
        <w:rPr>
          <w:rtl/>
        </w:rPr>
        <w:t xml:space="preserve">וַיְהִ֗י </w:t>
      </w:r>
      <w:proofErr w:type="spellStart"/>
      <w:r w:rsidRPr="00CC3CC2">
        <w:rPr>
          <w:rtl/>
        </w:rPr>
        <w:t>כָּל</w:t>
      </w:r>
      <w:r>
        <w:rPr>
          <w:rtl/>
        </w:rPr>
        <w:t>־</w:t>
      </w:r>
      <w:r w:rsidRPr="00CC3CC2">
        <w:rPr>
          <w:rtl/>
        </w:rPr>
        <w:t>יֽוֹדְעו</w:t>
      </w:r>
      <w:proofErr w:type="spellEnd"/>
      <w:r w:rsidRPr="00CC3CC2">
        <w:rPr>
          <w:rtl/>
        </w:rPr>
        <w:t xml:space="preserve">ֹ֙ מֵאִתְּמ֣וֹל שִׁלְשׁ֔וֹם וַיִּרְא֕וּ וְהִנֵּ֥ה </w:t>
      </w:r>
      <w:proofErr w:type="spellStart"/>
      <w:r w:rsidRPr="00CC3CC2">
        <w:rPr>
          <w:rtl/>
        </w:rPr>
        <w:t>עִם</w:t>
      </w:r>
      <w:r>
        <w:rPr>
          <w:rtl/>
        </w:rPr>
        <w:t>־</w:t>
      </w:r>
      <w:r w:rsidRPr="00CC3CC2">
        <w:rPr>
          <w:rtl/>
        </w:rPr>
        <w:t>נְבִאִ֖ים</w:t>
      </w:r>
      <w:proofErr w:type="spellEnd"/>
      <w:r w:rsidRPr="00CC3CC2">
        <w:rPr>
          <w:rtl/>
        </w:rPr>
        <w:t xml:space="preserve"> נִבָּ֑א וַיֹּ֨אמֶר הָעָ֜ם אִ֣ישׁ </w:t>
      </w:r>
      <w:proofErr w:type="spellStart"/>
      <w:r w:rsidRPr="00CC3CC2">
        <w:rPr>
          <w:rtl/>
        </w:rPr>
        <w:t>אֶל</w:t>
      </w:r>
      <w:r>
        <w:rPr>
          <w:rtl/>
        </w:rPr>
        <w:t>־</w:t>
      </w:r>
      <w:r w:rsidRPr="00CC3CC2">
        <w:rPr>
          <w:rtl/>
        </w:rPr>
        <w:t>רֵעֵ֗הו</w:t>
      </w:r>
      <w:proofErr w:type="spellEnd"/>
      <w:r w:rsidRPr="00CC3CC2">
        <w:rPr>
          <w:rtl/>
        </w:rPr>
        <w:t>ּ מַה</w:t>
      </w:r>
      <w:r>
        <w:rPr>
          <w:rtl/>
        </w:rPr>
        <w:t>־</w:t>
      </w:r>
      <w:r w:rsidRPr="00CC3CC2">
        <w:rPr>
          <w:rtl/>
        </w:rPr>
        <w:t xml:space="preserve">זֶּה֙ הָיָ֣ה </w:t>
      </w:r>
      <w:proofErr w:type="spellStart"/>
      <w:r w:rsidRPr="00CC3CC2">
        <w:rPr>
          <w:rtl/>
        </w:rPr>
        <w:t>לְבֶן</w:t>
      </w:r>
      <w:r>
        <w:rPr>
          <w:rtl/>
        </w:rPr>
        <w:t>־</w:t>
      </w:r>
      <w:r w:rsidRPr="00CC3CC2">
        <w:rPr>
          <w:rtl/>
        </w:rPr>
        <w:t>קִ֔יש</w:t>
      </w:r>
      <w:proofErr w:type="spellEnd"/>
      <w:r w:rsidRPr="00CC3CC2">
        <w:rPr>
          <w:rtl/>
        </w:rPr>
        <w:t>ׁ הֲגַ֥ם שָׁא֖וּל בַּנְּבִיאִֽים:</w:t>
      </w:r>
      <w:r w:rsidRPr="00CC3CC2">
        <w:rPr>
          <w:rFonts w:ascii="Times New Roman" w:hAnsi="Times New Roman"/>
          <w:rtl/>
        </w:rPr>
        <w:t xml:space="preserve"> </w:t>
      </w:r>
      <w:bookmarkStart w:id="217" w:name="שמואלBאBפרק-י-{יב}"/>
      <w:bookmarkEnd w:id="217"/>
      <w:r w:rsidRPr="00CC3CC2">
        <w:rPr>
          <w:rStyle w:val="affff8"/>
          <w:rtl/>
        </w:rPr>
        <w:t>{יב}</w:t>
      </w:r>
      <w:r>
        <w:rPr>
          <w:rFonts w:ascii="Times New Roman" w:hAnsi="Times New Roman"/>
          <w:sz w:val="41"/>
          <w:szCs w:val="41"/>
          <w:rtl/>
        </w:rPr>
        <w:t xml:space="preserve"> </w:t>
      </w:r>
      <w:r w:rsidRPr="00CC3CC2">
        <w:rPr>
          <w:rtl/>
        </w:rPr>
        <w:t>וַיַּ֨עַן אִ֥ישׁ מִשָּׁ֛ם וַיֹּ֖אמֶר וּמִ֣י אֲבִיהֶ֑ם עַל</w:t>
      </w:r>
      <w:r>
        <w:rPr>
          <w:rtl/>
        </w:rPr>
        <w:t>־</w:t>
      </w:r>
      <w:r w:rsidRPr="00CC3CC2">
        <w:rPr>
          <w:rtl/>
        </w:rPr>
        <w:t xml:space="preserve">כֵּן֙ הָיְתָ֣ה לְמָשָׁ֔ל הֲגַ֥ם שָׁא֖וּל </w:t>
      </w:r>
      <w:proofErr w:type="spellStart"/>
      <w:r w:rsidRPr="00CC3CC2">
        <w:rPr>
          <w:rtl/>
        </w:rPr>
        <w:t>בַּנְּבִאִֽים</w:t>
      </w:r>
      <w:proofErr w:type="spellEnd"/>
      <w:r w:rsidRPr="00CC3CC2">
        <w:rPr>
          <w:rtl/>
        </w:rPr>
        <w:t>:</w:t>
      </w:r>
    </w:p>
    <w:p w14:paraId="78268292" w14:textId="2098EEB1" w:rsidR="00CC3CC2" w:rsidRDefault="00CC3CC2" w:rsidP="00B25434">
      <w:pPr>
        <w:pStyle w:val="a6"/>
        <w:rPr>
          <w:rtl/>
        </w:rPr>
      </w:pPr>
      <w:r w:rsidRPr="00CC3CC2">
        <w:rPr>
          <w:rStyle w:val="affff7"/>
          <w:rtl/>
        </w:rPr>
        <w:t>ומי אביהם.</w:t>
      </w:r>
      <w:r w:rsidRPr="00CC3CC2">
        <w:rPr>
          <w:rtl/>
        </w:rPr>
        <w:t xml:space="preserve"> מה תימה לך בדבר מי אביהם של נביאים, וכי נבואה ירושה היא: </w:t>
      </w:r>
    </w:p>
    <w:p w14:paraId="65F0B02F" w14:textId="0BF555BA" w:rsidR="00CC3CC2" w:rsidRDefault="00CC3CC2" w:rsidP="00B25434">
      <w:pPr>
        <w:pStyle w:val="a5"/>
        <w:rPr>
          <w:rtl/>
        </w:rPr>
      </w:pPr>
      <w:bookmarkStart w:id="218" w:name="שמואלBאBפרק-י-{יג}"/>
      <w:bookmarkEnd w:id="218"/>
      <w:r w:rsidRPr="00CC3CC2">
        <w:rPr>
          <w:rStyle w:val="affff8"/>
          <w:rtl/>
        </w:rPr>
        <w:t>{יג}</w:t>
      </w:r>
      <w:r>
        <w:rPr>
          <w:rFonts w:ascii="Times New Roman" w:hAnsi="Times New Roman"/>
          <w:sz w:val="41"/>
          <w:szCs w:val="41"/>
          <w:rtl/>
        </w:rPr>
        <w:t xml:space="preserve"> </w:t>
      </w:r>
      <w:r w:rsidRPr="00CC3CC2">
        <w:rPr>
          <w:rtl/>
        </w:rPr>
        <w:t xml:space="preserve">וַיְכַל֙ </w:t>
      </w:r>
      <w:proofErr w:type="spellStart"/>
      <w:r w:rsidRPr="00CC3CC2">
        <w:rPr>
          <w:rtl/>
        </w:rPr>
        <w:t>מֵֽהִתְנַבּ֔וֹת</w:t>
      </w:r>
      <w:proofErr w:type="spellEnd"/>
      <w:r w:rsidRPr="00CC3CC2">
        <w:rPr>
          <w:rtl/>
        </w:rPr>
        <w:t xml:space="preserve"> וַיָּבֹ֖א הַבָּמָֽה:</w:t>
      </w:r>
      <w:r w:rsidRPr="00CC3CC2">
        <w:rPr>
          <w:rFonts w:ascii="Times New Roman" w:hAnsi="Times New Roman"/>
          <w:rtl/>
        </w:rPr>
        <w:t xml:space="preserve"> </w:t>
      </w:r>
      <w:bookmarkStart w:id="219" w:name="שמואלBאBפרק-י-{יד}"/>
      <w:bookmarkEnd w:id="219"/>
      <w:r w:rsidRPr="00CC3CC2">
        <w:rPr>
          <w:rStyle w:val="affff8"/>
          <w:rtl/>
        </w:rPr>
        <w:t>{יד}</w:t>
      </w:r>
      <w:r>
        <w:rPr>
          <w:rFonts w:ascii="Times New Roman" w:hAnsi="Times New Roman"/>
          <w:sz w:val="41"/>
          <w:szCs w:val="41"/>
          <w:rtl/>
        </w:rPr>
        <w:t xml:space="preserve"> </w:t>
      </w:r>
      <w:r w:rsidRPr="00CC3CC2">
        <w:rPr>
          <w:rtl/>
        </w:rPr>
        <w:t xml:space="preserve">וַיֹּאמֶר֩ דּ֨וֹד שָׁא֥וּל אֵלָ֛יו </w:t>
      </w:r>
      <w:proofErr w:type="spellStart"/>
      <w:r w:rsidRPr="00CC3CC2">
        <w:rPr>
          <w:rtl/>
        </w:rPr>
        <w:t>וְאֶֽל</w:t>
      </w:r>
      <w:r>
        <w:rPr>
          <w:rtl/>
        </w:rPr>
        <w:t>־</w:t>
      </w:r>
      <w:r w:rsidRPr="00CC3CC2">
        <w:rPr>
          <w:rtl/>
        </w:rPr>
        <w:t>נַעֲר֖ו</w:t>
      </w:r>
      <w:proofErr w:type="spellEnd"/>
      <w:r w:rsidRPr="00CC3CC2">
        <w:rPr>
          <w:rtl/>
        </w:rPr>
        <w:t xml:space="preserve">ֹ אָ֣ן הֲלַכְתֶּ֑ם וַיֹּ֕אמֶר לְבַקֵּשׁ֙ </w:t>
      </w:r>
      <w:proofErr w:type="spellStart"/>
      <w:r w:rsidRPr="00CC3CC2">
        <w:rPr>
          <w:rtl/>
        </w:rPr>
        <w:t>אֶת</w:t>
      </w:r>
      <w:r>
        <w:rPr>
          <w:rtl/>
        </w:rPr>
        <w:t>־</w:t>
      </w:r>
      <w:r w:rsidRPr="00CC3CC2">
        <w:rPr>
          <w:rtl/>
        </w:rPr>
        <w:t>הָ֣אֲתֹנ֔וֹת</w:t>
      </w:r>
      <w:proofErr w:type="spellEnd"/>
      <w:r w:rsidRPr="00CC3CC2">
        <w:rPr>
          <w:rtl/>
        </w:rPr>
        <w:t xml:space="preserve"> וַנִּרְאֶ֣ה </w:t>
      </w:r>
      <w:proofErr w:type="spellStart"/>
      <w:r w:rsidRPr="00CC3CC2">
        <w:rPr>
          <w:rtl/>
        </w:rPr>
        <w:t>כִי</w:t>
      </w:r>
      <w:r>
        <w:rPr>
          <w:rtl/>
        </w:rPr>
        <w:t>־</w:t>
      </w:r>
      <w:r w:rsidRPr="00CC3CC2">
        <w:rPr>
          <w:rtl/>
        </w:rPr>
        <w:t>אַ֔יִן</w:t>
      </w:r>
      <w:proofErr w:type="spellEnd"/>
      <w:r w:rsidRPr="00CC3CC2">
        <w:rPr>
          <w:rtl/>
        </w:rPr>
        <w:t xml:space="preserve"> וַנָּב֖וֹא </w:t>
      </w:r>
      <w:proofErr w:type="spellStart"/>
      <w:r w:rsidRPr="00CC3CC2">
        <w:rPr>
          <w:rtl/>
        </w:rPr>
        <w:t>אֶל</w:t>
      </w:r>
      <w:r>
        <w:rPr>
          <w:rtl/>
        </w:rPr>
        <w:t>־</w:t>
      </w:r>
      <w:r w:rsidRPr="00CC3CC2">
        <w:rPr>
          <w:rtl/>
        </w:rPr>
        <w:t>שְׁמוּאֵֽל</w:t>
      </w:r>
      <w:proofErr w:type="spellEnd"/>
      <w:r w:rsidRPr="00CC3CC2">
        <w:rPr>
          <w:rtl/>
        </w:rPr>
        <w:t>:</w:t>
      </w:r>
      <w:r w:rsidRPr="00CC3CC2">
        <w:rPr>
          <w:rFonts w:ascii="Times New Roman" w:hAnsi="Times New Roman"/>
          <w:rtl/>
        </w:rPr>
        <w:t xml:space="preserve"> </w:t>
      </w:r>
      <w:bookmarkStart w:id="220" w:name="שמואלBאBפרק-י-{טו}"/>
      <w:bookmarkEnd w:id="220"/>
      <w:r w:rsidRPr="00CC3CC2">
        <w:rPr>
          <w:rStyle w:val="affff8"/>
          <w:rtl/>
        </w:rPr>
        <w:t>{טו}</w:t>
      </w:r>
      <w:r>
        <w:rPr>
          <w:rFonts w:ascii="Times New Roman" w:hAnsi="Times New Roman"/>
          <w:sz w:val="41"/>
          <w:szCs w:val="41"/>
          <w:rtl/>
        </w:rPr>
        <w:t xml:space="preserve"> </w:t>
      </w:r>
      <w:r w:rsidRPr="00CC3CC2">
        <w:rPr>
          <w:rtl/>
        </w:rPr>
        <w:t xml:space="preserve">וַיֹּ֖אמֶר דּ֣וֹד שָׁא֑וּל </w:t>
      </w:r>
      <w:proofErr w:type="spellStart"/>
      <w:r w:rsidRPr="00CC3CC2">
        <w:rPr>
          <w:rtl/>
        </w:rPr>
        <w:t>הַגִּֽידָה</w:t>
      </w:r>
      <w:r>
        <w:rPr>
          <w:rtl/>
        </w:rPr>
        <w:t>־</w:t>
      </w:r>
      <w:r w:rsidRPr="00CC3CC2">
        <w:rPr>
          <w:rtl/>
        </w:rPr>
        <w:t>נָּ֣א</w:t>
      </w:r>
      <w:proofErr w:type="spellEnd"/>
      <w:r w:rsidRPr="00CC3CC2">
        <w:rPr>
          <w:rtl/>
        </w:rPr>
        <w:t xml:space="preserve"> לִ֔י מָֽה</w:t>
      </w:r>
      <w:r>
        <w:rPr>
          <w:rtl/>
        </w:rPr>
        <w:t>־</w:t>
      </w:r>
      <w:r w:rsidRPr="00CC3CC2">
        <w:rPr>
          <w:rtl/>
        </w:rPr>
        <w:t>אָמַ֥ר לָכֶ֖ם שְׁמוּאֵֽל:</w:t>
      </w:r>
      <w:r w:rsidRPr="00CC3CC2">
        <w:rPr>
          <w:rFonts w:ascii="Times New Roman" w:hAnsi="Times New Roman"/>
          <w:rtl/>
        </w:rPr>
        <w:t xml:space="preserve"> </w:t>
      </w:r>
      <w:bookmarkStart w:id="221" w:name="שמואלBאBפרק-י-{טז}"/>
      <w:bookmarkEnd w:id="221"/>
      <w:r w:rsidRPr="00CC3CC2">
        <w:rPr>
          <w:rStyle w:val="affff8"/>
          <w:rtl/>
        </w:rPr>
        <w:t>{טז}</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דּוֹד֔ו</w:t>
      </w:r>
      <w:proofErr w:type="spellEnd"/>
      <w:r w:rsidRPr="00CC3CC2">
        <w:rPr>
          <w:rtl/>
        </w:rPr>
        <w:t xml:space="preserve">ֹ הַגֵּ֤ד הִגִּיד֙ לָ֔נוּ כִּ֥י נִמְצְא֖וּ </w:t>
      </w:r>
      <w:proofErr w:type="spellStart"/>
      <w:r w:rsidRPr="00CC3CC2">
        <w:rPr>
          <w:rtl/>
        </w:rPr>
        <w:t>הָאֲתֹנ֑וֹת</w:t>
      </w:r>
      <w:proofErr w:type="spellEnd"/>
      <w:r w:rsidRPr="00CC3CC2">
        <w:rPr>
          <w:rtl/>
        </w:rPr>
        <w:t xml:space="preserve"> </w:t>
      </w:r>
      <w:proofErr w:type="spellStart"/>
      <w:r w:rsidRPr="00CC3CC2">
        <w:rPr>
          <w:rtl/>
        </w:rPr>
        <w:t>וְאֶת</w:t>
      </w:r>
      <w:r>
        <w:rPr>
          <w:rtl/>
        </w:rPr>
        <w:t>־</w:t>
      </w:r>
      <w:r w:rsidRPr="00CC3CC2">
        <w:rPr>
          <w:rtl/>
        </w:rPr>
        <w:t>דְּבַ֤ר</w:t>
      </w:r>
      <w:proofErr w:type="spellEnd"/>
      <w:r w:rsidRPr="00CC3CC2">
        <w:rPr>
          <w:rtl/>
        </w:rPr>
        <w:t xml:space="preserve"> הַמְּלוּכָה֙ </w:t>
      </w:r>
      <w:proofErr w:type="spellStart"/>
      <w:r w:rsidRPr="00CC3CC2">
        <w:rPr>
          <w:rtl/>
        </w:rPr>
        <w:t>לֹֽא</w:t>
      </w:r>
      <w:r>
        <w:rPr>
          <w:rtl/>
        </w:rPr>
        <w:t>־</w:t>
      </w:r>
      <w:r w:rsidRPr="00CC3CC2">
        <w:rPr>
          <w:rtl/>
        </w:rPr>
        <w:t>הִגִּ֣יד</w:t>
      </w:r>
      <w:proofErr w:type="spellEnd"/>
      <w:r w:rsidRPr="00CC3CC2">
        <w:rPr>
          <w:rtl/>
        </w:rPr>
        <w:t xml:space="preserve"> ל֔וֹ אֲשֶׁ֖ר אָמַ֥ר שְׁמוּאֵֽל:</w:t>
      </w:r>
      <w:r w:rsidRPr="00CC3CC2">
        <w:rPr>
          <w:rFonts w:ascii="Times New Roman" w:hAnsi="Times New Roman"/>
          <w:rtl/>
        </w:rPr>
        <w:t xml:space="preserve"> </w:t>
      </w:r>
      <w:r w:rsidRPr="00CC3CC2">
        <w:rPr>
          <w:rFonts w:ascii="Times New Roman" w:hAnsi="Times New Roman"/>
          <w:sz w:val="24"/>
          <w:szCs w:val="24"/>
          <w:rtl/>
        </w:rPr>
        <w:t>(פ)</w:t>
      </w:r>
    </w:p>
    <w:p w14:paraId="72A195DD" w14:textId="2609C0CA" w:rsidR="00CC3CC2" w:rsidRDefault="00CC3CC2" w:rsidP="00B25434">
      <w:pPr>
        <w:pStyle w:val="a6"/>
        <w:rPr>
          <w:rtl/>
        </w:rPr>
      </w:pPr>
      <w:r w:rsidRPr="00CC3CC2">
        <w:rPr>
          <w:rtl/>
        </w:rPr>
        <w:t xml:space="preserve">ואת דבר המלוכה לא הגיד. דרך צניעות היתה בו: </w:t>
      </w:r>
    </w:p>
    <w:p w14:paraId="4A55EE9B" w14:textId="37AA91F5" w:rsidR="00CC3CC2" w:rsidRDefault="00CC3CC2" w:rsidP="00B25434">
      <w:pPr>
        <w:pStyle w:val="a5"/>
        <w:rPr>
          <w:rtl/>
        </w:rPr>
      </w:pPr>
      <w:bookmarkStart w:id="222" w:name="שמואלBאBפרק-י-{יז}"/>
      <w:bookmarkEnd w:id="222"/>
      <w:r w:rsidRPr="00CC3CC2">
        <w:rPr>
          <w:rStyle w:val="affff8"/>
          <w:rtl/>
        </w:rPr>
        <w:t>{יז}</w:t>
      </w:r>
      <w:r>
        <w:rPr>
          <w:rFonts w:ascii="Times New Roman" w:hAnsi="Times New Roman"/>
          <w:sz w:val="41"/>
          <w:szCs w:val="41"/>
          <w:rtl/>
        </w:rPr>
        <w:t xml:space="preserve"> </w:t>
      </w:r>
      <w:r w:rsidRPr="00CC3CC2">
        <w:rPr>
          <w:rtl/>
        </w:rPr>
        <w:t xml:space="preserve">וַיַּצְעֵ֤ק שְׁמוּאֵל֙ </w:t>
      </w:r>
      <w:proofErr w:type="spellStart"/>
      <w:r w:rsidRPr="00CC3CC2">
        <w:rPr>
          <w:rtl/>
        </w:rPr>
        <w:t>אֶת</w:t>
      </w:r>
      <w:r>
        <w:rPr>
          <w:rtl/>
        </w:rPr>
        <w:t>־</w:t>
      </w:r>
      <w:r w:rsidRPr="00CC3CC2">
        <w:rPr>
          <w:rtl/>
        </w:rPr>
        <w:t>הָעָ֔ם</w:t>
      </w:r>
      <w:proofErr w:type="spellEnd"/>
      <w:r w:rsidRPr="00CC3CC2">
        <w:rPr>
          <w:rtl/>
        </w:rPr>
        <w:t xml:space="preserve"> </w:t>
      </w:r>
      <w:proofErr w:type="spellStart"/>
      <w:r w:rsidRPr="00CC3CC2">
        <w:rPr>
          <w:rtl/>
        </w:rPr>
        <w:t>אֶל</w:t>
      </w:r>
      <w:r>
        <w:rPr>
          <w:rtl/>
        </w:rPr>
        <w:t>־</w:t>
      </w:r>
      <w:r w:rsidRPr="00CC3CC2">
        <w:rPr>
          <w:rtl/>
        </w:rPr>
        <w:t>יְהוָ֖ה</w:t>
      </w:r>
      <w:proofErr w:type="spellEnd"/>
      <w:r w:rsidRPr="00CC3CC2">
        <w:rPr>
          <w:rtl/>
        </w:rPr>
        <w:t xml:space="preserve"> הַמִּצְפָּֽה:</w:t>
      </w:r>
      <w:r w:rsidRPr="00CC3CC2">
        <w:rPr>
          <w:rFonts w:ascii="Times New Roman" w:hAnsi="Times New Roman"/>
          <w:rtl/>
        </w:rPr>
        <w:t xml:space="preserve"> </w:t>
      </w:r>
      <w:bookmarkStart w:id="223" w:name="שמואלBאBפרק-י-{יח}"/>
      <w:bookmarkEnd w:id="223"/>
      <w:r w:rsidRPr="00CC3CC2">
        <w:rPr>
          <w:rStyle w:val="affff8"/>
          <w:rtl/>
        </w:rPr>
        <w:t>{יח}</w:t>
      </w:r>
      <w:r>
        <w:rPr>
          <w:rFonts w:ascii="Times New Roman" w:hAnsi="Times New Roman"/>
          <w:sz w:val="41"/>
          <w:szCs w:val="41"/>
          <w:rtl/>
        </w:rPr>
        <w:t xml:space="preserve"> </w:t>
      </w:r>
      <w:r w:rsidRPr="00CC3CC2">
        <w:rPr>
          <w:rtl/>
        </w:rPr>
        <w:t xml:space="preserve">וַיֹּ֣אמֶר | אֶל בְּנֵ֣י </w:t>
      </w:r>
      <w:r w:rsidRPr="00CC3CC2">
        <w:rPr>
          <w:sz w:val="24"/>
          <w:szCs w:val="24"/>
          <w:rtl/>
        </w:rPr>
        <w:t>(פ)</w:t>
      </w:r>
      <w:r w:rsidRPr="00CC3CC2">
        <w:rPr>
          <w:rtl/>
        </w:rPr>
        <w:t xml:space="preserve"> יִשְׂרָאֵ֗ל כֹּֽה אָמַ֤ר יְהוָה֙ אֱלֹהֵ֣י יִשְׂרָאֵ֔ל אָנֹכִ֛י הֶעֱלֵ֥יתִי אֶת יִשְׂרָאֵ֖ל מִמִּצְרָ֑יִם וָאַצִּ֤יל אֶתְכֶם֙ מִיַּ֣ד מִצְרַ֔יִם </w:t>
      </w:r>
      <w:r w:rsidRPr="00CC3CC2">
        <w:rPr>
          <w:rtl/>
        </w:rPr>
        <w:t>וּמִיַּד֙ כָּל הַמַּמְלָכ֔וֹת הַלֹּחֲצִ֖ים אֶתְכֶֽם:</w:t>
      </w:r>
      <w:r w:rsidRPr="00CC3CC2">
        <w:rPr>
          <w:rFonts w:ascii="Times New Roman" w:hAnsi="Times New Roman"/>
          <w:rtl/>
        </w:rPr>
        <w:t xml:space="preserve"> </w:t>
      </w:r>
      <w:bookmarkStart w:id="224" w:name="שמואלBאBפרק-י-{יט}"/>
      <w:bookmarkEnd w:id="224"/>
      <w:r w:rsidRPr="00CC3CC2">
        <w:rPr>
          <w:rStyle w:val="affff8"/>
          <w:rtl/>
        </w:rPr>
        <w:t>{יט}</w:t>
      </w:r>
      <w:r>
        <w:rPr>
          <w:rFonts w:ascii="Times New Roman" w:hAnsi="Times New Roman"/>
          <w:sz w:val="41"/>
          <w:szCs w:val="41"/>
          <w:rtl/>
        </w:rPr>
        <w:t xml:space="preserve"> </w:t>
      </w:r>
      <w:r w:rsidRPr="00CC3CC2">
        <w:rPr>
          <w:rtl/>
        </w:rPr>
        <w:t xml:space="preserve">וְאַתֶּ֨ם הַיּ֜וֹם מְאַסְתֶּ֣ם </w:t>
      </w:r>
      <w:proofErr w:type="spellStart"/>
      <w:r w:rsidRPr="00CC3CC2">
        <w:rPr>
          <w:rtl/>
        </w:rPr>
        <w:t>אֶת</w:t>
      </w:r>
      <w:r>
        <w:rPr>
          <w:rtl/>
        </w:rPr>
        <w:t>־</w:t>
      </w:r>
      <w:r w:rsidRPr="00CC3CC2">
        <w:rPr>
          <w:rtl/>
        </w:rPr>
        <w:t>אֱלֹהֵיכֶ֗ם</w:t>
      </w:r>
      <w:proofErr w:type="spellEnd"/>
      <w:r w:rsidRPr="00CC3CC2">
        <w:rPr>
          <w:rtl/>
        </w:rPr>
        <w:t xml:space="preserve"> </w:t>
      </w:r>
      <w:proofErr w:type="spellStart"/>
      <w:r w:rsidRPr="00CC3CC2">
        <w:rPr>
          <w:rtl/>
        </w:rPr>
        <w:t>אֲשֶׁר</w:t>
      </w:r>
      <w:r>
        <w:rPr>
          <w:rtl/>
        </w:rPr>
        <w:t>־</w:t>
      </w:r>
      <w:r w:rsidRPr="00CC3CC2">
        <w:rPr>
          <w:rtl/>
        </w:rPr>
        <w:t>ה֣וּא</w:t>
      </w:r>
      <w:proofErr w:type="spellEnd"/>
      <w:r w:rsidRPr="00CC3CC2">
        <w:rPr>
          <w:rtl/>
        </w:rPr>
        <w:t xml:space="preserve"> מוֹשִׁ֣יעַ לָכֶם֮ </w:t>
      </w:r>
      <w:proofErr w:type="spellStart"/>
      <w:r w:rsidRPr="00CC3CC2">
        <w:rPr>
          <w:rtl/>
        </w:rPr>
        <w:t>מִכָּל</w:t>
      </w:r>
      <w:r>
        <w:rPr>
          <w:rtl/>
        </w:rPr>
        <w:t>־</w:t>
      </w:r>
      <w:r w:rsidRPr="00CC3CC2">
        <w:rPr>
          <w:rtl/>
        </w:rPr>
        <w:t>רָעוֹתֵיכֶ֣ם</w:t>
      </w:r>
      <w:proofErr w:type="spellEnd"/>
      <w:r w:rsidRPr="00CC3CC2">
        <w:rPr>
          <w:rtl/>
        </w:rPr>
        <w:t xml:space="preserve"> </w:t>
      </w:r>
      <w:proofErr w:type="spellStart"/>
      <w:r w:rsidRPr="00CC3CC2">
        <w:rPr>
          <w:rtl/>
        </w:rPr>
        <w:t>וְצָרֹֽתֵיכֶם</w:t>
      </w:r>
      <w:proofErr w:type="spellEnd"/>
      <w:r w:rsidRPr="00CC3CC2">
        <w:rPr>
          <w:rtl/>
        </w:rPr>
        <w:t xml:space="preserve">֒ וַתֹּ֣אמְרוּ ל֔וֹ </w:t>
      </w:r>
      <w:proofErr w:type="spellStart"/>
      <w:r w:rsidRPr="00CC3CC2">
        <w:rPr>
          <w:rtl/>
        </w:rPr>
        <w:t>כִּי</w:t>
      </w:r>
      <w:r>
        <w:rPr>
          <w:rtl/>
        </w:rPr>
        <w:t>־</w:t>
      </w:r>
      <w:r w:rsidRPr="00CC3CC2">
        <w:rPr>
          <w:rtl/>
        </w:rPr>
        <w:t>מֶ֖לֶך</w:t>
      </w:r>
      <w:proofErr w:type="spellEnd"/>
      <w:r w:rsidRPr="00CC3CC2">
        <w:rPr>
          <w:rtl/>
        </w:rPr>
        <w:t>ְ תָּשִׂ֣ים עָלֵ֑ינוּ וְעַתָּ֗ה הִֽתְיַצְּבוּ֙ לִפְנֵ֣י יְהוָ֔ה לְשִׁבְטֵיכֶ֖ם וּלְאַלְפֵיכֶֽם:</w:t>
      </w:r>
      <w:r w:rsidRPr="00CC3CC2">
        <w:rPr>
          <w:rFonts w:ascii="Times New Roman" w:hAnsi="Times New Roman"/>
          <w:rtl/>
        </w:rPr>
        <w:t xml:space="preserve"> </w:t>
      </w:r>
      <w:bookmarkStart w:id="225" w:name="שמואלBאBפרק-י-{כ}"/>
      <w:bookmarkEnd w:id="225"/>
      <w:r w:rsidRPr="00CC3CC2">
        <w:rPr>
          <w:rStyle w:val="affff8"/>
          <w:rtl/>
        </w:rPr>
        <w:t>{כ}</w:t>
      </w:r>
      <w:r>
        <w:rPr>
          <w:rFonts w:ascii="Times New Roman" w:hAnsi="Times New Roman"/>
          <w:sz w:val="41"/>
          <w:szCs w:val="41"/>
          <w:rtl/>
        </w:rPr>
        <w:t xml:space="preserve"> </w:t>
      </w:r>
      <w:r w:rsidRPr="00CC3CC2">
        <w:rPr>
          <w:rtl/>
        </w:rPr>
        <w:t xml:space="preserve">וַיַּקְרֵ֣ב שְׁמוּאֵ֔ל אֵ֖ת </w:t>
      </w:r>
      <w:proofErr w:type="spellStart"/>
      <w:r w:rsidRPr="00CC3CC2">
        <w:rPr>
          <w:rtl/>
        </w:rPr>
        <w:t>כָּל</w:t>
      </w:r>
      <w:r>
        <w:rPr>
          <w:rtl/>
        </w:rPr>
        <w:t>־</w:t>
      </w:r>
      <w:r w:rsidRPr="00CC3CC2">
        <w:rPr>
          <w:rtl/>
        </w:rPr>
        <w:t>שִׁבְטֵ֣י</w:t>
      </w:r>
      <w:proofErr w:type="spellEnd"/>
      <w:r w:rsidRPr="00CC3CC2">
        <w:rPr>
          <w:rtl/>
        </w:rPr>
        <w:t xml:space="preserve"> יִשְׂרָאֵ֑ל וַיִּלָּכֵ֖ד שֵׁ֥בֶט בִּנְיָמִֽן:</w:t>
      </w:r>
      <w:r w:rsidRPr="00CC3CC2">
        <w:rPr>
          <w:rFonts w:ascii="Times New Roman" w:hAnsi="Times New Roman"/>
          <w:rtl/>
        </w:rPr>
        <w:t xml:space="preserve"> </w:t>
      </w:r>
      <w:bookmarkStart w:id="226" w:name="שמואלBאBפרק-י-{כא}"/>
      <w:bookmarkEnd w:id="226"/>
      <w:r w:rsidRPr="00CC3CC2">
        <w:rPr>
          <w:rStyle w:val="affff8"/>
          <w:rtl/>
        </w:rPr>
        <w:t>{כא}</w:t>
      </w:r>
      <w:r>
        <w:rPr>
          <w:rFonts w:ascii="Times New Roman" w:hAnsi="Times New Roman"/>
          <w:sz w:val="41"/>
          <w:szCs w:val="41"/>
          <w:rtl/>
        </w:rPr>
        <w:t xml:space="preserve"> </w:t>
      </w:r>
      <w:r w:rsidRPr="00CC3CC2">
        <w:rPr>
          <w:rtl/>
        </w:rPr>
        <w:t xml:space="preserve">וַיַּקְרֵ֞ב </w:t>
      </w:r>
      <w:proofErr w:type="spellStart"/>
      <w:r w:rsidRPr="00CC3CC2">
        <w:rPr>
          <w:rtl/>
        </w:rPr>
        <w:t>אֶת</w:t>
      </w:r>
      <w:r>
        <w:rPr>
          <w:rtl/>
        </w:rPr>
        <w:t>־</w:t>
      </w:r>
      <w:r w:rsidRPr="00CC3CC2">
        <w:rPr>
          <w:rtl/>
        </w:rPr>
        <w:t>שֵׁ֤בֶט</w:t>
      </w:r>
      <w:proofErr w:type="spellEnd"/>
      <w:r w:rsidRPr="00CC3CC2">
        <w:rPr>
          <w:rtl/>
        </w:rPr>
        <w:t xml:space="preserve"> בִּנְיָמִן֙ </w:t>
      </w:r>
      <w:r w:rsidRPr="00CC3CC2">
        <w:rPr>
          <w:sz w:val="24"/>
          <w:szCs w:val="24"/>
          <w:rtl/>
        </w:rPr>
        <w:t>(למשפחתו)</w:t>
      </w:r>
      <w:r w:rsidRPr="00CC3CC2">
        <w:rPr>
          <w:rtl/>
        </w:rPr>
        <w:t xml:space="preserve"> </w:t>
      </w:r>
      <w:proofErr w:type="spellStart"/>
      <w:r w:rsidRPr="00CC3CC2">
        <w:rPr>
          <w:rtl/>
        </w:rPr>
        <w:t>לְמִשְׁפְּחֹתָ֔יו</w:t>
      </w:r>
      <w:proofErr w:type="spellEnd"/>
      <w:r w:rsidRPr="00CC3CC2">
        <w:rPr>
          <w:rtl/>
        </w:rPr>
        <w:t xml:space="preserve"> וַתִּלָּכֵ֖ד מִשְׁפַּ֣חַת הַמַּטְרִ֑י וַיִּלָּכֵד֙ שָׁא֣וּל </w:t>
      </w:r>
      <w:proofErr w:type="spellStart"/>
      <w:r w:rsidRPr="00CC3CC2">
        <w:rPr>
          <w:rtl/>
        </w:rPr>
        <w:t>בֶּן</w:t>
      </w:r>
      <w:r>
        <w:rPr>
          <w:rtl/>
        </w:rPr>
        <w:t>־</w:t>
      </w:r>
      <w:r w:rsidRPr="00CC3CC2">
        <w:rPr>
          <w:rtl/>
        </w:rPr>
        <w:t>קִ֔יש</w:t>
      </w:r>
      <w:proofErr w:type="spellEnd"/>
      <w:r w:rsidRPr="00CC3CC2">
        <w:rPr>
          <w:rtl/>
        </w:rPr>
        <w:t>ׁ וַיְבַקְשֻׁ֖הוּ וְלֹ֥א נִמְצָֽא:</w:t>
      </w:r>
    </w:p>
    <w:p w14:paraId="31A44D5E" w14:textId="5F35B99B" w:rsidR="00CC3CC2" w:rsidRDefault="00CC3CC2" w:rsidP="00B25434">
      <w:pPr>
        <w:pStyle w:val="a6"/>
        <w:rPr>
          <w:rtl/>
        </w:rPr>
      </w:pPr>
      <w:r w:rsidRPr="00CC3CC2">
        <w:rPr>
          <w:rStyle w:val="affff7"/>
          <w:rtl/>
        </w:rPr>
        <w:t>וילכד שאול.</w:t>
      </w:r>
      <w:r w:rsidRPr="00CC3CC2">
        <w:rPr>
          <w:rtl/>
        </w:rPr>
        <w:t xml:space="preserve"> אף על פי שלא היה שם, נפל הגורל עליו, שהיו כתובין שמם באיגרות </w:t>
      </w:r>
      <w:proofErr w:type="spellStart"/>
      <w:r w:rsidRPr="00CC3CC2">
        <w:rPr>
          <w:rtl/>
        </w:rPr>
        <w:t>ונתונין</w:t>
      </w:r>
      <w:proofErr w:type="spellEnd"/>
      <w:r w:rsidRPr="00CC3CC2">
        <w:rPr>
          <w:rtl/>
        </w:rPr>
        <w:t xml:space="preserve"> בקופסא, והנביא מכניס ידו ונוטל איגרת אחת: </w:t>
      </w:r>
    </w:p>
    <w:p w14:paraId="2AAB81FA" w14:textId="591E71A1" w:rsidR="00CC3CC2" w:rsidRDefault="00CC3CC2" w:rsidP="00B25434">
      <w:pPr>
        <w:pStyle w:val="a5"/>
        <w:rPr>
          <w:rtl/>
        </w:rPr>
      </w:pPr>
      <w:bookmarkStart w:id="227" w:name="שמואלBאBפרק-י-{כב}"/>
      <w:bookmarkEnd w:id="227"/>
      <w:r w:rsidRPr="00CC3CC2">
        <w:rPr>
          <w:rStyle w:val="affff8"/>
          <w:rtl/>
        </w:rPr>
        <w:t>{כב}</w:t>
      </w:r>
      <w:r>
        <w:rPr>
          <w:rFonts w:ascii="Times New Roman" w:hAnsi="Times New Roman"/>
          <w:sz w:val="41"/>
          <w:szCs w:val="41"/>
          <w:rtl/>
        </w:rPr>
        <w:t xml:space="preserve"> </w:t>
      </w:r>
      <w:r w:rsidRPr="00CC3CC2">
        <w:rPr>
          <w:rtl/>
        </w:rPr>
        <w:t xml:space="preserve">וַיִּשְׁאֲלוּ עוֹד֙ בַּֽיהוָ֔ה הֲבָ֥א ע֖וֹד הֲלֹ֣ם </w:t>
      </w:r>
      <w:r w:rsidRPr="00CC3CC2">
        <w:rPr>
          <w:sz w:val="24"/>
          <w:szCs w:val="24"/>
          <w:rtl/>
        </w:rPr>
        <w:t>(ס)</w:t>
      </w:r>
      <w:r w:rsidRPr="00CC3CC2">
        <w:rPr>
          <w:rtl/>
        </w:rPr>
        <w:t xml:space="preserve"> אִ֑ישׁ וַיֹּ֣אמֶר יְהוָ֔ה הִנֵּה ה֥וּא נֶחְבָּ֖א אֶל הַכֵּלִֽים:</w:t>
      </w:r>
    </w:p>
    <w:p w14:paraId="4DC8D0E4" w14:textId="2B1E604D" w:rsidR="00CC3CC2" w:rsidRDefault="00CC3CC2" w:rsidP="00B25434">
      <w:pPr>
        <w:pStyle w:val="a6"/>
        <w:rPr>
          <w:rtl/>
        </w:rPr>
      </w:pPr>
      <w:r w:rsidRPr="00CC3CC2">
        <w:rPr>
          <w:rStyle w:val="affff7"/>
          <w:rtl/>
        </w:rPr>
        <w:t>נחבא אל הכלים.</w:t>
      </w:r>
      <w:r w:rsidRPr="00CC3CC2">
        <w:rPr>
          <w:rtl/>
        </w:rPr>
        <w:t xml:space="preserve"> בבית שנתנו שם הבאין כליהן, שהיה בורח מן הגדולה. ומדרש אגדה רבי תנחומא: ואל הכלים, באורים ותומים, אמר: שמא איני ראוי לגדולה עד שישאלו באורים ותומים, ושאלו ועלה בידו: </w:t>
      </w:r>
    </w:p>
    <w:p w14:paraId="7B3C0836" w14:textId="66955B8E" w:rsidR="00CC3CC2" w:rsidRDefault="00CC3CC2" w:rsidP="00B25434">
      <w:pPr>
        <w:pStyle w:val="a5"/>
        <w:rPr>
          <w:rtl/>
        </w:rPr>
      </w:pPr>
      <w:bookmarkStart w:id="228" w:name="שמואלBאBפרק-י-{כג}"/>
      <w:bookmarkEnd w:id="228"/>
      <w:r w:rsidRPr="00CC3CC2">
        <w:rPr>
          <w:rStyle w:val="affff8"/>
          <w:rtl/>
        </w:rPr>
        <w:t>{כג}</w:t>
      </w:r>
      <w:r>
        <w:rPr>
          <w:rFonts w:ascii="Times New Roman" w:hAnsi="Times New Roman"/>
          <w:sz w:val="41"/>
          <w:szCs w:val="41"/>
          <w:rtl/>
        </w:rPr>
        <w:t xml:space="preserve"> </w:t>
      </w:r>
      <w:r w:rsidRPr="00CC3CC2">
        <w:rPr>
          <w:rtl/>
        </w:rPr>
        <w:t xml:space="preserve">וַיָּרֻ֙צוּ֙ וַיִּקָּחֻ֣הוּ מִשָּׁ֔ם וַיִּתְיַצֵּ֖ב בְּת֣וֹךְ הָעָ֑ם וַיִּגְבַּהּ֙ </w:t>
      </w:r>
      <w:proofErr w:type="spellStart"/>
      <w:r w:rsidRPr="00CC3CC2">
        <w:rPr>
          <w:rtl/>
        </w:rPr>
        <w:t>מִכָּל</w:t>
      </w:r>
      <w:r>
        <w:rPr>
          <w:rtl/>
        </w:rPr>
        <w:t>־</w:t>
      </w:r>
      <w:r w:rsidRPr="00CC3CC2">
        <w:rPr>
          <w:rtl/>
        </w:rPr>
        <w:t>הָעָ֔ם</w:t>
      </w:r>
      <w:proofErr w:type="spellEnd"/>
      <w:r w:rsidRPr="00CC3CC2">
        <w:rPr>
          <w:rtl/>
        </w:rPr>
        <w:t xml:space="preserve"> מִשִּׁכְמ֖וֹ וָמָֽעְלָה:</w:t>
      </w:r>
      <w:r w:rsidRPr="00CC3CC2">
        <w:rPr>
          <w:rFonts w:ascii="Times New Roman" w:hAnsi="Times New Roman"/>
          <w:rtl/>
        </w:rPr>
        <w:t xml:space="preserve"> </w:t>
      </w:r>
      <w:bookmarkStart w:id="229" w:name="שמואלBאBפרק-י-{כד}"/>
      <w:bookmarkEnd w:id="229"/>
      <w:r w:rsidRPr="00CC3CC2">
        <w:rPr>
          <w:rStyle w:val="affff8"/>
          <w:rtl/>
        </w:rPr>
        <w:t>{כד}</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כָּל</w:t>
      </w:r>
      <w:r>
        <w:rPr>
          <w:rtl/>
        </w:rPr>
        <w:t>־</w:t>
      </w:r>
      <w:r w:rsidRPr="00CC3CC2">
        <w:rPr>
          <w:rtl/>
        </w:rPr>
        <w:t>הָעָ֗ם</w:t>
      </w:r>
      <w:proofErr w:type="spellEnd"/>
      <w:r w:rsidRPr="00CC3CC2">
        <w:rPr>
          <w:rtl/>
        </w:rPr>
        <w:t xml:space="preserve"> הַרְּאִיתֶם֙ אֲשֶׁ֣ר בָּֽחַר</w:t>
      </w:r>
      <w:r>
        <w:rPr>
          <w:rtl/>
        </w:rPr>
        <w:t>־</w:t>
      </w:r>
      <w:r w:rsidRPr="00CC3CC2">
        <w:rPr>
          <w:rtl/>
        </w:rPr>
        <w:t xml:space="preserve">בּ֣וֹ יְהוָ֔ה כִּ֛י אֵ֥ין כָּמֹ֖הוּ </w:t>
      </w:r>
      <w:proofErr w:type="spellStart"/>
      <w:r w:rsidRPr="00CC3CC2">
        <w:rPr>
          <w:rtl/>
        </w:rPr>
        <w:t>בְּכָל</w:t>
      </w:r>
      <w:r>
        <w:rPr>
          <w:rtl/>
        </w:rPr>
        <w:t>־</w:t>
      </w:r>
      <w:r w:rsidRPr="00CC3CC2">
        <w:rPr>
          <w:rtl/>
        </w:rPr>
        <w:t>הָעָ֑ם</w:t>
      </w:r>
      <w:proofErr w:type="spellEnd"/>
      <w:r w:rsidRPr="00CC3CC2">
        <w:rPr>
          <w:rtl/>
        </w:rPr>
        <w:t xml:space="preserve"> וַיָּרִ֧עוּ כָל</w:t>
      </w:r>
      <w:r>
        <w:rPr>
          <w:rtl/>
        </w:rPr>
        <w:t>־</w:t>
      </w:r>
      <w:r w:rsidRPr="00CC3CC2">
        <w:rPr>
          <w:rtl/>
        </w:rPr>
        <w:t>הָעָ֛ם וַיֹּאמְר֖וּ יְחִ֥י הַמֶּֽלֶךְ:</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230" w:name="שמואלBאBפרק-י-{כה}"/>
      <w:bookmarkEnd w:id="230"/>
      <w:r w:rsidRPr="00CC3CC2">
        <w:rPr>
          <w:rStyle w:val="affff8"/>
          <w:rtl/>
        </w:rPr>
        <w:t>{כה}</w:t>
      </w:r>
      <w:r>
        <w:rPr>
          <w:rFonts w:ascii="Times New Roman" w:hAnsi="Times New Roman"/>
          <w:sz w:val="41"/>
          <w:szCs w:val="41"/>
          <w:rtl/>
        </w:rPr>
        <w:t xml:space="preserve"> </w:t>
      </w:r>
      <w:r w:rsidRPr="00CC3CC2">
        <w:rPr>
          <w:rtl/>
        </w:rPr>
        <w:t xml:space="preserve">וַיְדַבֵּ֨ר שְׁמוּאֵ֜ל </w:t>
      </w:r>
      <w:proofErr w:type="spellStart"/>
      <w:r w:rsidRPr="00CC3CC2">
        <w:rPr>
          <w:rtl/>
        </w:rPr>
        <w:t>אֶל</w:t>
      </w:r>
      <w:r>
        <w:rPr>
          <w:rtl/>
        </w:rPr>
        <w:t>־</w:t>
      </w:r>
      <w:r w:rsidRPr="00CC3CC2">
        <w:rPr>
          <w:rtl/>
        </w:rPr>
        <w:t>הָעָ֗ם</w:t>
      </w:r>
      <w:proofErr w:type="spellEnd"/>
      <w:r w:rsidRPr="00CC3CC2">
        <w:rPr>
          <w:rtl/>
        </w:rPr>
        <w:t xml:space="preserve"> אֵ֚ת מִשְׁפַּ֣ט הַמְּלֻכָ֔ה וַיִּכְתֹּ֣ב בַּסֵּ֔פֶר וַיַּנַּ֖ח לִפְנֵ֣י יְהוָ֑ה וַיְשַׁלַּ֧ח שְׁמוּאֵ֛ל </w:t>
      </w:r>
      <w:proofErr w:type="spellStart"/>
      <w:r w:rsidRPr="00CC3CC2">
        <w:rPr>
          <w:rtl/>
        </w:rPr>
        <w:t>אֶת</w:t>
      </w:r>
      <w:r>
        <w:rPr>
          <w:rtl/>
        </w:rPr>
        <w:t>־</w:t>
      </w:r>
      <w:r w:rsidRPr="00CC3CC2">
        <w:rPr>
          <w:rtl/>
        </w:rPr>
        <w:t>כָּל</w:t>
      </w:r>
      <w:r>
        <w:rPr>
          <w:rtl/>
        </w:rPr>
        <w:t>־</w:t>
      </w:r>
      <w:r w:rsidRPr="00CC3CC2">
        <w:rPr>
          <w:rtl/>
        </w:rPr>
        <w:t>הָעָ֖ם</w:t>
      </w:r>
      <w:proofErr w:type="spellEnd"/>
      <w:r w:rsidRPr="00CC3CC2">
        <w:rPr>
          <w:rtl/>
        </w:rPr>
        <w:t xml:space="preserve"> אִ֥ישׁ לְבֵיתֽוֹ:</w:t>
      </w:r>
      <w:r w:rsidRPr="00CC3CC2">
        <w:rPr>
          <w:rFonts w:ascii="Times New Roman" w:hAnsi="Times New Roman"/>
          <w:rtl/>
        </w:rPr>
        <w:t xml:space="preserve"> </w:t>
      </w:r>
      <w:bookmarkStart w:id="231" w:name="שמואלBאBפרק-י-{כו}"/>
      <w:bookmarkEnd w:id="231"/>
      <w:r w:rsidRPr="00CC3CC2">
        <w:rPr>
          <w:rStyle w:val="affff8"/>
          <w:rtl/>
        </w:rPr>
        <w:t>{כו}</w:t>
      </w:r>
      <w:r>
        <w:rPr>
          <w:rFonts w:ascii="Times New Roman" w:hAnsi="Times New Roman"/>
          <w:sz w:val="41"/>
          <w:szCs w:val="41"/>
          <w:rtl/>
        </w:rPr>
        <w:t xml:space="preserve"> </w:t>
      </w:r>
      <w:proofErr w:type="spellStart"/>
      <w:r w:rsidRPr="00CC3CC2">
        <w:rPr>
          <w:rtl/>
        </w:rPr>
        <w:t>וְגַ֨ם</w:t>
      </w:r>
      <w:r>
        <w:rPr>
          <w:rtl/>
        </w:rPr>
        <w:t>־</w:t>
      </w:r>
      <w:r w:rsidRPr="00CC3CC2">
        <w:rPr>
          <w:rtl/>
        </w:rPr>
        <w:t>שָׁא֔וּל</w:t>
      </w:r>
      <w:proofErr w:type="spellEnd"/>
      <w:r w:rsidRPr="00CC3CC2">
        <w:rPr>
          <w:rtl/>
        </w:rPr>
        <w:t xml:space="preserve"> הָלַ֥ךְ לְבֵית֖וֹ גִּבְעָ֑תָה וַיֵּלְכ֣וּ עִמּ֔וֹ הַחַ֕יִל </w:t>
      </w:r>
      <w:proofErr w:type="spellStart"/>
      <w:r w:rsidRPr="00CC3CC2">
        <w:rPr>
          <w:rtl/>
        </w:rPr>
        <w:t>אֲשֶׁר</w:t>
      </w:r>
      <w:r>
        <w:rPr>
          <w:rtl/>
        </w:rPr>
        <w:t>־</w:t>
      </w:r>
      <w:r w:rsidRPr="00CC3CC2">
        <w:rPr>
          <w:rtl/>
        </w:rPr>
        <w:t>נָגַ֥ע</w:t>
      </w:r>
      <w:proofErr w:type="spellEnd"/>
      <w:r w:rsidRPr="00CC3CC2">
        <w:rPr>
          <w:rtl/>
        </w:rPr>
        <w:t xml:space="preserve"> אֱלֹהִ֖ים </w:t>
      </w:r>
      <w:proofErr w:type="spellStart"/>
      <w:r w:rsidRPr="00CC3CC2">
        <w:rPr>
          <w:rtl/>
        </w:rPr>
        <w:t>בְּלִבָּֽם</w:t>
      </w:r>
      <w:proofErr w:type="spellEnd"/>
      <w:r w:rsidRPr="00CC3CC2">
        <w:rPr>
          <w:rtl/>
        </w:rPr>
        <w:t>:</w:t>
      </w:r>
    </w:p>
    <w:p w14:paraId="1D9DA062" w14:textId="47614084" w:rsidR="00CC3CC2" w:rsidRDefault="00CC3CC2" w:rsidP="00B25434">
      <w:pPr>
        <w:pStyle w:val="a6"/>
        <w:rPr>
          <w:rtl/>
        </w:rPr>
      </w:pPr>
      <w:r w:rsidRPr="00CC3CC2">
        <w:rPr>
          <w:rStyle w:val="affff7"/>
          <w:rtl/>
        </w:rPr>
        <w:t>אשר נגע אלהים.</w:t>
      </w:r>
      <w:r w:rsidRPr="00CC3CC2">
        <w:rPr>
          <w:rtl/>
        </w:rPr>
        <w:t xml:space="preserve"> גברין דחלי חטאה דאתיהב דחלא מן קדם ה' בלבהון: </w:t>
      </w:r>
    </w:p>
    <w:p w14:paraId="6360336B" w14:textId="10D616A8" w:rsidR="00CC3CC2" w:rsidRDefault="00CC3CC2" w:rsidP="00B25434">
      <w:pPr>
        <w:pStyle w:val="a5"/>
        <w:rPr>
          <w:rtl/>
        </w:rPr>
      </w:pPr>
      <w:bookmarkStart w:id="232" w:name="שמואלBאBפרק-י-{כז}"/>
      <w:bookmarkEnd w:id="232"/>
      <w:r w:rsidRPr="00CC3CC2">
        <w:rPr>
          <w:rStyle w:val="affff8"/>
          <w:rtl/>
        </w:rPr>
        <w:t>{כז}</w:t>
      </w:r>
      <w:r>
        <w:rPr>
          <w:rFonts w:ascii="Times New Roman" w:hAnsi="Times New Roman"/>
          <w:sz w:val="41"/>
          <w:szCs w:val="41"/>
          <w:rtl/>
        </w:rPr>
        <w:t xml:space="preserve"> </w:t>
      </w:r>
      <w:r w:rsidRPr="00CC3CC2">
        <w:rPr>
          <w:rtl/>
        </w:rPr>
        <w:t xml:space="preserve">וּבְנֵ֧י בְלִיַּ֣עַל אָמְר֗וּ </w:t>
      </w:r>
      <w:proofErr w:type="spellStart"/>
      <w:r w:rsidRPr="00CC3CC2">
        <w:rPr>
          <w:rtl/>
        </w:rPr>
        <w:t>מַה</w:t>
      </w:r>
      <w:r>
        <w:rPr>
          <w:rtl/>
        </w:rPr>
        <w:t>־</w:t>
      </w:r>
      <w:r w:rsidRPr="00CC3CC2">
        <w:rPr>
          <w:rtl/>
        </w:rPr>
        <w:t>יֹּשִׁעֵ֙נו</w:t>
      </w:r>
      <w:proofErr w:type="spellEnd"/>
      <w:r w:rsidRPr="00CC3CC2">
        <w:rPr>
          <w:rtl/>
        </w:rPr>
        <w:t xml:space="preserve">ּ֙ זֶ֔ה </w:t>
      </w:r>
      <w:r w:rsidRPr="00CC3CC2">
        <w:rPr>
          <w:rtl/>
        </w:rPr>
        <w:lastRenderedPageBreak/>
        <w:t xml:space="preserve">וַיִּבְזֻ֕הוּ </w:t>
      </w:r>
      <w:proofErr w:type="spellStart"/>
      <w:r w:rsidRPr="00CC3CC2">
        <w:rPr>
          <w:rtl/>
        </w:rPr>
        <w:t>וְלֹֽא</w:t>
      </w:r>
      <w:r>
        <w:rPr>
          <w:rtl/>
        </w:rPr>
        <w:t>־</w:t>
      </w:r>
      <w:r w:rsidRPr="00CC3CC2">
        <w:rPr>
          <w:rtl/>
        </w:rPr>
        <w:t>הֵבִ֥יאו</w:t>
      </w:r>
      <w:proofErr w:type="spellEnd"/>
      <w:r w:rsidRPr="00CC3CC2">
        <w:rPr>
          <w:rtl/>
        </w:rPr>
        <w:t xml:space="preserve">ּ ל֖וֹ מִנְחָ֑ה וַיְהִ֖י </w:t>
      </w:r>
      <w:r w:rsidRPr="00CC3CC2">
        <w:rPr>
          <w:rtl/>
        </w:rPr>
        <w:t>כְּמַחֲרִֽישׁ:</w:t>
      </w:r>
      <w:r w:rsidRPr="00CC3CC2">
        <w:rPr>
          <w:rFonts w:ascii="Times New Roman" w:hAnsi="Times New Roman"/>
          <w:rtl/>
        </w:rPr>
        <w:t xml:space="preserve"> </w:t>
      </w:r>
      <w:r w:rsidRPr="00CC3CC2">
        <w:rPr>
          <w:rFonts w:ascii="Times New Roman" w:hAnsi="Times New Roman"/>
          <w:sz w:val="24"/>
          <w:szCs w:val="24"/>
          <w:rtl/>
        </w:rPr>
        <w:t>(פ)</w:t>
      </w:r>
    </w:p>
    <w:p w14:paraId="1DCD03B8"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6A57046" w14:textId="17959C16" w:rsidR="00CC3CC2" w:rsidRDefault="00CC3CC2" w:rsidP="00B25434">
      <w:pPr>
        <w:pStyle w:val="21"/>
        <w:rPr>
          <w:rtl/>
        </w:rPr>
      </w:pPr>
      <w:proofErr w:type="spellStart"/>
      <w:r>
        <w:rPr>
          <w:rtl/>
        </w:rPr>
        <w:t>פרק־</w:t>
      </w:r>
      <w:r w:rsidRPr="00CC3CC2">
        <w:rPr>
          <w:rtl/>
        </w:rPr>
        <w:t>יא</w:t>
      </w:r>
      <w:proofErr w:type="spellEnd"/>
    </w:p>
    <w:p w14:paraId="5D145C32"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233" w:name="שמואלBאBפרק-יא-{א}"/>
      <w:bookmarkEnd w:id="233"/>
    </w:p>
    <w:p w14:paraId="5136C019" w14:textId="24B5584F"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וַיַּ֗עַל נָחָשׁ֙ הָֽעַמּוֹנִ֔י וַיִּ֖חַן </w:t>
      </w:r>
      <w:proofErr w:type="spellStart"/>
      <w:r w:rsidRPr="00CC3CC2">
        <w:rPr>
          <w:rtl/>
        </w:rPr>
        <w:t>עַל</w:t>
      </w:r>
      <w:r>
        <w:rPr>
          <w:rtl/>
        </w:rPr>
        <w:t>־</w:t>
      </w:r>
      <w:r w:rsidRPr="00CC3CC2">
        <w:rPr>
          <w:rtl/>
        </w:rPr>
        <w:t>יָבֵ֣ש</w:t>
      </w:r>
      <w:proofErr w:type="spellEnd"/>
      <w:r w:rsidRPr="00CC3CC2">
        <w:rPr>
          <w:rtl/>
        </w:rPr>
        <w:t xml:space="preserve">ׁ גִּלְעָ֑ד וַיֹּ֨אמְר֜וּ </w:t>
      </w:r>
      <w:proofErr w:type="spellStart"/>
      <w:r w:rsidRPr="00CC3CC2">
        <w:rPr>
          <w:rtl/>
        </w:rPr>
        <w:t>כָּל</w:t>
      </w:r>
      <w:r>
        <w:rPr>
          <w:rtl/>
        </w:rPr>
        <w:t>־</w:t>
      </w:r>
      <w:r w:rsidRPr="00CC3CC2">
        <w:rPr>
          <w:rtl/>
        </w:rPr>
        <w:t>אַנְשֵׁ֤י</w:t>
      </w:r>
      <w:proofErr w:type="spellEnd"/>
      <w:r w:rsidRPr="00CC3CC2">
        <w:rPr>
          <w:rtl/>
        </w:rPr>
        <w:t xml:space="preserve"> יָבֵישׁ֙ </w:t>
      </w:r>
      <w:proofErr w:type="spellStart"/>
      <w:r w:rsidRPr="00CC3CC2">
        <w:rPr>
          <w:rtl/>
        </w:rPr>
        <w:t>אֶל</w:t>
      </w:r>
      <w:r>
        <w:rPr>
          <w:rtl/>
        </w:rPr>
        <w:t>־</w:t>
      </w:r>
      <w:r w:rsidRPr="00CC3CC2">
        <w:rPr>
          <w:rtl/>
        </w:rPr>
        <w:t>נָחָ֔ש</w:t>
      </w:r>
      <w:proofErr w:type="spellEnd"/>
      <w:r w:rsidRPr="00CC3CC2">
        <w:rPr>
          <w:rtl/>
        </w:rPr>
        <w:t xml:space="preserve">ׁ </w:t>
      </w:r>
      <w:proofErr w:type="spellStart"/>
      <w:r w:rsidRPr="00CC3CC2">
        <w:rPr>
          <w:rtl/>
        </w:rPr>
        <w:t>כְּרָת</w:t>
      </w:r>
      <w:r>
        <w:rPr>
          <w:rtl/>
        </w:rPr>
        <w:t>־</w:t>
      </w:r>
      <w:r w:rsidRPr="00CC3CC2">
        <w:rPr>
          <w:rtl/>
        </w:rPr>
        <w:t>לָ֥נו</w:t>
      </w:r>
      <w:proofErr w:type="spellEnd"/>
      <w:r w:rsidRPr="00CC3CC2">
        <w:rPr>
          <w:rtl/>
        </w:rPr>
        <w:t>ּ בְרִ֖ית וְנַעַבְדֶֽךָּ:</w:t>
      </w:r>
      <w:r w:rsidRPr="00CC3CC2">
        <w:rPr>
          <w:rFonts w:ascii="Times New Roman" w:hAnsi="Times New Roman"/>
          <w:rtl/>
        </w:rPr>
        <w:t xml:space="preserve"> </w:t>
      </w:r>
      <w:bookmarkStart w:id="234" w:name="שמואלBאBפרק-יא-{ב}"/>
      <w:bookmarkEnd w:id="234"/>
      <w:r w:rsidRPr="00CC3CC2">
        <w:rPr>
          <w:rStyle w:val="affff8"/>
          <w:rtl/>
        </w:rPr>
        <w:t>{ב}</w:t>
      </w:r>
      <w:r>
        <w:rPr>
          <w:rFonts w:ascii="Times New Roman" w:hAnsi="Times New Roman"/>
          <w:sz w:val="41"/>
          <w:szCs w:val="41"/>
          <w:rtl/>
        </w:rPr>
        <w:t xml:space="preserve"> </w:t>
      </w:r>
      <w:r w:rsidRPr="00CC3CC2">
        <w:rPr>
          <w:rtl/>
        </w:rPr>
        <w:t xml:space="preserve">וַיֹּ֣אמֶר אֲלֵיהֶ֗ם נָחָשׁ֙ הָעַמּוֹנִ֔י בְּזֹאת֙ </w:t>
      </w:r>
      <w:proofErr w:type="spellStart"/>
      <w:r w:rsidRPr="00CC3CC2">
        <w:rPr>
          <w:rtl/>
        </w:rPr>
        <w:t>אֶכְרֹ֣ת</w:t>
      </w:r>
      <w:proofErr w:type="spellEnd"/>
      <w:r w:rsidRPr="00CC3CC2">
        <w:rPr>
          <w:rtl/>
        </w:rPr>
        <w:t xml:space="preserve"> לָכֶ֔ם בִּנְק֥וֹר לָכֶ֖ם </w:t>
      </w:r>
      <w:proofErr w:type="spellStart"/>
      <w:r w:rsidRPr="00CC3CC2">
        <w:rPr>
          <w:rtl/>
        </w:rPr>
        <w:t>כָּל</w:t>
      </w:r>
      <w:r>
        <w:rPr>
          <w:rtl/>
        </w:rPr>
        <w:t>־</w:t>
      </w:r>
      <w:r w:rsidRPr="00CC3CC2">
        <w:rPr>
          <w:rtl/>
        </w:rPr>
        <w:t>עֵ֣ין</w:t>
      </w:r>
      <w:proofErr w:type="spellEnd"/>
      <w:r w:rsidRPr="00CC3CC2">
        <w:rPr>
          <w:rtl/>
        </w:rPr>
        <w:t xml:space="preserve"> יָמִ֑ין וְשַׂמְתִּ֥יהָ חֶרְפָּ֖ה </w:t>
      </w:r>
      <w:proofErr w:type="spellStart"/>
      <w:r w:rsidRPr="00CC3CC2">
        <w:rPr>
          <w:rtl/>
        </w:rPr>
        <w:t>עַל</w:t>
      </w:r>
      <w:r>
        <w:rPr>
          <w:rtl/>
        </w:rPr>
        <w:t>־</w:t>
      </w:r>
      <w:r w:rsidRPr="00CC3CC2">
        <w:rPr>
          <w:rtl/>
        </w:rPr>
        <w:t>כָּל</w:t>
      </w:r>
      <w:r>
        <w:rPr>
          <w:rtl/>
        </w:rPr>
        <w:t>־</w:t>
      </w:r>
      <w:r w:rsidRPr="00CC3CC2">
        <w:rPr>
          <w:rtl/>
        </w:rPr>
        <w:t>יִשְׂרָאֵֽל</w:t>
      </w:r>
      <w:proofErr w:type="spellEnd"/>
      <w:r w:rsidRPr="00CC3CC2">
        <w:rPr>
          <w:rtl/>
        </w:rPr>
        <w:t>:</w:t>
      </w:r>
    </w:p>
    <w:p w14:paraId="558FD266" w14:textId="2FE51A11" w:rsidR="00CC3CC2" w:rsidRDefault="00CC3CC2" w:rsidP="00B25434">
      <w:pPr>
        <w:pStyle w:val="a6"/>
        <w:rPr>
          <w:rtl/>
        </w:rPr>
      </w:pPr>
      <w:r w:rsidRPr="00CC3CC2">
        <w:rPr>
          <w:rStyle w:val="affff7"/>
          <w:rtl/>
        </w:rPr>
        <w:t>כל עין ימין.</w:t>
      </w:r>
      <w:r w:rsidRPr="00CC3CC2">
        <w:rPr>
          <w:rtl/>
        </w:rPr>
        <w:t xml:space="preserve"> כמשמעו. ומדרש אגדה (ילקוט שמעוני רמז קיא): הביאו לי ספר תורתכם שנתנה מימין, ואשרפה, על שכתוב בו (דברים כג ד): לא יבא עמוני ומואבי וגו': </w:t>
      </w:r>
      <w:r w:rsidRPr="00CC3CC2">
        <w:rPr>
          <w:rStyle w:val="affff7"/>
          <w:rtl/>
        </w:rPr>
        <w:t>חרפה.</w:t>
      </w:r>
      <w:r w:rsidRPr="00CC3CC2">
        <w:rPr>
          <w:rtl/>
        </w:rPr>
        <w:t xml:space="preserve"> גדוף: </w:t>
      </w:r>
    </w:p>
    <w:p w14:paraId="2C18B6FA" w14:textId="3185EF37" w:rsidR="00CC3CC2" w:rsidRDefault="00CC3CC2" w:rsidP="00B25434">
      <w:pPr>
        <w:pStyle w:val="a5"/>
        <w:rPr>
          <w:rtl/>
        </w:rPr>
      </w:pPr>
      <w:bookmarkStart w:id="235" w:name="שמואלBאBפרק-יא-{ג}"/>
      <w:bookmarkEnd w:id="235"/>
      <w:r w:rsidRPr="00CC3CC2">
        <w:rPr>
          <w:rStyle w:val="affff8"/>
          <w:rtl/>
        </w:rPr>
        <w:t>{ג}</w:t>
      </w:r>
      <w:r>
        <w:rPr>
          <w:rFonts w:ascii="Times New Roman" w:hAnsi="Times New Roman"/>
          <w:sz w:val="41"/>
          <w:szCs w:val="41"/>
          <w:rtl/>
        </w:rPr>
        <w:t xml:space="preserve"> </w:t>
      </w:r>
      <w:r w:rsidRPr="00CC3CC2">
        <w:rPr>
          <w:rtl/>
        </w:rPr>
        <w:t xml:space="preserve">וַיֹּאמְר֨וּ אֵלָ֜יו זִקְנֵ֣י יָבֵ֗ישׁ הֶ֤רֶף לָ֙נוּ֙ שִׁבְעַ֣ת יָמִ֔ים וְנִשְׁלְחָה֙ מַלְאָכִ֔ים בְּכֹ֖ל גְּב֣וּל יִשְׂרָאֵ֑ל </w:t>
      </w:r>
      <w:proofErr w:type="spellStart"/>
      <w:r w:rsidRPr="00CC3CC2">
        <w:rPr>
          <w:rtl/>
        </w:rPr>
        <w:t>וְאִם</w:t>
      </w:r>
      <w:r>
        <w:rPr>
          <w:rtl/>
        </w:rPr>
        <w:t>־</w:t>
      </w:r>
      <w:r w:rsidRPr="00CC3CC2">
        <w:rPr>
          <w:rtl/>
        </w:rPr>
        <w:t>אֵ֥ין</w:t>
      </w:r>
      <w:proofErr w:type="spellEnd"/>
      <w:r w:rsidRPr="00CC3CC2">
        <w:rPr>
          <w:rtl/>
        </w:rPr>
        <w:t xml:space="preserve"> מוֹשִׁ֛יעַ אֹתָ֖נוּ וְיָצָ֥אנוּ אֵלֶֽיךָ:</w:t>
      </w:r>
      <w:r w:rsidRPr="00CC3CC2">
        <w:rPr>
          <w:rFonts w:ascii="Times New Roman" w:hAnsi="Times New Roman"/>
          <w:rtl/>
        </w:rPr>
        <w:t xml:space="preserve"> </w:t>
      </w:r>
      <w:bookmarkStart w:id="236" w:name="שמואלBאBפרק-יא-{ד}"/>
      <w:bookmarkEnd w:id="236"/>
      <w:r w:rsidRPr="00CC3CC2">
        <w:rPr>
          <w:rStyle w:val="affff8"/>
          <w:rtl/>
        </w:rPr>
        <w:t>{ד}</w:t>
      </w:r>
      <w:r>
        <w:rPr>
          <w:rFonts w:ascii="Times New Roman" w:hAnsi="Times New Roman"/>
          <w:sz w:val="41"/>
          <w:szCs w:val="41"/>
          <w:rtl/>
        </w:rPr>
        <w:t xml:space="preserve"> </w:t>
      </w:r>
      <w:r w:rsidRPr="00CC3CC2">
        <w:rPr>
          <w:rtl/>
        </w:rPr>
        <w:t>וַיָּבֹ֤אוּ הַמַּלְאָכִים֙ גִּבְעַ֣ת שָׁא֔וּל וַיְדַבְּר֥וּ הַדְּבָרִ֖ים בְּאָזְנֵ֣י הָעָ֑ם וַיִּשְׂא֧וּ כָל</w:t>
      </w:r>
      <w:r>
        <w:rPr>
          <w:rtl/>
        </w:rPr>
        <w:t>־</w:t>
      </w:r>
      <w:r w:rsidRPr="00CC3CC2">
        <w:rPr>
          <w:rtl/>
        </w:rPr>
        <w:t xml:space="preserve">הָעָ֛ם </w:t>
      </w:r>
      <w:proofErr w:type="spellStart"/>
      <w:r w:rsidRPr="00CC3CC2">
        <w:rPr>
          <w:rtl/>
        </w:rPr>
        <w:t>אֶת</w:t>
      </w:r>
      <w:r>
        <w:rPr>
          <w:rtl/>
        </w:rPr>
        <w:t>־</w:t>
      </w:r>
      <w:r w:rsidRPr="00CC3CC2">
        <w:rPr>
          <w:rtl/>
        </w:rPr>
        <w:t>קוֹלָ֖ם</w:t>
      </w:r>
      <w:proofErr w:type="spellEnd"/>
      <w:r w:rsidRPr="00CC3CC2">
        <w:rPr>
          <w:rtl/>
        </w:rPr>
        <w:t xml:space="preserve"> וַיִּבְכּֽוּ:</w:t>
      </w:r>
      <w:r w:rsidRPr="00CC3CC2">
        <w:rPr>
          <w:rFonts w:ascii="Times New Roman" w:hAnsi="Times New Roman"/>
          <w:rtl/>
        </w:rPr>
        <w:t xml:space="preserve"> </w:t>
      </w:r>
      <w:bookmarkStart w:id="237" w:name="שמואלBאBפרק-יא-{ה}"/>
      <w:bookmarkEnd w:id="237"/>
      <w:r w:rsidRPr="00CC3CC2">
        <w:rPr>
          <w:rStyle w:val="affff8"/>
          <w:rtl/>
        </w:rPr>
        <w:t>{ה}</w:t>
      </w:r>
      <w:r>
        <w:rPr>
          <w:rFonts w:ascii="Times New Roman" w:hAnsi="Times New Roman"/>
          <w:sz w:val="41"/>
          <w:szCs w:val="41"/>
          <w:rtl/>
        </w:rPr>
        <w:t xml:space="preserve"> </w:t>
      </w:r>
      <w:r w:rsidRPr="00CC3CC2">
        <w:rPr>
          <w:rtl/>
        </w:rPr>
        <w:t xml:space="preserve">וְהִנֵּ֣ה שָׁא֗וּל בָּ֣א אַחֲרֵ֤י הַבָּקָר֙ </w:t>
      </w:r>
      <w:proofErr w:type="spellStart"/>
      <w:r w:rsidRPr="00CC3CC2">
        <w:rPr>
          <w:rtl/>
        </w:rPr>
        <w:t>מִן</w:t>
      </w:r>
      <w:r>
        <w:rPr>
          <w:rtl/>
        </w:rPr>
        <w:t>־</w:t>
      </w:r>
      <w:r w:rsidRPr="00CC3CC2">
        <w:rPr>
          <w:rtl/>
        </w:rPr>
        <w:t>הַשָּׂדֶ֔ה</w:t>
      </w:r>
      <w:proofErr w:type="spellEnd"/>
      <w:r w:rsidRPr="00CC3CC2">
        <w:rPr>
          <w:rtl/>
        </w:rPr>
        <w:t xml:space="preserve"> וַיֹּ֣אמֶר שָׁא֔וּל </w:t>
      </w:r>
      <w:proofErr w:type="spellStart"/>
      <w:r w:rsidRPr="00CC3CC2">
        <w:rPr>
          <w:rtl/>
        </w:rPr>
        <w:t>מַה</w:t>
      </w:r>
      <w:r>
        <w:rPr>
          <w:rtl/>
        </w:rPr>
        <w:t>־</w:t>
      </w:r>
      <w:r w:rsidRPr="00CC3CC2">
        <w:rPr>
          <w:rtl/>
        </w:rPr>
        <w:t>לָּעָ֖ם</w:t>
      </w:r>
      <w:proofErr w:type="spellEnd"/>
      <w:r w:rsidRPr="00CC3CC2">
        <w:rPr>
          <w:rtl/>
        </w:rPr>
        <w:t xml:space="preserve"> כִּ֣י יִבְכּ֑וּ </w:t>
      </w:r>
      <w:proofErr w:type="spellStart"/>
      <w:r w:rsidRPr="00CC3CC2">
        <w:rPr>
          <w:rtl/>
        </w:rPr>
        <w:t>וַיְסַ֨פְּרוּ</w:t>
      </w:r>
      <w:r>
        <w:rPr>
          <w:rtl/>
        </w:rPr>
        <w:t>־</w:t>
      </w:r>
      <w:r w:rsidRPr="00CC3CC2">
        <w:rPr>
          <w:rtl/>
        </w:rPr>
        <w:t>ל֔ו</w:t>
      </w:r>
      <w:proofErr w:type="spellEnd"/>
      <w:r w:rsidRPr="00CC3CC2">
        <w:rPr>
          <w:rtl/>
        </w:rPr>
        <w:t xml:space="preserve">ֹ </w:t>
      </w:r>
      <w:proofErr w:type="spellStart"/>
      <w:r w:rsidRPr="00CC3CC2">
        <w:rPr>
          <w:rtl/>
        </w:rPr>
        <w:t>אֶת</w:t>
      </w:r>
      <w:r>
        <w:rPr>
          <w:rtl/>
        </w:rPr>
        <w:t>־</w:t>
      </w:r>
      <w:r w:rsidRPr="00CC3CC2">
        <w:rPr>
          <w:rtl/>
        </w:rPr>
        <w:t>דִּבְרֵ֖י</w:t>
      </w:r>
      <w:proofErr w:type="spellEnd"/>
      <w:r w:rsidRPr="00CC3CC2">
        <w:rPr>
          <w:rtl/>
        </w:rPr>
        <w:t xml:space="preserve"> אַנְשֵׁ֥י יָבֵֽישׁ:</w:t>
      </w:r>
    </w:p>
    <w:p w14:paraId="18D36072" w14:textId="645927FF" w:rsidR="00CC3CC2" w:rsidRDefault="00CC3CC2" w:rsidP="00B25434">
      <w:pPr>
        <w:pStyle w:val="a6"/>
        <w:rPr>
          <w:rtl/>
        </w:rPr>
      </w:pPr>
      <w:r w:rsidRPr="00CC3CC2">
        <w:rPr>
          <w:rStyle w:val="affff7"/>
          <w:rtl/>
        </w:rPr>
        <w:t>אחרי הבקר.</w:t>
      </w:r>
      <w:r w:rsidRPr="00CC3CC2">
        <w:rPr>
          <w:rtl/>
        </w:rPr>
        <w:t xml:space="preserve"> אחר זמן מועד ביאת הבקר מן השדה: </w:t>
      </w:r>
    </w:p>
    <w:p w14:paraId="0CB7E24E" w14:textId="0BD190BB" w:rsidR="00CC3CC2" w:rsidRDefault="00CC3CC2" w:rsidP="00B25434">
      <w:pPr>
        <w:pStyle w:val="a5"/>
        <w:rPr>
          <w:rtl/>
        </w:rPr>
      </w:pPr>
      <w:bookmarkStart w:id="238" w:name="שמואלBאBפרק-יא-{ו}"/>
      <w:bookmarkEnd w:id="238"/>
      <w:r w:rsidRPr="00CC3CC2">
        <w:rPr>
          <w:rStyle w:val="affff8"/>
          <w:rtl/>
        </w:rPr>
        <w:t>{ו}</w:t>
      </w:r>
      <w:r>
        <w:rPr>
          <w:rFonts w:ascii="Times New Roman" w:hAnsi="Times New Roman"/>
          <w:sz w:val="41"/>
          <w:szCs w:val="41"/>
          <w:rtl/>
        </w:rPr>
        <w:t xml:space="preserve"> </w:t>
      </w:r>
      <w:r w:rsidRPr="00CC3CC2">
        <w:rPr>
          <w:rtl/>
        </w:rPr>
        <w:t xml:space="preserve">וַתִּצְלַ֤ח </w:t>
      </w:r>
      <w:proofErr w:type="spellStart"/>
      <w:r w:rsidRPr="00CC3CC2">
        <w:rPr>
          <w:rtl/>
        </w:rPr>
        <w:t>רֽוּחַ</w:t>
      </w:r>
      <w:r>
        <w:rPr>
          <w:rtl/>
        </w:rPr>
        <w:t>־</w:t>
      </w:r>
      <w:r w:rsidRPr="00CC3CC2">
        <w:rPr>
          <w:rtl/>
        </w:rPr>
        <w:t>אֱלֹהִים</w:t>
      </w:r>
      <w:proofErr w:type="spellEnd"/>
      <w:r w:rsidRPr="00CC3CC2">
        <w:rPr>
          <w:rtl/>
        </w:rPr>
        <w:t xml:space="preserve">֙ </w:t>
      </w:r>
      <w:proofErr w:type="spellStart"/>
      <w:r w:rsidRPr="00CC3CC2">
        <w:rPr>
          <w:rtl/>
        </w:rPr>
        <w:t>עַל</w:t>
      </w:r>
      <w:r>
        <w:rPr>
          <w:rtl/>
        </w:rPr>
        <w:t>־</w:t>
      </w:r>
      <w:r w:rsidRPr="00CC3CC2">
        <w:rPr>
          <w:rtl/>
        </w:rPr>
        <w:t>שָׁא֔וּל</w:t>
      </w:r>
      <w:proofErr w:type="spellEnd"/>
      <w:r w:rsidRPr="00CC3CC2">
        <w:rPr>
          <w:rtl/>
        </w:rPr>
        <w:t xml:space="preserve"> </w:t>
      </w:r>
      <w:r w:rsidRPr="00CC3CC2">
        <w:rPr>
          <w:sz w:val="24"/>
          <w:szCs w:val="24"/>
          <w:rtl/>
        </w:rPr>
        <w:t>(בשמעו)</w:t>
      </w:r>
      <w:r w:rsidRPr="00CC3CC2">
        <w:rPr>
          <w:rtl/>
        </w:rPr>
        <w:t xml:space="preserve"> כְּשָׁמְע֖וֹ </w:t>
      </w:r>
      <w:proofErr w:type="spellStart"/>
      <w:r w:rsidRPr="00CC3CC2">
        <w:rPr>
          <w:rtl/>
        </w:rPr>
        <w:t>אֶת</w:t>
      </w:r>
      <w:r>
        <w:rPr>
          <w:rtl/>
        </w:rPr>
        <w:t>־</w:t>
      </w:r>
      <w:r w:rsidRPr="00CC3CC2">
        <w:rPr>
          <w:rtl/>
        </w:rPr>
        <w:t>הַדְּבָרִ֣ים</w:t>
      </w:r>
      <w:proofErr w:type="spellEnd"/>
      <w:r w:rsidRPr="00CC3CC2">
        <w:rPr>
          <w:rtl/>
        </w:rPr>
        <w:t xml:space="preserve"> הָאֵ֑לֶּה וַיִּ֥חַר אַפּ֖וֹ מְאֹֽד:</w:t>
      </w:r>
      <w:r w:rsidRPr="00CC3CC2">
        <w:rPr>
          <w:rFonts w:ascii="Times New Roman" w:hAnsi="Times New Roman"/>
          <w:rtl/>
        </w:rPr>
        <w:t xml:space="preserve"> </w:t>
      </w:r>
      <w:bookmarkStart w:id="239" w:name="שמואלBאBפרק-יא-{ז}"/>
      <w:bookmarkEnd w:id="239"/>
      <w:r w:rsidRPr="00CC3CC2">
        <w:rPr>
          <w:rStyle w:val="affff8"/>
          <w:rtl/>
        </w:rPr>
        <w:t>{ז}</w:t>
      </w:r>
      <w:r>
        <w:rPr>
          <w:rFonts w:ascii="Times New Roman" w:hAnsi="Times New Roman"/>
          <w:sz w:val="41"/>
          <w:szCs w:val="41"/>
          <w:rtl/>
        </w:rPr>
        <w:t xml:space="preserve"> </w:t>
      </w:r>
      <w:r w:rsidRPr="00CC3CC2">
        <w:rPr>
          <w:rtl/>
        </w:rPr>
        <w:t xml:space="preserve">וַיִּקַּח֩ צֶ֨מֶד בָּקָ֜ר וַֽיְנַתְּחֵ֗הוּ וַיְשַׁלַּ֞ח </w:t>
      </w:r>
      <w:proofErr w:type="spellStart"/>
      <w:r w:rsidRPr="00CC3CC2">
        <w:rPr>
          <w:rtl/>
        </w:rPr>
        <w:t>בְּכָל</w:t>
      </w:r>
      <w:r>
        <w:rPr>
          <w:rtl/>
        </w:rPr>
        <w:t>־</w:t>
      </w:r>
      <w:r w:rsidRPr="00CC3CC2">
        <w:rPr>
          <w:rtl/>
        </w:rPr>
        <w:t>גְּב֣וּל</w:t>
      </w:r>
      <w:proofErr w:type="spellEnd"/>
      <w:r w:rsidRPr="00CC3CC2">
        <w:rPr>
          <w:rtl/>
        </w:rPr>
        <w:t xml:space="preserve"> יִשְׂרָאֵל֮ בְּיַ֣ד הַמַּלְאָכִ֣ים | לֵאמֹר֒ אֲשֶׁר֩ אֵינֶ֨נּוּ יֹצֵ֜א אַחֲרֵ֤י שָׁאוּל֙ וְאַחַ֣ר שְׁמוּאֵ֔ל כֹּ֥ה יֵעָשֶׂ֖ה לִבְקָר֑וֹ וַיִּפֹּ֤ל </w:t>
      </w:r>
      <w:proofErr w:type="spellStart"/>
      <w:r w:rsidRPr="00CC3CC2">
        <w:rPr>
          <w:rtl/>
        </w:rPr>
        <w:t>פַּֽחַד</w:t>
      </w:r>
      <w:r>
        <w:rPr>
          <w:rtl/>
        </w:rPr>
        <w:t>־</w:t>
      </w:r>
      <w:r w:rsidRPr="00CC3CC2">
        <w:rPr>
          <w:rtl/>
        </w:rPr>
        <w:t>יְהוָה</w:t>
      </w:r>
      <w:proofErr w:type="spellEnd"/>
      <w:r w:rsidRPr="00CC3CC2">
        <w:rPr>
          <w:rtl/>
        </w:rPr>
        <w:t xml:space="preserve">֙ </w:t>
      </w:r>
      <w:proofErr w:type="spellStart"/>
      <w:r w:rsidRPr="00CC3CC2">
        <w:rPr>
          <w:rtl/>
        </w:rPr>
        <w:t>עַל</w:t>
      </w:r>
      <w:r>
        <w:rPr>
          <w:rtl/>
        </w:rPr>
        <w:t>־</w:t>
      </w:r>
      <w:r w:rsidRPr="00CC3CC2">
        <w:rPr>
          <w:rtl/>
        </w:rPr>
        <w:t>הָעָ֔ם</w:t>
      </w:r>
      <w:proofErr w:type="spellEnd"/>
      <w:r w:rsidRPr="00CC3CC2">
        <w:rPr>
          <w:rtl/>
        </w:rPr>
        <w:t xml:space="preserve"> וַיֵּצְא֖וּ כְּאִ֥ישׁ אֶחָֽד:</w:t>
      </w:r>
    </w:p>
    <w:p w14:paraId="6EE309E0" w14:textId="4B6045D1" w:rsidR="00CC3CC2" w:rsidRDefault="00CC3CC2" w:rsidP="00B25434">
      <w:pPr>
        <w:pStyle w:val="a6"/>
        <w:rPr>
          <w:rtl/>
        </w:rPr>
      </w:pPr>
      <w:r w:rsidRPr="00CC3CC2">
        <w:rPr>
          <w:rStyle w:val="affff7"/>
          <w:rtl/>
        </w:rPr>
        <w:t>לבקרו.</w:t>
      </w:r>
      <w:r w:rsidRPr="00CC3CC2">
        <w:rPr>
          <w:rtl/>
        </w:rPr>
        <w:t xml:space="preserve"> לבהמותיו: </w:t>
      </w:r>
    </w:p>
    <w:p w14:paraId="46E3CF59" w14:textId="75AFC874" w:rsidR="00CC3CC2" w:rsidRDefault="00CC3CC2" w:rsidP="00B25434">
      <w:pPr>
        <w:pStyle w:val="a5"/>
        <w:rPr>
          <w:rtl/>
        </w:rPr>
      </w:pPr>
      <w:bookmarkStart w:id="240" w:name="שמואלBאBפרק-יא-{ח}"/>
      <w:bookmarkEnd w:id="240"/>
      <w:r w:rsidRPr="00CC3CC2">
        <w:rPr>
          <w:rStyle w:val="affff8"/>
          <w:rtl/>
        </w:rPr>
        <w:t>{ח}</w:t>
      </w:r>
      <w:r>
        <w:rPr>
          <w:rFonts w:ascii="Times New Roman" w:hAnsi="Times New Roman"/>
          <w:sz w:val="41"/>
          <w:szCs w:val="41"/>
          <w:rtl/>
        </w:rPr>
        <w:t xml:space="preserve"> </w:t>
      </w:r>
      <w:r w:rsidRPr="00CC3CC2">
        <w:rPr>
          <w:rtl/>
        </w:rPr>
        <w:t xml:space="preserve">וַֽיִּפְקְדֵ֖ם בְּבָ֑זֶק וַיִּהְי֤וּ </w:t>
      </w:r>
      <w:proofErr w:type="spellStart"/>
      <w:r w:rsidRPr="00CC3CC2">
        <w:rPr>
          <w:rtl/>
        </w:rPr>
        <w:t>בְנֵֽי</w:t>
      </w:r>
      <w:r>
        <w:rPr>
          <w:rtl/>
        </w:rPr>
        <w:t>־</w:t>
      </w:r>
      <w:r w:rsidRPr="00CC3CC2">
        <w:rPr>
          <w:rtl/>
        </w:rPr>
        <w:t>יִשְׂרָאֵל</w:t>
      </w:r>
      <w:proofErr w:type="spellEnd"/>
      <w:r w:rsidRPr="00CC3CC2">
        <w:rPr>
          <w:rtl/>
        </w:rPr>
        <w:t xml:space="preserve">֙ שְׁלֹ֣שׁ מֵא֣וֹת אֶ֔לֶף וְאִ֥ישׁ יְהוּדָ֖ה </w:t>
      </w:r>
      <w:r w:rsidRPr="00CC3CC2">
        <w:rPr>
          <w:rtl/>
        </w:rPr>
        <w:t>שְׁלֹשִׁ֥ים אָֽלֶף:</w:t>
      </w:r>
    </w:p>
    <w:p w14:paraId="203682DB" w14:textId="14C7242C" w:rsidR="00CC3CC2" w:rsidRDefault="00CC3CC2" w:rsidP="00B25434">
      <w:pPr>
        <w:pStyle w:val="a6"/>
        <w:rPr>
          <w:rtl/>
        </w:rPr>
      </w:pPr>
      <w:r w:rsidRPr="00CC3CC2">
        <w:rPr>
          <w:rStyle w:val="affff7"/>
          <w:rtl/>
        </w:rPr>
        <w:t>ויפקדם בבזק.</w:t>
      </w:r>
      <w:r w:rsidRPr="00CC3CC2">
        <w:rPr>
          <w:rtl/>
        </w:rPr>
        <w:t xml:space="preserve"> רבותינו אמרו (יומא כב ב): </w:t>
      </w:r>
      <w:r w:rsidRPr="00CC3CC2">
        <w:rPr>
          <w:rStyle w:val="affff7"/>
          <w:rtl/>
        </w:rPr>
        <w:t xml:space="preserve">בשברי חרסים </w:t>
      </w:r>
      <w:r w:rsidRPr="00CC3CC2">
        <w:rPr>
          <w:rStyle w:val="affff7"/>
          <w:sz w:val="24"/>
          <w:rtl/>
        </w:rPr>
        <w:t>(</w:t>
      </w:r>
      <w:proofErr w:type="spellStart"/>
      <w:r w:rsidRPr="00CC3CC2">
        <w:rPr>
          <w:rStyle w:val="affff7"/>
          <w:sz w:val="24"/>
          <w:rtl/>
        </w:rPr>
        <w:t>ס''א</w:t>
      </w:r>
      <w:proofErr w:type="spellEnd"/>
      <w:r w:rsidRPr="00CC3CC2">
        <w:rPr>
          <w:rStyle w:val="affff7"/>
          <w:sz w:val="24"/>
          <w:rtl/>
        </w:rPr>
        <w:t>, אינו)</w:t>
      </w:r>
      <w:r w:rsidRPr="00CC3CC2">
        <w:rPr>
          <w:rStyle w:val="affff7"/>
          <w:rtl/>
        </w:rPr>
        <w:t>.</w:t>
      </w:r>
      <w:r w:rsidRPr="00CC3CC2">
        <w:rPr>
          <w:rtl/>
        </w:rPr>
        <w:t xml:space="preserve"> לשון אחר: בבזק, באבנים, שנטל מכל אחד אבן ומנאם, כמו (לקמן טו ד): ויפקדם בטלאים, שנטל מכל אחד טלה ומנאם בהם, כמו שהיו מונים אותם בחצאי שקלים, ותרגם (משלי כו ח): </w:t>
      </w:r>
      <w:r w:rsidRPr="00CC3CC2">
        <w:rPr>
          <w:rStyle w:val="affff7"/>
          <w:rtl/>
        </w:rPr>
        <w:t xml:space="preserve">כצרור אבן במרגמה, היך </w:t>
      </w:r>
      <w:proofErr w:type="spellStart"/>
      <w:r w:rsidRPr="00CC3CC2">
        <w:rPr>
          <w:rStyle w:val="affff7"/>
          <w:rtl/>
        </w:rPr>
        <w:t>בזקא</w:t>
      </w:r>
      <w:proofErr w:type="spellEnd"/>
      <w:r w:rsidRPr="00CC3CC2">
        <w:rPr>
          <w:rStyle w:val="affff7"/>
          <w:rtl/>
        </w:rPr>
        <w:t xml:space="preserve"> </w:t>
      </w:r>
      <w:proofErr w:type="spellStart"/>
      <w:r w:rsidRPr="00CC3CC2">
        <w:rPr>
          <w:rStyle w:val="affff7"/>
          <w:rtl/>
        </w:rPr>
        <w:t>דכיפא</w:t>
      </w:r>
      <w:proofErr w:type="spellEnd"/>
      <w:r w:rsidRPr="00CC3CC2">
        <w:rPr>
          <w:rStyle w:val="affff7"/>
          <w:rtl/>
        </w:rPr>
        <w:t xml:space="preserve"> </w:t>
      </w:r>
      <w:proofErr w:type="spellStart"/>
      <w:r w:rsidRPr="00CC3CC2">
        <w:rPr>
          <w:rStyle w:val="affff7"/>
          <w:rtl/>
        </w:rPr>
        <w:t>בקלעא</w:t>
      </w:r>
      <w:proofErr w:type="spellEnd"/>
      <w:r w:rsidRPr="00CC3CC2">
        <w:rPr>
          <w:rStyle w:val="affff7"/>
          <w:rtl/>
        </w:rPr>
        <w:t>.</w:t>
      </w:r>
      <w:r w:rsidRPr="00CC3CC2">
        <w:rPr>
          <w:rtl/>
        </w:rPr>
        <w:t xml:space="preserve"> ובילמדנו: </w:t>
      </w:r>
      <w:r w:rsidRPr="00CC3CC2">
        <w:rPr>
          <w:rStyle w:val="affff7"/>
          <w:rtl/>
        </w:rPr>
        <w:t xml:space="preserve">ויפקדם בטלאים, כד אינון מסכנין, באלין </w:t>
      </w:r>
      <w:proofErr w:type="spellStart"/>
      <w:r w:rsidRPr="00CC3CC2">
        <w:rPr>
          <w:rStyle w:val="affff7"/>
          <w:rtl/>
        </w:rPr>
        <w:t>בזקייא</w:t>
      </w:r>
      <w:proofErr w:type="spellEnd"/>
      <w:r w:rsidRPr="00CC3CC2">
        <w:rPr>
          <w:rStyle w:val="affff7"/>
          <w:rtl/>
        </w:rPr>
        <w:t xml:space="preserve">, כד אינון עתירים, באלין </w:t>
      </w:r>
      <w:proofErr w:type="spellStart"/>
      <w:r w:rsidRPr="00CC3CC2">
        <w:rPr>
          <w:rStyle w:val="affff7"/>
          <w:rtl/>
        </w:rPr>
        <w:t>אימריא</w:t>
      </w:r>
      <w:proofErr w:type="spellEnd"/>
      <w:r w:rsidRPr="00CC3CC2">
        <w:rPr>
          <w:rStyle w:val="affff7"/>
          <w:rtl/>
        </w:rPr>
        <w:t>.</w:t>
      </w:r>
      <w:r w:rsidRPr="00CC3CC2">
        <w:rPr>
          <w:rtl/>
        </w:rPr>
        <w:t xml:space="preserve"> לשון אחר: 'בבזק', שם מקום הנזכר בספר שופטים (א ה) וימצאו את אדוני בזק בבזק: </w:t>
      </w:r>
    </w:p>
    <w:p w14:paraId="47CA3803" w14:textId="6A64042F" w:rsidR="00CC3CC2" w:rsidRDefault="00CC3CC2" w:rsidP="00B25434">
      <w:pPr>
        <w:pStyle w:val="a5"/>
        <w:rPr>
          <w:rtl/>
        </w:rPr>
      </w:pPr>
      <w:bookmarkStart w:id="241" w:name="שמואלBאBפרק-יא-{ט}"/>
      <w:bookmarkEnd w:id="241"/>
      <w:r w:rsidRPr="00CC3CC2">
        <w:rPr>
          <w:rStyle w:val="affff8"/>
          <w:rtl/>
        </w:rPr>
        <w:t>{ט}</w:t>
      </w:r>
      <w:r>
        <w:rPr>
          <w:rFonts w:ascii="Times New Roman" w:hAnsi="Times New Roman"/>
          <w:sz w:val="41"/>
          <w:szCs w:val="41"/>
          <w:rtl/>
        </w:rPr>
        <w:t xml:space="preserve"> </w:t>
      </w:r>
      <w:r w:rsidRPr="00CC3CC2">
        <w:rPr>
          <w:rtl/>
        </w:rPr>
        <w:t xml:space="preserve">וַיֹּאמְר֞וּ לַמַּלְאָכִ֣ים הַבָּאִ֗ים כֹּ֤ה תֹֽאמְרוּן֙ לְאִישׁ֙ יָבֵ֣ישׁ גִּלְעָ֔ד מָחָ֛ר </w:t>
      </w:r>
      <w:proofErr w:type="spellStart"/>
      <w:r w:rsidRPr="00CC3CC2">
        <w:rPr>
          <w:rtl/>
        </w:rPr>
        <w:t>תִּהְיֶֽה</w:t>
      </w:r>
      <w:r>
        <w:rPr>
          <w:rtl/>
        </w:rPr>
        <w:t>־</w:t>
      </w:r>
      <w:r w:rsidRPr="00CC3CC2">
        <w:rPr>
          <w:rtl/>
        </w:rPr>
        <w:t>לָכֶ֥ם</w:t>
      </w:r>
      <w:proofErr w:type="spellEnd"/>
      <w:r w:rsidRPr="00CC3CC2">
        <w:rPr>
          <w:rtl/>
        </w:rPr>
        <w:t xml:space="preserve"> תְּשׁוּעָ֖ה </w:t>
      </w:r>
      <w:r w:rsidRPr="00CC3CC2">
        <w:rPr>
          <w:sz w:val="24"/>
          <w:szCs w:val="24"/>
          <w:rtl/>
        </w:rPr>
        <w:t>(בחם)</w:t>
      </w:r>
      <w:r w:rsidRPr="00CC3CC2">
        <w:rPr>
          <w:rtl/>
        </w:rPr>
        <w:t xml:space="preserve"> כְּחֹ֣ם הַשָּׁ֑מֶשׁ וַיָּבֹ֣אוּ הַמַּלְאָכִ֗ים וַיַּגִּ֛ידוּ לְאַנְשֵׁ֥י יָבֵ֖ישׁ וַיִּשְׂמָֽחוּ:</w:t>
      </w:r>
      <w:r w:rsidRPr="00CC3CC2">
        <w:rPr>
          <w:rFonts w:ascii="Times New Roman" w:hAnsi="Times New Roman"/>
          <w:rtl/>
        </w:rPr>
        <w:t xml:space="preserve"> </w:t>
      </w:r>
      <w:bookmarkStart w:id="242" w:name="שמואלBאBפרק-יא-{י}"/>
      <w:bookmarkEnd w:id="242"/>
      <w:r w:rsidRPr="00CC3CC2">
        <w:rPr>
          <w:rStyle w:val="affff8"/>
          <w:rtl/>
        </w:rPr>
        <w:t>{י}</w:t>
      </w:r>
      <w:r>
        <w:rPr>
          <w:rFonts w:ascii="Times New Roman" w:hAnsi="Times New Roman"/>
          <w:sz w:val="41"/>
          <w:szCs w:val="41"/>
          <w:rtl/>
        </w:rPr>
        <w:t xml:space="preserve"> </w:t>
      </w:r>
      <w:r w:rsidRPr="00CC3CC2">
        <w:rPr>
          <w:rtl/>
        </w:rPr>
        <w:t xml:space="preserve">וַֽיֹּאמְרוּ֙ אַנְשֵׁ֣י יָבֵ֔ישׁ מָחָ֖ר נֵצֵ֣א אֲלֵיכֶ֑ם וַעֲשִׂיתֶ֣ם לָּ֔נוּ </w:t>
      </w:r>
      <w:proofErr w:type="spellStart"/>
      <w:r w:rsidRPr="00CC3CC2">
        <w:rPr>
          <w:rtl/>
        </w:rPr>
        <w:t>כְּכָל</w:t>
      </w:r>
      <w:r>
        <w:rPr>
          <w:rtl/>
        </w:rPr>
        <w:t>־</w:t>
      </w:r>
      <w:r w:rsidRPr="00CC3CC2">
        <w:rPr>
          <w:rtl/>
        </w:rPr>
        <w:t>הַטּ֖וֹב</w:t>
      </w:r>
      <w:proofErr w:type="spellEnd"/>
      <w:r w:rsidRPr="00CC3CC2">
        <w:rPr>
          <w:rtl/>
        </w:rPr>
        <w:t xml:space="preserve"> בְּעֵינֵיכֶֽם:</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243" w:name="שמואלBאBפרק-יא-{יא}"/>
      <w:bookmarkEnd w:id="243"/>
      <w:r w:rsidRPr="00CC3CC2">
        <w:rPr>
          <w:rStyle w:val="affff8"/>
          <w:rtl/>
        </w:rPr>
        <w:t>{יא}</w:t>
      </w:r>
      <w:r>
        <w:rPr>
          <w:rFonts w:ascii="Times New Roman" w:hAnsi="Times New Roman"/>
          <w:sz w:val="41"/>
          <w:szCs w:val="41"/>
          <w:rtl/>
        </w:rPr>
        <w:t xml:space="preserve"> </w:t>
      </w:r>
      <w:r w:rsidRPr="00CC3CC2">
        <w:rPr>
          <w:rtl/>
        </w:rPr>
        <w:t xml:space="preserve">וַיְהִ֣י מִֽמָּחֳרָ֗ת וַיָּ֨שֶׂם שָׁא֣וּל </w:t>
      </w:r>
      <w:proofErr w:type="spellStart"/>
      <w:r w:rsidRPr="00CC3CC2">
        <w:rPr>
          <w:rtl/>
        </w:rPr>
        <w:t>אֶת</w:t>
      </w:r>
      <w:r>
        <w:rPr>
          <w:rtl/>
        </w:rPr>
        <w:t>־</w:t>
      </w:r>
      <w:r w:rsidRPr="00CC3CC2">
        <w:rPr>
          <w:rtl/>
        </w:rPr>
        <w:t>הָעָם</w:t>
      </w:r>
      <w:proofErr w:type="spellEnd"/>
      <w:r w:rsidRPr="00CC3CC2">
        <w:rPr>
          <w:rtl/>
        </w:rPr>
        <w:t xml:space="preserve">֮ שְׁלֹשָׁ֣ה רָאשִׁים֒ וַיָּבֹ֤אוּ </w:t>
      </w:r>
      <w:proofErr w:type="spellStart"/>
      <w:r w:rsidRPr="00CC3CC2">
        <w:rPr>
          <w:rtl/>
        </w:rPr>
        <w:t>בְתוֹךְ</w:t>
      </w:r>
      <w:r>
        <w:rPr>
          <w:rtl/>
        </w:rPr>
        <w:t>־</w:t>
      </w:r>
      <w:r w:rsidRPr="00CC3CC2">
        <w:rPr>
          <w:rtl/>
        </w:rPr>
        <w:t>הַֽמַּחֲנֶה</w:t>
      </w:r>
      <w:proofErr w:type="spellEnd"/>
      <w:r w:rsidRPr="00CC3CC2">
        <w:rPr>
          <w:rtl/>
        </w:rPr>
        <w:t xml:space="preserve">֙ בְּאַשְׁמֹ֣רֶת הַבֹּ֔קֶר וַיַּכּ֥וּ </w:t>
      </w:r>
      <w:proofErr w:type="spellStart"/>
      <w:r w:rsidRPr="00CC3CC2">
        <w:rPr>
          <w:rtl/>
        </w:rPr>
        <w:t>אֶת</w:t>
      </w:r>
      <w:r>
        <w:rPr>
          <w:rtl/>
        </w:rPr>
        <w:t>־</w:t>
      </w:r>
      <w:r w:rsidRPr="00CC3CC2">
        <w:rPr>
          <w:rtl/>
        </w:rPr>
        <w:t>עַמּ֖וֹן</w:t>
      </w:r>
      <w:proofErr w:type="spellEnd"/>
      <w:r w:rsidRPr="00CC3CC2">
        <w:rPr>
          <w:rtl/>
        </w:rPr>
        <w:t xml:space="preserve"> </w:t>
      </w:r>
      <w:proofErr w:type="spellStart"/>
      <w:r w:rsidRPr="00CC3CC2">
        <w:rPr>
          <w:rtl/>
        </w:rPr>
        <w:t>עַד</w:t>
      </w:r>
      <w:r>
        <w:rPr>
          <w:rtl/>
        </w:rPr>
        <w:t>־</w:t>
      </w:r>
      <w:r w:rsidRPr="00CC3CC2">
        <w:rPr>
          <w:rtl/>
        </w:rPr>
        <w:t>חֹ֣ם</w:t>
      </w:r>
      <w:proofErr w:type="spellEnd"/>
      <w:r w:rsidRPr="00CC3CC2">
        <w:rPr>
          <w:rtl/>
        </w:rPr>
        <w:t xml:space="preserve"> הַיּ֑וֹם וַיְהִ֤י הַנִּשְׁאָרִים֙ וַיָּפֻ֔צוּ וְלֹ֥א </w:t>
      </w:r>
      <w:proofErr w:type="spellStart"/>
      <w:r w:rsidRPr="00CC3CC2">
        <w:rPr>
          <w:rtl/>
        </w:rPr>
        <w:t>נִשְׁאֲרוּ</w:t>
      </w:r>
      <w:r>
        <w:rPr>
          <w:rtl/>
        </w:rPr>
        <w:t>־</w:t>
      </w:r>
      <w:r w:rsidRPr="00CC3CC2">
        <w:rPr>
          <w:rtl/>
        </w:rPr>
        <w:t>בָ֖ם</w:t>
      </w:r>
      <w:proofErr w:type="spellEnd"/>
      <w:r w:rsidRPr="00CC3CC2">
        <w:rPr>
          <w:rtl/>
        </w:rPr>
        <w:t xml:space="preserve"> שְׁנַ֥יִם יָֽחַד:</w:t>
      </w:r>
      <w:r w:rsidRPr="00CC3CC2">
        <w:rPr>
          <w:rFonts w:ascii="Times New Roman" w:hAnsi="Times New Roman"/>
          <w:rtl/>
        </w:rPr>
        <w:t xml:space="preserve"> </w:t>
      </w:r>
      <w:bookmarkStart w:id="244" w:name="שמואלBאBפרק-יא-{יב}"/>
      <w:bookmarkEnd w:id="244"/>
      <w:r w:rsidRPr="00CC3CC2">
        <w:rPr>
          <w:rStyle w:val="affff8"/>
          <w:rtl/>
        </w:rPr>
        <w:t>{יב}</w:t>
      </w:r>
      <w:r>
        <w:rPr>
          <w:rFonts w:ascii="Times New Roman" w:hAnsi="Times New Roman"/>
          <w:sz w:val="41"/>
          <w:szCs w:val="41"/>
          <w:rtl/>
        </w:rPr>
        <w:t xml:space="preserve"> </w:t>
      </w:r>
      <w:r w:rsidRPr="00CC3CC2">
        <w:rPr>
          <w:rtl/>
        </w:rPr>
        <w:t xml:space="preserve">וַיֹּ֤אמֶר הָעָם֙ </w:t>
      </w:r>
      <w:proofErr w:type="spellStart"/>
      <w:r w:rsidRPr="00CC3CC2">
        <w:rPr>
          <w:rtl/>
        </w:rPr>
        <w:t>אֶל</w:t>
      </w:r>
      <w:r>
        <w:rPr>
          <w:rtl/>
        </w:rPr>
        <w:t>־</w:t>
      </w:r>
      <w:r w:rsidRPr="00CC3CC2">
        <w:rPr>
          <w:rtl/>
        </w:rPr>
        <w:t>שְׁמוּאֵ֔ל</w:t>
      </w:r>
      <w:proofErr w:type="spellEnd"/>
      <w:r w:rsidRPr="00CC3CC2">
        <w:rPr>
          <w:rtl/>
        </w:rPr>
        <w:t xml:space="preserve"> מִ֣י הָאֹמֵ֔ר שָׁא֖וּל יִמְלֹ֣ךְ עָלֵ֑ינוּ תְּנ֥וּ הָאֲנָשִׁ֖ים וּנְמִיתֵֽם:</w:t>
      </w:r>
    </w:p>
    <w:p w14:paraId="5A87A354" w14:textId="44476693" w:rsidR="00CC3CC2" w:rsidRDefault="00CC3CC2" w:rsidP="00B25434">
      <w:pPr>
        <w:pStyle w:val="a6"/>
        <w:rPr>
          <w:rtl/>
        </w:rPr>
      </w:pPr>
      <w:r w:rsidRPr="00CC3CC2">
        <w:rPr>
          <w:rStyle w:val="affff7"/>
          <w:rtl/>
        </w:rPr>
        <w:t>מי האומר.</w:t>
      </w:r>
      <w:r w:rsidRPr="00CC3CC2">
        <w:rPr>
          <w:rtl/>
        </w:rPr>
        <w:t xml:space="preserve"> בלשון בזיון, שאול ימלוך עלינו, תנו אותם ונמיתם: </w:t>
      </w:r>
      <w:r w:rsidRPr="00CC3CC2">
        <w:rPr>
          <w:rStyle w:val="affff7"/>
          <w:rtl/>
        </w:rPr>
        <w:t>ימלוך עלינו.</w:t>
      </w:r>
      <w:r w:rsidRPr="00CC3CC2">
        <w:rPr>
          <w:rtl/>
        </w:rPr>
        <w:t xml:space="preserve"> בתמיה: </w:t>
      </w:r>
    </w:p>
    <w:p w14:paraId="10D66853" w14:textId="37F057AD" w:rsidR="00CC3CC2" w:rsidRDefault="00CC3CC2" w:rsidP="00B25434">
      <w:pPr>
        <w:pStyle w:val="a5"/>
        <w:rPr>
          <w:rtl/>
        </w:rPr>
      </w:pPr>
      <w:bookmarkStart w:id="245" w:name="שמואלBאBפרק-יא-{יג}"/>
      <w:bookmarkEnd w:id="245"/>
      <w:r w:rsidRPr="00CC3CC2">
        <w:rPr>
          <w:rStyle w:val="affff8"/>
          <w:rtl/>
        </w:rPr>
        <w:t>{יג}</w:t>
      </w:r>
      <w:r>
        <w:rPr>
          <w:rFonts w:ascii="Times New Roman" w:hAnsi="Times New Roman"/>
          <w:sz w:val="41"/>
          <w:szCs w:val="41"/>
          <w:rtl/>
        </w:rPr>
        <w:t xml:space="preserve"> </w:t>
      </w:r>
      <w:r w:rsidRPr="00CC3CC2">
        <w:rPr>
          <w:rtl/>
        </w:rPr>
        <w:t xml:space="preserve">וַיֹּ֣אמֶר שָׁא֔וּל </w:t>
      </w:r>
      <w:proofErr w:type="spellStart"/>
      <w:r w:rsidRPr="00CC3CC2">
        <w:rPr>
          <w:rtl/>
        </w:rPr>
        <w:t>לֹֽא</w:t>
      </w:r>
      <w:r>
        <w:rPr>
          <w:rtl/>
        </w:rPr>
        <w:t>־</w:t>
      </w:r>
      <w:r w:rsidRPr="00CC3CC2">
        <w:rPr>
          <w:rtl/>
        </w:rPr>
        <w:t>יוּמַ֥ת</w:t>
      </w:r>
      <w:proofErr w:type="spellEnd"/>
      <w:r w:rsidRPr="00CC3CC2">
        <w:rPr>
          <w:rtl/>
        </w:rPr>
        <w:t xml:space="preserve"> אִ֖ישׁ בַּיּ֣וֹם הַזֶּ֑ה כִּ֥י הַיּ֛וֹם </w:t>
      </w:r>
      <w:proofErr w:type="spellStart"/>
      <w:r w:rsidRPr="00CC3CC2">
        <w:rPr>
          <w:rtl/>
        </w:rPr>
        <w:t>עָשָֽׂה</w:t>
      </w:r>
      <w:r>
        <w:rPr>
          <w:rtl/>
        </w:rPr>
        <w:t>־</w:t>
      </w:r>
      <w:r w:rsidRPr="00CC3CC2">
        <w:rPr>
          <w:rtl/>
        </w:rPr>
        <w:t>יְהוָ֥ה</w:t>
      </w:r>
      <w:proofErr w:type="spellEnd"/>
      <w:r w:rsidRPr="00CC3CC2">
        <w:rPr>
          <w:rtl/>
        </w:rPr>
        <w:t xml:space="preserve"> תְּשׁוּעָ֖ה בְּיִשְׂרָאֵֽל:</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246" w:name="שמואלBאBפרק-יא-{יד}"/>
      <w:bookmarkEnd w:id="246"/>
      <w:r w:rsidRPr="00CC3CC2">
        <w:rPr>
          <w:rStyle w:val="affff8"/>
          <w:rtl/>
        </w:rPr>
        <w:t>{יד}</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הָעָ֔ם</w:t>
      </w:r>
      <w:proofErr w:type="spellEnd"/>
      <w:r w:rsidRPr="00CC3CC2">
        <w:rPr>
          <w:rtl/>
        </w:rPr>
        <w:t xml:space="preserve"> לְכ֖וּ וְנֵלְכָ֣ה הַגִּלְגָּ֑ל וּנְחַדֵּ֥שׁ שָׁ֖ם הַמְּלוּכָֽה:</w:t>
      </w:r>
    </w:p>
    <w:p w14:paraId="4CBA4D14" w14:textId="0236F0F8" w:rsidR="00CC3CC2" w:rsidRDefault="00CC3CC2" w:rsidP="00B25434">
      <w:pPr>
        <w:pStyle w:val="a6"/>
        <w:rPr>
          <w:rtl/>
        </w:rPr>
      </w:pPr>
      <w:r w:rsidRPr="00CC3CC2">
        <w:rPr>
          <w:rStyle w:val="affff7"/>
          <w:rtl/>
        </w:rPr>
        <w:t>ויאמר שמואל וגו' ונחדש שם המלוכה.</w:t>
      </w:r>
      <w:r w:rsidRPr="00CC3CC2">
        <w:rPr>
          <w:rtl/>
        </w:rPr>
        <w:t xml:space="preserve"> לפי שבראשונה היו עוררים על הדבר, ועתה נתרצו כולם: </w:t>
      </w:r>
    </w:p>
    <w:p w14:paraId="72F1BA47" w14:textId="6F53D561" w:rsidR="00CC3CC2" w:rsidRDefault="00CC3CC2" w:rsidP="00B25434">
      <w:pPr>
        <w:pStyle w:val="a5"/>
        <w:rPr>
          <w:rtl/>
        </w:rPr>
      </w:pPr>
      <w:bookmarkStart w:id="247" w:name="שמואלBאBפרק-יא-{טו}"/>
      <w:bookmarkEnd w:id="247"/>
      <w:r w:rsidRPr="00CC3CC2">
        <w:rPr>
          <w:rStyle w:val="affff8"/>
          <w:rtl/>
        </w:rPr>
        <w:lastRenderedPageBreak/>
        <w:t>{טו}</w:t>
      </w:r>
      <w:r>
        <w:rPr>
          <w:rFonts w:ascii="Times New Roman" w:hAnsi="Times New Roman"/>
          <w:sz w:val="41"/>
          <w:szCs w:val="41"/>
          <w:rtl/>
        </w:rPr>
        <w:t xml:space="preserve"> </w:t>
      </w:r>
      <w:r w:rsidRPr="00CC3CC2">
        <w:rPr>
          <w:rtl/>
        </w:rPr>
        <w:t>וַיֵּלְכ֨וּ כָל</w:t>
      </w:r>
      <w:r>
        <w:rPr>
          <w:rtl/>
        </w:rPr>
        <w:t>־</w:t>
      </w:r>
      <w:r w:rsidRPr="00CC3CC2">
        <w:rPr>
          <w:rtl/>
        </w:rPr>
        <w:t xml:space="preserve">הָעָ֜ם הַגִּלְגָּ֗ל וַיַּמְלִכוּ֩ שָׁ֨ם </w:t>
      </w:r>
      <w:proofErr w:type="spellStart"/>
      <w:r w:rsidRPr="00CC3CC2">
        <w:rPr>
          <w:rtl/>
        </w:rPr>
        <w:t>אֶת</w:t>
      </w:r>
      <w:r>
        <w:rPr>
          <w:rtl/>
        </w:rPr>
        <w:t>־</w:t>
      </w:r>
      <w:r w:rsidRPr="00CC3CC2">
        <w:rPr>
          <w:rtl/>
        </w:rPr>
        <w:t>שָׁא֜וּל</w:t>
      </w:r>
      <w:proofErr w:type="spellEnd"/>
      <w:r w:rsidRPr="00CC3CC2">
        <w:rPr>
          <w:rtl/>
        </w:rPr>
        <w:t xml:space="preserve"> לִפְנֵ֤י יְהוָה֙ בַּגִּלְגָּ֔ל </w:t>
      </w:r>
      <w:proofErr w:type="spellStart"/>
      <w:r w:rsidRPr="00CC3CC2">
        <w:rPr>
          <w:rtl/>
        </w:rPr>
        <w:t>וַיִּזְבְּחוּ</w:t>
      </w:r>
      <w:r>
        <w:rPr>
          <w:rtl/>
        </w:rPr>
        <w:t>־</w:t>
      </w:r>
      <w:r w:rsidRPr="00CC3CC2">
        <w:rPr>
          <w:rtl/>
        </w:rPr>
        <w:t>שָׁ֛ם</w:t>
      </w:r>
      <w:proofErr w:type="spellEnd"/>
      <w:r w:rsidRPr="00CC3CC2">
        <w:rPr>
          <w:rtl/>
        </w:rPr>
        <w:t xml:space="preserve"> זְבָחִ֥ים שְׁלָמִ֖ים לִפְנֵ֣י </w:t>
      </w:r>
      <w:r w:rsidRPr="00CC3CC2">
        <w:rPr>
          <w:rtl/>
        </w:rPr>
        <w:t xml:space="preserve">יְהוָ֑ה וַיִּשְׂמַ֨ח שָׁ֥ם שָׁא֛וּל </w:t>
      </w:r>
      <w:proofErr w:type="spellStart"/>
      <w:r w:rsidRPr="00CC3CC2">
        <w:rPr>
          <w:rtl/>
        </w:rPr>
        <w:t>וְכָל</w:t>
      </w:r>
      <w:r>
        <w:rPr>
          <w:rtl/>
        </w:rPr>
        <w:t>־</w:t>
      </w:r>
      <w:r w:rsidRPr="00CC3CC2">
        <w:rPr>
          <w:rtl/>
        </w:rPr>
        <w:t>אַנְשֵׁ֥י</w:t>
      </w:r>
      <w:proofErr w:type="spellEnd"/>
      <w:r w:rsidRPr="00CC3CC2">
        <w:rPr>
          <w:rtl/>
        </w:rPr>
        <w:t xml:space="preserve"> יִשְׂרָאֵ֖ל </w:t>
      </w:r>
      <w:proofErr w:type="spellStart"/>
      <w:r w:rsidRPr="00CC3CC2">
        <w:rPr>
          <w:rtl/>
        </w:rPr>
        <w:t>עַד</w:t>
      </w:r>
      <w:r>
        <w:rPr>
          <w:rtl/>
        </w:rPr>
        <w:t>־</w:t>
      </w:r>
      <w:r w:rsidRPr="00CC3CC2">
        <w:rPr>
          <w:rtl/>
        </w:rPr>
        <w:t>מְאֹֽד</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p>
    <w:p w14:paraId="7121C666"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6420652" w14:textId="2F238CF8" w:rsidR="00CC3CC2" w:rsidRDefault="00CC3CC2" w:rsidP="00B25434">
      <w:pPr>
        <w:pStyle w:val="21"/>
        <w:rPr>
          <w:rtl/>
        </w:rPr>
      </w:pPr>
      <w:proofErr w:type="spellStart"/>
      <w:r>
        <w:rPr>
          <w:rtl/>
        </w:rPr>
        <w:t>פרק־</w:t>
      </w:r>
      <w:r w:rsidRPr="00CC3CC2">
        <w:rPr>
          <w:rtl/>
        </w:rPr>
        <w:t>יב</w:t>
      </w:r>
      <w:proofErr w:type="spellEnd"/>
    </w:p>
    <w:p w14:paraId="37C527E6"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248" w:name="שמואלBאBפרק-יב-{א}"/>
      <w:bookmarkEnd w:id="248"/>
    </w:p>
    <w:p w14:paraId="4B1D3FF4" w14:textId="30F08CB0"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כָּל</w:t>
      </w:r>
      <w:r>
        <w:rPr>
          <w:rtl/>
        </w:rPr>
        <w:t>־</w:t>
      </w:r>
      <w:r w:rsidRPr="00CC3CC2">
        <w:rPr>
          <w:rtl/>
        </w:rPr>
        <w:t>יִשְׂרָאֵ֔ל</w:t>
      </w:r>
      <w:proofErr w:type="spellEnd"/>
      <w:r w:rsidRPr="00CC3CC2">
        <w:rPr>
          <w:rtl/>
        </w:rPr>
        <w:t xml:space="preserve"> הִנֵּה֙ שָׁמַ֣עְתִּי </w:t>
      </w:r>
      <w:proofErr w:type="spellStart"/>
      <w:r w:rsidRPr="00CC3CC2">
        <w:rPr>
          <w:rtl/>
        </w:rPr>
        <w:t>בְקֹֽלְכֶ֔ם</w:t>
      </w:r>
      <w:proofErr w:type="spellEnd"/>
      <w:r w:rsidRPr="00CC3CC2">
        <w:rPr>
          <w:rtl/>
        </w:rPr>
        <w:t xml:space="preserve"> לְכֹ֥ל </w:t>
      </w:r>
      <w:proofErr w:type="spellStart"/>
      <w:r w:rsidRPr="00CC3CC2">
        <w:rPr>
          <w:rtl/>
        </w:rPr>
        <w:t>אֲשֶׁר</w:t>
      </w:r>
      <w:r>
        <w:rPr>
          <w:rtl/>
        </w:rPr>
        <w:t>־</w:t>
      </w:r>
      <w:r w:rsidRPr="00CC3CC2">
        <w:rPr>
          <w:rtl/>
        </w:rPr>
        <w:t>אֲמַרְתֶּ֖ם</w:t>
      </w:r>
      <w:proofErr w:type="spellEnd"/>
      <w:r w:rsidRPr="00CC3CC2">
        <w:rPr>
          <w:rtl/>
        </w:rPr>
        <w:t xml:space="preserve"> לִ֑י וָאַמְלִ֥יךְ עֲלֵיכֶ֖ם מֶֽלֶךְ:</w:t>
      </w:r>
      <w:r w:rsidRPr="00CC3CC2">
        <w:rPr>
          <w:rFonts w:ascii="Times New Roman" w:hAnsi="Times New Roman"/>
          <w:rtl/>
        </w:rPr>
        <w:t xml:space="preserve"> </w:t>
      </w:r>
      <w:bookmarkStart w:id="249" w:name="שמואלBאBפרק-יב-{ב}"/>
      <w:bookmarkEnd w:id="249"/>
      <w:r w:rsidRPr="00CC3CC2">
        <w:rPr>
          <w:rStyle w:val="affff8"/>
          <w:rtl/>
        </w:rPr>
        <w:t>{ב}</w:t>
      </w:r>
      <w:r>
        <w:rPr>
          <w:rFonts w:ascii="Times New Roman" w:hAnsi="Times New Roman"/>
          <w:sz w:val="41"/>
          <w:szCs w:val="41"/>
          <w:rtl/>
        </w:rPr>
        <w:t xml:space="preserve"> </w:t>
      </w:r>
      <w:r w:rsidRPr="00CC3CC2">
        <w:rPr>
          <w:rtl/>
        </w:rPr>
        <w:t xml:space="preserve">וְעַתָּ֞ה הִנֵּ֥ה הַמֶּ֣לֶךְ | מִתְהַלֵּ֣ךְ לִפְנֵיכֶ֗ם וַאֲנִי֙ זָקַ֣נְתִּי וָשַׂ֔בְתִּי וּבָנַ֖י הִנָּ֣ם אִתְּכֶ֑ם וַאֲנִי֙ הִתְהַלַּ֣כְתִּי לִפְנֵיכֶ֔ם מִנְּעֻרַ֖י </w:t>
      </w:r>
      <w:proofErr w:type="spellStart"/>
      <w:r w:rsidRPr="00CC3CC2">
        <w:rPr>
          <w:rtl/>
        </w:rPr>
        <w:t>עַד</w:t>
      </w:r>
      <w:r>
        <w:rPr>
          <w:rtl/>
        </w:rPr>
        <w:t>־</w:t>
      </w:r>
      <w:r w:rsidRPr="00CC3CC2">
        <w:rPr>
          <w:rtl/>
        </w:rPr>
        <w:t>הַיּ֥וֹם</w:t>
      </w:r>
      <w:proofErr w:type="spellEnd"/>
      <w:r w:rsidRPr="00CC3CC2">
        <w:rPr>
          <w:rtl/>
        </w:rPr>
        <w:t xml:space="preserve"> הַזֶּֽה:</w:t>
      </w:r>
    </w:p>
    <w:p w14:paraId="632BA628" w14:textId="21A76192" w:rsidR="00CC3CC2" w:rsidRDefault="00CC3CC2" w:rsidP="00B25434">
      <w:pPr>
        <w:pStyle w:val="a6"/>
        <w:rPr>
          <w:rtl/>
        </w:rPr>
      </w:pPr>
      <w:r w:rsidRPr="00CC3CC2">
        <w:rPr>
          <w:rStyle w:val="affff7"/>
          <w:rtl/>
        </w:rPr>
        <w:t>ואני זקנתי ושבתי.</w:t>
      </w:r>
      <w:r w:rsidRPr="00CC3CC2">
        <w:rPr>
          <w:rtl/>
        </w:rPr>
        <w:t xml:space="preserve"> אמרו רבותינו: זקנה קפצה עליו, כדאיתא במסכת תענית (ה ב): </w:t>
      </w:r>
    </w:p>
    <w:p w14:paraId="316BD2EE" w14:textId="42766C56" w:rsidR="00CC3CC2" w:rsidRDefault="00CC3CC2" w:rsidP="00B25434">
      <w:pPr>
        <w:pStyle w:val="a5"/>
        <w:rPr>
          <w:rtl/>
        </w:rPr>
      </w:pPr>
      <w:bookmarkStart w:id="250" w:name="שמואלBאBפרק-יב-{ג}"/>
      <w:bookmarkEnd w:id="250"/>
      <w:r w:rsidRPr="00CC3CC2">
        <w:rPr>
          <w:rStyle w:val="affff8"/>
          <w:rtl/>
        </w:rPr>
        <w:t>{ג}</w:t>
      </w:r>
      <w:r>
        <w:rPr>
          <w:rFonts w:ascii="Times New Roman" w:hAnsi="Times New Roman"/>
          <w:sz w:val="41"/>
          <w:szCs w:val="41"/>
          <w:rtl/>
        </w:rPr>
        <w:t xml:space="preserve"> </w:t>
      </w:r>
      <w:r w:rsidRPr="00CC3CC2">
        <w:rPr>
          <w:rtl/>
        </w:rPr>
        <w:t xml:space="preserve">הִנְנִ֣י עֲנ֣וּ בִי֩ נֶ֨גֶד יְהוָ֜ה וְנֶ֣גֶד מְשִׁיח֗וֹ </w:t>
      </w:r>
      <w:proofErr w:type="spellStart"/>
      <w:r w:rsidRPr="00CC3CC2">
        <w:rPr>
          <w:rtl/>
        </w:rPr>
        <w:t>אֶת</w:t>
      </w:r>
      <w:r>
        <w:rPr>
          <w:rtl/>
        </w:rPr>
        <w:t>־</w:t>
      </w:r>
      <w:r w:rsidRPr="00CC3CC2">
        <w:rPr>
          <w:rtl/>
        </w:rPr>
        <w:t>שׁוֹר</w:t>
      </w:r>
      <w:proofErr w:type="spellEnd"/>
      <w:r w:rsidRPr="00CC3CC2">
        <w:rPr>
          <w:rtl/>
        </w:rPr>
        <w:t xml:space="preserve">֩ | מִ֨י לָקַ֜חְתִּי וַחֲמ֧וֹר מִ֣י לָקַ֗חְתִּי </w:t>
      </w:r>
      <w:proofErr w:type="spellStart"/>
      <w:r w:rsidRPr="00CC3CC2">
        <w:rPr>
          <w:rtl/>
        </w:rPr>
        <w:t>וְאֶת</w:t>
      </w:r>
      <w:r>
        <w:rPr>
          <w:rtl/>
        </w:rPr>
        <w:t>־</w:t>
      </w:r>
      <w:r w:rsidRPr="00CC3CC2">
        <w:rPr>
          <w:rtl/>
        </w:rPr>
        <w:t>מִ֤י</w:t>
      </w:r>
      <w:proofErr w:type="spellEnd"/>
      <w:r w:rsidRPr="00CC3CC2">
        <w:rPr>
          <w:rtl/>
        </w:rPr>
        <w:t xml:space="preserve"> עָשַׁ֙קְתִּי֙ </w:t>
      </w:r>
      <w:proofErr w:type="spellStart"/>
      <w:r w:rsidRPr="00CC3CC2">
        <w:rPr>
          <w:rtl/>
        </w:rPr>
        <w:t>אֶת</w:t>
      </w:r>
      <w:r>
        <w:rPr>
          <w:rtl/>
        </w:rPr>
        <w:t>־</w:t>
      </w:r>
      <w:r w:rsidRPr="00CC3CC2">
        <w:rPr>
          <w:rtl/>
        </w:rPr>
        <w:t>מִ֣י</w:t>
      </w:r>
      <w:proofErr w:type="spellEnd"/>
      <w:r w:rsidRPr="00CC3CC2">
        <w:rPr>
          <w:rtl/>
        </w:rPr>
        <w:t xml:space="preserve"> </w:t>
      </w:r>
      <w:proofErr w:type="spellStart"/>
      <w:r w:rsidRPr="00CC3CC2">
        <w:rPr>
          <w:rtl/>
        </w:rPr>
        <w:t>רַצּ֔וֹתִי</w:t>
      </w:r>
      <w:proofErr w:type="spellEnd"/>
      <w:r w:rsidRPr="00CC3CC2">
        <w:rPr>
          <w:rtl/>
        </w:rPr>
        <w:t xml:space="preserve"> </w:t>
      </w:r>
      <w:proofErr w:type="spellStart"/>
      <w:r w:rsidRPr="00CC3CC2">
        <w:rPr>
          <w:rtl/>
        </w:rPr>
        <w:t>וּמִיַּד</w:t>
      </w:r>
      <w:r>
        <w:rPr>
          <w:rtl/>
        </w:rPr>
        <w:t>־</w:t>
      </w:r>
      <w:r w:rsidRPr="00CC3CC2">
        <w:rPr>
          <w:rtl/>
        </w:rPr>
        <w:t>מִי</w:t>
      </w:r>
      <w:proofErr w:type="spellEnd"/>
      <w:r w:rsidRPr="00CC3CC2">
        <w:rPr>
          <w:rtl/>
        </w:rPr>
        <w:t>֙ לָקַ֣חְתִּי כֹ֔פֶר וְאַעְלִ֥ים עֵינַ֖י בּ֑וֹ וְאָשִׁ֖יב לָכֶֽם:</w:t>
      </w:r>
    </w:p>
    <w:p w14:paraId="43672423" w14:textId="3F2CAE0B" w:rsidR="00CC3CC2" w:rsidRDefault="00CC3CC2" w:rsidP="00B25434">
      <w:pPr>
        <w:pStyle w:val="a6"/>
        <w:rPr>
          <w:rtl/>
        </w:rPr>
      </w:pPr>
      <w:r w:rsidRPr="00CC3CC2">
        <w:rPr>
          <w:rStyle w:val="affff7"/>
          <w:rtl/>
        </w:rPr>
        <w:t>את שור מי לקחתי.</w:t>
      </w:r>
      <w:r w:rsidRPr="00CC3CC2">
        <w:rPr>
          <w:rtl/>
        </w:rPr>
        <w:t xml:space="preserve"> לעבודתי: </w:t>
      </w:r>
      <w:r w:rsidRPr="00CC3CC2">
        <w:rPr>
          <w:rStyle w:val="affff7"/>
          <w:rtl/>
        </w:rPr>
        <w:t>וחמור מי לקחתי.</w:t>
      </w:r>
      <w:r w:rsidRPr="00CC3CC2">
        <w:rPr>
          <w:rtl/>
        </w:rPr>
        <w:t xml:space="preserve"> כשהייתי הולך מעיר לעיר לשפוט אותם על עסקי צרכיהם, הייתי הולך על החמור שלי, והיה לי ליטול משלהם: </w:t>
      </w:r>
      <w:r w:rsidRPr="00CC3CC2">
        <w:rPr>
          <w:rStyle w:val="affff7"/>
          <w:rtl/>
        </w:rPr>
        <w:t xml:space="preserve">את מי </w:t>
      </w:r>
      <w:proofErr w:type="spellStart"/>
      <w:r w:rsidRPr="00CC3CC2">
        <w:rPr>
          <w:rStyle w:val="affff7"/>
          <w:rtl/>
        </w:rPr>
        <w:t>רצותי</w:t>
      </w:r>
      <w:proofErr w:type="spellEnd"/>
      <w:r w:rsidRPr="00CC3CC2">
        <w:rPr>
          <w:rStyle w:val="affff7"/>
          <w:rtl/>
        </w:rPr>
        <w:t>.</w:t>
      </w:r>
      <w:r w:rsidRPr="00CC3CC2">
        <w:rPr>
          <w:rtl/>
        </w:rPr>
        <w:t xml:space="preserve"> כל לשון מרוצה הסמוך לעושק, לשון עשוק ורצוץ הוא, חומס דלים ורוצץ: </w:t>
      </w:r>
      <w:r w:rsidRPr="00CC3CC2">
        <w:rPr>
          <w:rStyle w:val="affff7"/>
          <w:rtl/>
        </w:rPr>
        <w:t>ואעלים עיני בו.</w:t>
      </w:r>
      <w:r w:rsidRPr="00CC3CC2">
        <w:rPr>
          <w:rtl/>
        </w:rPr>
        <w:t xml:space="preserve"> כדי להעלים עיני מן המשפט בשביל הממון: </w:t>
      </w:r>
      <w:r w:rsidRPr="00CC3CC2">
        <w:rPr>
          <w:rStyle w:val="affff7"/>
          <w:rtl/>
        </w:rPr>
        <w:t>ואשיב לכם.</w:t>
      </w:r>
      <w:r w:rsidRPr="00CC3CC2">
        <w:rPr>
          <w:rtl/>
        </w:rPr>
        <w:t xml:space="preserve"> כל מה שתאמרו: </w:t>
      </w:r>
    </w:p>
    <w:p w14:paraId="0FD69E1D" w14:textId="7AA0EB37" w:rsidR="00CC3CC2" w:rsidRDefault="00CC3CC2" w:rsidP="00B25434">
      <w:pPr>
        <w:pStyle w:val="a5"/>
        <w:rPr>
          <w:rtl/>
        </w:rPr>
      </w:pPr>
      <w:bookmarkStart w:id="251" w:name="שמואלBאBפרק-יב-{ד}"/>
      <w:bookmarkEnd w:id="251"/>
      <w:r w:rsidRPr="00CC3CC2">
        <w:rPr>
          <w:rStyle w:val="affff8"/>
          <w:rtl/>
        </w:rPr>
        <w:t>{ד}</w:t>
      </w:r>
      <w:r>
        <w:rPr>
          <w:rFonts w:ascii="Times New Roman" w:hAnsi="Times New Roman"/>
          <w:sz w:val="41"/>
          <w:szCs w:val="41"/>
          <w:rtl/>
        </w:rPr>
        <w:t xml:space="preserve"> </w:t>
      </w:r>
      <w:r w:rsidRPr="00CC3CC2">
        <w:rPr>
          <w:rtl/>
        </w:rPr>
        <w:t xml:space="preserve">וַיֹּ֣אמְר֔וּ לֹ֥א עֲשַׁקְתָּ֖נוּ וְלֹ֣א </w:t>
      </w:r>
      <w:proofErr w:type="spellStart"/>
      <w:r w:rsidRPr="00CC3CC2">
        <w:rPr>
          <w:rtl/>
        </w:rPr>
        <w:t>רַצּוֹתָ֑נו</w:t>
      </w:r>
      <w:proofErr w:type="spellEnd"/>
      <w:r w:rsidRPr="00CC3CC2">
        <w:rPr>
          <w:rtl/>
        </w:rPr>
        <w:t xml:space="preserve">ּ </w:t>
      </w:r>
      <w:proofErr w:type="spellStart"/>
      <w:r w:rsidRPr="00CC3CC2">
        <w:rPr>
          <w:rtl/>
        </w:rPr>
        <w:t>וְלֹֽא</w:t>
      </w:r>
      <w:r>
        <w:rPr>
          <w:rtl/>
        </w:rPr>
        <w:t>־</w:t>
      </w:r>
      <w:r w:rsidRPr="00CC3CC2">
        <w:rPr>
          <w:rtl/>
        </w:rPr>
        <w:t>לָקַ֥חְת</w:t>
      </w:r>
      <w:proofErr w:type="spellEnd"/>
      <w:r w:rsidRPr="00CC3CC2">
        <w:rPr>
          <w:rtl/>
        </w:rPr>
        <w:t xml:space="preserve">ָּ </w:t>
      </w:r>
      <w:proofErr w:type="spellStart"/>
      <w:r w:rsidRPr="00CC3CC2">
        <w:rPr>
          <w:rtl/>
        </w:rPr>
        <w:t>מִיַּד</w:t>
      </w:r>
      <w:r>
        <w:rPr>
          <w:rtl/>
        </w:rPr>
        <w:t>־</w:t>
      </w:r>
      <w:r w:rsidRPr="00CC3CC2">
        <w:rPr>
          <w:rtl/>
        </w:rPr>
        <w:t>אִ֖יש</w:t>
      </w:r>
      <w:proofErr w:type="spellEnd"/>
      <w:r w:rsidRPr="00CC3CC2">
        <w:rPr>
          <w:rtl/>
        </w:rPr>
        <w:t>ׁ מְאֽוּמָה:</w:t>
      </w:r>
      <w:r w:rsidRPr="00CC3CC2">
        <w:rPr>
          <w:rFonts w:ascii="Times New Roman" w:hAnsi="Times New Roman"/>
          <w:rtl/>
        </w:rPr>
        <w:t xml:space="preserve"> </w:t>
      </w:r>
      <w:bookmarkStart w:id="252" w:name="שמואלBאBפרק-יב-{ה}"/>
      <w:bookmarkEnd w:id="252"/>
      <w:r w:rsidRPr="00CC3CC2">
        <w:rPr>
          <w:rStyle w:val="affff8"/>
          <w:rtl/>
        </w:rPr>
        <w:t>{ה}</w:t>
      </w:r>
      <w:r>
        <w:rPr>
          <w:rFonts w:ascii="Times New Roman" w:hAnsi="Times New Roman"/>
          <w:sz w:val="41"/>
          <w:szCs w:val="41"/>
          <w:rtl/>
        </w:rPr>
        <w:t xml:space="preserve"> </w:t>
      </w:r>
      <w:r w:rsidRPr="00CC3CC2">
        <w:rPr>
          <w:rtl/>
        </w:rPr>
        <w:t>וַיֹּ֨אמֶר אֲלֵיהֶ֜ם עֵ֧ד יְהוָ֣ה בָּכֶ֗ם וְעֵ֤ד מְשִׁיחוֹ֙ הַיּ֣וֹם הַזֶּ֔ה כִּ֣י לֹ֧א מְצָאתֶ֛ם בְּיָדִ֖י מְא֑וּמָה וַיֹּ֖אמֶר עֵֽד:</w:t>
      </w:r>
      <w:r w:rsidRPr="00CC3CC2">
        <w:rPr>
          <w:rFonts w:ascii="Times New Roman" w:hAnsi="Times New Roman"/>
          <w:rtl/>
        </w:rPr>
        <w:t xml:space="preserve"> </w:t>
      </w:r>
      <w:r w:rsidRPr="00CC3CC2">
        <w:rPr>
          <w:rFonts w:ascii="Times New Roman" w:hAnsi="Times New Roman"/>
          <w:sz w:val="24"/>
          <w:szCs w:val="24"/>
          <w:rtl/>
        </w:rPr>
        <w:t>(פ)</w:t>
      </w:r>
    </w:p>
    <w:p w14:paraId="3ACD1EAB" w14:textId="363E5F62" w:rsidR="00CC3CC2" w:rsidRDefault="00CC3CC2" w:rsidP="00B25434">
      <w:pPr>
        <w:pStyle w:val="a6"/>
        <w:rPr>
          <w:rtl/>
        </w:rPr>
      </w:pPr>
      <w:r w:rsidRPr="00CC3CC2">
        <w:rPr>
          <w:rStyle w:val="affff7"/>
          <w:rtl/>
        </w:rPr>
        <w:t>ויאמר עד.</w:t>
      </w:r>
      <w:r w:rsidRPr="00CC3CC2">
        <w:rPr>
          <w:rtl/>
        </w:rPr>
        <w:t xml:space="preserve"> בת קול יוצאת ואומרת: 'עד', וזה אחד משלשה מקומות שהופיעה רוח הקודש בבית דין של מטה, כדאיתא במסכת מכות (כג ב): </w:t>
      </w:r>
    </w:p>
    <w:p w14:paraId="2B7C44B8" w14:textId="00F692D8" w:rsidR="00CC3CC2" w:rsidRDefault="00CC3CC2" w:rsidP="00B25434">
      <w:pPr>
        <w:pStyle w:val="a5"/>
        <w:rPr>
          <w:rtl/>
        </w:rPr>
      </w:pPr>
      <w:bookmarkStart w:id="253" w:name="שמואלBאBפרק-יב-{ו}"/>
      <w:bookmarkEnd w:id="253"/>
      <w:r w:rsidRPr="00CC3CC2">
        <w:rPr>
          <w:rStyle w:val="affff8"/>
          <w:rtl/>
        </w:rPr>
        <w:t>{ו}</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הָעָ֑ם</w:t>
      </w:r>
      <w:proofErr w:type="spellEnd"/>
      <w:r w:rsidRPr="00CC3CC2">
        <w:rPr>
          <w:rtl/>
        </w:rPr>
        <w:t xml:space="preserve"> יְהוָ֗ה אֲשֶׁ֤ר עָשָׂה֙ </w:t>
      </w:r>
      <w:proofErr w:type="spellStart"/>
      <w:r w:rsidRPr="00CC3CC2">
        <w:rPr>
          <w:rtl/>
        </w:rPr>
        <w:t>אֶת</w:t>
      </w:r>
      <w:r>
        <w:rPr>
          <w:rtl/>
        </w:rPr>
        <w:t>־</w:t>
      </w:r>
      <w:r w:rsidRPr="00CC3CC2">
        <w:rPr>
          <w:rtl/>
        </w:rPr>
        <w:t>מֹשֶׁ֣ה</w:t>
      </w:r>
      <w:proofErr w:type="spellEnd"/>
      <w:r w:rsidRPr="00CC3CC2">
        <w:rPr>
          <w:rtl/>
        </w:rPr>
        <w:t xml:space="preserve"> </w:t>
      </w:r>
      <w:proofErr w:type="spellStart"/>
      <w:r w:rsidRPr="00CC3CC2">
        <w:rPr>
          <w:rtl/>
        </w:rPr>
        <w:t>וְאֶֽת</w:t>
      </w:r>
      <w:r>
        <w:rPr>
          <w:rtl/>
        </w:rPr>
        <w:t>־</w:t>
      </w:r>
      <w:r w:rsidRPr="00CC3CC2">
        <w:rPr>
          <w:rtl/>
        </w:rPr>
        <w:t>אַהֲרֹ֔ן</w:t>
      </w:r>
      <w:proofErr w:type="spellEnd"/>
      <w:r w:rsidRPr="00CC3CC2">
        <w:rPr>
          <w:rtl/>
        </w:rPr>
        <w:t xml:space="preserve"> וַאֲשֶׁ֧ר הֶעֱלָ֛ה </w:t>
      </w:r>
      <w:proofErr w:type="spellStart"/>
      <w:r w:rsidRPr="00CC3CC2">
        <w:rPr>
          <w:rtl/>
        </w:rPr>
        <w:t>אֶת</w:t>
      </w:r>
      <w:r>
        <w:rPr>
          <w:rtl/>
        </w:rPr>
        <w:t>־</w:t>
      </w:r>
      <w:r w:rsidRPr="00CC3CC2">
        <w:rPr>
          <w:rtl/>
        </w:rPr>
        <w:t>אֲבֹתֵיכֶ֖ם</w:t>
      </w:r>
      <w:proofErr w:type="spellEnd"/>
      <w:r w:rsidRPr="00CC3CC2">
        <w:rPr>
          <w:rtl/>
        </w:rPr>
        <w:t xml:space="preserve"> מֵאֶ֥רֶץ </w:t>
      </w:r>
      <w:r w:rsidRPr="00CC3CC2">
        <w:rPr>
          <w:rtl/>
        </w:rPr>
        <w:t>מִצְרָֽיִם:</w:t>
      </w:r>
    </w:p>
    <w:p w14:paraId="1733904B" w14:textId="7C156418" w:rsidR="00CC3CC2" w:rsidRDefault="00CC3CC2" w:rsidP="00B25434">
      <w:pPr>
        <w:pStyle w:val="a6"/>
        <w:rPr>
          <w:rtl/>
        </w:rPr>
      </w:pPr>
      <w:r w:rsidRPr="00CC3CC2">
        <w:rPr>
          <w:rStyle w:val="affff7"/>
          <w:rtl/>
        </w:rPr>
        <w:t>אשר עשה את משה ואת אהרן.</w:t>
      </w:r>
      <w:r w:rsidRPr="00CC3CC2">
        <w:rPr>
          <w:rtl/>
        </w:rPr>
        <w:t xml:space="preserve"> להיות נכונים לשליחותו, להוציא אבותיכם ממצרים: </w:t>
      </w:r>
    </w:p>
    <w:p w14:paraId="3A4C5F1C" w14:textId="64D20093" w:rsidR="00CC3CC2" w:rsidRDefault="00CC3CC2" w:rsidP="00B25434">
      <w:pPr>
        <w:pStyle w:val="a5"/>
        <w:rPr>
          <w:rtl/>
        </w:rPr>
      </w:pPr>
      <w:bookmarkStart w:id="254" w:name="שמואלBאBפרק-יב-{ז}"/>
      <w:bookmarkEnd w:id="254"/>
      <w:r w:rsidRPr="00CC3CC2">
        <w:rPr>
          <w:rStyle w:val="affff8"/>
          <w:rtl/>
        </w:rPr>
        <w:t>{ז}</w:t>
      </w:r>
      <w:r>
        <w:rPr>
          <w:rFonts w:ascii="Times New Roman" w:hAnsi="Times New Roman"/>
          <w:sz w:val="41"/>
          <w:szCs w:val="41"/>
          <w:rtl/>
        </w:rPr>
        <w:t xml:space="preserve"> </w:t>
      </w:r>
      <w:r w:rsidRPr="00CC3CC2">
        <w:rPr>
          <w:rtl/>
        </w:rPr>
        <w:t xml:space="preserve">וְעַתָּ֗ה הִֽתְיַצְּב֛וּ וְאִשָּׁפְטָ֥ה אִתְּכֶ֖ם לִפְנֵ֣י יְהוָ֑ה אֵ֚ת </w:t>
      </w:r>
      <w:proofErr w:type="spellStart"/>
      <w:r w:rsidRPr="00CC3CC2">
        <w:rPr>
          <w:rtl/>
        </w:rPr>
        <w:t>כָּל</w:t>
      </w:r>
      <w:r>
        <w:rPr>
          <w:rtl/>
        </w:rPr>
        <w:t>־</w:t>
      </w:r>
      <w:r w:rsidRPr="00CC3CC2">
        <w:rPr>
          <w:rtl/>
        </w:rPr>
        <w:t>צִדְק֣וֹת</w:t>
      </w:r>
      <w:proofErr w:type="spellEnd"/>
      <w:r w:rsidRPr="00CC3CC2">
        <w:rPr>
          <w:rtl/>
        </w:rPr>
        <w:t xml:space="preserve"> יְהוָ֔ה </w:t>
      </w:r>
      <w:proofErr w:type="spellStart"/>
      <w:r w:rsidRPr="00CC3CC2">
        <w:rPr>
          <w:rtl/>
        </w:rPr>
        <w:t>אֲשֶׁר</w:t>
      </w:r>
      <w:r>
        <w:rPr>
          <w:rtl/>
        </w:rPr>
        <w:t>־</w:t>
      </w:r>
      <w:r w:rsidRPr="00CC3CC2">
        <w:rPr>
          <w:rtl/>
        </w:rPr>
        <w:t>עָשָׂ֥ה</w:t>
      </w:r>
      <w:proofErr w:type="spellEnd"/>
      <w:r w:rsidRPr="00CC3CC2">
        <w:rPr>
          <w:rtl/>
        </w:rPr>
        <w:t xml:space="preserve"> אִתְּכֶ֖ם </w:t>
      </w:r>
      <w:proofErr w:type="spellStart"/>
      <w:r w:rsidRPr="00CC3CC2">
        <w:rPr>
          <w:rtl/>
        </w:rPr>
        <w:t>וְאֶת</w:t>
      </w:r>
      <w:r>
        <w:rPr>
          <w:rtl/>
        </w:rPr>
        <w:t>־</w:t>
      </w:r>
      <w:r w:rsidRPr="00CC3CC2">
        <w:rPr>
          <w:rtl/>
        </w:rPr>
        <w:t>אֲבוֹתֵיכֶֽם</w:t>
      </w:r>
      <w:proofErr w:type="spellEnd"/>
      <w:r w:rsidRPr="00CC3CC2">
        <w:rPr>
          <w:rtl/>
        </w:rPr>
        <w:t>:</w:t>
      </w:r>
    </w:p>
    <w:p w14:paraId="025989AB" w14:textId="5BADF8AF" w:rsidR="00CC3CC2" w:rsidRDefault="00CC3CC2" w:rsidP="00B25434">
      <w:pPr>
        <w:pStyle w:val="a6"/>
        <w:rPr>
          <w:rtl/>
        </w:rPr>
      </w:pPr>
      <w:r w:rsidRPr="00CC3CC2">
        <w:rPr>
          <w:rStyle w:val="affff7"/>
          <w:rtl/>
        </w:rPr>
        <w:t>ואשפטה אתכם.</w:t>
      </w:r>
      <w:r w:rsidRPr="00CC3CC2">
        <w:rPr>
          <w:rtl/>
        </w:rPr>
        <w:t xml:space="preserve"> </w:t>
      </w:r>
      <w:proofErr w:type="spellStart"/>
      <w:r w:rsidRPr="00CC3CC2">
        <w:rPr>
          <w:rtl/>
        </w:rPr>
        <w:t>אתוכח</w:t>
      </w:r>
      <w:proofErr w:type="spellEnd"/>
      <w:r w:rsidRPr="00CC3CC2">
        <w:rPr>
          <w:rtl/>
        </w:rPr>
        <w:t xml:space="preserve"> עמכם: </w:t>
      </w:r>
    </w:p>
    <w:p w14:paraId="536E84C3" w14:textId="071D27D2" w:rsidR="00CC3CC2" w:rsidRDefault="00CC3CC2" w:rsidP="00B25434">
      <w:pPr>
        <w:pStyle w:val="a5"/>
        <w:rPr>
          <w:rtl/>
        </w:rPr>
      </w:pPr>
      <w:bookmarkStart w:id="255" w:name="שמואלBאBפרק-יב-{ח}"/>
      <w:bookmarkEnd w:id="255"/>
      <w:r w:rsidRPr="00CC3CC2">
        <w:rPr>
          <w:rStyle w:val="affff8"/>
          <w:rtl/>
        </w:rPr>
        <w:t>{ח}</w:t>
      </w:r>
      <w:r>
        <w:rPr>
          <w:rFonts w:ascii="Times New Roman" w:hAnsi="Times New Roman"/>
          <w:sz w:val="41"/>
          <w:szCs w:val="41"/>
          <w:rtl/>
        </w:rPr>
        <w:t xml:space="preserve"> </w:t>
      </w:r>
      <w:proofErr w:type="spellStart"/>
      <w:r w:rsidRPr="00CC3CC2">
        <w:rPr>
          <w:rtl/>
        </w:rPr>
        <w:t>כַּֽאֲשֶׁר</w:t>
      </w:r>
      <w:r>
        <w:rPr>
          <w:rtl/>
        </w:rPr>
        <w:t>־</w:t>
      </w:r>
      <w:r w:rsidRPr="00CC3CC2">
        <w:rPr>
          <w:rtl/>
        </w:rPr>
        <w:t>בָּ֥א</w:t>
      </w:r>
      <w:proofErr w:type="spellEnd"/>
      <w:r w:rsidRPr="00CC3CC2">
        <w:rPr>
          <w:rtl/>
        </w:rPr>
        <w:t xml:space="preserve"> יַעֲקֹ֖ב מִצְרָ֑יִם וַיִּזְעֲק֤וּ אֲבֽוֹתֵיכֶם֙ </w:t>
      </w:r>
      <w:proofErr w:type="spellStart"/>
      <w:r w:rsidRPr="00CC3CC2">
        <w:rPr>
          <w:rtl/>
        </w:rPr>
        <w:t>אֶל</w:t>
      </w:r>
      <w:r>
        <w:rPr>
          <w:rtl/>
        </w:rPr>
        <w:t>־</w:t>
      </w:r>
      <w:r w:rsidRPr="00CC3CC2">
        <w:rPr>
          <w:rtl/>
        </w:rPr>
        <w:t>יְהוָ֔ה</w:t>
      </w:r>
      <w:proofErr w:type="spellEnd"/>
      <w:r w:rsidRPr="00CC3CC2">
        <w:rPr>
          <w:rtl/>
        </w:rPr>
        <w:t xml:space="preserve"> וַיִּשְׁלַ֨ח יְהוָ֜ה </w:t>
      </w:r>
      <w:proofErr w:type="spellStart"/>
      <w:r w:rsidRPr="00CC3CC2">
        <w:rPr>
          <w:rtl/>
        </w:rPr>
        <w:t>אֶת</w:t>
      </w:r>
      <w:r>
        <w:rPr>
          <w:rtl/>
        </w:rPr>
        <w:t>־</w:t>
      </w:r>
      <w:r w:rsidRPr="00CC3CC2">
        <w:rPr>
          <w:rtl/>
        </w:rPr>
        <w:t>מֹשֶׁ֣ה</w:t>
      </w:r>
      <w:proofErr w:type="spellEnd"/>
      <w:r w:rsidRPr="00CC3CC2">
        <w:rPr>
          <w:rtl/>
        </w:rPr>
        <w:t xml:space="preserve"> </w:t>
      </w:r>
      <w:proofErr w:type="spellStart"/>
      <w:r w:rsidRPr="00CC3CC2">
        <w:rPr>
          <w:rtl/>
        </w:rPr>
        <w:t>וְאֶֽת</w:t>
      </w:r>
      <w:r>
        <w:rPr>
          <w:rtl/>
        </w:rPr>
        <w:t>־</w:t>
      </w:r>
      <w:r w:rsidRPr="00CC3CC2">
        <w:rPr>
          <w:rtl/>
        </w:rPr>
        <w:t>אַהֲרֹ֗ן</w:t>
      </w:r>
      <w:proofErr w:type="spellEnd"/>
      <w:r w:rsidRPr="00CC3CC2">
        <w:rPr>
          <w:rtl/>
        </w:rPr>
        <w:t xml:space="preserve"> וַיּוֹצִ֤יאוּ </w:t>
      </w:r>
      <w:proofErr w:type="spellStart"/>
      <w:r w:rsidRPr="00CC3CC2">
        <w:rPr>
          <w:rtl/>
        </w:rPr>
        <w:t>אֶת</w:t>
      </w:r>
      <w:r>
        <w:rPr>
          <w:rtl/>
        </w:rPr>
        <w:t>־</w:t>
      </w:r>
      <w:r w:rsidRPr="00CC3CC2">
        <w:rPr>
          <w:rtl/>
        </w:rPr>
        <w:t>אֲבֹֽתֵיכֶם</w:t>
      </w:r>
      <w:proofErr w:type="spellEnd"/>
      <w:r w:rsidRPr="00CC3CC2">
        <w:rPr>
          <w:rtl/>
        </w:rPr>
        <w:t>֙ מִמִּצְרַ֔יִם וַיֹּשִׁב֖וּם בַּמָּק֥וֹם הַזֶּֽה:</w:t>
      </w:r>
      <w:r w:rsidRPr="00CC3CC2">
        <w:rPr>
          <w:rFonts w:ascii="Times New Roman" w:hAnsi="Times New Roman"/>
          <w:rtl/>
        </w:rPr>
        <w:t xml:space="preserve"> </w:t>
      </w:r>
      <w:bookmarkStart w:id="256" w:name="שמואלBאBפרק-יב-{ט}"/>
      <w:bookmarkEnd w:id="256"/>
      <w:r w:rsidRPr="00CC3CC2">
        <w:rPr>
          <w:rStyle w:val="affff8"/>
          <w:rtl/>
        </w:rPr>
        <w:t>{ט}</w:t>
      </w:r>
      <w:r>
        <w:rPr>
          <w:rFonts w:ascii="Times New Roman" w:hAnsi="Times New Roman"/>
          <w:sz w:val="41"/>
          <w:szCs w:val="41"/>
          <w:rtl/>
        </w:rPr>
        <w:t xml:space="preserve"> </w:t>
      </w:r>
      <w:r w:rsidRPr="00CC3CC2">
        <w:rPr>
          <w:rtl/>
        </w:rPr>
        <w:t xml:space="preserve">וַֽיִּשְׁכְּח֖וּ </w:t>
      </w:r>
      <w:proofErr w:type="spellStart"/>
      <w:r w:rsidRPr="00CC3CC2">
        <w:rPr>
          <w:rtl/>
        </w:rPr>
        <w:t>אֶת</w:t>
      </w:r>
      <w:r>
        <w:rPr>
          <w:rtl/>
        </w:rPr>
        <w:t>־</w:t>
      </w:r>
      <w:r w:rsidRPr="00CC3CC2">
        <w:rPr>
          <w:rtl/>
        </w:rPr>
        <w:t>יְהוָ֣ה</w:t>
      </w:r>
      <w:proofErr w:type="spellEnd"/>
      <w:r w:rsidRPr="00CC3CC2">
        <w:rPr>
          <w:rtl/>
        </w:rPr>
        <w:t xml:space="preserve"> אֱלֹהֵיהֶ֑ם וַיִּמְכֹּ֣ר אֹתָ֡ם בְּיַ֣ד סִֽיסְרָא֩ </w:t>
      </w:r>
      <w:proofErr w:type="spellStart"/>
      <w:r w:rsidRPr="00CC3CC2">
        <w:rPr>
          <w:rtl/>
        </w:rPr>
        <w:t>שַׂר</w:t>
      </w:r>
      <w:r>
        <w:rPr>
          <w:rtl/>
        </w:rPr>
        <w:t>־</w:t>
      </w:r>
      <w:r w:rsidRPr="00CC3CC2">
        <w:rPr>
          <w:rtl/>
        </w:rPr>
        <w:t>צְבָ֨א</w:t>
      </w:r>
      <w:proofErr w:type="spellEnd"/>
      <w:r w:rsidRPr="00CC3CC2">
        <w:rPr>
          <w:rtl/>
        </w:rPr>
        <w:t xml:space="preserve"> חָצ֜וֹר </w:t>
      </w:r>
      <w:proofErr w:type="spellStart"/>
      <w:r w:rsidRPr="00CC3CC2">
        <w:rPr>
          <w:rtl/>
        </w:rPr>
        <w:t>וּבְיַד</w:t>
      </w:r>
      <w:r>
        <w:rPr>
          <w:rtl/>
        </w:rPr>
        <w:t>־</w:t>
      </w:r>
      <w:r w:rsidRPr="00CC3CC2">
        <w:rPr>
          <w:rtl/>
        </w:rPr>
        <w:t>פְּלִשְׁתִּ֗ים</w:t>
      </w:r>
      <w:proofErr w:type="spellEnd"/>
      <w:r w:rsidRPr="00CC3CC2">
        <w:rPr>
          <w:rtl/>
        </w:rPr>
        <w:t xml:space="preserve"> וּבְיַד֙ מֶ֣לֶךְ מוֹאָ֔ב וַיִּֽלָּחֲמ֖וּ בָּֽם:</w:t>
      </w:r>
      <w:r w:rsidRPr="00CC3CC2">
        <w:rPr>
          <w:rFonts w:ascii="Times New Roman" w:hAnsi="Times New Roman"/>
          <w:rtl/>
        </w:rPr>
        <w:t xml:space="preserve"> </w:t>
      </w:r>
      <w:bookmarkStart w:id="257" w:name="שמואלBאBפרק-יב-{י}"/>
      <w:bookmarkEnd w:id="257"/>
      <w:r w:rsidRPr="00CC3CC2">
        <w:rPr>
          <w:rStyle w:val="affff8"/>
          <w:rtl/>
        </w:rPr>
        <w:t>{י}</w:t>
      </w:r>
      <w:r>
        <w:rPr>
          <w:rFonts w:ascii="Times New Roman" w:hAnsi="Times New Roman"/>
          <w:sz w:val="41"/>
          <w:szCs w:val="41"/>
          <w:rtl/>
        </w:rPr>
        <w:t xml:space="preserve"> </w:t>
      </w:r>
      <w:r w:rsidRPr="00CC3CC2">
        <w:rPr>
          <w:rtl/>
        </w:rPr>
        <w:t xml:space="preserve">וַיִּזְעֲק֤וּ </w:t>
      </w:r>
      <w:proofErr w:type="spellStart"/>
      <w:r w:rsidRPr="00CC3CC2">
        <w:rPr>
          <w:rtl/>
        </w:rPr>
        <w:t>אֶל</w:t>
      </w:r>
      <w:r>
        <w:rPr>
          <w:rtl/>
        </w:rPr>
        <w:t>־</w:t>
      </w:r>
      <w:r w:rsidRPr="00CC3CC2">
        <w:rPr>
          <w:rtl/>
        </w:rPr>
        <w:t>יְהוָה</w:t>
      </w:r>
      <w:proofErr w:type="spellEnd"/>
      <w:r w:rsidRPr="00CC3CC2">
        <w:rPr>
          <w:rtl/>
        </w:rPr>
        <w:t xml:space="preserve">֙ </w:t>
      </w:r>
      <w:r w:rsidRPr="00CC3CC2">
        <w:rPr>
          <w:sz w:val="24"/>
          <w:szCs w:val="24"/>
          <w:rtl/>
        </w:rPr>
        <w:t>(ויאמר)</w:t>
      </w:r>
      <w:r w:rsidRPr="00CC3CC2">
        <w:rPr>
          <w:rtl/>
        </w:rPr>
        <w:t xml:space="preserve"> וַיֹּאמְר֣וּ חָטָ֔אנוּ כִּ֤י עָזַ֙בְנוּ֙ </w:t>
      </w:r>
      <w:proofErr w:type="spellStart"/>
      <w:r w:rsidRPr="00CC3CC2">
        <w:rPr>
          <w:rtl/>
        </w:rPr>
        <w:t>אֶת</w:t>
      </w:r>
      <w:r>
        <w:rPr>
          <w:rtl/>
        </w:rPr>
        <w:t>־</w:t>
      </w:r>
      <w:r w:rsidRPr="00CC3CC2">
        <w:rPr>
          <w:rtl/>
        </w:rPr>
        <w:t>יְהוָ֔ה</w:t>
      </w:r>
      <w:proofErr w:type="spellEnd"/>
      <w:r w:rsidRPr="00CC3CC2">
        <w:rPr>
          <w:rtl/>
        </w:rPr>
        <w:t xml:space="preserve"> וַנַּעֲבֹ֥ד </w:t>
      </w:r>
      <w:proofErr w:type="spellStart"/>
      <w:r w:rsidRPr="00CC3CC2">
        <w:rPr>
          <w:rtl/>
        </w:rPr>
        <w:t>אֶת</w:t>
      </w:r>
      <w:r>
        <w:rPr>
          <w:rtl/>
        </w:rPr>
        <w:t>־</w:t>
      </w:r>
      <w:r w:rsidRPr="00CC3CC2">
        <w:rPr>
          <w:rtl/>
        </w:rPr>
        <w:t>הַבְּעָלִ֖ים</w:t>
      </w:r>
      <w:proofErr w:type="spellEnd"/>
      <w:r w:rsidRPr="00CC3CC2">
        <w:rPr>
          <w:rtl/>
        </w:rPr>
        <w:t xml:space="preserve"> </w:t>
      </w:r>
      <w:proofErr w:type="spellStart"/>
      <w:r w:rsidRPr="00CC3CC2">
        <w:rPr>
          <w:rtl/>
        </w:rPr>
        <w:t>וְאֶת</w:t>
      </w:r>
      <w:r>
        <w:rPr>
          <w:rtl/>
        </w:rPr>
        <w:t>־</w:t>
      </w:r>
      <w:r w:rsidRPr="00CC3CC2">
        <w:rPr>
          <w:rtl/>
        </w:rPr>
        <w:t>הָעַשְׁתָּר֑וֹת</w:t>
      </w:r>
      <w:proofErr w:type="spellEnd"/>
      <w:r w:rsidRPr="00CC3CC2">
        <w:rPr>
          <w:rtl/>
        </w:rPr>
        <w:t xml:space="preserve"> וְעַתָּ֗ה הַצִּילֵ֛נוּ מִיַּ֥ד אֹיְבֵ֖ינוּ וְנַעַבְדֶֽךָּ:</w:t>
      </w:r>
      <w:r w:rsidRPr="00CC3CC2">
        <w:rPr>
          <w:rFonts w:ascii="Times New Roman" w:hAnsi="Times New Roman"/>
          <w:rtl/>
        </w:rPr>
        <w:t xml:space="preserve"> </w:t>
      </w:r>
      <w:bookmarkStart w:id="258" w:name="שמואלBאBפרק-יב-{יא}"/>
      <w:bookmarkEnd w:id="258"/>
      <w:r w:rsidRPr="00CC3CC2">
        <w:rPr>
          <w:rStyle w:val="affff8"/>
          <w:rtl/>
        </w:rPr>
        <w:t>{יא}</w:t>
      </w:r>
      <w:r>
        <w:rPr>
          <w:rFonts w:ascii="Times New Roman" w:hAnsi="Times New Roman"/>
          <w:sz w:val="41"/>
          <w:szCs w:val="41"/>
          <w:rtl/>
        </w:rPr>
        <w:t xml:space="preserve"> </w:t>
      </w:r>
      <w:r w:rsidRPr="00CC3CC2">
        <w:rPr>
          <w:rtl/>
        </w:rPr>
        <w:t xml:space="preserve">וַיִּשְׁלַ֤ח יְהוָה֙ </w:t>
      </w:r>
      <w:proofErr w:type="spellStart"/>
      <w:r w:rsidRPr="00CC3CC2">
        <w:rPr>
          <w:rtl/>
        </w:rPr>
        <w:t>אֶת</w:t>
      </w:r>
      <w:r>
        <w:rPr>
          <w:rtl/>
        </w:rPr>
        <w:t>־</w:t>
      </w:r>
      <w:r w:rsidRPr="00CC3CC2">
        <w:rPr>
          <w:rtl/>
        </w:rPr>
        <w:t>יְרֻבַּ֣עַל</w:t>
      </w:r>
      <w:proofErr w:type="spellEnd"/>
      <w:r w:rsidRPr="00CC3CC2">
        <w:rPr>
          <w:rtl/>
        </w:rPr>
        <w:t xml:space="preserve"> </w:t>
      </w:r>
      <w:proofErr w:type="spellStart"/>
      <w:r w:rsidRPr="00CC3CC2">
        <w:rPr>
          <w:rtl/>
        </w:rPr>
        <w:t>וְאֶת</w:t>
      </w:r>
      <w:r>
        <w:rPr>
          <w:rtl/>
        </w:rPr>
        <w:t>־</w:t>
      </w:r>
      <w:r w:rsidRPr="00CC3CC2">
        <w:rPr>
          <w:rtl/>
        </w:rPr>
        <w:t>בְּדָ֔ן</w:t>
      </w:r>
      <w:proofErr w:type="spellEnd"/>
      <w:r w:rsidRPr="00CC3CC2">
        <w:rPr>
          <w:rtl/>
        </w:rPr>
        <w:t xml:space="preserve"> </w:t>
      </w:r>
      <w:proofErr w:type="spellStart"/>
      <w:r w:rsidRPr="00CC3CC2">
        <w:rPr>
          <w:rtl/>
        </w:rPr>
        <w:t>וְאֶת</w:t>
      </w:r>
      <w:r>
        <w:rPr>
          <w:rtl/>
        </w:rPr>
        <w:t>־</w:t>
      </w:r>
      <w:r w:rsidRPr="00CC3CC2">
        <w:rPr>
          <w:rtl/>
        </w:rPr>
        <w:t>יִפְתָּ֖ח</w:t>
      </w:r>
      <w:proofErr w:type="spellEnd"/>
      <w:r w:rsidRPr="00CC3CC2">
        <w:rPr>
          <w:rtl/>
        </w:rPr>
        <w:t xml:space="preserve"> </w:t>
      </w:r>
      <w:proofErr w:type="spellStart"/>
      <w:r w:rsidRPr="00CC3CC2">
        <w:rPr>
          <w:rtl/>
        </w:rPr>
        <w:t>וְאֶת</w:t>
      </w:r>
      <w:r>
        <w:rPr>
          <w:rtl/>
        </w:rPr>
        <w:t>־</w:t>
      </w:r>
      <w:r w:rsidRPr="00CC3CC2">
        <w:rPr>
          <w:rtl/>
        </w:rPr>
        <w:t>שְׁמוּאֵ֑ל</w:t>
      </w:r>
      <w:proofErr w:type="spellEnd"/>
      <w:r w:rsidRPr="00CC3CC2">
        <w:rPr>
          <w:rtl/>
        </w:rPr>
        <w:t xml:space="preserve"> וַיַּצֵּ֨ל אֶתְכֶ֜ם מִיַּ֤ד אֹֽיְבֵיכֶם֙ מִסָּבִ֔יב וַתֵּשְׁב֖וּ בֶּֽטַח:</w:t>
      </w:r>
    </w:p>
    <w:p w14:paraId="4EA283E1" w14:textId="3C2A371A" w:rsidR="00CC3CC2" w:rsidRDefault="00CC3CC2" w:rsidP="00B25434">
      <w:pPr>
        <w:pStyle w:val="a6"/>
        <w:rPr>
          <w:rtl/>
        </w:rPr>
      </w:pPr>
      <w:r w:rsidRPr="00CC3CC2">
        <w:rPr>
          <w:rStyle w:val="affff7"/>
          <w:rtl/>
        </w:rPr>
        <w:t>ירובעל.</w:t>
      </w:r>
      <w:r w:rsidRPr="00CC3CC2">
        <w:rPr>
          <w:rtl/>
        </w:rPr>
        <w:t xml:space="preserve"> זה גדעון: </w:t>
      </w:r>
      <w:r w:rsidRPr="00CC3CC2">
        <w:rPr>
          <w:rStyle w:val="affff7"/>
          <w:rtl/>
        </w:rPr>
        <w:t>בדן.</w:t>
      </w:r>
      <w:r w:rsidRPr="00CC3CC2">
        <w:rPr>
          <w:rtl/>
        </w:rPr>
        <w:t xml:space="preserve"> זה שמשון, שמשבט דן בא: </w:t>
      </w:r>
      <w:r w:rsidRPr="00CC3CC2">
        <w:rPr>
          <w:rStyle w:val="affff7"/>
          <w:rtl/>
        </w:rPr>
        <w:t>ואת יפתח.</w:t>
      </w:r>
      <w:r w:rsidRPr="00CC3CC2">
        <w:rPr>
          <w:rtl/>
        </w:rPr>
        <w:t xml:space="preserve"> הרי שלשה קלי עולם, עם שלשה חמורי עולם, משה ואהרן ושמואל, לומר לך, הקל בדורו, כחמור בדורו, כל בית דין המתמנה על הדור, צריך לילך אחריו כאלו הוא אביר שבאבירים: </w:t>
      </w:r>
    </w:p>
    <w:p w14:paraId="5CEBA485" w14:textId="67AB7CDC" w:rsidR="00CC3CC2" w:rsidRDefault="00CC3CC2" w:rsidP="00B25434">
      <w:pPr>
        <w:pStyle w:val="a5"/>
        <w:rPr>
          <w:rtl/>
        </w:rPr>
      </w:pPr>
      <w:bookmarkStart w:id="259" w:name="שמואלBאBפרק-יב-{יב}"/>
      <w:bookmarkEnd w:id="259"/>
      <w:r w:rsidRPr="00CC3CC2">
        <w:rPr>
          <w:rStyle w:val="affff8"/>
          <w:rtl/>
        </w:rPr>
        <w:t>{יב}</w:t>
      </w:r>
      <w:r>
        <w:rPr>
          <w:rFonts w:ascii="Times New Roman" w:hAnsi="Times New Roman"/>
          <w:sz w:val="41"/>
          <w:szCs w:val="41"/>
          <w:rtl/>
        </w:rPr>
        <w:t xml:space="preserve"> </w:t>
      </w:r>
      <w:r w:rsidRPr="00CC3CC2">
        <w:rPr>
          <w:rtl/>
        </w:rPr>
        <w:t xml:space="preserve">וַתִּרְא֗וּ </w:t>
      </w:r>
      <w:proofErr w:type="spellStart"/>
      <w:r w:rsidRPr="00CC3CC2">
        <w:rPr>
          <w:rtl/>
        </w:rPr>
        <w:t>כִּֽי</w:t>
      </w:r>
      <w:r>
        <w:rPr>
          <w:rtl/>
        </w:rPr>
        <w:t>־</w:t>
      </w:r>
      <w:r w:rsidRPr="00CC3CC2">
        <w:rPr>
          <w:rtl/>
        </w:rPr>
        <w:t>נָחָ֞ש</w:t>
      </w:r>
      <w:proofErr w:type="spellEnd"/>
      <w:r w:rsidRPr="00CC3CC2">
        <w:rPr>
          <w:rtl/>
        </w:rPr>
        <w:t xml:space="preserve">ׁ מֶ֣לֶךְ </w:t>
      </w:r>
      <w:proofErr w:type="spellStart"/>
      <w:r w:rsidRPr="00CC3CC2">
        <w:rPr>
          <w:rtl/>
        </w:rPr>
        <w:t>בְּנֵֽי</w:t>
      </w:r>
      <w:r>
        <w:rPr>
          <w:rtl/>
        </w:rPr>
        <w:t>־</w:t>
      </w:r>
      <w:r w:rsidRPr="00CC3CC2">
        <w:rPr>
          <w:rtl/>
        </w:rPr>
        <w:t>עַמּוֹן</w:t>
      </w:r>
      <w:proofErr w:type="spellEnd"/>
      <w:r w:rsidRPr="00CC3CC2">
        <w:rPr>
          <w:rtl/>
        </w:rPr>
        <w:t xml:space="preserve">֮ בָּ֣א עֲלֵיכֶם֒ וַתֹּ֣אמְרוּ לִ֔י לֹ֕א </w:t>
      </w:r>
      <w:proofErr w:type="spellStart"/>
      <w:r w:rsidRPr="00CC3CC2">
        <w:rPr>
          <w:rtl/>
        </w:rPr>
        <w:t>כִּי</w:t>
      </w:r>
      <w:r>
        <w:rPr>
          <w:rtl/>
        </w:rPr>
        <w:t>־</w:t>
      </w:r>
      <w:r w:rsidRPr="00CC3CC2">
        <w:rPr>
          <w:rtl/>
        </w:rPr>
        <w:t>מֶ֖לֶך</w:t>
      </w:r>
      <w:proofErr w:type="spellEnd"/>
      <w:r w:rsidRPr="00CC3CC2">
        <w:rPr>
          <w:rtl/>
        </w:rPr>
        <w:t>ְ יִמְלֹ֣ךְ עָלֵ֑ינוּ וַיהוָ֥ה אֱלֹהֵיכֶ֖ם מַלְכְּכֶֽם:</w:t>
      </w:r>
      <w:r w:rsidRPr="00CC3CC2">
        <w:rPr>
          <w:rFonts w:ascii="Times New Roman" w:hAnsi="Times New Roman"/>
          <w:rtl/>
        </w:rPr>
        <w:t xml:space="preserve"> </w:t>
      </w:r>
      <w:bookmarkStart w:id="260" w:name="שמואלBאBפרק-יב-{יג}"/>
      <w:bookmarkEnd w:id="260"/>
      <w:r w:rsidRPr="00CC3CC2">
        <w:rPr>
          <w:rStyle w:val="affff8"/>
          <w:rtl/>
        </w:rPr>
        <w:lastRenderedPageBreak/>
        <w:t>{יג}</w:t>
      </w:r>
      <w:r>
        <w:rPr>
          <w:rFonts w:ascii="Times New Roman" w:hAnsi="Times New Roman"/>
          <w:sz w:val="41"/>
          <w:szCs w:val="41"/>
          <w:rtl/>
        </w:rPr>
        <w:t xml:space="preserve"> </w:t>
      </w:r>
      <w:r w:rsidRPr="00CC3CC2">
        <w:rPr>
          <w:rtl/>
        </w:rPr>
        <w:t>וְעַתָּ֗ה הִנֵּ֥ה הַמֶּ֛לֶךְ אֲשֶׁ֥ר בְּחַרְתֶּ֖ם אֲשֶׁ֣ר שְׁאֶלְתֶּ֑ם וְהִנֵּ֨ה נָתַ֧ן יְהוָ֛ה עֲלֵיכֶ֖ם מֶֽלֶךְ:</w:t>
      </w:r>
      <w:r w:rsidRPr="00CC3CC2">
        <w:rPr>
          <w:rFonts w:ascii="Times New Roman" w:hAnsi="Times New Roman"/>
          <w:rtl/>
        </w:rPr>
        <w:t xml:space="preserve"> </w:t>
      </w:r>
      <w:bookmarkStart w:id="261" w:name="שמואלBאBפרק-יב-{יד}"/>
      <w:bookmarkEnd w:id="261"/>
      <w:r w:rsidRPr="00CC3CC2">
        <w:rPr>
          <w:rStyle w:val="affff8"/>
          <w:rtl/>
        </w:rPr>
        <w:t>{יד}</w:t>
      </w:r>
      <w:r>
        <w:rPr>
          <w:rFonts w:ascii="Times New Roman" w:hAnsi="Times New Roman"/>
          <w:sz w:val="41"/>
          <w:szCs w:val="41"/>
          <w:rtl/>
        </w:rPr>
        <w:t xml:space="preserve"> </w:t>
      </w:r>
      <w:proofErr w:type="spellStart"/>
      <w:r w:rsidRPr="00CC3CC2">
        <w:rPr>
          <w:rtl/>
        </w:rPr>
        <w:t>אִם</w:t>
      </w:r>
      <w:r>
        <w:rPr>
          <w:rtl/>
        </w:rPr>
        <w:t>־</w:t>
      </w:r>
      <w:r w:rsidRPr="00CC3CC2">
        <w:rPr>
          <w:rtl/>
        </w:rPr>
        <w:t>תִּֽירְא֣ו</w:t>
      </w:r>
      <w:proofErr w:type="spellEnd"/>
      <w:r w:rsidRPr="00CC3CC2">
        <w:rPr>
          <w:rtl/>
        </w:rPr>
        <w:t xml:space="preserve">ּ </w:t>
      </w:r>
      <w:proofErr w:type="spellStart"/>
      <w:r w:rsidRPr="00CC3CC2">
        <w:rPr>
          <w:rtl/>
        </w:rPr>
        <w:t>אֶת</w:t>
      </w:r>
      <w:r>
        <w:rPr>
          <w:rtl/>
        </w:rPr>
        <w:t>־</w:t>
      </w:r>
      <w:r w:rsidRPr="00CC3CC2">
        <w:rPr>
          <w:rtl/>
        </w:rPr>
        <w:t>יְהוָ֗ה</w:t>
      </w:r>
      <w:proofErr w:type="spellEnd"/>
      <w:r w:rsidRPr="00CC3CC2">
        <w:rPr>
          <w:rtl/>
        </w:rPr>
        <w:t xml:space="preserve"> וַעֲבַדְתֶּ֤ם אֹתוֹ֙ וּשְׁמַעְתֶּ֣ם בְּקֹל֔וֹ וְלֹ֥א תַמְר֖וּ </w:t>
      </w:r>
      <w:proofErr w:type="spellStart"/>
      <w:r w:rsidRPr="00CC3CC2">
        <w:rPr>
          <w:rtl/>
        </w:rPr>
        <w:t>אֶת</w:t>
      </w:r>
      <w:r>
        <w:rPr>
          <w:rtl/>
        </w:rPr>
        <w:t>־</w:t>
      </w:r>
      <w:r w:rsidRPr="00CC3CC2">
        <w:rPr>
          <w:rtl/>
        </w:rPr>
        <w:t>פִּ֣י</w:t>
      </w:r>
      <w:proofErr w:type="spellEnd"/>
      <w:r w:rsidRPr="00CC3CC2">
        <w:rPr>
          <w:rtl/>
        </w:rPr>
        <w:t xml:space="preserve"> יְהוָ֑ה וִהְיִתֶ֣ם </w:t>
      </w:r>
      <w:proofErr w:type="spellStart"/>
      <w:r w:rsidRPr="00CC3CC2">
        <w:rPr>
          <w:rtl/>
        </w:rPr>
        <w:t>גַּם</w:t>
      </w:r>
      <w:r>
        <w:rPr>
          <w:rtl/>
        </w:rPr>
        <w:t>־</w:t>
      </w:r>
      <w:r w:rsidRPr="00CC3CC2">
        <w:rPr>
          <w:rtl/>
        </w:rPr>
        <w:t>אַתֶּ֗ם</w:t>
      </w:r>
      <w:proofErr w:type="spellEnd"/>
      <w:r w:rsidRPr="00CC3CC2">
        <w:rPr>
          <w:rtl/>
        </w:rPr>
        <w:t xml:space="preserve"> </w:t>
      </w:r>
      <w:proofErr w:type="spellStart"/>
      <w:r w:rsidRPr="00CC3CC2">
        <w:rPr>
          <w:rtl/>
        </w:rPr>
        <w:t>וְגַם</w:t>
      </w:r>
      <w:r>
        <w:rPr>
          <w:rtl/>
        </w:rPr>
        <w:t>־</w:t>
      </w:r>
      <w:r w:rsidRPr="00CC3CC2">
        <w:rPr>
          <w:rtl/>
        </w:rPr>
        <w:t>הַמֶּ֙לֶך</w:t>
      </w:r>
      <w:proofErr w:type="spellEnd"/>
      <w:r w:rsidRPr="00CC3CC2">
        <w:rPr>
          <w:rtl/>
        </w:rPr>
        <w:t>ְ֙ אֲשֶׁ֣ר מָלַ֣ךְ עֲלֵיכֶ֔ם אַחַ֖ר יְהוָ֥ה אֱלֹהֵיכֶֽם:</w:t>
      </w:r>
    </w:p>
    <w:p w14:paraId="1CAC3D3D" w14:textId="3A90BF01" w:rsidR="00CC3CC2" w:rsidRDefault="00CC3CC2" w:rsidP="00B25434">
      <w:pPr>
        <w:pStyle w:val="a6"/>
        <w:rPr>
          <w:rtl/>
        </w:rPr>
      </w:pPr>
      <w:r w:rsidRPr="00CC3CC2">
        <w:rPr>
          <w:rStyle w:val="affff7"/>
          <w:rtl/>
        </w:rPr>
        <w:t>והיתם גם אתם.</w:t>
      </w:r>
      <w:r w:rsidRPr="00CC3CC2">
        <w:rPr>
          <w:rtl/>
        </w:rPr>
        <w:t xml:space="preserve"> ותתקיימו לאורך ימים גם אתם גם המלך: </w:t>
      </w:r>
    </w:p>
    <w:p w14:paraId="6422C6C2" w14:textId="5071E08E" w:rsidR="00CC3CC2" w:rsidRDefault="00CC3CC2" w:rsidP="00B25434">
      <w:pPr>
        <w:pStyle w:val="a5"/>
        <w:rPr>
          <w:rtl/>
        </w:rPr>
      </w:pPr>
      <w:bookmarkStart w:id="262" w:name="שמואלBאBפרק-יב-{טו}"/>
      <w:bookmarkEnd w:id="262"/>
      <w:r w:rsidRPr="00CC3CC2">
        <w:rPr>
          <w:rStyle w:val="affff8"/>
          <w:rtl/>
        </w:rPr>
        <w:t>{טו}</w:t>
      </w:r>
      <w:r>
        <w:rPr>
          <w:rFonts w:ascii="Times New Roman" w:hAnsi="Times New Roman"/>
          <w:sz w:val="41"/>
          <w:szCs w:val="41"/>
          <w:rtl/>
        </w:rPr>
        <w:t xml:space="preserve"> </w:t>
      </w:r>
      <w:proofErr w:type="spellStart"/>
      <w:r w:rsidRPr="00CC3CC2">
        <w:rPr>
          <w:rtl/>
        </w:rPr>
        <w:t>וְאִם</w:t>
      </w:r>
      <w:r>
        <w:rPr>
          <w:rtl/>
        </w:rPr>
        <w:t>־</w:t>
      </w:r>
      <w:r w:rsidRPr="00CC3CC2">
        <w:rPr>
          <w:rtl/>
        </w:rPr>
        <w:t>לֹ֤א</w:t>
      </w:r>
      <w:proofErr w:type="spellEnd"/>
      <w:r w:rsidRPr="00CC3CC2">
        <w:rPr>
          <w:rtl/>
        </w:rPr>
        <w:t xml:space="preserve"> תִשְׁמְעוּ֙ בְּק֣וֹל יְהוָ֔ה וּמְרִיתֶ֖ם </w:t>
      </w:r>
      <w:proofErr w:type="spellStart"/>
      <w:r w:rsidRPr="00CC3CC2">
        <w:rPr>
          <w:rtl/>
        </w:rPr>
        <w:t>אֶת</w:t>
      </w:r>
      <w:r>
        <w:rPr>
          <w:rtl/>
        </w:rPr>
        <w:t>־</w:t>
      </w:r>
      <w:r w:rsidRPr="00CC3CC2">
        <w:rPr>
          <w:rtl/>
        </w:rPr>
        <w:t>פִּ֣י</w:t>
      </w:r>
      <w:proofErr w:type="spellEnd"/>
      <w:r w:rsidRPr="00CC3CC2">
        <w:rPr>
          <w:rtl/>
        </w:rPr>
        <w:t xml:space="preserve"> יְהוָ֑ה וְהָיְתָ֧ה </w:t>
      </w:r>
      <w:proofErr w:type="spellStart"/>
      <w:r w:rsidRPr="00CC3CC2">
        <w:rPr>
          <w:rtl/>
        </w:rPr>
        <w:t>יַד</w:t>
      </w:r>
      <w:r>
        <w:rPr>
          <w:rtl/>
        </w:rPr>
        <w:t>־</w:t>
      </w:r>
      <w:r w:rsidRPr="00CC3CC2">
        <w:rPr>
          <w:rtl/>
        </w:rPr>
        <w:t>יְהוָ֛ה</w:t>
      </w:r>
      <w:proofErr w:type="spellEnd"/>
      <w:r w:rsidRPr="00CC3CC2">
        <w:rPr>
          <w:rtl/>
        </w:rPr>
        <w:t xml:space="preserve"> בָּכֶ֖ם </w:t>
      </w:r>
      <w:proofErr w:type="spellStart"/>
      <w:r w:rsidRPr="00CC3CC2">
        <w:rPr>
          <w:rtl/>
        </w:rPr>
        <w:t>וּבַאֲבֹתֵיכֶֽם</w:t>
      </w:r>
      <w:proofErr w:type="spellEnd"/>
      <w:r w:rsidRPr="00CC3CC2">
        <w:rPr>
          <w:rtl/>
        </w:rPr>
        <w:t>:</w:t>
      </w:r>
    </w:p>
    <w:p w14:paraId="39F38EC9" w14:textId="4CFAE1AB" w:rsidR="00CC3CC2" w:rsidRDefault="00CC3CC2" w:rsidP="00B25434">
      <w:pPr>
        <w:pStyle w:val="a6"/>
        <w:rPr>
          <w:rtl/>
        </w:rPr>
      </w:pPr>
      <w:r w:rsidRPr="00CC3CC2">
        <w:rPr>
          <w:rStyle w:val="affff7"/>
          <w:rtl/>
        </w:rPr>
        <w:t>והיתה יד ה' בכם ובאבותיכם.</w:t>
      </w:r>
      <w:r w:rsidRPr="00CC3CC2">
        <w:rPr>
          <w:rtl/>
        </w:rPr>
        <w:t xml:space="preserve"> כלומר והיתה בכם אחר שהיתה באבותיכם. ורבותינו אמרו (יבמות סג ב): בכם ובאבותיכם, חטוטי שכבי, והיא מכת בזיון על המתים: </w:t>
      </w:r>
    </w:p>
    <w:p w14:paraId="1B79AD4E" w14:textId="6703584C" w:rsidR="00CC3CC2" w:rsidRDefault="00CC3CC2" w:rsidP="00B25434">
      <w:pPr>
        <w:pStyle w:val="a5"/>
        <w:rPr>
          <w:rtl/>
        </w:rPr>
      </w:pPr>
      <w:bookmarkStart w:id="263" w:name="שמואלBאBפרק-יב-{טז}"/>
      <w:bookmarkEnd w:id="263"/>
      <w:r w:rsidRPr="00CC3CC2">
        <w:rPr>
          <w:rStyle w:val="affff8"/>
          <w:rtl/>
        </w:rPr>
        <w:t>{טז}</w:t>
      </w:r>
      <w:r>
        <w:rPr>
          <w:rFonts w:ascii="Times New Roman" w:hAnsi="Times New Roman"/>
          <w:sz w:val="41"/>
          <w:szCs w:val="41"/>
          <w:rtl/>
        </w:rPr>
        <w:t xml:space="preserve"> </w:t>
      </w:r>
      <w:proofErr w:type="spellStart"/>
      <w:r w:rsidRPr="00CC3CC2">
        <w:rPr>
          <w:rtl/>
        </w:rPr>
        <w:t>גַּם</w:t>
      </w:r>
      <w:r>
        <w:rPr>
          <w:rtl/>
        </w:rPr>
        <w:t>־</w:t>
      </w:r>
      <w:r w:rsidRPr="00CC3CC2">
        <w:rPr>
          <w:rtl/>
        </w:rPr>
        <w:t>עַתָּה</w:t>
      </w:r>
      <w:proofErr w:type="spellEnd"/>
      <w:r w:rsidRPr="00CC3CC2">
        <w:rPr>
          <w:rtl/>
        </w:rPr>
        <w:t xml:space="preserve">֙ הִתְיַצְּב֣וּ וּרְא֔וּ </w:t>
      </w:r>
      <w:proofErr w:type="spellStart"/>
      <w:r w:rsidRPr="00CC3CC2">
        <w:rPr>
          <w:rtl/>
        </w:rPr>
        <w:t>אֶת</w:t>
      </w:r>
      <w:r>
        <w:rPr>
          <w:rtl/>
        </w:rPr>
        <w:t>־</w:t>
      </w:r>
      <w:r w:rsidRPr="00CC3CC2">
        <w:rPr>
          <w:rtl/>
        </w:rPr>
        <w:t>הַדָּבָ֥ר</w:t>
      </w:r>
      <w:proofErr w:type="spellEnd"/>
      <w:r w:rsidRPr="00CC3CC2">
        <w:rPr>
          <w:rtl/>
        </w:rPr>
        <w:t xml:space="preserve"> הַגָּד֖וֹל הַזֶּ֑ה אֲשֶׁ֣ר יְהוָ֔ה עֹשֶׂ֖ה לְעֵינֵיכֶֽם:</w:t>
      </w:r>
    </w:p>
    <w:p w14:paraId="0E23B068" w14:textId="37C9C44E" w:rsidR="00CC3CC2" w:rsidRDefault="00CC3CC2" w:rsidP="00B25434">
      <w:pPr>
        <w:pStyle w:val="a6"/>
        <w:rPr>
          <w:rtl/>
        </w:rPr>
      </w:pPr>
      <w:r w:rsidRPr="00CC3CC2">
        <w:rPr>
          <w:rStyle w:val="affff7"/>
          <w:rtl/>
        </w:rPr>
        <w:t>התיצבו וראו וגו'.</w:t>
      </w:r>
      <w:r w:rsidRPr="00CC3CC2">
        <w:rPr>
          <w:rtl/>
        </w:rPr>
        <w:t xml:space="preserve"> וכשם שעל ידי תפלתי אני יכול לשנות את </w:t>
      </w:r>
      <w:proofErr w:type="spellStart"/>
      <w:r w:rsidRPr="00CC3CC2">
        <w:rPr>
          <w:rtl/>
        </w:rPr>
        <w:t>העתים</w:t>
      </w:r>
      <w:proofErr w:type="spellEnd"/>
      <w:r w:rsidRPr="00CC3CC2">
        <w:rPr>
          <w:rtl/>
        </w:rPr>
        <w:t xml:space="preserve">, כך אם פגעה בכם מלחמה, היה כח בתפלתי לעמוד על האויב, ולא הייתם צריכים לשאול מלך בחיי, ואף על פי שאני זקן: </w:t>
      </w:r>
    </w:p>
    <w:p w14:paraId="6C3F1297" w14:textId="1BC199F2" w:rsidR="00CC3CC2" w:rsidRDefault="00CC3CC2" w:rsidP="00B25434">
      <w:pPr>
        <w:pStyle w:val="a5"/>
        <w:rPr>
          <w:rtl/>
        </w:rPr>
      </w:pPr>
      <w:bookmarkStart w:id="264" w:name="שמואלBאBפרק-יב-{יז}"/>
      <w:bookmarkEnd w:id="264"/>
      <w:r w:rsidRPr="00CC3CC2">
        <w:rPr>
          <w:rStyle w:val="affff8"/>
          <w:rtl/>
        </w:rPr>
        <w:t>{יז}</w:t>
      </w:r>
      <w:r>
        <w:rPr>
          <w:rFonts w:ascii="Times New Roman" w:hAnsi="Times New Roman"/>
          <w:sz w:val="41"/>
          <w:szCs w:val="41"/>
          <w:rtl/>
        </w:rPr>
        <w:t xml:space="preserve"> </w:t>
      </w:r>
      <w:r w:rsidRPr="00CC3CC2">
        <w:rPr>
          <w:rtl/>
        </w:rPr>
        <w:t xml:space="preserve">הֲל֤וֹא </w:t>
      </w:r>
      <w:proofErr w:type="spellStart"/>
      <w:r w:rsidRPr="00CC3CC2">
        <w:rPr>
          <w:rtl/>
        </w:rPr>
        <w:t>קְצִיר</w:t>
      </w:r>
      <w:r>
        <w:rPr>
          <w:rtl/>
        </w:rPr>
        <w:t>־</w:t>
      </w:r>
      <w:r w:rsidRPr="00CC3CC2">
        <w:rPr>
          <w:rtl/>
        </w:rPr>
        <w:t>חִטִּים</w:t>
      </w:r>
      <w:proofErr w:type="spellEnd"/>
      <w:r w:rsidRPr="00CC3CC2">
        <w:rPr>
          <w:rtl/>
        </w:rPr>
        <w:t xml:space="preserve">֙ הַיּ֔וֹם אֶקְרָא֙ </w:t>
      </w:r>
      <w:proofErr w:type="spellStart"/>
      <w:r w:rsidRPr="00CC3CC2">
        <w:rPr>
          <w:rtl/>
        </w:rPr>
        <w:t>אֶל</w:t>
      </w:r>
      <w:r>
        <w:rPr>
          <w:rtl/>
        </w:rPr>
        <w:t>־</w:t>
      </w:r>
      <w:r w:rsidRPr="00CC3CC2">
        <w:rPr>
          <w:rtl/>
        </w:rPr>
        <w:t>יְהוָ֔ה</w:t>
      </w:r>
      <w:proofErr w:type="spellEnd"/>
      <w:r w:rsidRPr="00CC3CC2">
        <w:rPr>
          <w:rtl/>
        </w:rPr>
        <w:t xml:space="preserve"> וְיִתֵּ֥ן קֹל֖וֹת וּמָטָ֑ר וּדְע֣וּ וּרְא֗וּ </w:t>
      </w:r>
      <w:proofErr w:type="spellStart"/>
      <w:r w:rsidRPr="00CC3CC2">
        <w:rPr>
          <w:rtl/>
        </w:rPr>
        <w:t>כִּֽי</w:t>
      </w:r>
      <w:r>
        <w:rPr>
          <w:rtl/>
        </w:rPr>
        <w:t>־</w:t>
      </w:r>
      <w:r w:rsidRPr="00CC3CC2">
        <w:rPr>
          <w:rtl/>
        </w:rPr>
        <w:t>רָעַתְכֶ֤ם</w:t>
      </w:r>
      <w:proofErr w:type="spellEnd"/>
      <w:r w:rsidRPr="00CC3CC2">
        <w:rPr>
          <w:rtl/>
        </w:rPr>
        <w:t xml:space="preserve"> רַבָּה֙ אֲשֶׁ֤ר עֲשִׂיתֶם֙ בְּעֵינֵ֣י יְהוָ֔ה לִשְׁא֥וֹל לָכֶ֖ם מֶֽלֶךְ:</w:t>
      </w:r>
      <w:r w:rsidRPr="00CC3CC2">
        <w:rPr>
          <w:rFonts w:ascii="Times New Roman" w:hAnsi="Times New Roman"/>
          <w:rtl/>
        </w:rPr>
        <w:t xml:space="preserve"> </w:t>
      </w:r>
      <w:r w:rsidRPr="00CC3CC2">
        <w:rPr>
          <w:rFonts w:ascii="Times New Roman" w:hAnsi="Times New Roman"/>
          <w:sz w:val="24"/>
          <w:szCs w:val="24"/>
          <w:rtl/>
        </w:rPr>
        <w:t>(ס)</w:t>
      </w:r>
    </w:p>
    <w:p w14:paraId="3CC12FAE" w14:textId="527CA3CD" w:rsidR="00CC3CC2" w:rsidRDefault="00CC3CC2" w:rsidP="00B25434">
      <w:pPr>
        <w:pStyle w:val="a6"/>
        <w:rPr>
          <w:rtl/>
        </w:rPr>
      </w:pPr>
      <w:r w:rsidRPr="00CC3CC2">
        <w:rPr>
          <w:rStyle w:val="affff7"/>
          <w:rtl/>
        </w:rPr>
        <w:t xml:space="preserve">הלא קציר </w:t>
      </w:r>
      <w:proofErr w:type="spellStart"/>
      <w:r w:rsidRPr="00CC3CC2">
        <w:rPr>
          <w:rStyle w:val="affff7"/>
          <w:rtl/>
        </w:rPr>
        <w:t>חטים</w:t>
      </w:r>
      <w:proofErr w:type="spellEnd"/>
      <w:r w:rsidRPr="00CC3CC2">
        <w:rPr>
          <w:rStyle w:val="affff7"/>
          <w:rtl/>
        </w:rPr>
        <w:t xml:space="preserve"> היום.</w:t>
      </w:r>
      <w:r w:rsidRPr="00CC3CC2">
        <w:rPr>
          <w:rtl/>
        </w:rPr>
        <w:t xml:space="preserve"> והגשמים סימן קללה, וקשה בעיני </w:t>
      </w:r>
      <w:proofErr w:type="spellStart"/>
      <w:r w:rsidRPr="00CC3CC2">
        <w:rPr>
          <w:rtl/>
        </w:rPr>
        <w:t>הקב''ה</w:t>
      </w:r>
      <w:proofErr w:type="spellEnd"/>
      <w:r w:rsidRPr="00CC3CC2">
        <w:rPr>
          <w:rtl/>
        </w:rPr>
        <w:t xml:space="preserve"> להביא פורענות חנם, אף על פי כן יש בי כח, ואקרא אל ה' ויתן קולות ומטר: </w:t>
      </w:r>
      <w:r w:rsidRPr="00CC3CC2">
        <w:rPr>
          <w:rStyle w:val="affff7"/>
          <w:rtl/>
        </w:rPr>
        <w:t>ודעו וראו.</w:t>
      </w:r>
      <w:r w:rsidRPr="00CC3CC2">
        <w:rPr>
          <w:rtl/>
        </w:rPr>
        <w:t xml:space="preserve"> כי לא הייתם צריכים לשאול מלך לזלזל בי: </w:t>
      </w:r>
    </w:p>
    <w:p w14:paraId="22437599" w14:textId="3201BD47" w:rsidR="00CC3CC2" w:rsidRDefault="00CC3CC2" w:rsidP="00B25434">
      <w:pPr>
        <w:pStyle w:val="a5"/>
        <w:rPr>
          <w:rtl/>
        </w:rPr>
      </w:pPr>
      <w:bookmarkStart w:id="265" w:name="שמואלBאBפרק-יב-{יח}"/>
      <w:bookmarkEnd w:id="265"/>
      <w:r w:rsidRPr="00CC3CC2">
        <w:rPr>
          <w:rStyle w:val="affff8"/>
          <w:rtl/>
        </w:rPr>
        <w:t>{יח}</w:t>
      </w:r>
      <w:r>
        <w:rPr>
          <w:rFonts w:ascii="Times New Roman" w:hAnsi="Times New Roman"/>
          <w:sz w:val="41"/>
          <w:szCs w:val="41"/>
          <w:rtl/>
        </w:rPr>
        <w:t xml:space="preserve"> </w:t>
      </w:r>
      <w:r w:rsidRPr="00CC3CC2">
        <w:rPr>
          <w:rtl/>
        </w:rPr>
        <w:t xml:space="preserve">וַיִּקְרָ֤א שְׁמוּאֵל֙ </w:t>
      </w:r>
      <w:proofErr w:type="spellStart"/>
      <w:r w:rsidRPr="00CC3CC2">
        <w:rPr>
          <w:rtl/>
        </w:rPr>
        <w:t>אֶל</w:t>
      </w:r>
      <w:r>
        <w:rPr>
          <w:rtl/>
        </w:rPr>
        <w:t>־</w:t>
      </w:r>
      <w:r w:rsidRPr="00CC3CC2">
        <w:rPr>
          <w:rtl/>
        </w:rPr>
        <w:t>יְהוָ֔ה</w:t>
      </w:r>
      <w:proofErr w:type="spellEnd"/>
      <w:r w:rsidRPr="00CC3CC2">
        <w:rPr>
          <w:rtl/>
        </w:rPr>
        <w:t xml:space="preserve"> וַיִּתֵּ֧ן </w:t>
      </w:r>
      <w:r w:rsidRPr="00CC3CC2">
        <w:rPr>
          <w:rtl/>
        </w:rPr>
        <w:t>יְהוָ֛ה קֹלֹ֥ת וּמָטָ֖ר בַּיּ֣וֹם הַה֑וּא וַיִּירָ֨א כָל</w:t>
      </w:r>
      <w:r>
        <w:rPr>
          <w:rtl/>
        </w:rPr>
        <w:t>־</w:t>
      </w:r>
      <w:r w:rsidRPr="00CC3CC2">
        <w:rPr>
          <w:rtl/>
        </w:rPr>
        <w:t xml:space="preserve">הָעָ֥ם מְאֹ֛ד </w:t>
      </w:r>
      <w:proofErr w:type="spellStart"/>
      <w:r w:rsidRPr="00CC3CC2">
        <w:rPr>
          <w:rtl/>
        </w:rPr>
        <w:t>אֶת</w:t>
      </w:r>
      <w:r>
        <w:rPr>
          <w:rtl/>
        </w:rPr>
        <w:t>־</w:t>
      </w:r>
      <w:r w:rsidRPr="00CC3CC2">
        <w:rPr>
          <w:rtl/>
        </w:rPr>
        <w:t>יְהוָ֖ה</w:t>
      </w:r>
      <w:proofErr w:type="spellEnd"/>
      <w:r w:rsidRPr="00CC3CC2">
        <w:rPr>
          <w:rtl/>
        </w:rPr>
        <w:t xml:space="preserve"> </w:t>
      </w:r>
      <w:proofErr w:type="spellStart"/>
      <w:r w:rsidRPr="00CC3CC2">
        <w:rPr>
          <w:rtl/>
        </w:rPr>
        <w:t>וְאֶת</w:t>
      </w:r>
      <w:r>
        <w:rPr>
          <w:rtl/>
        </w:rPr>
        <w:t>־</w:t>
      </w:r>
      <w:r w:rsidRPr="00CC3CC2">
        <w:rPr>
          <w:rtl/>
        </w:rPr>
        <w:t>שְׁמוּאֵֽל</w:t>
      </w:r>
      <w:proofErr w:type="spellEnd"/>
      <w:r w:rsidRPr="00CC3CC2">
        <w:rPr>
          <w:rtl/>
        </w:rPr>
        <w:t>:</w:t>
      </w:r>
      <w:r w:rsidRPr="00CC3CC2">
        <w:rPr>
          <w:rFonts w:ascii="Times New Roman" w:hAnsi="Times New Roman"/>
          <w:rtl/>
        </w:rPr>
        <w:t xml:space="preserve"> </w:t>
      </w:r>
      <w:bookmarkStart w:id="266" w:name="שמואלBאBפרק-יב-{יט}"/>
      <w:bookmarkEnd w:id="266"/>
      <w:r w:rsidRPr="00CC3CC2">
        <w:rPr>
          <w:rStyle w:val="affff8"/>
          <w:rtl/>
        </w:rPr>
        <w:t>{יט}</w:t>
      </w:r>
      <w:r>
        <w:rPr>
          <w:rFonts w:ascii="Times New Roman" w:hAnsi="Times New Roman"/>
          <w:sz w:val="41"/>
          <w:szCs w:val="41"/>
          <w:rtl/>
        </w:rPr>
        <w:t xml:space="preserve"> </w:t>
      </w:r>
      <w:r w:rsidRPr="00CC3CC2">
        <w:rPr>
          <w:rtl/>
        </w:rPr>
        <w:t>וַיֹּאמְר֨וּ כָל</w:t>
      </w:r>
      <w:r>
        <w:rPr>
          <w:rtl/>
        </w:rPr>
        <w:t>־</w:t>
      </w:r>
      <w:r w:rsidRPr="00CC3CC2">
        <w:rPr>
          <w:rtl/>
        </w:rPr>
        <w:t xml:space="preserve">הָעָ֜ם </w:t>
      </w:r>
      <w:proofErr w:type="spellStart"/>
      <w:r w:rsidRPr="00CC3CC2">
        <w:rPr>
          <w:rtl/>
        </w:rPr>
        <w:t>אֶל</w:t>
      </w:r>
      <w:r>
        <w:rPr>
          <w:rtl/>
        </w:rPr>
        <w:t>־</w:t>
      </w:r>
      <w:r w:rsidRPr="00CC3CC2">
        <w:rPr>
          <w:rtl/>
        </w:rPr>
        <w:t>שְׁמוּאֵ֗ל</w:t>
      </w:r>
      <w:proofErr w:type="spellEnd"/>
      <w:r w:rsidRPr="00CC3CC2">
        <w:rPr>
          <w:rtl/>
        </w:rPr>
        <w:t xml:space="preserve"> הִתְפַּלֵּ֧ל </w:t>
      </w:r>
      <w:proofErr w:type="spellStart"/>
      <w:r w:rsidRPr="00CC3CC2">
        <w:rPr>
          <w:rtl/>
        </w:rPr>
        <w:t>בְּעַד</w:t>
      </w:r>
      <w:r>
        <w:rPr>
          <w:rtl/>
        </w:rPr>
        <w:t>־</w:t>
      </w:r>
      <w:r w:rsidRPr="00CC3CC2">
        <w:rPr>
          <w:rtl/>
        </w:rPr>
        <w:t>עֲבָדֶ֛יך</w:t>
      </w:r>
      <w:proofErr w:type="spellEnd"/>
      <w:r w:rsidRPr="00CC3CC2">
        <w:rPr>
          <w:rtl/>
        </w:rPr>
        <w:t xml:space="preserve">ָ </w:t>
      </w:r>
      <w:proofErr w:type="spellStart"/>
      <w:r w:rsidRPr="00CC3CC2">
        <w:rPr>
          <w:rtl/>
        </w:rPr>
        <w:t>אֶל</w:t>
      </w:r>
      <w:r>
        <w:rPr>
          <w:rtl/>
        </w:rPr>
        <w:t>־</w:t>
      </w:r>
      <w:r w:rsidRPr="00CC3CC2">
        <w:rPr>
          <w:rtl/>
        </w:rPr>
        <w:t>יְהוָ֥ה</w:t>
      </w:r>
      <w:proofErr w:type="spellEnd"/>
      <w:r w:rsidRPr="00CC3CC2">
        <w:rPr>
          <w:rtl/>
        </w:rPr>
        <w:t xml:space="preserve"> אֱלֹהֶ֖יךָ </w:t>
      </w:r>
      <w:proofErr w:type="spellStart"/>
      <w:r w:rsidRPr="00CC3CC2">
        <w:rPr>
          <w:rtl/>
        </w:rPr>
        <w:t>וְאַל</w:t>
      </w:r>
      <w:r>
        <w:rPr>
          <w:rtl/>
        </w:rPr>
        <w:t>־</w:t>
      </w:r>
      <w:r w:rsidRPr="00CC3CC2">
        <w:rPr>
          <w:rtl/>
        </w:rPr>
        <w:t>נָמ֑וּת</w:t>
      </w:r>
      <w:proofErr w:type="spellEnd"/>
      <w:r w:rsidRPr="00CC3CC2">
        <w:rPr>
          <w:rtl/>
        </w:rPr>
        <w:t xml:space="preserve"> </w:t>
      </w:r>
      <w:proofErr w:type="spellStart"/>
      <w:r w:rsidRPr="00CC3CC2">
        <w:rPr>
          <w:rtl/>
        </w:rPr>
        <w:t>כִּֽי</w:t>
      </w:r>
      <w:r>
        <w:rPr>
          <w:rtl/>
        </w:rPr>
        <w:t>־</w:t>
      </w:r>
      <w:r w:rsidRPr="00CC3CC2">
        <w:rPr>
          <w:rtl/>
        </w:rPr>
        <w:t>יָסַ֤פְנו</w:t>
      </w:r>
      <w:proofErr w:type="spellEnd"/>
      <w:r w:rsidRPr="00CC3CC2">
        <w:rPr>
          <w:rtl/>
        </w:rPr>
        <w:t xml:space="preserve">ּ </w:t>
      </w:r>
      <w:proofErr w:type="spellStart"/>
      <w:r w:rsidRPr="00CC3CC2">
        <w:rPr>
          <w:rtl/>
        </w:rPr>
        <w:t>עַל</w:t>
      </w:r>
      <w:r>
        <w:rPr>
          <w:rtl/>
        </w:rPr>
        <w:t>־</w:t>
      </w:r>
      <w:r w:rsidRPr="00CC3CC2">
        <w:rPr>
          <w:rtl/>
        </w:rPr>
        <w:t>כָּל</w:t>
      </w:r>
      <w:r>
        <w:rPr>
          <w:rtl/>
        </w:rPr>
        <w:t>־</w:t>
      </w:r>
      <w:r w:rsidRPr="00CC3CC2">
        <w:rPr>
          <w:rtl/>
        </w:rPr>
        <w:t>חַטֹּאתֵ֙ינו</w:t>
      </w:r>
      <w:proofErr w:type="spellEnd"/>
      <w:r w:rsidRPr="00CC3CC2">
        <w:rPr>
          <w:rtl/>
        </w:rPr>
        <w:t>ּ֙ רָעָ֔ה לִשְׁאֹ֥ל לָ֖נוּ מֶֽלֶךְ:</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267" w:name="שמואלBאBפרק-יב-{כ}"/>
      <w:bookmarkEnd w:id="267"/>
      <w:r w:rsidRPr="00CC3CC2">
        <w:rPr>
          <w:rStyle w:val="affff8"/>
          <w:rtl/>
        </w:rPr>
        <w:t>{כ}</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הָעָם</w:t>
      </w:r>
      <w:proofErr w:type="spellEnd"/>
      <w:r w:rsidRPr="00CC3CC2">
        <w:rPr>
          <w:rtl/>
        </w:rPr>
        <w:t xml:space="preserve">֙ </w:t>
      </w:r>
      <w:proofErr w:type="spellStart"/>
      <w:r w:rsidRPr="00CC3CC2">
        <w:rPr>
          <w:rtl/>
        </w:rPr>
        <w:t>אַל</w:t>
      </w:r>
      <w:r>
        <w:rPr>
          <w:rtl/>
        </w:rPr>
        <w:t>־</w:t>
      </w:r>
      <w:r w:rsidRPr="00CC3CC2">
        <w:rPr>
          <w:rtl/>
        </w:rPr>
        <w:t>תִּירָ֔או</w:t>
      </w:r>
      <w:proofErr w:type="spellEnd"/>
      <w:r w:rsidRPr="00CC3CC2">
        <w:rPr>
          <w:rtl/>
        </w:rPr>
        <w:t xml:space="preserve">ּ אַתֶּ֣ם עֲשִׂיתֶ֔ם אֵ֥ת </w:t>
      </w:r>
      <w:proofErr w:type="spellStart"/>
      <w:r w:rsidRPr="00CC3CC2">
        <w:rPr>
          <w:rtl/>
        </w:rPr>
        <w:t>כָּל</w:t>
      </w:r>
      <w:r>
        <w:rPr>
          <w:rtl/>
        </w:rPr>
        <w:t>־</w:t>
      </w:r>
      <w:r w:rsidRPr="00CC3CC2">
        <w:rPr>
          <w:rtl/>
        </w:rPr>
        <w:t>הָרָעָ֖ה</w:t>
      </w:r>
      <w:proofErr w:type="spellEnd"/>
      <w:r w:rsidRPr="00CC3CC2">
        <w:rPr>
          <w:rtl/>
        </w:rPr>
        <w:t xml:space="preserve"> הַזֹּ֑את אַ֗ךְ </w:t>
      </w:r>
      <w:proofErr w:type="spellStart"/>
      <w:r w:rsidRPr="00CC3CC2">
        <w:rPr>
          <w:rtl/>
        </w:rPr>
        <w:t>אַל</w:t>
      </w:r>
      <w:r>
        <w:rPr>
          <w:rtl/>
        </w:rPr>
        <w:t>־</w:t>
      </w:r>
      <w:r w:rsidRPr="00CC3CC2">
        <w:rPr>
          <w:rtl/>
        </w:rPr>
        <w:t>תָּס֙וּרו</w:t>
      </w:r>
      <w:proofErr w:type="spellEnd"/>
      <w:r w:rsidRPr="00CC3CC2">
        <w:rPr>
          <w:rtl/>
        </w:rPr>
        <w:t xml:space="preserve">ּ֙ מֵאַחֲרֵ֣י יְהוָ֔ה וַעֲבַדְתֶּ֥ם </w:t>
      </w:r>
      <w:proofErr w:type="spellStart"/>
      <w:r w:rsidRPr="00CC3CC2">
        <w:rPr>
          <w:rtl/>
        </w:rPr>
        <w:t>אֶת</w:t>
      </w:r>
      <w:r>
        <w:rPr>
          <w:rtl/>
        </w:rPr>
        <w:t>־</w:t>
      </w:r>
      <w:r w:rsidRPr="00CC3CC2">
        <w:rPr>
          <w:rtl/>
        </w:rPr>
        <w:t>יְהוָ֖ה</w:t>
      </w:r>
      <w:proofErr w:type="spellEnd"/>
      <w:r w:rsidRPr="00CC3CC2">
        <w:rPr>
          <w:rtl/>
        </w:rPr>
        <w:t xml:space="preserve"> </w:t>
      </w:r>
      <w:proofErr w:type="spellStart"/>
      <w:r w:rsidRPr="00CC3CC2">
        <w:rPr>
          <w:rtl/>
        </w:rPr>
        <w:t>בְּכָל</w:t>
      </w:r>
      <w:r>
        <w:rPr>
          <w:rtl/>
        </w:rPr>
        <w:t>־</w:t>
      </w:r>
      <w:r w:rsidRPr="00CC3CC2">
        <w:rPr>
          <w:rtl/>
        </w:rPr>
        <w:t>לְבַבְכֶֽם</w:t>
      </w:r>
      <w:proofErr w:type="spellEnd"/>
      <w:r w:rsidRPr="00CC3CC2">
        <w:rPr>
          <w:rtl/>
        </w:rPr>
        <w:t>:</w:t>
      </w:r>
      <w:r w:rsidRPr="00CC3CC2">
        <w:rPr>
          <w:rFonts w:ascii="Times New Roman" w:hAnsi="Times New Roman"/>
          <w:rtl/>
        </w:rPr>
        <w:t xml:space="preserve"> </w:t>
      </w:r>
      <w:bookmarkStart w:id="268" w:name="שמואלBאBפרק-יב-{כא}"/>
      <w:bookmarkEnd w:id="268"/>
      <w:r w:rsidRPr="00CC3CC2">
        <w:rPr>
          <w:rStyle w:val="affff8"/>
          <w:rtl/>
        </w:rPr>
        <w:t>{כא}</w:t>
      </w:r>
      <w:r>
        <w:rPr>
          <w:rFonts w:ascii="Times New Roman" w:hAnsi="Times New Roman"/>
          <w:sz w:val="41"/>
          <w:szCs w:val="41"/>
          <w:rtl/>
        </w:rPr>
        <w:t xml:space="preserve"> </w:t>
      </w:r>
      <w:r w:rsidRPr="00CC3CC2">
        <w:rPr>
          <w:rtl/>
        </w:rPr>
        <w:t xml:space="preserve">וְלֹ֖א תָּס֑וּרוּ כִּ֣י | אַחֲרֵ֣י הַתֹּ֗הוּ אֲשֶׁ֧ר </w:t>
      </w:r>
      <w:proofErr w:type="spellStart"/>
      <w:r w:rsidRPr="00CC3CC2">
        <w:rPr>
          <w:rtl/>
        </w:rPr>
        <w:t>לֹֽא</w:t>
      </w:r>
      <w:r>
        <w:rPr>
          <w:rtl/>
        </w:rPr>
        <w:t>־</w:t>
      </w:r>
      <w:r w:rsidRPr="00CC3CC2">
        <w:rPr>
          <w:rtl/>
        </w:rPr>
        <w:t>יוֹעִ֛ילו</w:t>
      </w:r>
      <w:proofErr w:type="spellEnd"/>
      <w:r w:rsidRPr="00CC3CC2">
        <w:rPr>
          <w:rtl/>
        </w:rPr>
        <w:t xml:space="preserve">ּ וְלֹ֥א יַצִּ֖ילוּ </w:t>
      </w:r>
      <w:proofErr w:type="spellStart"/>
      <w:r w:rsidRPr="00CC3CC2">
        <w:rPr>
          <w:rtl/>
        </w:rPr>
        <w:t>כִּי</w:t>
      </w:r>
      <w:r>
        <w:rPr>
          <w:rtl/>
        </w:rPr>
        <w:t>־</w:t>
      </w:r>
      <w:r w:rsidRPr="00CC3CC2">
        <w:rPr>
          <w:rtl/>
        </w:rPr>
        <w:t>תֹ֥הו</w:t>
      </w:r>
      <w:proofErr w:type="spellEnd"/>
      <w:r w:rsidRPr="00CC3CC2">
        <w:rPr>
          <w:rtl/>
        </w:rPr>
        <w:t>ּ הֵֽמָּה:</w:t>
      </w:r>
      <w:r w:rsidRPr="00CC3CC2">
        <w:rPr>
          <w:rFonts w:ascii="Times New Roman" w:hAnsi="Times New Roman"/>
          <w:rtl/>
        </w:rPr>
        <w:t xml:space="preserve"> </w:t>
      </w:r>
      <w:bookmarkStart w:id="269" w:name="שמואלBאBפרק-יב-{כב}"/>
      <w:bookmarkEnd w:id="269"/>
      <w:r w:rsidRPr="00CC3CC2">
        <w:rPr>
          <w:rStyle w:val="affff8"/>
          <w:rtl/>
        </w:rPr>
        <w:t>{כב}</w:t>
      </w:r>
      <w:r>
        <w:rPr>
          <w:rFonts w:ascii="Times New Roman" w:hAnsi="Times New Roman"/>
          <w:sz w:val="41"/>
          <w:szCs w:val="41"/>
          <w:rtl/>
        </w:rPr>
        <w:t xml:space="preserve"> </w:t>
      </w:r>
      <w:r w:rsidRPr="00CC3CC2">
        <w:rPr>
          <w:rtl/>
        </w:rPr>
        <w:t xml:space="preserve">כִּ֠י </w:t>
      </w:r>
      <w:proofErr w:type="spellStart"/>
      <w:r w:rsidRPr="00CC3CC2">
        <w:rPr>
          <w:rtl/>
        </w:rPr>
        <w:t>לֹֽא</w:t>
      </w:r>
      <w:r>
        <w:rPr>
          <w:rtl/>
        </w:rPr>
        <w:t>־</w:t>
      </w:r>
      <w:r w:rsidRPr="00CC3CC2">
        <w:rPr>
          <w:rtl/>
        </w:rPr>
        <w:t>יִטֹּ֤ש</w:t>
      </w:r>
      <w:proofErr w:type="spellEnd"/>
      <w:r w:rsidRPr="00CC3CC2">
        <w:rPr>
          <w:rtl/>
        </w:rPr>
        <w:t xml:space="preserve">ׁ יְהוָה֙ </w:t>
      </w:r>
      <w:proofErr w:type="spellStart"/>
      <w:r w:rsidRPr="00CC3CC2">
        <w:rPr>
          <w:rtl/>
        </w:rPr>
        <w:t>אֶת</w:t>
      </w:r>
      <w:r>
        <w:rPr>
          <w:rtl/>
        </w:rPr>
        <w:t>־</w:t>
      </w:r>
      <w:r w:rsidRPr="00CC3CC2">
        <w:rPr>
          <w:rtl/>
        </w:rPr>
        <w:t>עַמּ֔ו</w:t>
      </w:r>
      <w:proofErr w:type="spellEnd"/>
      <w:r w:rsidRPr="00CC3CC2">
        <w:rPr>
          <w:rtl/>
        </w:rPr>
        <w:t>ֹ בַּעֲב֖וּר שְׁמ֣וֹ הַגָּד֑וֹל כִּ֚י הוֹאִ֣יל יְהוָ֔ה לַעֲשׂ֥וֹת אֶתְכֶ֛ם ל֖וֹ לְעָֽם:</w:t>
      </w:r>
    </w:p>
    <w:p w14:paraId="41D3B8E3" w14:textId="54992A00" w:rsidR="00CC3CC2" w:rsidRDefault="00CC3CC2" w:rsidP="00B25434">
      <w:pPr>
        <w:pStyle w:val="a6"/>
        <w:rPr>
          <w:rtl/>
        </w:rPr>
      </w:pPr>
      <w:r w:rsidRPr="00CC3CC2">
        <w:rPr>
          <w:rStyle w:val="affff7"/>
          <w:rtl/>
        </w:rPr>
        <w:t>בעבור שמו הגדול.</w:t>
      </w:r>
      <w:r w:rsidRPr="00CC3CC2">
        <w:rPr>
          <w:rtl/>
        </w:rPr>
        <w:t xml:space="preserve"> אשר יצא שמו עליכם שהוא מושיעכם, ולמען לא יתמעט שם גדלו: </w:t>
      </w:r>
      <w:r w:rsidRPr="00CC3CC2">
        <w:rPr>
          <w:rStyle w:val="affff7"/>
          <w:rtl/>
        </w:rPr>
        <w:t>הואיל ה'.</w:t>
      </w:r>
      <w:r w:rsidRPr="00CC3CC2">
        <w:rPr>
          <w:rtl/>
        </w:rPr>
        <w:t xml:space="preserve"> נשבע, כמו (לקמן יד כה): ויואל שאול את העם: </w:t>
      </w:r>
    </w:p>
    <w:p w14:paraId="353DCA7C" w14:textId="0EA917A8" w:rsidR="00CC3CC2" w:rsidRDefault="00CC3CC2" w:rsidP="00B25434">
      <w:pPr>
        <w:pStyle w:val="a5"/>
        <w:rPr>
          <w:rtl/>
        </w:rPr>
      </w:pPr>
      <w:bookmarkStart w:id="270" w:name="שמואלBאBפרק-יב-{כג}"/>
      <w:bookmarkEnd w:id="270"/>
      <w:r w:rsidRPr="00CC3CC2">
        <w:rPr>
          <w:rStyle w:val="affff8"/>
          <w:rtl/>
        </w:rPr>
        <w:t>{כג}</w:t>
      </w:r>
      <w:r>
        <w:rPr>
          <w:rFonts w:ascii="Times New Roman" w:hAnsi="Times New Roman"/>
          <w:sz w:val="41"/>
          <w:szCs w:val="41"/>
          <w:rtl/>
        </w:rPr>
        <w:t xml:space="preserve"> </w:t>
      </w:r>
      <w:r w:rsidRPr="00CC3CC2">
        <w:rPr>
          <w:rtl/>
        </w:rPr>
        <w:t>גַּ֣ם אָנֹכִ֗י חָלִ֤ילָה לִּי֙ מֵחֲטֹ֣א לַֽיהוָ֔ה מֵחֲדֹ֖ל לְהִתְפַּלֵּ֣ל בַּעַדְכֶ֑ם וְהוֹרֵיתִ֣י אֶתְכֶ֔ם בְּדֶ֥רֶךְ הַטּוֹבָ֖ה וְהַיְשָׁרָֽה:</w:t>
      </w:r>
    </w:p>
    <w:p w14:paraId="3FCD3A92" w14:textId="55EE7DB1" w:rsidR="00CC3CC2" w:rsidRDefault="00CC3CC2" w:rsidP="00B25434">
      <w:pPr>
        <w:pStyle w:val="a6"/>
        <w:rPr>
          <w:rtl/>
        </w:rPr>
      </w:pPr>
      <w:r w:rsidRPr="00CC3CC2">
        <w:rPr>
          <w:rStyle w:val="affff7"/>
          <w:rtl/>
        </w:rPr>
        <w:t>גם אנכי חלילה לי.</w:t>
      </w:r>
      <w:r w:rsidRPr="00CC3CC2">
        <w:rPr>
          <w:rtl/>
        </w:rPr>
        <w:t xml:space="preserve"> מאחר שתעשו אתם את שלכם לשוב אל ה', גם אנכי חלילה לי מחדול מהתפלל בעדכם: </w:t>
      </w:r>
    </w:p>
    <w:p w14:paraId="630949B6" w14:textId="24440958" w:rsidR="00CC3CC2" w:rsidRDefault="00CC3CC2" w:rsidP="00B25434">
      <w:pPr>
        <w:pStyle w:val="a5"/>
        <w:rPr>
          <w:rtl/>
        </w:rPr>
      </w:pPr>
      <w:bookmarkStart w:id="271" w:name="שמואלBאBפרק-יב-{כד}"/>
      <w:bookmarkEnd w:id="271"/>
      <w:r w:rsidRPr="00CC3CC2">
        <w:rPr>
          <w:rStyle w:val="affff8"/>
          <w:rtl/>
        </w:rPr>
        <w:t>{כד}</w:t>
      </w:r>
      <w:r>
        <w:rPr>
          <w:rFonts w:ascii="Times New Roman" w:hAnsi="Times New Roman"/>
          <w:sz w:val="41"/>
          <w:szCs w:val="41"/>
          <w:rtl/>
        </w:rPr>
        <w:t xml:space="preserve"> </w:t>
      </w:r>
      <w:r w:rsidRPr="00CC3CC2">
        <w:rPr>
          <w:rtl/>
        </w:rPr>
        <w:t xml:space="preserve">אַ֣ךְ | יְר֣אוּ </w:t>
      </w:r>
      <w:proofErr w:type="spellStart"/>
      <w:r w:rsidRPr="00CC3CC2">
        <w:rPr>
          <w:rtl/>
        </w:rPr>
        <w:t>אֶת</w:t>
      </w:r>
      <w:r>
        <w:rPr>
          <w:rtl/>
        </w:rPr>
        <w:t>־</w:t>
      </w:r>
      <w:r w:rsidRPr="00CC3CC2">
        <w:rPr>
          <w:rtl/>
        </w:rPr>
        <w:t>יְהוָ֗ה</w:t>
      </w:r>
      <w:proofErr w:type="spellEnd"/>
      <w:r w:rsidRPr="00CC3CC2">
        <w:rPr>
          <w:rtl/>
        </w:rPr>
        <w:t xml:space="preserve"> וַעֲבַדְתֶּ֥ם אֹת֛וֹ בֶּאֱמֶ֖ת </w:t>
      </w:r>
      <w:proofErr w:type="spellStart"/>
      <w:r w:rsidRPr="00CC3CC2">
        <w:rPr>
          <w:rtl/>
        </w:rPr>
        <w:t>בְּכָל</w:t>
      </w:r>
      <w:r>
        <w:rPr>
          <w:rtl/>
        </w:rPr>
        <w:t>־</w:t>
      </w:r>
      <w:r w:rsidRPr="00CC3CC2">
        <w:rPr>
          <w:rtl/>
        </w:rPr>
        <w:t>לְבַבְכֶ֑ם</w:t>
      </w:r>
      <w:proofErr w:type="spellEnd"/>
      <w:r w:rsidRPr="00CC3CC2">
        <w:rPr>
          <w:rtl/>
        </w:rPr>
        <w:t xml:space="preserve"> כִּ֣י רְא֔וּ אֵ֥ת </w:t>
      </w:r>
      <w:proofErr w:type="spellStart"/>
      <w:r w:rsidRPr="00CC3CC2">
        <w:rPr>
          <w:rtl/>
        </w:rPr>
        <w:t>אֲשֶׁר</w:t>
      </w:r>
      <w:r>
        <w:rPr>
          <w:rtl/>
        </w:rPr>
        <w:t>־</w:t>
      </w:r>
      <w:r w:rsidRPr="00CC3CC2">
        <w:rPr>
          <w:rtl/>
        </w:rPr>
        <w:t>הִגְדִּ֖ל</w:t>
      </w:r>
      <w:proofErr w:type="spellEnd"/>
      <w:r w:rsidRPr="00CC3CC2">
        <w:rPr>
          <w:rtl/>
        </w:rPr>
        <w:t xml:space="preserve"> עִמָּכֶֽם:</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272" w:name="שמואלBאBפרק-יב-{כה}"/>
      <w:bookmarkEnd w:id="272"/>
      <w:r w:rsidRPr="00CC3CC2">
        <w:rPr>
          <w:rStyle w:val="affff8"/>
          <w:rtl/>
        </w:rPr>
        <w:t>{כה}</w:t>
      </w:r>
      <w:r>
        <w:rPr>
          <w:rFonts w:ascii="Times New Roman" w:hAnsi="Times New Roman"/>
          <w:sz w:val="41"/>
          <w:szCs w:val="41"/>
          <w:rtl/>
        </w:rPr>
        <w:t xml:space="preserve"> </w:t>
      </w:r>
      <w:proofErr w:type="spellStart"/>
      <w:r w:rsidRPr="00CC3CC2">
        <w:rPr>
          <w:rtl/>
        </w:rPr>
        <w:t>וְאִם</w:t>
      </w:r>
      <w:r>
        <w:rPr>
          <w:rtl/>
        </w:rPr>
        <w:t>־</w:t>
      </w:r>
      <w:r w:rsidRPr="00CC3CC2">
        <w:rPr>
          <w:rtl/>
        </w:rPr>
        <w:t>הָרֵ֖ע</w:t>
      </w:r>
      <w:proofErr w:type="spellEnd"/>
      <w:r w:rsidRPr="00CC3CC2">
        <w:rPr>
          <w:rtl/>
        </w:rPr>
        <w:t xml:space="preserve">ַ תָּרֵ֑עוּ </w:t>
      </w:r>
      <w:proofErr w:type="spellStart"/>
      <w:r w:rsidRPr="00CC3CC2">
        <w:rPr>
          <w:rtl/>
        </w:rPr>
        <w:t>גַּם</w:t>
      </w:r>
      <w:r>
        <w:rPr>
          <w:rtl/>
        </w:rPr>
        <w:t>־</w:t>
      </w:r>
      <w:r w:rsidRPr="00CC3CC2">
        <w:rPr>
          <w:rtl/>
        </w:rPr>
        <w:t>אַתֶּ֥ם</w:t>
      </w:r>
      <w:proofErr w:type="spellEnd"/>
      <w:r w:rsidRPr="00CC3CC2">
        <w:rPr>
          <w:rtl/>
        </w:rPr>
        <w:t xml:space="preserve"> </w:t>
      </w:r>
      <w:proofErr w:type="spellStart"/>
      <w:r w:rsidRPr="00CC3CC2">
        <w:rPr>
          <w:rtl/>
        </w:rPr>
        <w:t>גַּֽם</w:t>
      </w:r>
      <w:r>
        <w:rPr>
          <w:rtl/>
        </w:rPr>
        <w:t>־</w:t>
      </w:r>
      <w:r w:rsidRPr="00CC3CC2">
        <w:rPr>
          <w:rtl/>
        </w:rPr>
        <w:t>מַלְכְּכֶ֖ם</w:t>
      </w:r>
      <w:proofErr w:type="spellEnd"/>
      <w:r w:rsidRPr="00CC3CC2">
        <w:rPr>
          <w:rtl/>
        </w:rPr>
        <w:t xml:space="preserve"> תִּסָּפֽוּ:</w:t>
      </w:r>
    </w:p>
    <w:p w14:paraId="21986B50"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0232800" w14:textId="1E072604" w:rsidR="00CC3CC2" w:rsidRDefault="00CC3CC2" w:rsidP="00B25434">
      <w:pPr>
        <w:pStyle w:val="21"/>
        <w:rPr>
          <w:rtl/>
        </w:rPr>
      </w:pPr>
      <w:proofErr w:type="spellStart"/>
      <w:r>
        <w:rPr>
          <w:rtl/>
        </w:rPr>
        <w:t>פרק־</w:t>
      </w:r>
      <w:r w:rsidRPr="00CC3CC2">
        <w:rPr>
          <w:rtl/>
        </w:rPr>
        <w:t>יג</w:t>
      </w:r>
      <w:proofErr w:type="spellEnd"/>
    </w:p>
    <w:p w14:paraId="6F599DD9"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273" w:name="שמואלBאBפרק-יג-{א}"/>
      <w:bookmarkEnd w:id="273"/>
    </w:p>
    <w:p w14:paraId="3A39BFF1" w14:textId="385B9B24" w:rsidR="00CC3CC2" w:rsidRDefault="00CC3CC2" w:rsidP="00B25434">
      <w:pPr>
        <w:pStyle w:val="a5"/>
        <w:rPr>
          <w:rtl/>
        </w:rPr>
      </w:pPr>
      <w:r w:rsidRPr="00CC3CC2">
        <w:rPr>
          <w:rStyle w:val="affff8"/>
          <w:rtl/>
        </w:rPr>
        <w:t>{א}</w:t>
      </w:r>
      <w:r>
        <w:rPr>
          <w:rFonts w:ascii="Times New Roman" w:hAnsi="Times New Roman"/>
          <w:sz w:val="41"/>
          <w:szCs w:val="41"/>
          <w:rtl/>
        </w:rPr>
        <w:t xml:space="preserve"> </w:t>
      </w:r>
      <w:proofErr w:type="spellStart"/>
      <w:r w:rsidRPr="00CC3CC2">
        <w:rPr>
          <w:rtl/>
        </w:rPr>
        <w:t>בֶּן</w:t>
      </w:r>
      <w:r>
        <w:rPr>
          <w:rtl/>
        </w:rPr>
        <w:t>־</w:t>
      </w:r>
      <w:r w:rsidRPr="00CC3CC2">
        <w:rPr>
          <w:rtl/>
        </w:rPr>
        <w:t>שָׁנָ֖ה</w:t>
      </w:r>
      <w:proofErr w:type="spellEnd"/>
      <w:r w:rsidRPr="00CC3CC2">
        <w:rPr>
          <w:rtl/>
        </w:rPr>
        <w:t xml:space="preserve"> שָׁא֣וּל בְּמָלְכ֑וֹ וּשְׁתֵּ֣י שָׁנִ֔ים מָלַ֖ךְ עַל</w:t>
      </w:r>
      <w:r>
        <w:rPr>
          <w:rtl/>
        </w:rPr>
        <w:t>־</w:t>
      </w:r>
      <w:r w:rsidRPr="00CC3CC2">
        <w:rPr>
          <w:rtl/>
        </w:rPr>
        <w:t>יִשְׂרָאֵֽל:</w:t>
      </w:r>
    </w:p>
    <w:p w14:paraId="1A038A59" w14:textId="2CA9EF0C" w:rsidR="00CC3CC2" w:rsidRDefault="00CC3CC2" w:rsidP="00B25434">
      <w:pPr>
        <w:pStyle w:val="a6"/>
        <w:rPr>
          <w:rtl/>
        </w:rPr>
      </w:pPr>
      <w:r w:rsidRPr="00CC3CC2">
        <w:rPr>
          <w:rStyle w:val="affff7"/>
          <w:rtl/>
        </w:rPr>
        <w:t>בן שנה שאול במלכו.</w:t>
      </w:r>
      <w:r w:rsidRPr="00CC3CC2">
        <w:rPr>
          <w:rtl/>
        </w:rPr>
        <w:t xml:space="preserve"> אמרו רבותינו </w:t>
      </w:r>
      <w:proofErr w:type="spellStart"/>
      <w:r w:rsidRPr="00CC3CC2">
        <w:rPr>
          <w:rtl/>
        </w:rPr>
        <w:t>ז''ל</w:t>
      </w:r>
      <w:proofErr w:type="spellEnd"/>
      <w:r w:rsidRPr="00CC3CC2">
        <w:rPr>
          <w:rtl/>
        </w:rPr>
        <w:t xml:space="preserve"> (יומא כב ב): </w:t>
      </w:r>
      <w:r w:rsidRPr="00CC3CC2">
        <w:rPr>
          <w:rStyle w:val="affff7"/>
          <w:rtl/>
        </w:rPr>
        <w:t xml:space="preserve">כבן שנה, שלא טעם </w:t>
      </w:r>
      <w:proofErr w:type="spellStart"/>
      <w:r w:rsidRPr="00CC3CC2">
        <w:rPr>
          <w:rStyle w:val="affff7"/>
          <w:rtl/>
        </w:rPr>
        <w:t>טעם</w:t>
      </w:r>
      <w:proofErr w:type="spellEnd"/>
      <w:r w:rsidRPr="00CC3CC2">
        <w:rPr>
          <w:rStyle w:val="affff7"/>
          <w:rtl/>
        </w:rPr>
        <w:t xml:space="preserve"> חטא.</w:t>
      </w:r>
      <w:r w:rsidRPr="00CC3CC2">
        <w:rPr>
          <w:rtl/>
        </w:rPr>
        <w:t xml:space="preserve"> ויש לפתור: בן שנה </w:t>
      </w:r>
      <w:r w:rsidRPr="00CC3CC2">
        <w:rPr>
          <w:rtl/>
        </w:rPr>
        <w:t xml:space="preserve">שאול במלכו, בשנה ראשונה שהומלך בה, והוא מלך שתי שנים על ישראל, ובשנה ראשונה, מיד: ויבחר לו שאול שלשת אלפים: </w:t>
      </w:r>
    </w:p>
    <w:p w14:paraId="53F90F55" w14:textId="582A8AA0" w:rsidR="00CC3CC2" w:rsidRDefault="00CC3CC2" w:rsidP="00B25434">
      <w:pPr>
        <w:pStyle w:val="a5"/>
        <w:rPr>
          <w:rtl/>
        </w:rPr>
      </w:pPr>
      <w:bookmarkStart w:id="274" w:name="שמואלBאBפרק-יג-{ב}"/>
      <w:bookmarkEnd w:id="274"/>
      <w:r w:rsidRPr="00CC3CC2">
        <w:rPr>
          <w:rStyle w:val="affff8"/>
          <w:rtl/>
        </w:rPr>
        <w:t>{ב}</w:t>
      </w:r>
      <w:r>
        <w:rPr>
          <w:rFonts w:ascii="Times New Roman" w:hAnsi="Times New Roman"/>
          <w:sz w:val="41"/>
          <w:szCs w:val="41"/>
          <w:rtl/>
        </w:rPr>
        <w:t xml:space="preserve"> </w:t>
      </w:r>
      <w:proofErr w:type="spellStart"/>
      <w:r w:rsidRPr="00CC3CC2">
        <w:rPr>
          <w:rtl/>
        </w:rPr>
        <w:t>וַיִּבְחַר</w:t>
      </w:r>
      <w:r>
        <w:rPr>
          <w:rtl/>
        </w:rPr>
        <w:t>־</w:t>
      </w:r>
      <w:r w:rsidRPr="00CC3CC2">
        <w:rPr>
          <w:rtl/>
        </w:rPr>
        <w:t>ל֨ו</w:t>
      </w:r>
      <w:proofErr w:type="spellEnd"/>
      <w:r w:rsidRPr="00CC3CC2">
        <w:rPr>
          <w:rtl/>
        </w:rPr>
        <w:t xml:space="preserve">ֹ שָׁא֜וּל שְׁלֹ֣שֶׁת אֲלָפִים֮ </w:t>
      </w:r>
      <w:r w:rsidRPr="00CC3CC2">
        <w:rPr>
          <w:rtl/>
        </w:rPr>
        <w:lastRenderedPageBreak/>
        <w:t xml:space="preserve">מִיִּשְׂרָאֵל֒ וַיִּהְי֨וּ </w:t>
      </w:r>
      <w:proofErr w:type="spellStart"/>
      <w:r w:rsidRPr="00CC3CC2">
        <w:rPr>
          <w:rtl/>
        </w:rPr>
        <w:t>עִם</w:t>
      </w:r>
      <w:r>
        <w:rPr>
          <w:rtl/>
        </w:rPr>
        <w:t>־</w:t>
      </w:r>
      <w:r w:rsidRPr="00CC3CC2">
        <w:rPr>
          <w:rtl/>
        </w:rPr>
        <w:t>שָׁא֜וּל</w:t>
      </w:r>
      <w:proofErr w:type="spellEnd"/>
      <w:r w:rsidRPr="00CC3CC2">
        <w:rPr>
          <w:rtl/>
        </w:rPr>
        <w:t xml:space="preserve"> אַלְפַּ֗יִם </w:t>
      </w:r>
      <w:proofErr w:type="spellStart"/>
      <w:r w:rsidRPr="00CC3CC2">
        <w:rPr>
          <w:rtl/>
        </w:rPr>
        <w:t>בְּמִכְמָש</w:t>
      </w:r>
      <w:proofErr w:type="spellEnd"/>
      <w:r w:rsidRPr="00CC3CC2">
        <w:rPr>
          <w:rtl/>
        </w:rPr>
        <w:t>ׂ֙ וּבְהַ֣ר בֵּֽית</w:t>
      </w:r>
      <w:r>
        <w:rPr>
          <w:rtl/>
        </w:rPr>
        <w:t>־</w:t>
      </w:r>
      <w:r w:rsidRPr="00CC3CC2">
        <w:rPr>
          <w:rtl/>
        </w:rPr>
        <w:t xml:space="preserve">אֵ֔ל וְאֶ֗לֶף הָיוּ֙ </w:t>
      </w:r>
      <w:proofErr w:type="spellStart"/>
      <w:r w:rsidRPr="00CC3CC2">
        <w:rPr>
          <w:rtl/>
        </w:rPr>
        <w:t>עִם</w:t>
      </w:r>
      <w:r>
        <w:rPr>
          <w:rtl/>
        </w:rPr>
        <w:t>־</w:t>
      </w:r>
      <w:r w:rsidRPr="00CC3CC2">
        <w:rPr>
          <w:rtl/>
        </w:rPr>
        <w:t>י֣וֹנָתָ֔ן</w:t>
      </w:r>
      <w:proofErr w:type="spellEnd"/>
      <w:r w:rsidRPr="00CC3CC2">
        <w:rPr>
          <w:rtl/>
        </w:rPr>
        <w:t xml:space="preserve"> בְּגִבְעַ֖ת בִּנְיָמִ֑ין וְיֶ֣תֶר הָעָ֔ם שִׁלַּ֖ח אִ֥ישׁ </w:t>
      </w:r>
      <w:proofErr w:type="spellStart"/>
      <w:r w:rsidRPr="00CC3CC2">
        <w:rPr>
          <w:rtl/>
        </w:rPr>
        <w:t>לְאֹהָלָֽיו</w:t>
      </w:r>
      <w:proofErr w:type="spellEnd"/>
      <w:r w:rsidRPr="00CC3CC2">
        <w:rPr>
          <w:rtl/>
        </w:rPr>
        <w:t>:</w:t>
      </w:r>
      <w:r w:rsidRPr="00CC3CC2">
        <w:rPr>
          <w:rFonts w:ascii="Times New Roman" w:hAnsi="Times New Roman"/>
          <w:rtl/>
        </w:rPr>
        <w:t xml:space="preserve"> </w:t>
      </w:r>
      <w:bookmarkStart w:id="275" w:name="שמואלBאBפרק-יג-{ג}"/>
      <w:bookmarkEnd w:id="275"/>
      <w:r w:rsidRPr="00CC3CC2">
        <w:rPr>
          <w:rStyle w:val="affff8"/>
          <w:rtl/>
        </w:rPr>
        <w:t>{ג}</w:t>
      </w:r>
      <w:r>
        <w:rPr>
          <w:rFonts w:ascii="Times New Roman" w:hAnsi="Times New Roman"/>
          <w:sz w:val="41"/>
          <w:szCs w:val="41"/>
          <w:rtl/>
        </w:rPr>
        <w:t xml:space="preserve"> </w:t>
      </w:r>
      <w:r w:rsidRPr="00CC3CC2">
        <w:rPr>
          <w:rtl/>
        </w:rPr>
        <w:t xml:space="preserve">וַיַּ֣ךְ יוֹנָתָ֗ן אֵ֣ת נְצִ֤יב פְּלִשְׁתִּים֙ אֲשֶׁ֣ר בְּגֶ֔בַע וַֽיִּשְׁמְע֖וּ פְּלִשְׁתִּ֑ים וְשָׁאוּל֩ תָּקַ֨ע בַּשּׁוֹפָ֤ר </w:t>
      </w:r>
      <w:proofErr w:type="spellStart"/>
      <w:r w:rsidRPr="00CC3CC2">
        <w:rPr>
          <w:rtl/>
        </w:rPr>
        <w:t>בְּכָל</w:t>
      </w:r>
      <w:r>
        <w:rPr>
          <w:rtl/>
        </w:rPr>
        <w:t>־</w:t>
      </w:r>
      <w:r w:rsidRPr="00CC3CC2">
        <w:rPr>
          <w:rtl/>
        </w:rPr>
        <w:t>הָאָ֙רֶץ</w:t>
      </w:r>
      <w:proofErr w:type="spellEnd"/>
      <w:r w:rsidRPr="00CC3CC2">
        <w:rPr>
          <w:rtl/>
        </w:rPr>
        <w:t>֙ לֵאמֹ֔ר יִשְׁמְע֖וּ הָעִבְרִֽים:</w:t>
      </w:r>
    </w:p>
    <w:p w14:paraId="3F352B11" w14:textId="1FA78A8D" w:rsidR="00CC3CC2" w:rsidRDefault="00CC3CC2" w:rsidP="00B25434">
      <w:pPr>
        <w:pStyle w:val="a6"/>
        <w:rPr>
          <w:rtl/>
        </w:rPr>
      </w:pPr>
      <w:r w:rsidRPr="00CC3CC2">
        <w:rPr>
          <w:rStyle w:val="affff7"/>
          <w:rtl/>
        </w:rPr>
        <w:t>את נציב פלשתים.</w:t>
      </w:r>
      <w:r w:rsidRPr="00CC3CC2">
        <w:rPr>
          <w:rtl/>
        </w:rPr>
        <w:t xml:space="preserve"> סרדיוט שהיה להם על ישראל, והושיבוהו בגבעת בנימן: </w:t>
      </w:r>
      <w:r w:rsidRPr="00CC3CC2">
        <w:rPr>
          <w:rStyle w:val="affff7"/>
          <w:rtl/>
        </w:rPr>
        <w:t>ישמעו העברים.</w:t>
      </w:r>
      <w:r w:rsidRPr="00CC3CC2">
        <w:rPr>
          <w:rtl/>
        </w:rPr>
        <w:t xml:space="preserve"> שמרדנו בפלשתים, וישמרו מהם: </w:t>
      </w:r>
    </w:p>
    <w:p w14:paraId="30DF69C3" w14:textId="0A6B6585" w:rsidR="00CC3CC2" w:rsidRDefault="00CC3CC2" w:rsidP="00B25434">
      <w:pPr>
        <w:pStyle w:val="a5"/>
        <w:rPr>
          <w:rtl/>
        </w:rPr>
      </w:pPr>
      <w:bookmarkStart w:id="276" w:name="שמואלBאBפרק-יג-{ד}"/>
      <w:bookmarkEnd w:id="276"/>
      <w:r w:rsidRPr="00CC3CC2">
        <w:rPr>
          <w:rStyle w:val="affff8"/>
          <w:rtl/>
        </w:rPr>
        <w:t>{ד}</w:t>
      </w:r>
      <w:r>
        <w:rPr>
          <w:rFonts w:ascii="Times New Roman" w:hAnsi="Times New Roman"/>
          <w:sz w:val="41"/>
          <w:szCs w:val="41"/>
          <w:rtl/>
        </w:rPr>
        <w:t xml:space="preserve"> </w:t>
      </w:r>
      <w:proofErr w:type="spellStart"/>
      <w:r w:rsidRPr="00CC3CC2">
        <w:rPr>
          <w:rtl/>
        </w:rPr>
        <w:t>וְכָל</w:t>
      </w:r>
      <w:r>
        <w:rPr>
          <w:rtl/>
        </w:rPr>
        <w:t>־</w:t>
      </w:r>
      <w:r w:rsidRPr="00CC3CC2">
        <w:rPr>
          <w:rtl/>
        </w:rPr>
        <w:t>יִשְׂרָאֵ֞ל</w:t>
      </w:r>
      <w:proofErr w:type="spellEnd"/>
      <w:r w:rsidRPr="00CC3CC2">
        <w:rPr>
          <w:rtl/>
        </w:rPr>
        <w:t xml:space="preserve"> שָׁמְע֣וּ לֵאמֹ֗ר הִכָּ֤ה שָׁאוּל֙ </w:t>
      </w:r>
      <w:proofErr w:type="spellStart"/>
      <w:r w:rsidRPr="00CC3CC2">
        <w:rPr>
          <w:rtl/>
        </w:rPr>
        <w:t>אֶת</w:t>
      </w:r>
      <w:r>
        <w:rPr>
          <w:rtl/>
        </w:rPr>
        <w:t>־</w:t>
      </w:r>
      <w:r w:rsidRPr="00CC3CC2">
        <w:rPr>
          <w:rtl/>
        </w:rPr>
        <w:t>נְצִ֣יב</w:t>
      </w:r>
      <w:proofErr w:type="spellEnd"/>
      <w:r w:rsidRPr="00CC3CC2">
        <w:rPr>
          <w:rtl/>
        </w:rPr>
        <w:t xml:space="preserve"> פְּלִשְׁתִּ֔ים </w:t>
      </w:r>
      <w:proofErr w:type="spellStart"/>
      <w:r w:rsidRPr="00CC3CC2">
        <w:rPr>
          <w:rtl/>
        </w:rPr>
        <w:t>וְגַם</w:t>
      </w:r>
      <w:r>
        <w:rPr>
          <w:rtl/>
        </w:rPr>
        <w:t>־</w:t>
      </w:r>
      <w:r w:rsidRPr="00CC3CC2">
        <w:rPr>
          <w:rtl/>
        </w:rPr>
        <w:t>נִבְאַש</w:t>
      </w:r>
      <w:proofErr w:type="spellEnd"/>
      <w:r w:rsidRPr="00CC3CC2">
        <w:rPr>
          <w:rtl/>
        </w:rPr>
        <w:t>ׁ יִשְׂרָאֵ֖ל בַּפְּלִשְׁתִּ֑ים וַיִּצָּעֲק֥וּ הָעָ֛ם אַחֲרֵ֥י שָׁא֖וּל הַגִּלְגָּֽל:</w:t>
      </w:r>
    </w:p>
    <w:p w14:paraId="5D82F178" w14:textId="6592E2FF" w:rsidR="00CC3CC2" w:rsidRDefault="00CC3CC2" w:rsidP="00B25434">
      <w:pPr>
        <w:pStyle w:val="a6"/>
        <w:rPr>
          <w:rtl/>
        </w:rPr>
      </w:pPr>
      <w:r w:rsidRPr="00CC3CC2">
        <w:rPr>
          <w:rStyle w:val="affff7"/>
          <w:rtl/>
        </w:rPr>
        <w:t>וגם נבאש ישראל.</w:t>
      </w:r>
      <w:r w:rsidRPr="00CC3CC2">
        <w:rPr>
          <w:rtl/>
        </w:rPr>
        <w:t xml:space="preserve"> נבאש ריחם בפלשתים, לשון 'שנאה': </w:t>
      </w:r>
      <w:r w:rsidRPr="00CC3CC2">
        <w:rPr>
          <w:rStyle w:val="affff7"/>
          <w:rtl/>
        </w:rPr>
        <w:t>אחרי שאול הגלגל.</w:t>
      </w:r>
      <w:r w:rsidRPr="00CC3CC2">
        <w:rPr>
          <w:rtl/>
        </w:rPr>
        <w:t xml:space="preserve"> הוא שאמר לו שמואל (לעיל י ח) וירדת לפני הגלגל: </w:t>
      </w:r>
    </w:p>
    <w:p w14:paraId="731AA66B" w14:textId="23026E12" w:rsidR="00CC3CC2" w:rsidRDefault="00CC3CC2" w:rsidP="00B25434">
      <w:pPr>
        <w:pStyle w:val="a5"/>
        <w:rPr>
          <w:rtl/>
        </w:rPr>
      </w:pPr>
      <w:bookmarkStart w:id="277" w:name="שמואלBאBפרק-יג-{ה}"/>
      <w:bookmarkEnd w:id="277"/>
      <w:r w:rsidRPr="00CC3CC2">
        <w:rPr>
          <w:rStyle w:val="affff8"/>
          <w:rtl/>
        </w:rPr>
        <w:t>{ה}</w:t>
      </w:r>
      <w:r>
        <w:rPr>
          <w:rFonts w:ascii="Times New Roman" w:hAnsi="Times New Roman"/>
          <w:sz w:val="41"/>
          <w:szCs w:val="41"/>
          <w:rtl/>
        </w:rPr>
        <w:t xml:space="preserve"> </w:t>
      </w:r>
      <w:r w:rsidRPr="00CC3CC2">
        <w:rPr>
          <w:rtl/>
        </w:rPr>
        <w:t xml:space="preserve">וּפְלִשְׁתִּ֞ים נֶאֶסְפ֣וּ | לְהִלָּחֵ֣ם </w:t>
      </w:r>
      <w:proofErr w:type="spellStart"/>
      <w:r w:rsidRPr="00CC3CC2">
        <w:rPr>
          <w:rtl/>
        </w:rPr>
        <w:t>עִם</w:t>
      </w:r>
      <w:r>
        <w:rPr>
          <w:rtl/>
        </w:rPr>
        <w:t>־</w:t>
      </w:r>
      <w:r w:rsidRPr="00CC3CC2">
        <w:rPr>
          <w:rtl/>
        </w:rPr>
        <w:t>יִשְׂרָאֵ֗ל</w:t>
      </w:r>
      <w:proofErr w:type="spellEnd"/>
      <w:r w:rsidRPr="00CC3CC2">
        <w:rPr>
          <w:rtl/>
        </w:rPr>
        <w:t xml:space="preserve"> שְׁלֹשִׁ֨ים אֶ֤לֶף רֶ֙כֶב֙ וְשֵׁ֤שֶׁת אֲלָפִים֙ פָּרָשִׁ֔ים וְעָ֕ם כַּח֛וֹל אֲשֶׁ֥ר </w:t>
      </w:r>
      <w:proofErr w:type="spellStart"/>
      <w:r w:rsidRPr="00CC3CC2">
        <w:rPr>
          <w:rtl/>
        </w:rPr>
        <w:t>עַל</w:t>
      </w:r>
      <w:r>
        <w:rPr>
          <w:rtl/>
        </w:rPr>
        <w:t>־</w:t>
      </w:r>
      <w:r w:rsidRPr="00CC3CC2">
        <w:rPr>
          <w:rtl/>
        </w:rPr>
        <w:t>שְׂפַֽת</w:t>
      </w:r>
      <w:r>
        <w:rPr>
          <w:rtl/>
        </w:rPr>
        <w:t>־</w:t>
      </w:r>
      <w:r w:rsidRPr="00CC3CC2">
        <w:rPr>
          <w:rtl/>
        </w:rPr>
        <w:t>הַיָּ֖ם</w:t>
      </w:r>
      <w:proofErr w:type="spellEnd"/>
      <w:r w:rsidRPr="00CC3CC2">
        <w:rPr>
          <w:rtl/>
        </w:rPr>
        <w:t xml:space="preserve"> לָרֹ֑ב וַֽיַּעֲלוּ֙ וַיַּחֲנ֣וּ </w:t>
      </w:r>
      <w:proofErr w:type="spellStart"/>
      <w:r w:rsidRPr="00CC3CC2">
        <w:rPr>
          <w:rtl/>
        </w:rPr>
        <w:t>בְמִכְמָ֔ש</w:t>
      </w:r>
      <w:proofErr w:type="spellEnd"/>
      <w:r w:rsidRPr="00CC3CC2">
        <w:rPr>
          <w:rtl/>
        </w:rPr>
        <w:t>ׂ קִדְמַ֖ת בֵּ֥ית אָֽוֶן:</w:t>
      </w:r>
    </w:p>
    <w:p w14:paraId="2B18BDE4" w14:textId="015EF446" w:rsidR="00CC3CC2" w:rsidRDefault="00CC3CC2" w:rsidP="00B25434">
      <w:pPr>
        <w:pStyle w:val="a6"/>
        <w:rPr>
          <w:rtl/>
        </w:rPr>
      </w:pPr>
      <w:r w:rsidRPr="00CC3CC2">
        <w:rPr>
          <w:rStyle w:val="affff7"/>
          <w:rtl/>
        </w:rPr>
        <w:t>קדמת בית און.</w:t>
      </w:r>
      <w:r w:rsidRPr="00CC3CC2">
        <w:rPr>
          <w:rtl/>
        </w:rPr>
        <w:t xml:space="preserve"> במזרח בית און: </w:t>
      </w:r>
    </w:p>
    <w:p w14:paraId="1132FD08" w14:textId="1845D94F" w:rsidR="00CC3CC2" w:rsidRDefault="00CC3CC2" w:rsidP="00B25434">
      <w:pPr>
        <w:pStyle w:val="a5"/>
        <w:rPr>
          <w:rtl/>
        </w:rPr>
      </w:pPr>
      <w:bookmarkStart w:id="278" w:name="שמואלBאBפרק-יג-{ו}"/>
      <w:bookmarkEnd w:id="278"/>
      <w:r w:rsidRPr="00CC3CC2">
        <w:rPr>
          <w:rStyle w:val="affff8"/>
          <w:rtl/>
        </w:rPr>
        <w:t>{ו}</w:t>
      </w:r>
      <w:r>
        <w:rPr>
          <w:rFonts w:ascii="Times New Roman" w:hAnsi="Times New Roman"/>
          <w:sz w:val="41"/>
          <w:szCs w:val="41"/>
          <w:rtl/>
        </w:rPr>
        <w:t xml:space="preserve"> </w:t>
      </w:r>
      <w:r w:rsidRPr="00CC3CC2">
        <w:rPr>
          <w:rtl/>
        </w:rPr>
        <w:t xml:space="preserve">וְאִ֨ישׁ יִשְׂרָאֵ֤ל רָאוּ֙ כִּ֣י </w:t>
      </w:r>
      <w:proofErr w:type="spellStart"/>
      <w:r w:rsidRPr="00CC3CC2">
        <w:rPr>
          <w:rtl/>
        </w:rPr>
        <w:t>צַר</w:t>
      </w:r>
      <w:r>
        <w:rPr>
          <w:rtl/>
        </w:rPr>
        <w:t>־</w:t>
      </w:r>
      <w:r w:rsidRPr="00CC3CC2">
        <w:rPr>
          <w:rtl/>
        </w:rPr>
        <w:t>ל֔ו</w:t>
      </w:r>
      <w:proofErr w:type="spellEnd"/>
      <w:r w:rsidRPr="00CC3CC2">
        <w:rPr>
          <w:rtl/>
        </w:rPr>
        <w:t xml:space="preserve">ֹ כִּ֥י נִגַּ֖שׂ הָעָ֑ם וַיִּֽתְחַבְּא֣וּ הָעָ֗ם בַּמְּעָר֤וֹת וּבַֽחֲוָחִים֙ וּבַסְּלָעִ֔ים </w:t>
      </w:r>
      <w:proofErr w:type="spellStart"/>
      <w:r w:rsidRPr="00CC3CC2">
        <w:rPr>
          <w:rtl/>
        </w:rPr>
        <w:t>וּבַצְּרִחִ֖ים</w:t>
      </w:r>
      <w:proofErr w:type="spellEnd"/>
      <w:r w:rsidRPr="00CC3CC2">
        <w:rPr>
          <w:rtl/>
        </w:rPr>
        <w:t xml:space="preserve"> וּבַבֹּרֽוֹת:</w:t>
      </w:r>
    </w:p>
    <w:p w14:paraId="68E6EB38" w14:textId="32CDE53E" w:rsidR="00CC3CC2" w:rsidRDefault="00CC3CC2" w:rsidP="00B25434">
      <w:pPr>
        <w:pStyle w:val="a6"/>
        <w:rPr>
          <w:rtl/>
        </w:rPr>
      </w:pPr>
      <w:r w:rsidRPr="00CC3CC2">
        <w:rPr>
          <w:rStyle w:val="affff7"/>
          <w:rtl/>
        </w:rPr>
        <w:t>ובחוחים.</w:t>
      </w:r>
      <w:r w:rsidRPr="00CC3CC2">
        <w:rPr>
          <w:rtl/>
        </w:rPr>
        <w:t xml:space="preserve"> מקום קבוצת חוחים, </w:t>
      </w:r>
      <w:proofErr w:type="spellStart"/>
      <w:r w:rsidRPr="00CC3CC2">
        <w:rPr>
          <w:rtl/>
        </w:rPr>
        <w:t>שפנ</w:t>
      </w:r>
      <w:proofErr w:type="spellEnd"/>
      <w:r w:rsidRPr="00CC3CC2">
        <w:rPr>
          <w:rtl/>
        </w:rPr>
        <w:t xml:space="preserve">''י </w:t>
      </w:r>
      <w:proofErr w:type="spellStart"/>
      <w:r w:rsidRPr="00CC3CC2">
        <w:rPr>
          <w:rtl/>
        </w:rPr>
        <w:t>בלע''ז</w:t>
      </w:r>
      <w:proofErr w:type="spellEnd"/>
      <w:r w:rsidRPr="00CC3CC2">
        <w:rPr>
          <w:rtl/>
        </w:rPr>
        <w:t xml:space="preserve">: </w:t>
      </w:r>
      <w:proofErr w:type="spellStart"/>
      <w:r w:rsidRPr="00CC3CC2">
        <w:rPr>
          <w:rStyle w:val="affff7"/>
          <w:rtl/>
        </w:rPr>
        <w:t>ובצרחים</w:t>
      </w:r>
      <w:proofErr w:type="spellEnd"/>
      <w:r w:rsidRPr="00CC3CC2">
        <w:rPr>
          <w:rStyle w:val="affff7"/>
          <w:rtl/>
        </w:rPr>
        <w:t>.</w:t>
      </w:r>
      <w:r w:rsidRPr="00CC3CC2">
        <w:rPr>
          <w:rtl/>
        </w:rPr>
        <w:t xml:space="preserve"> </w:t>
      </w:r>
      <w:proofErr w:type="spellStart"/>
      <w:r w:rsidRPr="00CC3CC2">
        <w:rPr>
          <w:rtl/>
        </w:rPr>
        <w:t>פליישי</w:t>
      </w:r>
      <w:proofErr w:type="spellEnd"/>
      <w:r w:rsidRPr="00CC3CC2">
        <w:rPr>
          <w:rtl/>
        </w:rPr>
        <w:t xml:space="preserve">''ץ </w:t>
      </w:r>
      <w:proofErr w:type="spellStart"/>
      <w:r w:rsidRPr="00CC3CC2">
        <w:rPr>
          <w:rtl/>
        </w:rPr>
        <w:t>בלע''ז</w:t>
      </w:r>
      <w:proofErr w:type="spellEnd"/>
      <w:r w:rsidRPr="00CC3CC2">
        <w:rPr>
          <w:rtl/>
        </w:rPr>
        <w:t xml:space="preserve">: </w:t>
      </w:r>
      <w:r w:rsidRPr="00CC3CC2">
        <w:rPr>
          <w:rStyle w:val="affff7"/>
          <w:rtl/>
        </w:rPr>
        <w:t>ובבורות.</w:t>
      </w:r>
      <w:r w:rsidRPr="00CC3CC2">
        <w:rPr>
          <w:rtl/>
        </w:rPr>
        <w:t xml:space="preserve"> גומות: </w:t>
      </w:r>
    </w:p>
    <w:p w14:paraId="497EC6B5" w14:textId="2234E89A" w:rsidR="00CC3CC2" w:rsidRDefault="00CC3CC2" w:rsidP="00B25434">
      <w:pPr>
        <w:pStyle w:val="a5"/>
        <w:rPr>
          <w:rtl/>
        </w:rPr>
      </w:pPr>
      <w:bookmarkStart w:id="279" w:name="שמואלBאBפרק-יג-{ז}"/>
      <w:bookmarkEnd w:id="279"/>
      <w:r w:rsidRPr="00CC3CC2">
        <w:rPr>
          <w:rStyle w:val="affff8"/>
          <w:rtl/>
        </w:rPr>
        <w:t>{ז}</w:t>
      </w:r>
      <w:r>
        <w:rPr>
          <w:rFonts w:ascii="Times New Roman" w:hAnsi="Times New Roman"/>
          <w:sz w:val="41"/>
          <w:szCs w:val="41"/>
          <w:rtl/>
        </w:rPr>
        <w:t xml:space="preserve"> </w:t>
      </w:r>
      <w:r w:rsidRPr="00CC3CC2">
        <w:rPr>
          <w:rtl/>
        </w:rPr>
        <w:t xml:space="preserve">וְעִבְרִ֗ים עָֽבְרוּ֙ </w:t>
      </w:r>
      <w:proofErr w:type="spellStart"/>
      <w:r w:rsidRPr="00CC3CC2">
        <w:rPr>
          <w:rtl/>
        </w:rPr>
        <w:t>אֶת</w:t>
      </w:r>
      <w:r>
        <w:rPr>
          <w:rtl/>
        </w:rPr>
        <w:t>־</w:t>
      </w:r>
      <w:r w:rsidRPr="00CC3CC2">
        <w:rPr>
          <w:rtl/>
        </w:rPr>
        <w:t>הַיַּרְדֵּ֔ן</w:t>
      </w:r>
      <w:proofErr w:type="spellEnd"/>
      <w:r w:rsidRPr="00CC3CC2">
        <w:rPr>
          <w:rtl/>
        </w:rPr>
        <w:t xml:space="preserve"> אֶ֥רֶץ גָּ֖ד וְגִלְעָ֑ד וְשָׁאוּל֙ עוֹדֶ֣נּוּ בַגִּלְגָּ֔ל וְכָל</w:t>
      </w:r>
      <w:r>
        <w:rPr>
          <w:rtl/>
        </w:rPr>
        <w:t>־</w:t>
      </w:r>
      <w:r w:rsidRPr="00CC3CC2">
        <w:rPr>
          <w:rtl/>
        </w:rPr>
        <w:t>הָעָ֖ם חָרְד֥וּ אַחֲרָֽיו:</w:t>
      </w:r>
    </w:p>
    <w:p w14:paraId="6F8CF5EC" w14:textId="1FE03DC3" w:rsidR="00CC3CC2" w:rsidRDefault="00CC3CC2" w:rsidP="00B25434">
      <w:pPr>
        <w:pStyle w:val="a6"/>
        <w:rPr>
          <w:rtl/>
        </w:rPr>
      </w:pPr>
      <w:r w:rsidRPr="00CC3CC2">
        <w:rPr>
          <w:rStyle w:val="affff7"/>
          <w:rtl/>
        </w:rPr>
        <w:t>עברו את הירדן ארץ גד.</w:t>
      </w:r>
      <w:r w:rsidRPr="00CC3CC2">
        <w:rPr>
          <w:rtl/>
        </w:rPr>
        <w:t xml:space="preserve"> לברוח מפני פלשתים, שהפלשתים היו בארץ כנען בעבר הירדן ימה: </w:t>
      </w:r>
      <w:r w:rsidRPr="00CC3CC2">
        <w:rPr>
          <w:rStyle w:val="affff7"/>
          <w:rtl/>
        </w:rPr>
        <w:t>חרדו אחריו.</w:t>
      </w:r>
      <w:r w:rsidRPr="00CC3CC2">
        <w:rPr>
          <w:rtl/>
        </w:rPr>
        <w:t xml:space="preserve"> מהרו ללכת אחריו: </w:t>
      </w:r>
    </w:p>
    <w:p w14:paraId="1797578C" w14:textId="2E539CCC" w:rsidR="00CC3CC2" w:rsidRDefault="00CC3CC2" w:rsidP="00B25434">
      <w:pPr>
        <w:pStyle w:val="a5"/>
        <w:rPr>
          <w:rtl/>
        </w:rPr>
      </w:pPr>
      <w:bookmarkStart w:id="280" w:name="שמואלBאBפרק-יג-{ח}"/>
      <w:bookmarkEnd w:id="280"/>
      <w:r w:rsidRPr="00CC3CC2">
        <w:rPr>
          <w:rStyle w:val="affff8"/>
          <w:rtl/>
        </w:rPr>
        <w:t>{ח}</w:t>
      </w:r>
      <w:r>
        <w:rPr>
          <w:rFonts w:ascii="Times New Roman" w:hAnsi="Times New Roman"/>
          <w:sz w:val="41"/>
          <w:szCs w:val="41"/>
          <w:rtl/>
        </w:rPr>
        <w:t xml:space="preserve"> </w:t>
      </w:r>
      <w:r w:rsidRPr="00CC3CC2">
        <w:rPr>
          <w:sz w:val="24"/>
          <w:szCs w:val="24"/>
          <w:rtl/>
        </w:rPr>
        <w:t>(וייחל)</w:t>
      </w:r>
      <w:r w:rsidRPr="00CC3CC2">
        <w:rPr>
          <w:rtl/>
        </w:rPr>
        <w:t xml:space="preserve"> וַיּ֣וֹחֶל | שִׁבְעַ֣ת יָמִ֗ים לַמּוֹעֵד֙ </w:t>
      </w:r>
      <w:r w:rsidRPr="00CC3CC2">
        <w:rPr>
          <w:rtl/>
        </w:rPr>
        <w:t>אֲשֶׁ֣ר שְׁמוּאֵ֔ל וְלֹא</w:t>
      </w:r>
      <w:r>
        <w:rPr>
          <w:rtl/>
        </w:rPr>
        <w:t>־</w:t>
      </w:r>
      <w:r w:rsidRPr="00CC3CC2">
        <w:rPr>
          <w:rtl/>
        </w:rPr>
        <w:t>בָ֥א שְׁמוּאֵ֖ל הַגִּלְגָּ֑ל וַיָּ֥פֶץ הָעָ֖ם מֵעָלָֽיו:</w:t>
      </w:r>
    </w:p>
    <w:p w14:paraId="1FA5A083" w14:textId="4E72D488" w:rsidR="00CC3CC2" w:rsidRDefault="00CC3CC2" w:rsidP="00B25434">
      <w:pPr>
        <w:pStyle w:val="a6"/>
        <w:rPr>
          <w:rtl/>
        </w:rPr>
      </w:pPr>
      <w:r w:rsidRPr="00CC3CC2">
        <w:rPr>
          <w:rStyle w:val="affff7"/>
          <w:rtl/>
        </w:rPr>
        <w:t>ויוחל.</w:t>
      </w:r>
      <w:r w:rsidRPr="00CC3CC2">
        <w:rPr>
          <w:rtl/>
        </w:rPr>
        <w:t xml:space="preserve"> המתין: </w:t>
      </w:r>
      <w:r w:rsidRPr="00CC3CC2">
        <w:rPr>
          <w:rStyle w:val="affff7"/>
          <w:rtl/>
        </w:rPr>
        <w:t>למועד אשר שמואל.</w:t>
      </w:r>
      <w:r w:rsidRPr="00CC3CC2">
        <w:rPr>
          <w:rtl/>
        </w:rPr>
        <w:t xml:space="preserve"> הרי זה מקרא חסר תיבה אחת, למועד אשר שם שמואל' או למועד אשר לשמואל, ודוגמא לו (</w:t>
      </w:r>
      <w:proofErr w:type="spellStart"/>
      <w:r w:rsidRPr="00CC3CC2">
        <w:rPr>
          <w:rtl/>
        </w:rPr>
        <w:t>שמואל־ב</w:t>
      </w:r>
      <w:proofErr w:type="spellEnd"/>
      <w:r w:rsidRPr="00CC3CC2">
        <w:rPr>
          <w:rtl/>
        </w:rPr>
        <w:t xml:space="preserve"> ד ב): ושני אנשים שרי גדודים היו בן שאול, היה לו לכתוב לבן שאול, אף כאן אשר לשמואל, שאמר לו (לעיל י ח) שבעת ימים תוחל עד בואי אליך: </w:t>
      </w:r>
    </w:p>
    <w:p w14:paraId="4545DFF0" w14:textId="6F4AD6FA" w:rsidR="00CC3CC2" w:rsidRDefault="00CC3CC2" w:rsidP="00B25434">
      <w:pPr>
        <w:pStyle w:val="a5"/>
        <w:rPr>
          <w:rtl/>
        </w:rPr>
      </w:pPr>
      <w:bookmarkStart w:id="281" w:name="שמואלBאBפרק-יג-{ט}"/>
      <w:bookmarkEnd w:id="281"/>
      <w:r w:rsidRPr="00CC3CC2">
        <w:rPr>
          <w:rStyle w:val="affff8"/>
          <w:rtl/>
        </w:rPr>
        <w:t>{ט}</w:t>
      </w:r>
      <w:r>
        <w:rPr>
          <w:rFonts w:ascii="Times New Roman" w:hAnsi="Times New Roman"/>
          <w:sz w:val="41"/>
          <w:szCs w:val="41"/>
          <w:rtl/>
        </w:rPr>
        <w:t xml:space="preserve"> </w:t>
      </w:r>
      <w:r w:rsidRPr="00CC3CC2">
        <w:rPr>
          <w:rtl/>
        </w:rPr>
        <w:t xml:space="preserve">וַיֹּ֣אמֶר שָׁא֔וּל </w:t>
      </w:r>
      <w:proofErr w:type="spellStart"/>
      <w:r w:rsidRPr="00CC3CC2">
        <w:rPr>
          <w:rtl/>
        </w:rPr>
        <w:t>הַגִּ֣שׁו</w:t>
      </w:r>
      <w:proofErr w:type="spellEnd"/>
      <w:r w:rsidRPr="00CC3CC2">
        <w:rPr>
          <w:rtl/>
        </w:rPr>
        <w:t>ּ אֵלַ֔י הָעֹלָ֖ה וְהַשְּׁלָמִ֑ים וַיַּ֖עַל הָעֹלָֽה:</w:t>
      </w:r>
    </w:p>
    <w:p w14:paraId="171DAD65" w14:textId="4E752C7B" w:rsidR="00CC3CC2" w:rsidRDefault="00CC3CC2" w:rsidP="00B25434">
      <w:pPr>
        <w:pStyle w:val="a6"/>
        <w:rPr>
          <w:rtl/>
        </w:rPr>
      </w:pPr>
      <w:r w:rsidRPr="00CC3CC2">
        <w:rPr>
          <w:rStyle w:val="affff7"/>
          <w:rtl/>
        </w:rPr>
        <w:t>הגישו אלי העולה.</w:t>
      </w:r>
      <w:r w:rsidRPr="00CC3CC2">
        <w:rPr>
          <w:rtl/>
        </w:rPr>
        <w:t xml:space="preserve"> זר מותר להקריב בבמה: </w:t>
      </w:r>
    </w:p>
    <w:p w14:paraId="3BF64862" w14:textId="11F18BE2" w:rsidR="00CC3CC2" w:rsidRDefault="00CC3CC2" w:rsidP="00B25434">
      <w:pPr>
        <w:pStyle w:val="a5"/>
        <w:rPr>
          <w:rtl/>
        </w:rPr>
      </w:pPr>
      <w:bookmarkStart w:id="282" w:name="שמואלBאBפרק-יג-{י}"/>
      <w:bookmarkEnd w:id="282"/>
      <w:r w:rsidRPr="00CC3CC2">
        <w:rPr>
          <w:rStyle w:val="affff8"/>
          <w:rtl/>
        </w:rPr>
        <w:t>{י}</w:t>
      </w:r>
      <w:r>
        <w:rPr>
          <w:rFonts w:ascii="Times New Roman" w:hAnsi="Times New Roman"/>
          <w:sz w:val="41"/>
          <w:szCs w:val="41"/>
          <w:rtl/>
        </w:rPr>
        <w:t xml:space="preserve"> </w:t>
      </w:r>
      <w:r w:rsidRPr="00CC3CC2">
        <w:rPr>
          <w:rtl/>
        </w:rPr>
        <w:t>וַיְהִ֗י כְּכַלֹּתוֹ֙ לְהַעֲל֣וֹת הָעֹלָ֔ה וְהִנֵּ֥ה שְׁמוּאֵ֖ל בָּ֑א וַיֵּצֵ֥א שָׁא֛וּל לִקְרָאת֖וֹ לְבָרֲכֽוֹ:</w:t>
      </w:r>
      <w:r w:rsidRPr="00CC3CC2">
        <w:rPr>
          <w:rFonts w:ascii="Times New Roman" w:hAnsi="Times New Roman"/>
          <w:rtl/>
        </w:rPr>
        <w:t xml:space="preserve"> </w:t>
      </w:r>
      <w:bookmarkStart w:id="283" w:name="שמואלBאBפרק-יג-{יא}"/>
      <w:bookmarkEnd w:id="283"/>
      <w:r w:rsidRPr="00CC3CC2">
        <w:rPr>
          <w:rStyle w:val="affff8"/>
          <w:rtl/>
        </w:rPr>
        <w:t>{יא}</w:t>
      </w:r>
      <w:r>
        <w:rPr>
          <w:rFonts w:ascii="Times New Roman" w:hAnsi="Times New Roman"/>
          <w:sz w:val="41"/>
          <w:szCs w:val="41"/>
          <w:rtl/>
        </w:rPr>
        <w:t xml:space="preserve"> </w:t>
      </w:r>
      <w:r w:rsidRPr="00CC3CC2">
        <w:rPr>
          <w:rtl/>
        </w:rPr>
        <w:t xml:space="preserve">וַיֹּ֥אמֶר שְׁמוּאֵ֖ל מֶ֣ה עָשִׂ֑יתָ וַיֹּ֣אמֶר שָׁא֡וּל </w:t>
      </w:r>
      <w:proofErr w:type="spellStart"/>
      <w:r w:rsidRPr="00CC3CC2">
        <w:rPr>
          <w:rtl/>
        </w:rPr>
        <w:t>כִּֽי</w:t>
      </w:r>
      <w:r>
        <w:rPr>
          <w:rtl/>
        </w:rPr>
        <w:t>־</w:t>
      </w:r>
      <w:r w:rsidRPr="00CC3CC2">
        <w:rPr>
          <w:rtl/>
        </w:rPr>
        <w:t>רָאִיתִי</w:t>
      </w:r>
      <w:proofErr w:type="spellEnd"/>
      <w:r w:rsidRPr="00CC3CC2">
        <w:rPr>
          <w:rtl/>
        </w:rPr>
        <w:t xml:space="preserve">֩ </w:t>
      </w:r>
      <w:proofErr w:type="spellStart"/>
      <w:r w:rsidRPr="00CC3CC2">
        <w:rPr>
          <w:rtl/>
        </w:rPr>
        <w:t>כִֽי</w:t>
      </w:r>
      <w:r>
        <w:rPr>
          <w:rtl/>
        </w:rPr>
        <w:t>־</w:t>
      </w:r>
      <w:r w:rsidRPr="00CC3CC2">
        <w:rPr>
          <w:rtl/>
        </w:rPr>
        <w:t>נָפַ֨ץ</w:t>
      </w:r>
      <w:proofErr w:type="spellEnd"/>
      <w:r w:rsidRPr="00CC3CC2">
        <w:rPr>
          <w:rtl/>
        </w:rPr>
        <w:t xml:space="preserve"> הָעָ֜ם מֵעָלַ֗י וְאַתָּה֙ </w:t>
      </w:r>
      <w:proofErr w:type="spellStart"/>
      <w:r w:rsidRPr="00CC3CC2">
        <w:rPr>
          <w:rtl/>
        </w:rPr>
        <w:t>לֹא</w:t>
      </w:r>
      <w:r>
        <w:rPr>
          <w:rtl/>
        </w:rPr>
        <w:t>־</w:t>
      </w:r>
      <w:r w:rsidRPr="00CC3CC2">
        <w:rPr>
          <w:rtl/>
        </w:rPr>
        <w:t>בָ֙את</w:t>
      </w:r>
      <w:proofErr w:type="spellEnd"/>
      <w:r w:rsidRPr="00CC3CC2">
        <w:rPr>
          <w:rtl/>
        </w:rPr>
        <w:t>ָ֙ לְמוֹעֵ֣ד הַיָּמִ֔ים וּפְלִשְׁתִּ֖ים נֶאֱסָפִ֥ים מִכְמָֽשׂ:</w:t>
      </w:r>
    </w:p>
    <w:p w14:paraId="2923776C" w14:textId="00385CCE" w:rsidR="00CC3CC2" w:rsidRDefault="00CC3CC2" w:rsidP="00B25434">
      <w:pPr>
        <w:pStyle w:val="a6"/>
        <w:rPr>
          <w:rtl/>
        </w:rPr>
      </w:pPr>
      <w:r w:rsidRPr="00CC3CC2">
        <w:rPr>
          <w:rStyle w:val="affff7"/>
          <w:rtl/>
        </w:rPr>
        <w:t>מה עשית.</w:t>
      </w:r>
      <w:r w:rsidRPr="00CC3CC2">
        <w:rPr>
          <w:rtl/>
        </w:rPr>
        <w:t xml:space="preserve"> הלא אמרתי לך הנני יורד אליך להעלות העולה, אני אעלה אותה, ולא אתה: </w:t>
      </w:r>
      <w:r w:rsidRPr="00CC3CC2">
        <w:rPr>
          <w:rStyle w:val="affff7"/>
          <w:rtl/>
        </w:rPr>
        <w:t>למועד הימים.</w:t>
      </w:r>
      <w:r w:rsidRPr="00CC3CC2">
        <w:rPr>
          <w:rtl/>
        </w:rPr>
        <w:t xml:space="preserve"> בתחלת היום: </w:t>
      </w:r>
    </w:p>
    <w:p w14:paraId="08EA5B79" w14:textId="778C68AD" w:rsidR="00CC3CC2" w:rsidRDefault="00CC3CC2" w:rsidP="00B25434">
      <w:pPr>
        <w:pStyle w:val="a5"/>
        <w:rPr>
          <w:rtl/>
        </w:rPr>
      </w:pPr>
      <w:bookmarkStart w:id="284" w:name="שמואלBאBפרק-יג-{יב}"/>
      <w:bookmarkEnd w:id="284"/>
      <w:r w:rsidRPr="00CC3CC2">
        <w:rPr>
          <w:rStyle w:val="affff8"/>
          <w:rtl/>
        </w:rPr>
        <w:t>{יב}</w:t>
      </w:r>
      <w:r>
        <w:rPr>
          <w:rFonts w:ascii="Times New Roman" w:hAnsi="Times New Roman"/>
          <w:sz w:val="41"/>
          <w:szCs w:val="41"/>
          <w:rtl/>
        </w:rPr>
        <w:t xml:space="preserve"> </w:t>
      </w:r>
      <w:r w:rsidRPr="00CC3CC2">
        <w:rPr>
          <w:rtl/>
        </w:rPr>
        <w:t>וָאֹמַ֗ר עַ֠תָּה יֵרְד֨וּ פְלִשְׁתִּ֤ים אֵלַי֙ הַגִּלְגָּ֔ל וּפְנֵ֥י יְהוָ֖ה לֹ֣א חִלִּ֑יתִי וָֽאֶתְאַפַּ֔ק וָאַעֲלֶ֖ה הָעֹלָֽה:</w:t>
      </w:r>
      <w:r w:rsidRPr="00CC3CC2">
        <w:rPr>
          <w:rFonts w:ascii="Times New Roman" w:hAnsi="Times New Roman"/>
          <w:rtl/>
        </w:rPr>
        <w:t xml:space="preserve"> </w:t>
      </w:r>
      <w:r w:rsidRPr="00CC3CC2">
        <w:rPr>
          <w:rFonts w:ascii="Times New Roman" w:hAnsi="Times New Roman"/>
          <w:sz w:val="24"/>
          <w:szCs w:val="24"/>
          <w:rtl/>
        </w:rPr>
        <w:t>(ס)</w:t>
      </w:r>
    </w:p>
    <w:p w14:paraId="757AECD6" w14:textId="0D4CF074" w:rsidR="00CC3CC2" w:rsidRDefault="00CC3CC2" w:rsidP="00B25434">
      <w:pPr>
        <w:pStyle w:val="a6"/>
        <w:rPr>
          <w:rtl/>
        </w:rPr>
      </w:pPr>
      <w:r w:rsidRPr="00CC3CC2">
        <w:rPr>
          <w:rStyle w:val="affff7"/>
          <w:rtl/>
        </w:rPr>
        <w:t>ואתאפק.</w:t>
      </w:r>
      <w:r w:rsidRPr="00CC3CC2">
        <w:rPr>
          <w:rtl/>
        </w:rPr>
        <w:t xml:space="preserve"> נתחזקתי על רצוני, שהיה לבי אומר להמתין לך, על כרחי העמדתי את לבי ואעלה העולה: </w:t>
      </w:r>
    </w:p>
    <w:p w14:paraId="398E346D" w14:textId="038B684D" w:rsidR="00CC3CC2" w:rsidRDefault="00CC3CC2" w:rsidP="00B25434">
      <w:pPr>
        <w:pStyle w:val="a5"/>
        <w:rPr>
          <w:rtl/>
        </w:rPr>
      </w:pPr>
      <w:bookmarkStart w:id="285" w:name="שמואלBאBפרק-יג-{יג}"/>
      <w:bookmarkEnd w:id="285"/>
      <w:r w:rsidRPr="00CC3CC2">
        <w:rPr>
          <w:rStyle w:val="affff8"/>
          <w:rtl/>
        </w:rPr>
        <w:t>{יג}</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שָׁא֖וּל</w:t>
      </w:r>
      <w:proofErr w:type="spellEnd"/>
      <w:r w:rsidRPr="00CC3CC2">
        <w:rPr>
          <w:rtl/>
        </w:rPr>
        <w:t xml:space="preserve"> </w:t>
      </w:r>
      <w:proofErr w:type="spellStart"/>
      <w:r w:rsidRPr="00CC3CC2">
        <w:rPr>
          <w:rtl/>
        </w:rPr>
        <w:t>נִסְכָּ֑לְת</w:t>
      </w:r>
      <w:proofErr w:type="spellEnd"/>
      <w:r w:rsidRPr="00CC3CC2">
        <w:rPr>
          <w:rtl/>
        </w:rPr>
        <w:t xml:space="preserve">ָּ לֹ֣א שָׁמַ֗רְתָּ </w:t>
      </w:r>
      <w:proofErr w:type="spellStart"/>
      <w:r w:rsidRPr="00CC3CC2">
        <w:rPr>
          <w:rtl/>
        </w:rPr>
        <w:t>אֶת</w:t>
      </w:r>
      <w:r>
        <w:rPr>
          <w:rtl/>
        </w:rPr>
        <w:t>־</w:t>
      </w:r>
      <w:r w:rsidRPr="00CC3CC2">
        <w:rPr>
          <w:rtl/>
        </w:rPr>
        <w:t>מִצְוַ֞ת</w:t>
      </w:r>
      <w:proofErr w:type="spellEnd"/>
      <w:r w:rsidRPr="00CC3CC2">
        <w:rPr>
          <w:rtl/>
        </w:rPr>
        <w:t xml:space="preserve"> יְהוָ֤ה אֱלֹהֶ֙יךָ֙ אֲשֶׁ֣ר צִוָּ֔ךְ כִּ֣י עַתָּ֗ה הֵכִ֨ין יְהוָ֧ה </w:t>
      </w:r>
      <w:proofErr w:type="spellStart"/>
      <w:r w:rsidRPr="00CC3CC2">
        <w:rPr>
          <w:rtl/>
        </w:rPr>
        <w:t>אֶת</w:t>
      </w:r>
      <w:r>
        <w:rPr>
          <w:rtl/>
        </w:rPr>
        <w:t>־</w:t>
      </w:r>
      <w:r w:rsidRPr="00CC3CC2">
        <w:rPr>
          <w:rtl/>
        </w:rPr>
        <w:t>מַֽמְלַכְתְּך</w:t>
      </w:r>
      <w:proofErr w:type="spellEnd"/>
      <w:r w:rsidRPr="00CC3CC2">
        <w:rPr>
          <w:rtl/>
        </w:rPr>
        <w:t xml:space="preserve">ָ֛ </w:t>
      </w:r>
      <w:proofErr w:type="spellStart"/>
      <w:r w:rsidRPr="00CC3CC2">
        <w:rPr>
          <w:rtl/>
        </w:rPr>
        <w:t>אֶל</w:t>
      </w:r>
      <w:r>
        <w:rPr>
          <w:rtl/>
        </w:rPr>
        <w:t>־</w:t>
      </w:r>
      <w:r w:rsidRPr="00CC3CC2">
        <w:rPr>
          <w:rtl/>
        </w:rPr>
        <w:t>יִשְׂרָאֵ֖ל</w:t>
      </w:r>
      <w:proofErr w:type="spellEnd"/>
      <w:r w:rsidRPr="00CC3CC2">
        <w:rPr>
          <w:rtl/>
        </w:rPr>
        <w:t xml:space="preserve"> </w:t>
      </w:r>
      <w:proofErr w:type="spellStart"/>
      <w:r w:rsidRPr="00CC3CC2">
        <w:rPr>
          <w:rtl/>
        </w:rPr>
        <w:t>עַד</w:t>
      </w:r>
      <w:r>
        <w:rPr>
          <w:rtl/>
        </w:rPr>
        <w:t>־</w:t>
      </w:r>
      <w:r w:rsidRPr="00CC3CC2">
        <w:rPr>
          <w:rtl/>
        </w:rPr>
        <w:t>עוֹלָֽם</w:t>
      </w:r>
      <w:proofErr w:type="spellEnd"/>
      <w:r w:rsidRPr="00CC3CC2">
        <w:rPr>
          <w:rtl/>
        </w:rPr>
        <w:t>:</w:t>
      </w:r>
    </w:p>
    <w:p w14:paraId="40134003" w14:textId="184FC86A" w:rsidR="00CC3CC2" w:rsidRDefault="00CC3CC2" w:rsidP="00B25434">
      <w:pPr>
        <w:pStyle w:val="a6"/>
        <w:rPr>
          <w:rtl/>
        </w:rPr>
      </w:pPr>
      <w:r w:rsidRPr="00CC3CC2">
        <w:rPr>
          <w:rStyle w:val="affff7"/>
          <w:rtl/>
        </w:rPr>
        <w:t>כי עתה.</w:t>
      </w:r>
      <w:r w:rsidRPr="00CC3CC2">
        <w:rPr>
          <w:rtl/>
        </w:rPr>
        <w:t xml:space="preserve"> לפני עשותך זאת: </w:t>
      </w:r>
      <w:r w:rsidRPr="00CC3CC2">
        <w:rPr>
          <w:rStyle w:val="affff7"/>
          <w:rtl/>
        </w:rPr>
        <w:t>הכין ה' את ממלכתך עד עולם.</w:t>
      </w:r>
      <w:r w:rsidRPr="00CC3CC2">
        <w:rPr>
          <w:rtl/>
        </w:rPr>
        <w:t xml:space="preserve"> </w:t>
      </w:r>
      <w:proofErr w:type="spellStart"/>
      <w:r w:rsidRPr="00CC3CC2">
        <w:rPr>
          <w:rtl/>
        </w:rPr>
        <w:t>שכשפוסקין</w:t>
      </w:r>
      <w:proofErr w:type="spellEnd"/>
      <w:r w:rsidRPr="00CC3CC2">
        <w:rPr>
          <w:rtl/>
        </w:rPr>
        <w:t xml:space="preserve"> לו גדולה לאדם, פוסקין לו ולדורותיו (מגילה יג ב): </w:t>
      </w:r>
    </w:p>
    <w:p w14:paraId="2A7CDCBC" w14:textId="38538B17" w:rsidR="00CC3CC2" w:rsidRDefault="00CC3CC2" w:rsidP="00B25434">
      <w:pPr>
        <w:pStyle w:val="a5"/>
        <w:rPr>
          <w:rtl/>
        </w:rPr>
      </w:pPr>
      <w:bookmarkStart w:id="286" w:name="שמואלBאBפרק-יג-{יד}"/>
      <w:bookmarkEnd w:id="286"/>
      <w:r w:rsidRPr="00CC3CC2">
        <w:rPr>
          <w:rStyle w:val="affff8"/>
          <w:rtl/>
        </w:rPr>
        <w:t>{יד}</w:t>
      </w:r>
      <w:r>
        <w:rPr>
          <w:rFonts w:ascii="Times New Roman" w:hAnsi="Times New Roman"/>
          <w:sz w:val="41"/>
          <w:szCs w:val="41"/>
          <w:rtl/>
        </w:rPr>
        <w:t xml:space="preserve"> </w:t>
      </w:r>
      <w:r w:rsidRPr="00CC3CC2">
        <w:rPr>
          <w:rtl/>
        </w:rPr>
        <w:t xml:space="preserve">וְעַתָּ֖ה מַמְלַכְתְּךָ֣ </w:t>
      </w:r>
      <w:proofErr w:type="spellStart"/>
      <w:r w:rsidRPr="00CC3CC2">
        <w:rPr>
          <w:rtl/>
        </w:rPr>
        <w:t>לֹא</w:t>
      </w:r>
      <w:r>
        <w:rPr>
          <w:rtl/>
        </w:rPr>
        <w:t>־</w:t>
      </w:r>
      <w:r w:rsidRPr="00CC3CC2">
        <w:rPr>
          <w:rtl/>
        </w:rPr>
        <w:t>תָק֑וּם</w:t>
      </w:r>
      <w:proofErr w:type="spellEnd"/>
      <w:r w:rsidRPr="00CC3CC2">
        <w:rPr>
          <w:rtl/>
        </w:rPr>
        <w:t xml:space="preserve"> בִּקֵּשׁ֩ יְהוָ֨ה ל֜וֹ אִ֣ישׁ כִּלְבָב֗וֹ וַיְצַוֵּ֨הוּ יְהוָ֤ה לְנָגִיד֙ </w:t>
      </w:r>
      <w:proofErr w:type="spellStart"/>
      <w:r w:rsidRPr="00CC3CC2">
        <w:rPr>
          <w:rtl/>
        </w:rPr>
        <w:t>עַל</w:t>
      </w:r>
      <w:r>
        <w:rPr>
          <w:rtl/>
        </w:rPr>
        <w:t>־</w:t>
      </w:r>
      <w:r w:rsidRPr="00CC3CC2">
        <w:rPr>
          <w:rtl/>
        </w:rPr>
        <w:t>עַמּ֔ו</w:t>
      </w:r>
      <w:proofErr w:type="spellEnd"/>
      <w:r w:rsidRPr="00CC3CC2">
        <w:rPr>
          <w:rtl/>
        </w:rPr>
        <w:t xml:space="preserve">ֹ כִּ֚י לֹ֣א שָׁמַ֔רְתָּ אֵ֥ת </w:t>
      </w:r>
      <w:proofErr w:type="spellStart"/>
      <w:r w:rsidRPr="00CC3CC2">
        <w:rPr>
          <w:rtl/>
        </w:rPr>
        <w:t>אֲשֶֽׁר</w:t>
      </w:r>
      <w:r>
        <w:rPr>
          <w:rtl/>
        </w:rPr>
        <w:t>־</w:t>
      </w:r>
      <w:r w:rsidRPr="00CC3CC2">
        <w:rPr>
          <w:rtl/>
        </w:rPr>
        <w:t>צִוְּך</w:t>
      </w:r>
      <w:proofErr w:type="spellEnd"/>
      <w:r w:rsidRPr="00CC3CC2">
        <w:rPr>
          <w:rtl/>
        </w:rPr>
        <w:t>ָ֖ יְהוָֽה:</w:t>
      </w:r>
      <w:r w:rsidRPr="00CC3CC2">
        <w:rPr>
          <w:rFonts w:ascii="Times New Roman" w:hAnsi="Times New Roman"/>
          <w:rtl/>
        </w:rPr>
        <w:t xml:space="preserve"> </w:t>
      </w:r>
      <w:r w:rsidRPr="00CC3CC2">
        <w:rPr>
          <w:rFonts w:ascii="Times New Roman" w:hAnsi="Times New Roman"/>
          <w:sz w:val="24"/>
          <w:szCs w:val="24"/>
          <w:rtl/>
        </w:rPr>
        <w:t>(פ)</w:t>
      </w:r>
    </w:p>
    <w:p w14:paraId="3ACE42DE" w14:textId="301F1A18" w:rsidR="00CC3CC2" w:rsidRDefault="00CC3CC2" w:rsidP="00B25434">
      <w:pPr>
        <w:pStyle w:val="a6"/>
        <w:rPr>
          <w:rtl/>
        </w:rPr>
      </w:pPr>
      <w:r w:rsidRPr="00CC3CC2">
        <w:rPr>
          <w:rStyle w:val="affff7"/>
          <w:rtl/>
        </w:rPr>
        <w:t>ועתה ממלכתך לא תקום.</w:t>
      </w:r>
      <w:r w:rsidRPr="00CC3CC2">
        <w:rPr>
          <w:rtl/>
        </w:rPr>
        <w:t xml:space="preserve"> שכן אמר משה בתורה (דברים </w:t>
      </w:r>
      <w:r w:rsidRPr="00CC3CC2">
        <w:rPr>
          <w:rtl/>
        </w:rPr>
        <w:lastRenderedPageBreak/>
        <w:t xml:space="preserve">יז כ): לבלתי סור מן המצוה ימין ושמאל למען יאריך ימים וגו', הא אם סר, לא יאריך ימים, ואם תאמר לא על מצות נביא נאמר, אלא על מצות התורה, הרי כבר נאמר (שם שם): לשמור את כל דברי התורה הזאת, ואחר כך: לבלתי רום לבבו ולבלתי סור מן המצוה, אפילו ממצות נביא: </w:t>
      </w:r>
    </w:p>
    <w:p w14:paraId="01C43ED2" w14:textId="014591B0" w:rsidR="00CC3CC2" w:rsidRDefault="00CC3CC2" w:rsidP="00B25434">
      <w:pPr>
        <w:pStyle w:val="a5"/>
        <w:rPr>
          <w:rtl/>
        </w:rPr>
      </w:pPr>
      <w:bookmarkStart w:id="287" w:name="שמואלBאBפרק-יג-{טו}"/>
      <w:bookmarkEnd w:id="287"/>
      <w:r w:rsidRPr="00CC3CC2">
        <w:rPr>
          <w:rStyle w:val="affff8"/>
          <w:rtl/>
        </w:rPr>
        <w:t>{טו}</w:t>
      </w:r>
      <w:r>
        <w:rPr>
          <w:rFonts w:ascii="Times New Roman" w:hAnsi="Times New Roman"/>
          <w:sz w:val="41"/>
          <w:szCs w:val="41"/>
          <w:rtl/>
        </w:rPr>
        <w:t xml:space="preserve"> </w:t>
      </w:r>
      <w:r w:rsidRPr="00CC3CC2">
        <w:rPr>
          <w:rtl/>
        </w:rPr>
        <w:t xml:space="preserve">וַיָּ֣קָם שְׁמוּאֵ֗ל וַיַּ֛עַל </w:t>
      </w:r>
      <w:proofErr w:type="spellStart"/>
      <w:r w:rsidRPr="00CC3CC2">
        <w:rPr>
          <w:rtl/>
        </w:rPr>
        <w:t>מִן</w:t>
      </w:r>
      <w:r>
        <w:rPr>
          <w:rtl/>
        </w:rPr>
        <w:t>־</w:t>
      </w:r>
      <w:r w:rsidRPr="00CC3CC2">
        <w:rPr>
          <w:rtl/>
        </w:rPr>
        <w:t>הַגִּלְגָּ֖ל</w:t>
      </w:r>
      <w:proofErr w:type="spellEnd"/>
      <w:r w:rsidRPr="00CC3CC2">
        <w:rPr>
          <w:rtl/>
        </w:rPr>
        <w:t xml:space="preserve"> גִּבְעַ֣ת בִּנְיָמִ֑ן וַיִּפְקֹ֣ד שָׁא֗וּל </w:t>
      </w:r>
      <w:proofErr w:type="spellStart"/>
      <w:r w:rsidRPr="00CC3CC2">
        <w:rPr>
          <w:rtl/>
        </w:rPr>
        <w:t>אֶת</w:t>
      </w:r>
      <w:r>
        <w:rPr>
          <w:rtl/>
        </w:rPr>
        <w:t>־</w:t>
      </w:r>
      <w:r w:rsidRPr="00CC3CC2">
        <w:rPr>
          <w:rtl/>
        </w:rPr>
        <w:t>הָעָם</w:t>
      </w:r>
      <w:proofErr w:type="spellEnd"/>
      <w:r w:rsidRPr="00CC3CC2">
        <w:rPr>
          <w:rtl/>
        </w:rPr>
        <w:t>֙ הַנִּמְצְאִ֣ים עִמּ֔וֹ כְּשֵׁ֥שׁ מֵא֖וֹת אִֽישׁ:</w:t>
      </w:r>
    </w:p>
    <w:p w14:paraId="118C05B2" w14:textId="3B4E48CF" w:rsidR="00CC3CC2" w:rsidRDefault="00CC3CC2" w:rsidP="00B25434">
      <w:pPr>
        <w:pStyle w:val="a6"/>
        <w:rPr>
          <w:rtl/>
        </w:rPr>
      </w:pPr>
      <w:r w:rsidRPr="00CC3CC2">
        <w:rPr>
          <w:rStyle w:val="affff7"/>
          <w:rtl/>
        </w:rPr>
        <w:t>הנמצאים עמו.</w:t>
      </w:r>
      <w:r w:rsidRPr="00CC3CC2">
        <w:rPr>
          <w:rtl/>
        </w:rPr>
        <w:t xml:space="preserve"> כי העם נפוצו מעליו, ואלו נשתיירו: </w:t>
      </w:r>
    </w:p>
    <w:p w14:paraId="3520E2A5" w14:textId="1625C6AD" w:rsidR="00CC3CC2" w:rsidRDefault="00CC3CC2" w:rsidP="00B25434">
      <w:pPr>
        <w:pStyle w:val="a5"/>
        <w:rPr>
          <w:rtl/>
        </w:rPr>
      </w:pPr>
      <w:bookmarkStart w:id="288" w:name="שמואלBאBפרק-יג-{טז}"/>
      <w:bookmarkEnd w:id="288"/>
      <w:r w:rsidRPr="00CC3CC2">
        <w:rPr>
          <w:rStyle w:val="affff8"/>
          <w:rtl/>
        </w:rPr>
        <w:t>{טז}</w:t>
      </w:r>
      <w:r>
        <w:rPr>
          <w:rFonts w:ascii="Times New Roman" w:hAnsi="Times New Roman"/>
          <w:sz w:val="41"/>
          <w:szCs w:val="41"/>
          <w:rtl/>
        </w:rPr>
        <w:t xml:space="preserve"> </w:t>
      </w:r>
      <w:r w:rsidRPr="00CC3CC2">
        <w:rPr>
          <w:rtl/>
        </w:rPr>
        <w:t xml:space="preserve">וְשָׁא֞וּל וְיוֹנָתָ֣ן בְּנ֗וֹ וְהָעָם֙ הַנִּמְצָ֣א עִמָּ֔ם יֹשְׁבִ֖ים בְּגֶ֣בַע בִּנְיָמִ֑ן וּפְלִשְׁתִּ֖ים חָנ֥וּ </w:t>
      </w:r>
      <w:proofErr w:type="spellStart"/>
      <w:r w:rsidRPr="00CC3CC2">
        <w:rPr>
          <w:rtl/>
        </w:rPr>
        <w:t>בְמִכְמָֽש</w:t>
      </w:r>
      <w:proofErr w:type="spellEnd"/>
      <w:r w:rsidRPr="00CC3CC2">
        <w:rPr>
          <w:rtl/>
        </w:rPr>
        <w:t>ׂ:</w:t>
      </w:r>
      <w:r w:rsidRPr="00CC3CC2">
        <w:rPr>
          <w:rFonts w:ascii="Times New Roman" w:hAnsi="Times New Roman"/>
          <w:rtl/>
        </w:rPr>
        <w:t xml:space="preserve"> </w:t>
      </w:r>
      <w:bookmarkStart w:id="289" w:name="שמואלBאBפרק-יג-{יז}"/>
      <w:bookmarkEnd w:id="289"/>
      <w:r w:rsidRPr="00CC3CC2">
        <w:rPr>
          <w:rStyle w:val="affff8"/>
          <w:rtl/>
        </w:rPr>
        <w:t>{יז}</w:t>
      </w:r>
      <w:r>
        <w:rPr>
          <w:rFonts w:ascii="Times New Roman" w:hAnsi="Times New Roman"/>
          <w:sz w:val="41"/>
          <w:szCs w:val="41"/>
          <w:rtl/>
        </w:rPr>
        <w:t xml:space="preserve"> </w:t>
      </w:r>
      <w:r w:rsidRPr="00CC3CC2">
        <w:rPr>
          <w:rtl/>
        </w:rPr>
        <w:t xml:space="preserve">וַיֵּצֵ֧א הַמַּשְׁחִ֛ית מִמַּחֲנֵ֥ה פְלִשְׁתִּ֖ים שְׁלֹשָׁ֣ה רָאשִׁ֑ים הָרֹ֨אשׁ אֶחָ֥ד יִפְנֶ֛ה </w:t>
      </w:r>
      <w:proofErr w:type="spellStart"/>
      <w:r w:rsidRPr="00CC3CC2">
        <w:rPr>
          <w:rtl/>
        </w:rPr>
        <w:t>אֶל</w:t>
      </w:r>
      <w:r>
        <w:rPr>
          <w:rtl/>
        </w:rPr>
        <w:t>־</w:t>
      </w:r>
      <w:r w:rsidRPr="00CC3CC2">
        <w:rPr>
          <w:rtl/>
        </w:rPr>
        <w:t>דֶּ֥רֶך</w:t>
      </w:r>
      <w:proofErr w:type="spellEnd"/>
      <w:r w:rsidRPr="00CC3CC2">
        <w:rPr>
          <w:rtl/>
        </w:rPr>
        <w:t xml:space="preserve">ְ עָפְרָ֖ה </w:t>
      </w:r>
      <w:proofErr w:type="spellStart"/>
      <w:r w:rsidRPr="00CC3CC2">
        <w:rPr>
          <w:rtl/>
        </w:rPr>
        <w:t>אֶל</w:t>
      </w:r>
      <w:r>
        <w:rPr>
          <w:rtl/>
        </w:rPr>
        <w:t>־</w:t>
      </w:r>
      <w:r w:rsidRPr="00CC3CC2">
        <w:rPr>
          <w:rtl/>
        </w:rPr>
        <w:t>אֶ֥רֶץ</w:t>
      </w:r>
      <w:proofErr w:type="spellEnd"/>
      <w:r w:rsidRPr="00CC3CC2">
        <w:rPr>
          <w:rtl/>
        </w:rPr>
        <w:t xml:space="preserve"> שׁוּעָֽל:</w:t>
      </w:r>
      <w:r w:rsidRPr="00CC3CC2">
        <w:rPr>
          <w:rFonts w:ascii="Times New Roman" w:hAnsi="Times New Roman"/>
          <w:rtl/>
        </w:rPr>
        <w:t xml:space="preserve"> </w:t>
      </w:r>
      <w:bookmarkStart w:id="290" w:name="שמואלBאBפרק-יג-{יח}"/>
      <w:bookmarkEnd w:id="290"/>
      <w:r w:rsidRPr="00CC3CC2">
        <w:rPr>
          <w:rStyle w:val="affff8"/>
          <w:rtl/>
        </w:rPr>
        <w:t>{יח}</w:t>
      </w:r>
      <w:r>
        <w:rPr>
          <w:rFonts w:ascii="Times New Roman" w:hAnsi="Times New Roman"/>
          <w:sz w:val="41"/>
          <w:szCs w:val="41"/>
          <w:rtl/>
        </w:rPr>
        <w:t xml:space="preserve"> </w:t>
      </w:r>
      <w:r w:rsidRPr="00CC3CC2">
        <w:rPr>
          <w:rtl/>
        </w:rPr>
        <w:t>וְהָרֹ֤אשׁ אֶחָד֙ יִפְנֶ֔ה דֶּ֖רֶךְ בֵּ֣ית חֹר֑וֹן וְהָרֹ֨אשׁ אֶחָ֤ד יִפְנֶה֙ דֶּ֣רֶךְ הַגְּב֔וּל הַנִּשְׁקָ֛ף עַל</w:t>
      </w:r>
      <w:r>
        <w:rPr>
          <w:rtl/>
        </w:rPr>
        <w:t>־</w:t>
      </w:r>
      <w:r w:rsidRPr="00CC3CC2">
        <w:rPr>
          <w:rtl/>
        </w:rPr>
        <w:t>גֵּ֥י הַצְּבֹעִ֖ים הַמִּדְבָּֽרָה:</w:t>
      </w:r>
      <w:r w:rsidRPr="00CC3CC2">
        <w:rPr>
          <w:rFonts w:ascii="Times New Roman" w:hAnsi="Times New Roman"/>
          <w:rtl/>
        </w:rPr>
        <w:t xml:space="preserve"> </w:t>
      </w:r>
      <w:r w:rsidRPr="00CC3CC2">
        <w:rPr>
          <w:rFonts w:ascii="Times New Roman" w:hAnsi="Times New Roman"/>
          <w:sz w:val="24"/>
          <w:szCs w:val="24"/>
          <w:rtl/>
        </w:rPr>
        <w:t>(ס)</w:t>
      </w:r>
    </w:p>
    <w:p w14:paraId="245D8537" w14:textId="65B3A011" w:rsidR="00CC3CC2" w:rsidRDefault="00CC3CC2" w:rsidP="00B25434">
      <w:pPr>
        <w:pStyle w:val="a6"/>
        <w:rPr>
          <w:rtl/>
        </w:rPr>
      </w:pPr>
      <w:r w:rsidRPr="00CC3CC2">
        <w:rPr>
          <w:rStyle w:val="affff7"/>
          <w:rtl/>
        </w:rPr>
        <w:t>גי הצבועים.</w:t>
      </w:r>
      <w:r w:rsidRPr="00CC3CC2">
        <w:rPr>
          <w:rtl/>
        </w:rPr>
        <w:t xml:space="preserve"> שמצויין בו הצבועים, הוא ששנינו, רבי מאיר אומר: </w:t>
      </w:r>
      <w:r w:rsidRPr="00CC3CC2">
        <w:rPr>
          <w:rStyle w:val="affff7"/>
          <w:rtl/>
        </w:rPr>
        <w:t>אף הצבוע.</w:t>
      </w:r>
      <w:r w:rsidRPr="00CC3CC2">
        <w:rPr>
          <w:rtl/>
        </w:rPr>
        <w:t xml:space="preserve"> ותרגם יונתן: </w:t>
      </w:r>
      <w:proofErr w:type="spellStart"/>
      <w:r w:rsidRPr="00CC3CC2">
        <w:rPr>
          <w:rStyle w:val="affff7"/>
          <w:rtl/>
        </w:rPr>
        <w:t>אפעיא</w:t>
      </w:r>
      <w:proofErr w:type="spellEnd"/>
      <w:r w:rsidRPr="00CC3CC2">
        <w:rPr>
          <w:rStyle w:val="affff7"/>
          <w:rtl/>
        </w:rPr>
        <w:t>.</w:t>
      </w:r>
      <w:r w:rsidRPr="00CC3CC2">
        <w:rPr>
          <w:rtl/>
        </w:rPr>
        <w:t xml:space="preserve"> וכן פירשו רבותינו </w:t>
      </w:r>
      <w:proofErr w:type="spellStart"/>
      <w:r w:rsidRPr="00CC3CC2">
        <w:rPr>
          <w:rtl/>
        </w:rPr>
        <w:t>ז''ל</w:t>
      </w:r>
      <w:proofErr w:type="spellEnd"/>
      <w:r w:rsidRPr="00CC3CC2">
        <w:rPr>
          <w:rtl/>
        </w:rPr>
        <w:t xml:space="preserve"> (בבא קמא טז א): צבוע זה אפעה, מין שרץ רע ומזיק: </w:t>
      </w:r>
    </w:p>
    <w:p w14:paraId="61E1CB61" w14:textId="76885071" w:rsidR="00CC3CC2" w:rsidRDefault="00CC3CC2" w:rsidP="00B25434">
      <w:pPr>
        <w:pStyle w:val="a5"/>
        <w:rPr>
          <w:rtl/>
        </w:rPr>
      </w:pPr>
      <w:bookmarkStart w:id="291" w:name="שמואלBאBפרק-יג-{יט}"/>
      <w:bookmarkEnd w:id="291"/>
      <w:r w:rsidRPr="00CC3CC2">
        <w:rPr>
          <w:rStyle w:val="affff8"/>
          <w:rtl/>
        </w:rPr>
        <w:t>{יט}</w:t>
      </w:r>
      <w:r>
        <w:rPr>
          <w:rFonts w:ascii="Times New Roman" w:hAnsi="Times New Roman"/>
          <w:sz w:val="41"/>
          <w:szCs w:val="41"/>
          <w:rtl/>
        </w:rPr>
        <w:t xml:space="preserve"> </w:t>
      </w:r>
      <w:r w:rsidRPr="00CC3CC2">
        <w:rPr>
          <w:rtl/>
        </w:rPr>
        <w:t>וְחָרָשׁ֙ לֹ֣א יִמָּצֵ֔א בְּכֹ֖ל אֶ֣רֶץ יִשְׂרָאֵ֑ל כִּֽי</w:t>
      </w:r>
      <w:r>
        <w:rPr>
          <w:rtl/>
        </w:rPr>
        <w:t>־</w:t>
      </w:r>
      <w:r w:rsidRPr="00CC3CC2">
        <w:rPr>
          <w:sz w:val="24"/>
          <w:szCs w:val="24"/>
          <w:rtl/>
        </w:rPr>
        <w:t>(אמר)</w:t>
      </w:r>
      <w:r w:rsidRPr="00CC3CC2">
        <w:rPr>
          <w:rtl/>
        </w:rPr>
        <w:t xml:space="preserve"> אָמְר֣וּ פְלִשְׁתִּ֔ים פֶּ֚ן יַעֲשׂ֣וּ הָעִבְרִ֔ים חֶ֖רֶב א֥וֹ חֲנִֽית:</w:t>
      </w:r>
    </w:p>
    <w:p w14:paraId="0ACA3DAD" w14:textId="10580093" w:rsidR="00CC3CC2" w:rsidRDefault="00CC3CC2" w:rsidP="00B25434">
      <w:pPr>
        <w:pStyle w:val="a6"/>
        <w:rPr>
          <w:rtl/>
        </w:rPr>
      </w:pPr>
      <w:r w:rsidRPr="00CC3CC2">
        <w:rPr>
          <w:rStyle w:val="affff7"/>
          <w:rtl/>
        </w:rPr>
        <w:t>וחרש לא ימצא.</w:t>
      </w:r>
      <w:r w:rsidRPr="00CC3CC2">
        <w:rPr>
          <w:rtl/>
        </w:rPr>
        <w:t xml:space="preserve"> לא היה מצוי בתחלת מלכות שאול, כי הפלשתים המושלים בישראל, העבירו כל חרשי ברזל מישראל, פן יעשו כלי זיין להלחם: </w:t>
      </w:r>
    </w:p>
    <w:p w14:paraId="00F32CF7" w14:textId="17720E7F" w:rsidR="00CC3CC2" w:rsidRDefault="00CC3CC2" w:rsidP="00B25434">
      <w:pPr>
        <w:pStyle w:val="a5"/>
        <w:rPr>
          <w:rtl/>
        </w:rPr>
      </w:pPr>
      <w:bookmarkStart w:id="292" w:name="שמואלBאBפרק-יג-{כ}"/>
      <w:bookmarkEnd w:id="292"/>
      <w:r w:rsidRPr="00CC3CC2">
        <w:rPr>
          <w:rStyle w:val="affff8"/>
          <w:rtl/>
        </w:rPr>
        <w:t>{כ}</w:t>
      </w:r>
      <w:r>
        <w:rPr>
          <w:rFonts w:ascii="Times New Roman" w:hAnsi="Times New Roman"/>
          <w:sz w:val="41"/>
          <w:szCs w:val="41"/>
          <w:rtl/>
        </w:rPr>
        <w:t xml:space="preserve"> </w:t>
      </w:r>
      <w:r w:rsidRPr="00CC3CC2">
        <w:rPr>
          <w:rtl/>
        </w:rPr>
        <w:t>וַיֵּרְד֥וּ כָל</w:t>
      </w:r>
      <w:r>
        <w:rPr>
          <w:rtl/>
        </w:rPr>
        <w:t>־</w:t>
      </w:r>
      <w:r w:rsidRPr="00CC3CC2">
        <w:rPr>
          <w:rtl/>
        </w:rPr>
        <w:t xml:space="preserve">יִשְׂרָאֵ֖ל הַפְּלִשְׁתִּ֑ים </w:t>
      </w:r>
      <w:r w:rsidRPr="00CC3CC2">
        <w:rPr>
          <w:rtl/>
        </w:rPr>
        <w:t xml:space="preserve">לִ֠לְטוֹשׁ אִ֣ישׁ </w:t>
      </w:r>
      <w:proofErr w:type="spellStart"/>
      <w:r w:rsidRPr="00CC3CC2">
        <w:rPr>
          <w:rtl/>
        </w:rPr>
        <w:t>אֶת</w:t>
      </w:r>
      <w:r>
        <w:rPr>
          <w:rtl/>
        </w:rPr>
        <w:t>־</w:t>
      </w:r>
      <w:r w:rsidRPr="00CC3CC2">
        <w:rPr>
          <w:rtl/>
        </w:rPr>
        <w:t>מַחֲרַשְׁתּ֤ו</w:t>
      </w:r>
      <w:proofErr w:type="spellEnd"/>
      <w:r w:rsidRPr="00CC3CC2">
        <w:rPr>
          <w:rtl/>
        </w:rPr>
        <w:t xml:space="preserve">ֹ </w:t>
      </w:r>
      <w:proofErr w:type="spellStart"/>
      <w:r w:rsidRPr="00CC3CC2">
        <w:rPr>
          <w:rtl/>
        </w:rPr>
        <w:t>וְאֶת</w:t>
      </w:r>
      <w:r>
        <w:rPr>
          <w:rtl/>
        </w:rPr>
        <w:t>־</w:t>
      </w:r>
      <w:r w:rsidRPr="00CC3CC2">
        <w:rPr>
          <w:rtl/>
        </w:rPr>
        <w:t>אֵתו</w:t>
      </w:r>
      <w:proofErr w:type="spellEnd"/>
      <w:r w:rsidRPr="00CC3CC2">
        <w:rPr>
          <w:rtl/>
        </w:rPr>
        <w:t xml:space="preserve">ֹ֙ </w:t>
      </w:r>
      <w:proofErr w:type="spellStart"/>
      <w:r w:rsidRPr="00CC3CC2">
        <w:rPr>
          <w:rtl/>
        </w:rPr>
        <w:t>וְאֶת</w:t>
      </w:r>
      <w:r>
        <w:rPr>
          <w:rtl/>
        </w:rPr>
        <w:t>־</w:t>
      </w:r>
      <w:r w:rsidRPr="00CC3CC2">
        <w:rPr>
          <w:rtl/>
        </w:rPr>
        <w:t>קַרְדֻּמּ֔ו</w:t>
      </w:r>
      <w:proofErr w:type="spellEnd"/>
      <w:r w:rsidRPr="00CC3CC2">
        <w:rPr>
          <w:rtl/>
        </w:rPr>
        <w:t>ֹ וְאֵ֖ת מַחֲרֵשָׁתֽוֹ:</w:t>
      </w:r>
    </w:p>
    <w:p w14:paraId="74DDAAC6" w14:textId="1B1ACF56" w:rsidR="00CC3CC2" w:rsidRDefault="00CC3CC2" w:rsidP="00B25434">
      <w:pPr>
        <w:pStyle w:val="a6"/>
        <w:rPr>
          <w:rtl/>
        </w:rPr>
      </w:pPr>
      <w:r w:rsidRPr="00CC3CC2">
        <w:rPr>
          <w:rStyle w:val="affff7"/>
          <w:rtl/>
        </w:rPr>
        <w:t>וירדו כל ישראל הפלשתים.</w:t>
      </w:r>
      <w:r w:rsidRPr="00CC3CC2">
        <w:rPr>
          <w:rtl/>
        </w:rPr>
        <w:t xml:space="preserve"> וכשהיו ישראל צריכין לחרשי ברזל ללטוש איתים וקרדומות ומחרישות, היו זקוקים לירד אל ארץ פלשתים: </w:t>
      </w:r>
      <w:r w:rsidRPr="00CC3CC2">
        <w:rPr>
          <w:rStyle w:val="affff7"/>
          <w:rtl/>
        </w:rPr>
        <w:t>מחרשתו.</w:t>
      </w:r>
      <w:r w:rsidRPr="00CC3CC2">
        <w:rPr>
          <w:rtl/>
        </w:rPr>
        <w:t xml:space="preserve"> </w:t>
      </w:r>
      <w:proofErr w:type="spellStart"/>
      <w:r w:rsidRPr="00CC3CC2">
        <w:rPr>
          <w:rtl/>
        </w:rPr>
        <w:t>שו''ק</w:t>
      </w:r>
      <w:proofErr w:type="spellEnd"/>
      <w:r w:rsidRPr="00CC3CC2">
        <w:rPr>
          <w:rtl/>
        </w:rPr>
        <w:t xml:space="preserve"> </w:t>
      </w:r>
      <w:proofErr w:type="spellStart"/>
      <w:r w:rsidRPr="00CC3CC2">
        <w:rPr>
          <w:rtl/>
        </w:rPr>
        <w:t>בלע''ז</w:t>
      </w:r>
      <w:proofErr w:type="spellEnd"/>
      <w:r w:rsidRPr="00CC3CC2">
        <w:rPr>
          <w:rtl/>
        </w:rPr>
        <w:t xml:space="preserve">: </w:t>
      </w:r>
      <w:r w:rsidRPr="00CC3CC2">
        <w:rPr>
          <w:rStyle w:val="affff7"/>
          <w:rtl/>
        </w:rPr>
        <w:t>אתו.</w:t>
      </w:r>
      <w:r w:rsidRPr="00CC3CC2">
        <w:rPr>
          <w:rtl/>
        </w:rPr>
        <w:t xml:space="preserve"> </w:t>
      </w:r>
      <w:proofErr w:type="spellStart"/>
      <w:r w:rsidRPr="00CC3CC2">
        <w:rPr>
          <w:rtl/>
        </w:rPr>
        <w:t>קולטר''א</w:t>
      </w:r>
      <w:proofErr w:type="spellEnd"/>
      <w:r w:rsidRPr="00CC3CC2">
        <w:rPr>
          <w:rtl/>
        </w:rPr>
        <w:t xml:space="preserve"> </w:t>
      </w:r>
      <w:proofErr w:type="spellStart"/>
      <w:r w:rsidRPr="00CC3CC2">
        <w:rPr>
          <w:rtl/>
        </w:rPr>
        <w:t>בלע''ז</w:t>
      </w:r>
      <w:proofErr w:type="spellEnd"/>
      <w:r w:rsidRPr="00CC3CC2">
        <w:rPr>
          <w:rtl/>
        </w:rPr>
        <w:t xml:space="preserve">: </w:t>
      </w:r>
      <w:r w:rsidRPr="00CC3CC2">
        <w:rPr>
          <w:rStyle w:val="affff7"/>
          <w:rtl/>
        </w:rPr>
        <w:t>קרדומו.</w:t>
      </w:r>
      <w:r w:rsidRPr="00CC3CC2">
        <w:rPr>
          <w:rtl/>
        </w:rPr>
        <w:t xml:space="preserve"> </w:t>
      </w:r>
      <w:proofErr w:type="spellStart"/>
      <w:r w:rsidRPr="00CC3CC2">
        <w:rPr>
          <w:rtl/>
        </w:rPr>
        <w:t>בשגו</w:t>
      </w:r>
      <w:proofErr w:type="spellEnd"/>
      <w:r w:rsidRPr="00CC3CC2">
        <w:rPr>
          <w:rtl/>
        </w:rPr>
        <w:t xml:space="preserve">''ר </w:t>
      </w:r>
      <w:proofErr w:type="spellStart"/>
      <w:r w:rsidRPr="00CC3CC2">
        <w:rPr>
          <w:rtl/>
        </w:rPr>
        <w:t>בלע''ז</w:t>
      </w:r>
      <w:proofErr w:type="spellEnd"/>
      <w:r w:rsidRPr="00CC3CC2">
        <w:rPr>
          <w:rtl/>
        </w:rPr>
        <w:t xml:space="preserve">: </w:t>
      </w:r>
      <w:r w:rsidRPr="00CC3CC2">
        <w:rPr>
          <w:rStyle w:val="affff7"/>
          <w:rtl/>
        </w:rPr>
        <w:t>מחרשתו.</w:t>
      </w:r>
      <w:r w:rsidRPr="00CC3CC2">
        <w:rPr>
          <w:rtl/>
        </w:rPr>
        <w:t xml:space="preserve"> </w:t>
      </w:r>
      <w:proofErr w:type="spellStart"/>
      <w:r w:rsidRPr="00CC3CC2">
        <w:rPr>
          <w:rtl/>
        </w:rPr>
        <w:t>פישוייר</w:t>
      </w:r>
      <w:proofErr w:type="spellEnd"/>
      <w:r w:rsidRPr="00CC3CC2">
        <w:rPr>
          <w:rtl/>
        </w:rPr>
        <w:t xml:space="preserve">''א </w:t>
      </w:r>
      <w:proofErr w:type="spellStart"/>
      <w:r w:rsidRPr="00CC3CC2">
        <w:rPr>
          <w:rtl/>
        </w:rPr>
        <w:t>בלע''ז</w:t>
      </w:r>
      <w:proofErr w:type="spellEnd"/>
      <w:r w:rsidRPr="00CC3CC2">
        <w:rPr>
          <w:rtl/>
        </w:rPr>
        <w:t xml:space="preserve">: </w:t>
      </w:r>
    </w:p>
    <w:p w14:paraId="0B32CC66" w14:textId="3D5862CA" w:rsidR="00CC3CC2" w:rsidRDefault="00CC3CC2" w:rsidP="00B25434">
      <w:pPr>
        <w:pStyle w:val="a5"/>
        <w:rPr>
          <w:rtl/>
        </w:rPr>
      </w:pPr>
      <w:bookmarkStart w:id="293" w:name="שמואלBאBפרק-יג-{כא}"/>
      <w:bookmarkEnd w:id="293"/>
      <w:r w:rsidRPr="00CC3CC2">
        <w:rPr>
          <w:rStyle w:val="affff8"/>
          <w:rtl/>
        </w:rPr>
        <w:t>{כא}</w:t>
      </w:r>
      <w:r>
        <w:rPr>
          <w:rFonts w:ascii="Times New Roman" w:hAnsi="Times New Roman"/>
          <w:sz w:val="41"/>
          <w:szCs w:val="41"/>
          <w:rtl/>
        </w:rPr>
        <w:t xml:space="preserve"> </w:t>
      </w:r>
      <w:r w:rsidRPr="00CC3CC2">
        <w:rPr>
          <w:rtl/>
        </w:rPr>
        <w:t xml:space="preserve">וְֽהָיְתָ֞ה הַפְּצִ֣ירָה פִ֗ים לַמַּֽחֲרֵשֹׁת֙ וְלָ֣אֵתִ֔ים וְלִשְׁלֹ֥שׁ קִלְּשׁ֖וֹן </w:t>
      </w:r>
      <w:proofErr w:type="spellStart"/>
      <w:r w:rsidRPr="00CC3CC2">
        <w:rPr>
          <w:rtl/>
        </w:rPr>
        <w:t>וּלְהַקַּרְדֻּמִּ֑ים</w:t>
      </w:r>
      <w:proofErr w:type="spellEnd"/>
      <w:r w:rsidRPr="00CC3CC2">
        <w:rPr>
          <w:rtl/>
        </w:rPr>
        <w:t xml:space="preserve"> וּלְהַצִּ֖יב הַדָּרְבָֽן:</w:t>
      </w:r>
    </w:p>
    <w:p w14:paraId="19AAFCAB" w14:textId="6E90D81A" w:rsidR="00CC3CC2" w:rsidRDefault="00CC3CC2" w:rsidP="00B25434">
      <w:pPr>
        <w:pStyle w:val="a6"/>
        <w:rPr>
          <w:rtl/>
        </w:rPr>
      </w:pPr>
      <w:r w:rsidRPr="00CC3CC2">
        <w:rPr>
          <w:rStyle w:val="affff7"/>
          <w:rtl/>
        </w:rPr>
        <w:t>והיתה הפצירה פים למחרשות.</w:t>
      </w:r>
      <w:r w:rsidRPr="00CC3CC2">
        <w:rPr>
          <w:rtl/>
        </w:rPr>
        <w:t xml:space="preserve"> והיתה להם לאותם שהיה להם טורח לרדת אל הפלשתים ללטוש, היתה הפצירה פים </w:t>
      </w:r>
      <w:proofErr w:type="spellStart"/>
      <w:r w:rsidRPr="00CC3CC2">
        <w:rPr>
          <w:rtl/>
        </w:rPr>
        <w:t>לימ</w:t>
      </w:r>
      <w:proofErr w:type="spellEnd"/>
      <w:r w:rsidRPr="00CC3CC2">
        <w:rPr>
          <w:rtl/>
        </w:rPr>
        <w:t xml:space="preserve">''א </w:t>
      </w:r>
      <w:proofErr w:type="spellStart"/>
      <w:r w:rsidRPr="00CC3CC2">
        <w:rPr>
          <w:rtl/>
        </w:rPr>
        <w:t>בלע''ז</w:t>
      </w:r>
      <w:proofErr w:type="spellEnd"/>
      <w:r w:rsidRPr="00CC3CC2">
        <w:rPr>
          <w:rtl/>
        </w:rPr>
        <w:t xml:space="preserve">, שיש לה הפצר פיות, כלומר פיות וחידודים הרבה, היתה להם לחדד </w:t>
      </w:r>
      <w:proofErr w:type="spellStart"/>
      <w:r w:rsidRPr="00CC3CC2">
        <w:rPr>
          <w:rtl/>
        </w:rPr>
        <w:t>המחרשת</w:t>
      </w:r>
      <w:proofErr w:type="spellEnd"/>
      <w:r w:rsidRPr="00CC3CC2">
        <w:rPr>
          <w:rtl/>
        </w:rPr>
        <w:t xml:space="preserve"> והאתים: </w:t>
      </w:r>
      <w:r w:rsidRPr="00CC3CC2">
        <w:rPr>
          <w:rStyle w:val="affff7"/>
          <w:rtl/>
        </w:rPr>
        <w:t>ולשלש קלשון.</w:t>
      </w:r>
      <w:r w:rsidRPr="00CC3CC2">
        <w:rPr>
          <w:rtl/>
        </w:rPr>
        <w:t xml:space="preserve"> מזלג עשוי כמין עתר, שקורין </w:t>
      </w:r>
      <w:proofErr w:type="spellStart"/>
      <w:r w:rsidRPr="00CC3CC2">
        <w:rPr>
          <w:rtl/>
        </w:rPr>
        <w:t>פורקד</w:t>
      </w:r>
      <w:proofErr w:type="spellEnd"/>
      <w:r w:rsidRPr="00CC3CC2">
        <w:rPr>
          <w:rtl/>
        </w:rPr>
        <w:t xml:space="preserve">''א, ולו שלש שינים: </w:t>
      </w:r>
      <w:r w:rsidRPr="00CC3CC2">
        <w:rPr>
          <w:rStyle w:val="affff7"/>
          <w:rtl/>
        </w:rPr>
        <w:t>ולהציב הדרבן.</w:t>
      </w:r>
      <w:r w:rsidRPr="00CC3CC2">
        <w:rPr>
          <w:rtl/>
        </w:rPr>
        <w:t xml:space="preserve"> לחדדו בראשו </w:t>
      </w:r>
      <w:proofErr w:type="spellStart"/>
      <w:r w:rsidRPr="00CC3CC2">
        <w:rPr>
          <w:rtl/>
        </w:rPr>
        <w:t>לנועצו</w:t>
      </w:r>
      <w:proofErr w:type="spellEnd"/>
      <w:r w:rsidRPr="00CC3CC2">
        <w:rPr>
          <w:rtl/>
        </w:rPr>
        <w:t xml:space="preserve"> ולהציבו בתוך המרדע: </w:t>
      </w:r>
    </w:p>
    <w:p w14:paraId="131D5AAF" w14:textId="69019269" w:rsidR="00CC3CC2" w:rsidRDefault="00CC3CC2" w:rsidP="00B25434">
      <w:pPr>
        <w:pStyle w:val="a5"/>
        <w:rPr>
          <w:rtl/>
        </w:rPr>
      </w:pPr>
      <w:bookmarkStart w:id="294" w:name="שמואלBאBפרק-יג-{כב}"/>
      <w:bookmarkEnd w:id="294"/>
      <w:r w:rsidRPr="00CC3CC2">
        <w:rPr>
          <w:rStyle w:val="affff8"/>
          <w:rtl/>
        </w:rPr>
        <w:t>{כב}</w:t>
      </w:r>
      <w:r>
        <w:rPr>
          <w:rFonts w:ascii="Times New Roman" w:hAnsi="Times New Roman"/>
          <w:sz w:val="41"/>
          <w:szCs w:val="41"/>
          <w:rtl/>
        </w:rPr>
        <w:t xml:space="preserve"> </w:t>
      </w:r>
      <w:r w:rsidRPr="00CC3CC2">
        <w:rPr>
          <w:rtl/>
        </w:rPr>
        <w:t>וְהָיָה֙ בְּי֣וֹם מִלְחֶ֔מֶת וְלֹ֨א נִמְצָ֜א חֶ֤רֶב וַחֲנִית֙ בְּיַ֣ד כָּל</w:t>
      </w:r>
      <w:r>
        <w:rPr>
          <w:rtl/>
        </w:rPr>
        <w:t>־</w:t>
      </w:r>
      <w:r w:rsidRPr="00CC3CC2">
        <w:rPr>
          <w:rtl/>
        </w:rPr>
        <w:t xml:space="preserve">הָעָ֔ם אֲשֶׁ֥ר </w:t>
      </w:r>
      <w:proofErr w:type="spellStart"/>
      <w:r w:rsidRPr="00CC3CC2">
        <w:rPr>
          <w:rtl/>
        </w:rPr>
        <w:t>אֶת</w:t>
      </w:r>
      <w:r>
        <w:rPr>
          <w:rtl/>
        </w:rPr>
        <w:t>־</w:t>
      </w:r>
      <w:r w:rsidRPr="00CC3CC2">
        <w:rPr>
          <w:rtl/>
        </w:rPr>
        <w:t>שָׁא֖וּל</w:t>
      </w:r>
      <w:proofErr w:type="spellEnd"/>
      <w:r w:rsidRPr="00CC3CC2">
        <w:rPr>
          <w:rtl/>
        </w:rPr>
        <w:t xml:space="preserve"> </w:t>
      </w:r>
      <w:proofErr w:type="spellStart"/>
      <w:r w:rsidRPr="00CC3CC2">
        <w:rPr>
          <w:rtl/>
        </w:rPr>
        <w:t>וְאֶת</w:t>
      </w:r>
      <w:r>
        <w:rPr>
          <w:rtl/>
        </w:rPr>
        <w:t>־</w:t>
      </w:r>
      <w:r w:rsidRPr="00CC3CC2">
        <w:rPr>
          <w:rtl/>
        </w:rPr>
        <w:t>יוֹנָתָ֑ן</w:t>
      </w:r>
      <w:proofErr w:type="spellEnd"/>
      <w:r w:rsidRPr="00CC3CC2">
        <w:rPr>
          <w:rtl/>
        </w:rPr>
        <w:t xml:space="preserve"> וַתִּמָּצֵ֣א לְשָׁא֔וּל וּלְיוֹנָתָ֖ן בְּנֽוֹ:</w:t>
      </w:r>
    </w:p>
    <w:p w14:paraId="138AFFA3" w14:textId="45BF50AF" w:rsidR="00CC3CC2" w:rsidRDefault="00CC3CC2" w:rsidP="00B25434">
      <w:pPr>
        <w:pStyle w:val="a6"/>
        <w:rPr>
          <w:rtl/>
        </w:rPr>
      </w:pPr>
      <w:r w:rsidRPr="00CC3CC2">
        <w:rPr>
          <w:rStyle w:val="affff7"/>
          <w:rtl/>
        </w:rPr>
        <w:t>ותמצא לשאול.</w:t>
      </w:r>
      <w:r w:rsidRPr="00CC3CC2">
        <w:rPr>
          <w:rtl/>
        </w:rPr>
        <w:t xml:space="preserve"> על ידי נס: </w:t>
      </w:r>
    </w:p>
    <w:p w14:paraId="34E84B05" w14:textId="720525E5" w:rsidR="00CC3CC2" w:rsidRDefault="00CC3CC2" w:rsidP="00B25434">
      <w:pPr>
        <w:pStyle w:val="a5"/>
        <w:rPr>
          <w:rtl/>
        </w:rPr>
      </w:pPr>
      <w:bookmarkStart w:id="295" w:name="שמואלBאBפרק-יג-{כג}"/>
      <w:bookmarkEnd w:id="295"/>
      <w:r w:rsidRPr="00CC3CC2">
        <w:rPr>
          <w:rStyle w:val="affff8"/>
          <w:rtl/>
        </w:rPr>
        <w:t>{כג}</w:t>
      </w:r>
      <w:r>
        <w:rPr>
          <w:rFonts w:ascii="Times New Roman" w:hAnsi="Times New Roman"/>
          <w:sz w:val="41"/>
          <w:szCs w:val="41"/>
          <w:rtl/>
        </w:rPr>
        <w:t xml:space="preserve"> </w:t>
      </w:r>
      <w:r w:rsidRPr="00CC3CC2">
        <w:rPr>
          <w:rtl/>
        </w:rPr>
        <w:t xml:space="preserve">וַיֵּצֵא֙ מַצַּ֣ב פְּלִשְׁתִּ֔ים </w:t>
      </w:r>
      <w:proofErr w:type="spellStart"/>
      <w:r w:rsidRPr="00CC3CC2">
        <w:rPr>
          <w:rtl/>
        </w:rPr>
        <w:t>אֶֽל</w:t>
      </w:r>
      <w:r>
        <w:rPr>
          <w:rtl/>
        </w:rPr>
        <w:t>־</w:t>
      </w:r>
      <w:r w:rsidRPr="00CC3CC2">
        <w:rPr>
          <w:rtl/>
        </w:rPr>
        <w:t>מַעֲבַ֖ר</w:t>
      </w:r>
      <w:proofErr w:type="spellEnd"/>
      <w:r w:rsidRPr="00CC3CC2">
        <w:rPr>
          <w:rtl/>
        </w:rPr>
        <w:t xml:space="preserve"> מִכְמָֽשׂ:</w:t>
      </w:r>
      <w:r w:rsidRPr="00CC3CC2">
        <w:rPr>
          <w:rFonts w:ascii="Times New Roman" w:hAnsi="Times New Roman"/>
          <w:rtl/>
        </w:rPr>
        <w:t xml:space="preserve"> </w:t>
      </w:r>
      <w:r w:rsidRPr="00CC3CC2">
        <w:rPr>
          <w:rFonts w:ascii="Times New Roman" w:hAnsi="Times New Roman"/>
          <w:sz w:val="24"/>
          <w:szCs w:val="24"/>
          <w:rtl/>
        </w:rPr>
        <w:t>(ס)</w:t>
      </w:r>
    </w:p>
    <w:p w14:paraId="73466E6C" w14:textId="57873180" w:rsidR="00CC3CC2" w:rsidRDefault="00CC3CC2" w:rsidP="00B25434">
      <w:pPr>
        <w:pStyle w:val="a6"/>
        <w:rPr>
          <w:rtl/>
        </w:rPr>
      </w:pPr>
      <w:r w:rsidRPr="00CC3CC2">
        <w:rPr>
          <w:rStyle w:val="affff7"/>
          <w:rtl/>
        </w:rPr>
        <w:t>מצב פלשתים.</w:t>
      </w:r>
      <w:r w:rsidRPr="00CC3CC2">
        <w:rPr>
          <w:rtl/>
        </w:rPr>
        <w:t xml:space="preserve"> דרך אנשי צבא לעשות מהם מצב ומשחית, הם הפושטים ורצים אחר השלל אל העיר, שקורין </w:t>
      </w:r>
      <w:proofErr w:type="spellStart"/>
      <w:r w:rsidRPr="00CC3CC2">
        <w:rPr>
          <w:rtl/>
        </w:rPr>
        <w:t>צנבי</w:t>
      </w:r>
      <w:proofErr w:type="spellEnd"/>
      <w:r w:rsidRPr="00CC3CC2">
        <w:rPr>
          <w:rtl/>
        </w:rPr>
        <w:t xml:space="preserve">''ל </w:t>
      </w:r>
      <w:proofErr w:type="spellStart"/>
      <w:r w:rsidRPr="00CC3CC2">
        <w:rPr>
          <w:rtl/>
        </w:rPr>
        <w:t>בלע''ז</w:t>
      </w:r>
      <w:proofErr w:type="spellEnd"/>
      <w:r w:rsidRPr="00CC3CC2">
        <w:rPr>
          <w:rtl/>
        </w:rPr>
        <w:t xml:space="preserve">: </w:t>
      </w:r>
      <w:r w:rsidRPr="00CC3CC2">
        <w:rPr>
          <w:rStyle w:val="affff7"/>
          <w:rtl/>
        </w:rPr>
        <w:t>מצב.</w:t>
      </w:r>
      <w:r w:rsidRPr="00CC3CC2">
        <w:rPr>
          <w:rtl/>
        </w:rPr>
        <w:t xml:space="preserve"> הם נציבים לשמור שלא יצאו מן העיר משחיתים בהם: </w:t>
      </w:r>
      <w:r w:rsidRPr="00CC3CC2">
        <w:rPr>
          <w:rStyle w:val="affff7"/>
          <w:rtl/>
        </w:rPr>
        <w:t>אל מעבר מכמש.</w:t>
      </w:r>
      <w:r w:rsidRPr="00CC3CC2">
        <w:rPr>
          <w:rtl/>
        </w:rPr>
        <w:t xml:space="preserve"> הפלשתים היו חונים </w:t>
      </w:r>
      <w:proofErr w:type="spellStart"/>
      <w:r w:rsidRPr="00CC3CC2">
        <w:rPr>
          <w:rtl/>
        </w:rPr>
        <w:t>במכמש</w:t>
      </w:r>
      <w:proofErr w:type="spellEnd"/>
      <w:r w:rsidRPr="00CC3CC2">
        <w:rPr>
          <w:rtl/>
        </w:rPr>
        <w:t xml:space="preserve">, ומכמש בהר, וישראל בעיר ששמה גבע. וגבע היתה בראש ההר, ושני הרים היו זה כנגד זה, והגיא ביניהם, כמו שאמור בענין. ומצב פלשתים נגש אל עבר מכמש שלצד גבע, אל הגיא שביניהם: </w:t>
      </w:r>
    </w:p>
    <w:p w14:paraId="5C097A1A"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5DDAC3EF" w14:textId="1F5F2976" w:rsidR="00CC3CC2" w:rsidRDefault="00CC3CC2" w:rsidP="00B25434">
      <w:pPr>
        <w:pStyle w:val="21"/>
        <w:rPr>
          <w:rtl/>
        </w:rPr>
      </w:pPr>
      <w:proofErr w:type="spellStart"/>
      <w:r>
        <w:rPr>
          <w:rtl/>
        </w:rPr>
        <w:t>פרק־</w:t>
      </w:r>
      <w:r w:rsidRPr="00CC3CC2">
        <w:rPr>
          <w:rtl/>
        </w:rPr>
        <w:t>יד</w:t>
      </w:r>
      <w:proofErr w:type="spellEnd"/>
    </w:p>
    <w:p w14:paraId="729E236A"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296" w:name="שמואלBאBפרק-יד-{א}"/>
      <w:bookmarkEnd w:id="296"/>
    </w:p>
    <w:p w14:paraId="6473EC4F" w14:textId="13770FD4"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הַיּ֗וֹם וַיֹּ֨אמֶר יוֹנָתָ֤ן </w:t>
      </w:r>
      <w:proofErr w:type="spellStart"/>
      <w:r w:rsidRPr="00CC3CC2">
        <w:rPr>
          <w:rtl/>
        </w:rPr>
        <w:t>בֶּן</w:t>
      </w:r>
      <w:r>
        <w:rPr>
          <w:rtl/>
        </w:rPr>
        <w:t>־</w:t>
      </w:r>
      <w:r w:rsidRPr="00CC3CC2">
        <w:rPr>
          <w:rtl/>
        </w:rPr>
        <w:t>שָׁאוּל</w:t>
      </w:r>
      <w:proofErr w:type="spellEnd"/>
      <w:r w:rsidRPr="00CC3CC2">
        <w:rPr>
          <w:rtl/>
        </w:rPr>
        <w:t xml:space="preserve">֙ </w:t>
      </w:r>
      <w:proofErr w:type="spellStart"/>
      <w:r w:rsidRPr="00CC3CC2">
        <w:rPr>
          <w:rtl/>
        </w:rPr>
        <w:t>אֶל</w:t>
      </w:r>
      <w:r>
        <w:rPr>
          <w:rtl/>
        </w:rPr>
        <w:t>־</w:t>
      </w:r>
      <w:r w:rsidRPr="00CC3CC2">
        <w:rPr>
          <w:rtl/>
        </w:rPr>
        <w:t>הַנַּ֙עַר</w:t>
      </w:r>
      <w:proofErr w:type="spellEnd"/>
      <w:r w:rsidRPr="00CC3CC2">
        <w:rPr>
          <w:rtl/>
        </w:rPr>
        <w:t xml:space="preserve">֙ נֹשֵׂ֣א כֵלָ֔יו לְכָ֗ה וְנַעְבְּרָה֙ </w:t>
      </w:r>
      <w:proofErr w:type="spellStart"/>
      <w:r w:rsidRPr="00CC3CC2">
        <w:rPr>
          <w:rtl/>
        </w:rPr>
        <w:t>אֶל</w:t>
      </w:r>
      <w:r>
        <w:rPr>
          <w:rtl/>
        </w:rPr>
        <w:t>־</w:t>
      </w:r>
      <w:r w:rsidRPr="00CC3CC2">
        <w:rPr>
          <w:rtl/>
        </w:rPr>
        <w:t>מַצַּ֣ב</w:t>
      </w:r>
      <w:proofErr w:type="spellEnd"/>
      <w:r w:rsidRPr="00CC3CC2">
        <w:rPr>
          <w:rtl/>
        </w:rPr>
        <w:t xml:space="preserve"> פְּלִשְׁתִּ֔ים אֲשֶׁ֖ר מֵעֵ֣בֶר הַלָּ֑ז וּלְאָבִ֖יו לֹ֥א הִגִּֽיד:</w:t>
      </w:r>
    </w:p>
    <w:p w14:paraId="26B02DD7" w14:textId="7882D2DD" w:rsidR="00CC3CC2" w:rsidRDefault="00CC3CC2" w:rsidP="00B25434">
      <w:pPr>
        <w:pStyle w:val="a6"/>
        <w:rPr>
          <w:rtl/>
        </w:rPr>
      </w:pPr>
      <w:r w:rsidRPr="00CC3CC2">
        <w:rPr>
          <w:rtl/>
        </w:rPr>
        <w:t xml:space="preserve">מעבר הלז כל 'הלז' ו'לזה' שבמקרא, אינו לשון הזה, אלא </w:t>
      </w:r>
      <w:r w:rsidRPr="00CC3CC2">
        <w:rPr>
          <w:rtl/>
        </w:rPr>
        <w:t xml:space="preserve">לשון דבר שכנגדו, והוא מראהו באצבע, </w:t>
      </w:r>
      <w:proofErr w:type="spellStart"/>
      <w:r w:rsidRPr="00CC3CC2">
        <w:rPr>
          <w:rtl/>
        </w:rPr>
        <w:t>ובלע''ז</w:t>
      </w:r>
      <w:proofErr w:type="spellEnd"/>
      <w:r w:rsidRPr="00CC3CC2">
        <w:rPr>
          <w:rtl/>
        </w:rPr>
        <w:t xml:space="preserve"> אינו לשון </w:t>
      </w:r>
      <w:proofErr w:type="spellStart"/>
      <w:r w:rsidRPr="00CC3CC2">
        <w:rPr>
          <w:rtl/>
        </w:rPr>
        <w:t>ציש</w:t>
      </w:r>
      <w:proofErr w:type="spellEnd"/>
      <w:r w:rsidRPr="00CC3CC2">
        <w:rPr>
          <w:rtl/>
        </w:rPr>
        <w:t xml:space="preserve">''ט </w:t>
      </w:r>
      <w:proofErr w:type="spellStart"/>
      <w:r w:rsidRPr="00CC3CC2">
        <w:rPr>
          <w:rtl/>
        </w:rPr>
        <w:t>בלע''ז</w:t>
      </w:r>
      <w:proofErr w:type="spellEnd"/>
      <w:r w:rsidRPr="00CC3CC2">
        <w:rPr>
          <w:rtl/>
        </w:rPr>
        <w:t xml:space="preserve">, אלא </w:t>
      </w:r>
      <w:proofErr w:type="spellStart"/>
      <w:r w:rsidRPr="00CC3CC2">
        <w:rPr>
          <w:rtl/>
        </w:rPr>
        <w:t>ציי''ל</w:t>
      </w:r>
      <w:proofErr w:type="spellEnd"/>
      <w:r w:rsidRPr="00CC3CC2">
        <w:rPr>
          <w:rtl/>
        </w:rPr>
        <w:t xml:space="preserve"> </w:t>
      </w:r>
      <w:proofErr w:type="spellStart"/>
      <w:r w:rsidRPr="00CC3CC2">
        <w:rPr>
          <w:rtl/>
        </w:rPr>
        <w:t>בלע''ז</w:t>
      </w:r>
      <w:proofErr w:type="spellEnd"/>
      <w:r w:rsidRPr="00CC3CC2">
        <w:rPr>
          <w:rtl/>
        </w:rPr>
        <w:t xml:space="preserve">: מעבר הלז. גי שני ההרים: </w:t>
      </w:r>
    </w:p>
    <w:p w14:paraId="2C1C0032" w14:textId="7793252E" w:rsidR="00CC3CC2" w:rsidRDefault="00CC3CC2" w:rsidP="00B25434">
      <w:pPr>
        <w:pStyle w:val="a5"/>
        <w:rPr>
          <w:rtl/>
        </w:rPr>
      </w:pPr>
      <w:bookmarkStart w:id="297" w:name="שמואלBאBפרק-יד-{ב}"/>
      <w:bookmarkEnd w:id="297"/>
      <w:r w:rsidRPr="00CC3CC2">
        <w:rPr>
          <w:rStyle w:val="affff8"/>
          <w:rtl/>
        </w:rPr>
        <w:t>{ב}</w:t>
      </w:r>
      <w:r>
        <w:rPr>
          <w:rFonts w:ascii="Times New Roman" w:hAnsi="Times New Roman"/>
          <w:sz w:val="41"/>
          <w:szCs w:val="41"/>
          <w:rtl/>
        </w:rPr>
        <w:t xml:space="preserve"> </w:t>
      </w:r>
      <w:r w:rsidRPr="00CC3CC2">
        <w:rPr>
          <w:rtl/>
        </w:rPr>
        <w:t xml:space="preserve">וְשָׁא֗וּל יוֹשֵׁב֙ בִּקְצֵ֣ה הַגִּבְעָ֔ה תַּ֥חַת הָרִמּ֖וֹן אֲשֶׁ֣ר </w:t>
      </w:r>
      <w:proofErr w:type="spellStart"/>
      <w:r w:rsidRPr="00CC3CC2">
        <w:rPr>
          <w:rtl/>
        </w:rPr>
        <w:t>בְּמִגְר֑וֹן</w:t>
      </w:r>
      <w:proofErr w:type="spellEnd"/>
      <w:r w:rsidRPr="00CC3CC2">
        <w:rPr>
          <w:rtl/>
        </w:rPr>
        <w:t xml:space="preserve"> וְהָעָם֙ אֲשֶׁ֣ר עִמּ֔וֹ </w:t>
      </w:r>
      <w:r w:rsidRPr="00CC3CC2">
        <w:rPr>
          <w:rtl/>
        </w:rPr>
        <w:lastRenderedPageBreak/>
        <w:t>כְּשֵׁ֥שׁ מֵא֖וֹת אִֽישׁ:</w:t>
      </w:r>
    </w:p>
    <w:p w14:paraId="42DF02A8" w14:textId="4DE0608B" w:rsidR="00CC3CC2" w:rsidRDefault="00CC3CC2" w:rsidP="00B25434">
      <w:pPr>
        <w:pStyle w:val="a6"/>
        <w:rPr>
          <w:rtl/>
        </w:rPr>
      </w:pPr>
      <w:r w:rsidRPr="00CC3CC2">
        <w:rPr>
          <w:rStyle w:val="affff7"/>
          <w:rtl/>
        </w:rPr>
        <w:t>בקצה הגבעה.</w:t>
      </w:r>
      <w:r w:rsidRPr="00CC3CC2">
        <w:rPr>
          <w:rtl/>
        </w:rPr>
        <w:t xml:space="preserve"> בסוף הגבעה: </w:t>
      </w:r>
    </w:p>
    <w:p w14:paraId="43159E6C" w14:textId="0199EC1C" w:rsidR="00CC3CC2" w:rsidRDefault="00CC3CC2" w:rsidP="00B25434">
      <w:pPr>
        <w:pStyle w:val="a5"/>
        <w:rPr>
          <w:rtl/>
        </w:rPr>
      </w:pPr>
      <w:bookmarkStart w:id="298" w:name="שמואלBאBפרק-יד-{ג}"/>
      <w:bookmarkEnd w:id="298"/>
      <w:r w:rsidRPr="00CC3CC2">
        <w:rPr>
          <w:rStyle w:val="affff8"/>
          <w:rtl/>
        </w:rPr>
        <w:t>{ג}</w:t>
      </w:r>
      <w:r>
        <w:rPr>
          <w:rFonts w:ascii="Times New Roman" w:hAnsi="Times New Roman"/>
          <w:sz w:val="41"/>
          <w:szCs w:val="41"/>
          <w:rtl/>
        </w:rPr>
        <w:t xml:space="preserve"> </w:t>
      </w:r>
      <w:r w:rsidRPr="00CC3CC2">
        <w:rPr>
          <w:rtl/>
        </w:rPr>
        <w:t xml:space="preserve">וַאֲחִיָּ֣ה </w:t>
      </w:r>
      <w:proofErr w:type="spellStart"/>
      <w:r w:rsidRPr="00CC3CC2">
        <w:rPr>
          <w:rtl/>
        </w:rPr>
        <w:t>בֶן</w:t>
      </w:r>
      <w:r>
        <w:rPr>
          <w:rtl/>
        </w:rPr>
        <w:t>־</w:t>
      </w:r>
      <w:r w:rsidRPr="00CC3CC2">
        <w:rPr>
          <w:rtl/>
        </w:rPr>
        <w:t>אֲחִט֡וּב</w:t>
      </w:r>
      <w:proofErr w:type="spellEnd"/>
      <w:r w:rsidRPr="00CC3CC2">
        <w:rPr>
          <w:rtl/>
        </w:rPr>
        <w:t xml:space="preserve"> אֲחִ֡י </w:t>
      </w:r>
      <w:proofErr w:type="spellStart"/>
      <w:r w:rsidRPr="00CC3CC2">
        <w:rPr>
          <w:rtl/>
        </w:rPr>
        <w:t>אִיכָב֣וֹד</w:t>
      </w:r>
      <w:proofErr w:type="spellEnd"/>
      <w:r w:rsidRPr="00CC3CC2">
        <w:rPr>
          <w:rtl/>
        </w:rPr>
        <w:t xml:space="preserve"> | </w:t>
      </w:r>
      <w:proofErr w:type="spellStart"/>
      <w:r w:rsidRPr="00CC3CC2">
        <w:rPr>
          <w:rtl/>
        </w:rPr>
        <w:t>בֶּן</w:t>
      </w:r>
      <w:r>
        <w:rPr>
          <w:rtl/>
        </w:rPr>
        <w:t>־</w:t>
      </w:r>
      <w:r w:rsidRPr="00CC3CC2">
        <w:rPr>
          <w:rtl/>
        </w:rPr>
        <w:t>פִּינְחָ֨ס</w:t>
      </w:r>
      <w:proofErr w:type="spellEnd"/>
      <w:r w:rsidRPr="00CC3CC2">
        <w:rPr>
          <w:rtl/>
        </w:rPr>
        <w:t xml:space="preserve"> </w:t>
      </w:r>
      <w:proofErr w:type="spellStart"/>
      <w:r w:rsidRPr="00CC3CC2">
        <w:rPr>
          <w:rtl/>
        </w:rPr>
        <w:t>בֶּן</w:t>
      </w:r>
      <w:r>
        <w:rPr>
          <w:rtl/>
        </w:rPr>
        <w:t>־</w:t>
      </w:r>
      <w:r w:rsidRPr="00CC3CC2">
        <w:rPr>
          <w:rtl/>
        </w:rPr>
        <w:t>עֵלִ֜י</w:t>
      </w:r>
      <w:proofErr w:type="spellEnd"/>
      <w:r w:rsidRPr="00CC3CC2">
        <w:rPr>
          <w:rtl/>
        </w:rPr>
        <w:t xml:space="preserve"> כֹּהֵ֧ן | יְהוָ֛ה בְּשִׁל֖וֹ נֹשֵׂ֣א אֵפ֑וֹד וְהָעָם֙ לֹ֣א יָדַ֔ע כִּ֥י הָלַ֖ךְ יוֹנָתָֽן:</w:t>
      </w:r>
    </w:p>
    <w:p w14:paraId="46B692DE" w14:textId="33E4A2DE" w:rsidR="00CC3CC2" w:rsidRDefault="00CC3CC2" w:rsidP="00B25434">
      <w:pPr>
        <w:pStyle w:val="a6"/>
        <w:rPr>
          <w:rtl/>
        </w:rPr>
      </w:pPr>
      <w:r w:rsidRPr="00CC3CC2">
        <w:rPr>
          <w:rStyle w:val="affff7"/>
          <w:rtl/>
        </w:rPr>
        <w:t>נשא אפוד.</w:t>
      </w:r>
      <w:r w:rsidRPr="00CC3CC2">
        <w:rPr>
          <w:rtl/>
        </w:rPr>
        <w:t xml:space="preserve"> אורים ותומים: </w:t>
      </w:r>
    </w:p>
    <w:p w14:paraId="1023B8D6" w14:textId="698E63CC" w:rsidR="00CC3CC2" w:rsidRDefault="00CC3CC2" w:rsidP="00B25434">
      <w:pPr>
        <w:pStyle w:val="a5"/>
        <w:rPr>
          <w:rtl/>
        </w:rPr>
      </w:pPr>
      <w:bookmarkStart w:id="299" w:name="שמואלBאBפרק-יד-{ד}"/>
      <w:bookmarkEnd w:id="299"/>
      <w:r w:rsidRPr="00CC3CC2">
        <w:rPr>
          <w:rStyle w:val="affff8"/>
          <w:rtl/>
        </w:rPr>
        <w:t>{ד}</w:t>
      </w:r>
      <w:r>
        <w:rPr>
          <w:rFonts w:ascii="Times New Roman" w:hAnsi="Times New Roman"/>
          <w:sz w:val="41"/>
          <w:szCs w:val="41"/>
          <w:rtl/>
        </w:rPr>
        <w:t xml:space="preserve"> </w:t>
      </w:r>
      <w:r w:rsidRPr="00CC3CC2">
        <w:rPr>
          <w:rtl/>
        </w:rPr>
        <w:t xml:space="preserve">וּבֵ֣ין הַֽמַּעְבְּר֗וֹת אֲשֶׁ֨ר בִּקֵּ֤שׁ יֽוֹנָתָן֙ לַֽעֲבֹר֙ </w:t>
      </w:r>
      <w:proofErr w:type="spellStart"/>
      <w:r w:rsidRPr="00CC3CC2">
        <w:rPr>
          <w:rtl/>
        </w:rPr>
        <w:t>עַל</w:t>
      </w:r>
      <w:r>
        <w:rPr>
          <w:rtl/>
        </w:rPr>
        <w:t>־</w:t>
      </w:r>
      <w:r w:rsidRPr="00CC3CC2">
        <w:rPr>
          <w:rtl/>
        </w:rPr>
        <w:t>מַצַּ֣ב</w:t>
      </w:r>
      <w:proofErr w:type="spellEnd"/>
      <w:r w:rsidRPr="00CC3CC2">
        <w:rPr>
          <w:rtl/>
        </w:rPr>
        <w:t xml:space="preserve"> פְּלִשְׁתִּ֔ים </w:t>
      </w:r>
      <w:proofErr w:type="spellStart"/>
      <w:r w:rsidRPr="00CC3CC2">
        <w:rPr>
          <w:rtl/>
        </w:rPr>
        <w:t>שֵׁן</w:t>
      </w:r>
      <w:r>
        <w:rPr>
          <w:rtl/>
        </w:rPr>
        <w:t>־</w:t>
      </w:r>
      <w:r w:rsidRPr="00CC3CC2">
        <w:rPr>
          <w:rtl/>
        </w:rPr>
        <w:t>הַסֶּ֤לַע</w:t>
      </w:r>
      <w:proofErr w:type="spellEnd"/>
      <w:r w:rsidRPr="00CC3CC2">
        <w:rPr>
          <w:rtl/>
        </w:rPr>
        <w:t xml:space="preserve"> מֵהָעֵ֙בֶר֙ מִזֶּ֔ה </w:t>
      </w:r>
      <w:proofErr w:type="spellStart"/>
      <w:r w:rsidRPr="00CC3CC2">
        <w:rPr>
          <w:rtl/>
        </w:rPr>
        <w:t>וְשֵׁן</w:t>
      </w:r>
      <w:r>
        <w:rPr>
          <w:rtl/>
        </w:rPr>
        <w:t>־</w:t>
      </w:r>
      <w:r w:rsidRPr="00CC3CC2">
        <w:rPr>
          <w:rtl/>
        </w:rPr>
        <w:t>הַסֶּ֥לַע</w:t>
      </w:r>
      <w:proofErr w:type="spellEnd"/>
      <w:r w:rsidRPr="00CC3CC2">
        <w:rPr>
          <w:rtl/>
        </w:rPr>
        <w:t xml:space="preserve"> מֵהָעֵ֖בֶר מִזֶּ֑ה וְשֵׁ֤ם הָֽאֶחָד֙ </w:t>
      </w:r>
      <w:proofErr w:type="spellStart"/>
      <w:r w:rsidRPr="00CC3CC2">
        <w:rPr>
          <w:rtl/>
        </w:rPr>
        <w:t>בּוֹצֵ֔ץ</w:t>
      </w:r>
      <w:proofErr w:type="spellEnd"/>
      <w:r w:rsidRPr="00CC3CC2">
        <w:rPr>
          <w:rtl/>
        </w:rPr>
        <w:t xml:space="preserve"> וְשֵׁ֥ם הָאֶחָ֖ד סֶֽנֶּה:</w:t>
      </w:r>
    </w:p>
    <w:p w14:paraId="73129829" w14:textId="6548E77A" w:rsidR="00CC3CC2" w:rsidRDefault="00CC3CC2" w:rsidP="00B25434">
      <w:pPr>
        <w:pStyle w:val="a6"/>
        <w:rPr>
          <w:rtl/>
        </w:rPr>
      </w:pPr>
      <w:r w:rsidRPr="00CC3CC2">
        <w:rPr>
          <w:rStyle w:val="affff7"/>
          <w:rtl/>
        </w:rPr>
        <w:t>ובין המעברות אשר בקש יונתן לעבור.</w:t>
      </w:r>
      <w:r w:rsidRPr="00CC3CC2">
        <w:rPr>
          <w:rtl/>
        </w:rPr>
        <w:t xml:space="preserve"> כן היה עשוי, שן הסלע היה מהעבר מזה לבין המעברות מזה, ושן הסלע לבין המעברות מזה. הגיא הוא קרוי בין המעברות, והיה לו סלע מכאן, וסלע מכאן, זה בעברו מזה, וזה בעברו מזה, והגיא בין שני העברים, אותו הגיא בקש יונתן לעבור: </w:t>
      </w:r>
      <w:r w:rsidRPr="00CC3CC2">
        <w:rPr>
          <w:rStyle w:val="affff7"/>
          <w:rtl/>
        </w:rPr>
        <w:t>שן הסלע.</w:t>
      </w:r>
      <w:r w:rsidRPr="00CC3CC2">
        <w:rPr>
          <w:rtl/>
        </w:rPr>
        <w:t xml:space="preserve"> שם שן האחד '</w:t>
      </w:r>
      <w:proofErr w:type="spellStart"/>
      <w:r w:rsidRPr="00CC3CC2">
        <w:rPr>
          <w:rtl/>
        </w:rPr>
        <w:t>בוצץ</w:t>
      </w:r>
      <w:proofErr w:type="spellEnd"/>
      <w:r w:rsidRPr="00CC3CC2">
        <w:rPr>
          <w:rtl/>
        </w:rPr>
        <w:t xml:space="preserve">', ושם השני 'סנה': </w:t>
      </w:r>
    </w:p>
    <w:p w14:paraId="4046A897" w14:textId="074759CF" w:rsidR="00CC3CC2" w:rsidRDefault="00CC3CC2" w:rsidP="00B25434">
      <w:pPr>
        <w:pStyle w:val="a5"/>
        <w:rPr>
          <w:rtl/>
        </w:rPr>
      </w:pPr>
      <w:bookmarkStart w:id="300" w:name="שמואלBאBפרק-יד-{ה}"/>
      <w:bookmarkEnd w:id="300"/>
      <w:r w:rsidRPr="00CC3CC2">
        <w:rPr>
          <w:rStyle w:val="affff8"/>
          <w:rtl/>
        </w:rPr>
        <w:t>{ה}</w:t>
      </w:r>
      <w:r>
        <w:rPr>
          <w:rFonts w:ascii="Times New Roman" w:hAnsi="Times New Roman"/>
          <w:sz w:val="41"/>
          <w:szCs w:val="41"/>
          <w:rtl/>
        </w:rPr>
        <w:t xml:space="preserve"> </w:t>
      </w:r>
      <w:r w:rsidRPr="00CC3CC2">
        <w:rPr>
          <w:rtl/>
        </w:rPr>
        <w:t>הַשֵּׁ֧ן הָאֶחָ֛ד מָצ֥וּק מִצָּפ֖וֹן מ֣וּל מִכְמָ֑שׂ וְהָאֶחָ֥ד מִנֶּ֖גֶב מ֥וּל גָּֽבַע:</w:t>
      </w:r>
      <w:r w:rsidRPr="00CC3CC2">
        <w:rPr>
          <w:rFonts w:ascii="Times New Roman" w:hAnsi="Times New Roman"/>
          <w:rtl/>
        </w:rPr>
        <w:t xml:space="preserve"> </w:t>
      </w:r>
      <w:r w:rsidRPr="00CC3CC2">
        <w:rPr>
          <w:rFonts w:ascii="Times New Roman" w:hAnsi="Times New Roman"/>
          <w:sz w:val="24"/>
          <w:szCs w:val="24"/>
          <w:rtl/>
        </w:rPr>
        <w:t>(ס)</w:t>
      </w:r>
    </w:p>
    <w:p w14:paraId="35694FAC" w14:textId="38E52271" w:rsidR="00CC3CC2" w:rsidRDefault="00CC3CC2" w:rsidP="00B25434">
      <w:pPr>
        <w:pStyle w:val="a6"/>
        <w:rPr>
          <w:rtl/>
        </w:rPr>
      </w:pPr>
      <w:r w:rsidRPr="00CC3CC2">
        <w:rPr>
          <w:rStyle w:val="affff7"/>
          <w:rtl/>
        </w:rPr>
        <w:t>מצוק מצפון.</w:t>
      </w:r>
      <w:r w:rsidRPr="00CC3CC2">
        <w:rPr>
          <w:rtl/>
        </w:rPr>
        <w:t xml:space="preserve"> משופע ועולה מצד צפון אל מכמש: </w:t>
      </w:r>
      <w:r w:rsidRPr="00CC3CC2">
        <w:rPr>
          <w:rStyle w:val="affff7"/>
          <w:rtl/>
        </w:rPr>
        <w:t>מול גבע.</w:t>
      </w:r>
      <w:r w:rsidRPr="00CC3CC2">
        <w:rPr>
          <w:rtl/>
        </w:rPr>
        <w:t xml:space="preserve"> שממנה יצא יהונתן: </w:t>
      </w:r>
    </w:p>
    <w:p w14:paraId="52B2B688" w14:textId="4FEC96F6" w:rsidR="00CC3CC2" w:rsidRDefault="00CC3CC2" w:rsidP="00B25434">
      <w:pPr>
        <w:pStyle w:val="a5"/>
        <w:rPr>
          <w:rtl/>
        </w:rPr>
      </w:pPr>
      <w:bookmarkStart w:id="301" w:name="שמואלBאBפרק-יד-{ו}"/>
      <w:bookmarkEnd w:id="301"/>
      <w:r w:rsidRPr="00CC3CC2">
        <w:rPr>
          <w:rStyle w:val="affff8"/>
          <w:rtl/>
        </w:rPr>
        <w:t>{ו}</w:t>
      </w:r>
      <w:r>
        <w:rPr>
          <w:rFonts w:ascii="Times New Roman" w:hAnsi="Times New Roman"/>
          <w:sz w:val="41"/>
          <w:szCs w:val="41"/>
          <w:rtl/>
        </w:rPr>
        <w:t xml:space="preserve"> </w:t>
      </w:r>
      <w:r w:rsidRPr="00CC3CC2">
        <w:rPr>
          <w:rtl/>
        </w:rPr>
        <w:t xml:space="preserve">וַיֹּ֨אמֶר יְהוֹנָתָ֜ן </w:t>
      </w:r>
      <w:proofErr w:type="spellStart"/>
      <w:r w:rsidRPr="00CC3CC2">
        <w:rPr>
          <w:rtl/>
        </w:rPr>
        <w:t>אֶל</w:t>
      </w:r>
      <w:r>
        <w:rPr>
          <w:rtl/>
        </w:rPr>
        <w:t>־</w:t>
      </w:r>
      <w:r w:rsidRPr="00CC3CC2">
        <w:rPr>
          <w:rtl/>
        </w:rPr>
        <w:t>הַנַּ֣עַר</w:t>
      </w:r>
      <w:proofErr w:type="spellEnd"/>
      <w:r w:rsidRPr="00CC3CC2">
        <w:rPr>
          <w:rtl/>
        </w:rPr>
        <w:t xml:space="preserve"> | נֹשֵׂ֣א כֵלָ֗יו לְכָה֙ וְנַעְבְּרָ֗ה </w:t>
      </w:r>
      <w:proofErr w:type="spellStart"/>
      <w:r w:rsidRPr="00CC3CC2">
        <w:rPr>
          <w:rtl/>
        </w:rPr>
        <w:t>אֶל</w:t>
      </w:r>
      <w:r>
        <w:rPr>
          <w:rtl/>
        </w:rPr>
        <w:t>־</w:t>
      </w:r>
      <w:r w:rsidRPr="00CC3CC2">
        <w:rPr>
          <w:rtl/>
        </w:rPr>
        <w:t>מַצַּב</w:t>
      </w:r>
      <w:proofErr w:type="spellEnd"/>
      <w:r w:rsidRPr="00CC3CC2">
        <w:rPr>
          <w:rtl/>
        </w:rPr>
        <w:t>֙ הָעֲרֵלִ֣ים הָאֵ֔לֶּה אוּלַ֛י יַעֲשֶׂ֥ה יְהוָ֖ה לָ֑נוּ כִּ֣י אֵ֤ין לַֽיהוָה֙ מַעְצ֔וֹר לְהוֹשִׁ֥יעַ בְּרַ֖ב א֥וֹ בִמְעָֽט:</w:t>
      </w:r>
      <w:r w:rsidRPr="00CC3CC2">
        <w:rPr>
          <w:rFonts w:ascii="Times New Roman" w:hAnsi="Times New Roman"/>
          <w:rtl/>
        </w:rPr>
        <w:t xml:space="preserve"> </w:t>
      </w:r>
      <w:bookmarkStart w:id="302" w:name="שמואלBאBפרק-יד-{ז}"/>
      <w:bookmarkEnd w:id="302"/>
      <w:r w:rsidRPr="00CC3CC2">
        <w:rPr>
          <w:rStyle w:val="affff8"/>
          <w:rtl/>
        </w:rPr>
        <w:t>{ז}</w:t>
      </w:r>
      <w:r>
        <w:rPr>
          <w:rFonts w:ascii="Times New Roman" w:hAnsi="Times New Roman"/>
          <w:sz w:val="41"/>
          <w:szCs w:val="41"/>
          <w:rtl/>
        </w:rPr>
        <w:t xml:space="preserve"> </w:t>
      </w:r>
      <w:r w:rsidRPr="00CC3CC2">
        <w:rPr>
          <w:rtl/>
        </w:rPr>
        <w:t>וַיֹּ֤אמֶר לוֹ֙ נֹשֵׂ֣א כֵלָ֔יו עֲשֵׂ֖ה כָּל</w:t>
      </w:r>
      <w:r>
        <w:rPr>
          <w:rtl/>
        </w:rPr>
        <w:t>־</w:t>
      </w:r>
      <w:r w:rsidRPr="00CC3CC2">
        <w:rPr>
          <w:rtl/>
        </w:rPr>
        <w:t>אֲשֶׁ֣ר בִּלְבָבֶ֑ךָ נְטֵ֣ה לָ֔ךְ הִנְנִ֥י עִמְּךָ֖ כִּלְבָבֶֽךָ:</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303" w:name="שמואלBאBפרק-יד-{ח}"/>
      <w:bookmarkEnd w:id="303"/>
      <w:r w:rsidRPr="00CC3CC2">
        <w:rPr>
          <w:rStyle w:val="affff8"/>
          <w:rtl/>
        </w:rPr>
        <w:t>{ח}</w:t>
      </w:r>
      <w:r>
        <w:rPr>
          <w:rFonts w:ascii="Times New Roman" w:hAnsi="Times New Roman"/>
          <w:sz w:val="41"/>
          <w:szCs w:val="41"/>
          <w:rtl/>
        </w:rPr>
        <w:t xml:space="preserve"> </w:t>
      </w:r>
      <w:r w:rsidRPr="00CC3CC2">
        <w:rPr>
          <w:rtl/>
        </w:rPr>
        <w:t xml:space="preserve">וַיֹּ֙אמֶר֙ יְה֣וֹנָתָ֔ן הִנֵּ֛ה אֲנַ֥חְנוּ עֹבְרִ֖ים </w:t>
      </w:r>
      <w:proofErr w:type="spellStart"/>
      <w:r w:rsidRPr="00CC3CC2">
        <w:rPr>
          <w:rtl/>
        </w:rPr>
        <w:t>אֶל</w:t>
      </w:r>
      <w:r>
        <w:rPr>
          <w:rtl/>
        </w:rPr>
        <w:t>־</w:t>
      </w:r>
      <w:r w:rsidRPr="00CC3CC2">
        <w:rPr>
          <w:rtl/>
        </w:rPr>
        <w:t>הָאֲנָשִׁ֑ים</w:t>
      </w:r>
      <w:proofErr w:type="spellEnd"/>
      <w:r w:rsidRPr="00CC3CC2">
        <w:rPr>
          <w:rtl/>
        </w:rPr>
        <w:t xml:space="preserve"> וְנִגְלִ֖ינוּ אֲלֵיהֶֽם:</w:t>
      </w:r>
      <w:r w:rsidRPr="00CC3CC2">
        <w:rPr>
          <w:rFonts w:ascii="Times New Roman" w:hAnsi="Times New Roman"/>
          <w:rtl/>
        </w:rPr>
        <w:t xml:space="preserve"> </w:t>
      </w:r>
      <w:bookmarkStart w:id="304" w:name="שמואלBאBפרק-יד-{ט}"/>
      <w:bookmarkEnd w:id="304"/>
      <w:r w:rsidRPr="00CC3CC2">
        <w:rPr>
          <w:rStyle w:val="affff8"/>
          <w:rtl/>
        </w:rPr>
        <w:t>{ט}</w:t>
      </w:r>
      <w:r>
        <w:rPr>
          <w:rFonts w:ascii="Times New Roman" w:hAnsi="Times New Roman"/>
          <w:sz w:val="41"/>
          <w:szCs w:val="41"/>
          <w:rtl/>
        </w:rPr>
        <w:t xml:space="preserve"> </w:t>
      </w:r>
      <w:proofErr w:type="spellStart"/>
      <w:r w:rsidRPr="00CC3CC2">
        <w:rPr>
          <w:rtl/>
        </w:rPr>
        <w:t>אִם</w:t>
      </w:r>
      <w:r>
        <w:rPr>
          <w:rtl/>
        </w:rPr>
        <w:t>־</w:t>
      </w:r>
      <w:r w:rsidRPr="00CC3CC2">
        <w:rPr>
          <w:rtl/>
        </w:rPr>
        <w:t>כֹּ֤ה</w:t>
      </w:r>
      <w:proofErr w:type="spellEnd"/>
      <w:r w:rsidRPr="00CC3CC2">
        <w:rPr>
          <w:rtl/>
        </w:rPr>
        <w:t xml:space="preserve"> יֹֽאמְרוּ֙ אֵלֵ֔ינוּ דֹּ֕מּוּ </w:t>
      </w:r>
      <w:proofErr w:type="spellStart"/>
      <w:r w:rsidRPr="00CC3CC2">
        <w:rPr>
          <w:rtl/>
        </w:rPr>
        <w:t>עַד</w:t>
      </w:r>
      <w:r>
        <w:rPr>
          <w:rtl/>
        </w:rPr>
        <w:t>־</w:t>
      </w:r>
      <w:r w:rsidRPr="00CC3CC2">
        <w:rPr>
          <w:rtl/>
        </w:rPr>
        <w:t>הַגִּיעֵ֖נו</w:t>
      </w:r>
      <w:proofErr w:type="spellEnd"/>
      <w:r w:rsidRPr="00CC3CC2">
        <w:rPr>
          <w:rtl/>
        </w:rPr>
        <w:t>ּ אֲלֵיכֶ֑ם וְעָמַ֣דְנוּ תַחְתֵּ֔ינוּ וְלֹ֥א נַעֲלֶ֖ה אֲלֵיהֶֽם:</w:t>
      </w:r>
    </w:p>
    <w:p w14:paraId="0FC17EBB" w14:textId="6421963D" w:rsidR="00CC3CC2" w:rsidRDefault="00CC3CC2" w:rsidP="00B25434">
      <w:pPr>
        <w:pStyle w:val="a6"/>
        <w:rPr>
          <w:rtl/>
        </w:rPr>
      </w:pPr>
      <w:r w:rsidRPr="00CC3CC2">
        <w:rPr>
          <w:rStyle w:val="affff7"/>
          <w:rtl/>
        </w:rPr>
        <w:t>דמו.</w:t>
      </w:r>
      <w:r w:rsidRPr="00CC3CC2">
        <w:rPr>
          <w:rtl/>
        </w:rPr>
        <w:t xml:space="preserve"> המתינו, כמו (יהושע י יב): שמש בגבעון דום ; וכן (תהלים לז ז): דום לה', אם כה יאמרו: דומו ונעלה אליכם, שעתם מצלחת ולבם רם עליהם: </w:t>
      </w:r>
    </w:p>
    <w:p w14:paraId="416658C3" w14:textId="1D3B3E2D" w:rsidR="00CC3CC2" w:rsidRDefault="00CC3CC2" w:rsidP="00B25434">
      <w:pPr>
        <w:pStyle w:val="a5"/>
        <w:rPr>
          <w:rtl/>
        </w:rPr>
      </w:pPr>
      <w:bookmarkStart w:id="305" w:name="שמואלBאBפרק-יד-{י}"/>
      <w:bookmarkEnd w:id="305"/>
      <w:r w:rsidRPr="00CC3CC2">
        <w:rPr>
          <w:rStyle w:val="affff8"/>
          <w:rtl/>
        </w:rPr>
        <w:t>{י}</w:t>
      </w:r>
      <w:r>
        <w:rPr>
          <w:rFonts w:ascii="Times New Roman" w:hAnsi="Times New Roman"/>
          <w:sz w:val="41"/>
          <w:szCs w:val="41"/>
          <w:rtl/>
        </w:rPr>
        <w:t xml:space="preserve"> </w:t>
      </w:r>
      <w:proofErr w:type="spellStart"/>
      <w:r w:rsidRPr="00CC3CC2">
        <w:rPr>
          <w:rtl/>
        </w:rPr>
        <w:t>וְאִם</w:t>
      </w:r>
      <w:r>
        <w:rPr>
          <w:rtl/>
        </w:rPr>
        <w:t>־</w:t>
      </w:r>
      <w:r w:rsidRPr="00CC3CC2">
        <w:rPr>
          <w:rtl/>
        </w:rPr>
        <w:t>כֹּ֨ה</w:t>
      </w:r>
      <w:proofErr w:type="spellEnd"/>
      <w:r w:rsidRPr="00CC3CC2">
        <w:rPr>
          <w:rtl/>
        </w:rPr>
        <w:t xml:space="preserve"> יֹאמְר֜וּ עֲל֤וּ עָלֵ֙ינוּ֙ וְעָלִ֔ינוּ </w:t>
      </w:r>
      <w:proofErr w:type="spellStart"/>
      <w:r w:rsidRPr="00CC3CC2">
        <w:rPr>
          <w:rtl/>
        </w:rPr>
        <w:t>כִּֽי</w:t>
      </w:r>
      <w:r>
        <w:rPr>
          <w:rtl/>
        </w:rPr>
        <w:t>־</w:t>
      </w:r>
      <w:r w:rsidRPr="00CC3CC2">
        <w:rPr>
          <w:rtl/>
        </w:rPr>
        <w:t>נְתָנָ֥ם</w:t>
      </w:r>
      <w:proofErr w:type="spellEnd"/>
      <w:r w:rsidRPr="00CC3CC2">
        <w:rPr>
          <w:rtl/>
        </w:rPr>
        <w:t xml:space="preserve"> יְהוָ֖ה בְּיָדֵ֑נוּ </w:t>
      </w:r>
      <w:proofErr w:type="spellStart"/>
      <w:r w:rsidRPr="00CC3CC2">
        <w:rPr>
          <w:rtl/>
        </w:rPr>
        <w:t>וְזֶה</w:t>
      </w:r>
      <w:r>
        <w:rPr>
          <w:rtl/>
        </w:rPr>
        <w:t>־</w:t>
      </w:r>
      <w:r w:rsidRPr="00CC3CC2">
        <w:rPr>
          <w:rtl/>
        </w:rPr>
        <w:t>לָּ֖נו</w:t>
      </w:r>
      <w:proofErr w:type="spellEnd"/>
      <w:r w:rsidRPr="00CC3CC2">
        <w:rPr>
          <w:rtl/>
        </w:rPr>
        <w:t>ּ הָאֽוֹת:</w:t>
      </w:r>
    </w:p>
    <w:p w14:paraId="487A065E" w14:textId="1117A004" w:rsidR="00CC3CC2" w:rsidRDefault="00CC3CC2" w:rsidP="00B25434">
      <w:pPr>
        <w:pStyle w:val="a6"/>
        <w:rPr>
          <w:rtl/>
        </w:rPr>
      </w:pPr>
      <w:r w:rsidRPr="00CC3CC2">
        <w:rPr>
          <w:rStyle w:val="affff7"/>
          <w:rtl/>
        </w:rPr>
        <w:t>ואם כה יאמרו עלו עלינו.</w:t>
      </w:r>
      <w:r w:rsidRPr="00CC3CC2">
        <w:rPr>
          <w:rtl/>
        </w:rPr>
        <w:t xml:space="preserve"> פחד </w:t>
      </w:r>
      <w:proofErr w:type="spellStart"/>
      <w:r w:rsidRPr="00CC3CC2">
        <w:rPr>
          <w:rtl/>
        </w:rPr>
        <w:t>הקב''ה</w:t>
      </w:r>
      <w:proofErr w:type="spellEnd"/>
      <w:r w:rsidRPr="00CC3CC2">
        <w:rPr>
          <w:rtl/>
        </w:rPr>
        <w:t xml:space="preserve"> </w:t>
      </w:r>
      <w:proofErr w:type="spellStart"/>
      <w:r w:rsidRPr="00CC3CC2">
        <w:rPr>
          <w:rtl/>
        </w:rPr>
        <w:t>בלבם</w:t>
      </w:r>
      <w:proofErr w:type="spellEnd"/>
      <w:r w:rsidRPr="00CC3CC2">
        <w:rPr>
          <w:rtl/>
        </w:rPr>
        <w:t xml:space="preserve">, ויראים לזוז ממקומם: </w:t>
      </w:r>
    </w:p>
    <w:p w14:paraId="6928A1CF" w14:textId="18433A00" w:rsidR="00CC3CC2" w:rsidRDefault="00CC3CC2" w:rsidP="00B25434">
      <w:pPr>
        <w:pStyle w:val="a5"/>
        <w:rPr>
          <w:rtl/>
        </w:rPr>
      </w:pPr>
      <w:bookmarkStart w:id="306" w:name="שמואלBאBפרק-יד-{יא}"/>
      <w:bookmarkEnd w:id="306"/>
      <w:r w:rsidRPr="00CC3CC2">
        <w:rPr>
          <w:rStyle w:val="affff8"/>
          <w:rtl/>
        </w:rPr>
        <w:t>{יא}</w:t>
      </w:r>
      <w:r>
        <w:rPr>
          <w:rFonts w:ascii="Times New Roman" w:hAnsi="Times New Roman"/>
          <w:sz w:val="41"/>
          <w:szCs w:val="41"/>
          <w:rtl/>
        </w:rPr>
        <w:t xml:space="preserve"> </w:t>
      </w:r>
      <w:r w:rsidRPr="00CC3CC2">
        <w:rPr>
          <w:rtl/>
        </w:rPr>
        <w:t xml:space="preserve">וַיִּגָּל֣וּ שְׁנֵיהֶ֔ם </w:t>
      </w:r>
      <w:proofErr w:type="spellStart"/>
      <w:r w:rsidRPr="00CC3CC2">
        <w:rPr>
          <w:rtl/>
        </w:rPr>
        <w:t>אֶל</w:t>
      </w:r>
      <w:r>
        <w:rPr>
          <w:rtl/>
        </w:rPr>
        <w:t>־</w:t>
      </w:r>
      <w:r w:rsidRPr="00CC3CC2">
        <w:rPr>
          <w:rtl/>
        </w:rPr>
        <w:t>מַצַּ֖ב</w:t>
      </w:r>
      <w:proofErr w:type="spellEnd"/>
      <w:r w:rsidRPr="00CC3CC2">
        <w:rPr>
          <w:rtl/>
        </w:rPr>
        <w:t xml:space="preserve"> פְּלִשְׁתִּ֑ים וַיֹּאמְר֣וּ פְלִשְׁתִּ֔ים הִנֵּ֤ה עִבְרִים֙ יֹֽצְאִ֔ים </w:t>
      </w:r>
      <w:proofErr w:type="spellStart"/>
      <w:r w:rsidRPr="00CC3CC2">
        <w:rPr>
          <w:rtl/>
        </w:rPr>
        <w:t>מִן</w:t>
      </w:r>
      <w:r>
        <w:rPr>
          <w:rtl/>
        </w:rPr>
        <w:t>־</w:t>
      </w:r>
      <w:r w:rsidRPr="00CC3CC2">
        <w:rPr>
          <w:rtl/>
        </w:rPr>
        <w:t>הַחֹרִ֖ים</w:t>
      </w:r>
      <w:proofErr w:type="spellEnd"/>
      <w:r w:rsidRPr="00CC3CC2">
        <w:rPr>
          <w:rtl/>
        </w:rPr>
        <w:t xml:space="preserve"> אֲשֶׁ֥ר </w:t>
      </w:r>
      <w:proofErr w:type="spellStart"/>
      <w:r w:rsidRPr="00CC3CC2">
        <w:rPr>
          <w:rtl/>
        </w:rPr>
        <w:t>הִתְחַבְּאוּ</w:t>
      </w:r>
      <w:r>
        <w:rPr>
          <w:rtl/>
        </w:rPr>
        <w:t>־</w:t>
      </w:r>
      <w:r w:rsidRPr="00CC3CC2">
        <w:rPr>
          <w:rtl/>
        </w:rPr>
        <w:t>שָֽׁם</w:t>
      </w:r>
      <w:proofErr w:type="spellEnd"/>
      <w:r w:rsidRPr="00CC3CC2">
        <w:rPr>
          <w:rtl/>
        </w:rPr>
        <w:t>:</w:t>
      </w:r>
      <w:r w:rsidRPr="00CC3CC2">
        <w:rPr>
          <w:rFonts w:ascii="Times New Roman" w:hAnsi="Times New Roman"/>
          <w:rtl/>
        </w:rPr>
        <w:t xml:space="preserve"> </w:t>
      </w:r>
      <w:bookmarkStart w:id="307" w:name="שמואלBאBפרק-יד-{יב}"/>
      <w:bookmarkEnd w:id="307"/>
      <w:r w:rsidRPr="00CC3CC2">
        <w:rPr>
          <w:rStyle w:val="affff8"/>
          <w:rtl/>
        </w:rPr>
        <w:t>{יב}</w:t>
      </w:r>
      <w:r>
        <w:rPr>
          <w:rFonts w:ascii="Times New Roman" w:hAnsi="Times New Roman"/>
          <w:sz w:val="41"/>
          <w:szCs w:val="41"/>
          <w:rtl/>
        </w:rPr>
        <w:t xml:space="preserve"> </w:t>
      </w:r>
      <w:r w:rsidRPr="00CC3CC2">
        <w:rPr>
          <w:rtl/>
        </w:rPr>
        <w:t xml:space="preserve">וַיַּעֲנוּ֩ אַנְשֵׁ֨י הַמַּצָּבָ֜ה אֶת יוֹנָתָ֣ן | וְאֶת נֹשֵׂ֣א כֵלָ֗יו וַיֹּֽאמְרוּ֙ עֲל֣וּ אֵלֵ֔ינוּ וְנוֹדִ֥יעָה אֶתְכֶ֖ם </w:t>
      </w:r>
      <w:r w:rsidRPr="00CC3CC2">
        <w:rPr>
          <w:sz w:val="24"/>
          <w:szCs w:val="24"/>
          <w:rtl/>
        </w:rPr>
        <w:t>(פ)</w:t>
      </w:r>
      <w:r w:rsidRPr="00CC3CC2">
        <w:rPr>
          <w:rtl/>
        </w:rPr>
        <w:t xml:space="preserve"> דָּבָ֑ר וַיֹּ֨אמֶר יוֹנָתָ֜ן אֶל נֹשֵׂ֤א כֵלָיו֙ עֲלֵ֣ה אַחֲרַ֔י כִּֽי נְתָנָ֥ם יְהוָ֖ה בְּיַ֥ד יִשְׂרָאֵֽל:</w:t>
      </w:r>
    </w:p>
    <w:p w14:paraId="2D62ABB8" w14:textId="52627EFC" w:rsidR="00CC3CC2" w:rsidRDefault="00CC3CC2" w:rsidP="00B25434">
      <w:pPr>
        <w:pStyle w:val="a6"/>
        <w:rPr>
          <w:rtl/>
        </w:rPr>
      </w:pPr>
      <w:r w:rsidRPr="00CC3CC2">
        <w:rPr>
          <w:rStyle w:val="affff7"/>
          <w:rtl/>
        </w:rPr>
        <w:t>ויענו.</w:t>
      </w:r>
      <w:r w:rsidRPr="00CC3CC2">
        <w:rPr>
          <w:rtl/>
        </w:rPr>
        <w:t xml:space="preserve"> לשון הרמת קול: </w:t>
      </w:r>
    </w:p>
    <w:p w14:paraId="05037360" w14:textId="049F79C2" w:rsidR="00CC3CC2" w:rsidRDefault="00CC3CC2" w:rsidP="00B25434">
      <w:pPr>
        <w:pStyle w:val="a5"/>
        <w:rPr>
          <w:rtl/>
        </w:rPr>
      </w:pPr>
      <w:bookmarkStart w:id="308" w:name="שמואלBאBפרק-יד-{יג}"/>
      <w:bookmarkEnd w:id="308"/>
      <w:r w:rsidRPr="00CC3CC2">
        <w:rPr>
          <w:rStyle w:val="affff8"/>
          <w:rtl/>
        </w:rPr>
        <w:t>{יג}</w:t>
      </w:r>
      <w:r>
        <w:rPr>
          <w:rFonts w:ascii="Times New Roman" w:hAnsi="Times New Roman"/>
          <w:sz w:val="41"/>
          <w:szCs w:val="41"/>
          <w:rtl/>
        </w:rPr>
        <w:t xml:space="preserve"> </w:t>
      </w:r>
      <w:r w:rsidRPr="00CC3CC2">
        <w:rPr>
          <w:rtl/>
        </w:rPr>
        <w:t xml:space="preserve">וַיַּ֣עַל יוֹנָתָ֗ן </w:t>
      </w:r>
      <w:proofErr w:type="spellStart"/>
      <w:r w:rsidRPr="00CC3CC2">
        <w:rPr>
          <w:rtl/>
        </w:rPr>
        <w:t>עַל</w:t>
      </w:r>
      <w:r>
        <w:rPr>
          <w:rtl/>
        </w:rPr>
        <w:t>־</w:t>
      </w:r>
      <w:r w:rsidRPr="00CC3CC2">
        <w:rPr>
          <w:rtl/>
        </w:rPr>
        <w:t>יָדָיו</w:t>
      </w:r>
      <w:proofErr w:type="spellEnd"/>
      <w:r w:rsidRPr="00CC3CC2">
        <w:rPr>
          <w:rtl/>
        </w:rPr>
        <w:t xml:space="preserve">֙ </w:t>
      </w:r>
      <w:proofErr w:type="spellStart"/>
      <w:r w:rsidRPr="00CC3CC2">
        <w:rPr>
          <w:rtl/>
        </w:rPr>
        <w:t>וְעַל</w:t>
      </w:r>
      <w:r>
        <w:rPr>
          <w:rtl/>
        </w:rPr>
        <w:t>־</w:t>
      </w:r>
      <w:r w:rsidRPr="00CC3CC2">
        <w:rPr>
          <w:rtl/>
        </w:rPr>
        <w:t>רַגְלָ֔יו</w:t>
      </w:r>
      <w:proofErr w:type="spellEnd"/>
      <w:r w:rsidRPr="00CC3CC2">
        <w:rPr>
          <w:rtl/>
        </w:rPr>
        <w:t xml:space="preserve"> וְנֹשֵׂ֥א כֵלָ֖יו אַחֲרָ֑יו וַֽיִּפְּלוּ֙ לִפְנֵ֣י יוֹנָתָ֔ן וְנֹשֵׂ֥א כֵלָ֖יו מְמוֹתֵ֥ת אַחֲרָֽיו:</w:t>
      </w:r>
    </w:p>
    <w:p w14:paraId="42AC0D8A" w14:textId="27AE78F8" w:rsidR="00CC3CC2" w:rsidRDefault="00CC3CC2" w:rsidP="00B25434">
      <w:pPr>
        <w:pStyle w:val="a6"/>
        <w:rPr>
          <w:rtl/>
        </w:rPr>
      </w:pPr>
      <w:r w:rsidRPr="00CC3CC2">
        <w:rPr>
          <w:rStyle w:val="affff7"/>
          <w:rtl/>
        </w:rPr>
        <w:t>על ידיו ועל רגליו.</w:t>
      </w:r>
      <w:r w:rsidRPr="00CC3CC2">
        <w:rPr>
          <w:rtl/>
        </w:rPr>
        <w:t xml:space="preserve"> כלומר בכל כח ומרוצה: </w:t>
      </w:r>
    </w:p>
    <w:p w14:paraId="011C6D84" w14:textId="533D9C42" w:rsidR="00CC3CC2" w:rsidRDefault="00CC3CC2" w:rsidP="00B25434">
      <w:pPr>
        <w:pStyle w:val="a5"/>
        <w:rPr>
          <w:rtl/>
        </w:rPr>
      </w:pPr>
      <w:bookmarkStart w:id="309" w:name="שמואלBאBפרק-יד-{יד}"/>
      <w:bookmarkEnd w:id="309"/>
      <w:r w:rsidRPr="00CC3CC2">
        <w:rPr>
          <w:rStyle w:val="affff8"/>
          <w:rtl/>
        </w:rPr>
        <w:t>{יד}</w:t>
      </w:r>
      <w:r>
        <w:rPr>
          <w:rFonts w:ascii="Times New Roman" w:hAnsi="Times New Roman"/>
          <w:sz w:val="41"/>
          <w:szCs w:val="41"/>
          <w:rtl/>
        </w:rPr>
        <w:t xml:space="preserve"> </w:t>
      </w:r>
      <w:r w:rsidRPr="00CC3CC2">
        <w:rPr>
          <w:rtl/>
        </w:rPr>
        <w:t>וַתְּהִ֞י הַמַּכָּ֣ה הָרִאשֹׁנָ֗ה אֲשֶׁ֨ר הִכָּ֧ה יוֹנָתָ֛ן וְנֹשֵׂ֥א כֵלָ֖יו כְּעֶשְׂרִ֣ים אִ֑ישׁ כְּבַחֲצִ֥י מַעֲנָ֖ה צֶ֥מֶד שָׂדֶֽה:</w:t>
      </w:r>
    </w:p>
    <w:p w14:paraId="73C0769E" w14:textId="6B637963" w:rsidR="00CC3CC2" w:rsidRDefault="00CC3CC2" w:rsidP="00B25434">
      <w:pPr>
        <w:pStyle w:val="a6"/>
        <w:rPr>
          <w:rtl/>
        </w:rPr>
      </w:pPr>
      <w:r w:rsidRPr="00CC3CC2">
        <w:rPr>
          <w:rStyle w:val="affff7"/>
          <w:rtl/>
        </w:rPr>
        <w:t>כבחצי מענה צמד שדה.</w:t>
      </w:r>
      <w:r w:rsidRPr="00CC3CC2">
        <w:rPr>
          <w:rtl/>
        </w:rPr>
        <w:t xml:space="preserve"> בתוך שיעור מדת קרקע, מלא חצי מענה של מחרישת צמד בקר החורשת בשדה: </w:t>
      </w:r>
      <w:r w:rsidRPr="00CC3CC2">
        <w:rPr>
          <w:rStyle w:val="affff7"/>
          <w:rtl/>
        </w:rPr>
        <w:t>מענה.</w:t>
      </w:r>
      <w:r w:rsidRPr="00CC3CC2">
        <w:rPr>
          <w:rtl/>
        </w:rPr>
        <w:t xml:space="preserve"> הוא תלם המחרישה, שקורין </w:t>
      </w:r>
      <w:proofErr w:type="spellStart"/>
      <w:r w:rsidRPr="00CC3CC2">
        <w:rPr>
          <w:rtl/>
        </w:rPr>
        <w:t>ריי</w:t>
      </w:r>
      <w:proofErr w:type="spellEnd"/>
      <w:r w:rsidRPr="00CC3CC2">
        <w:rPr>
          <w:rtl/>
        </w:rPr>
        <w:t xml:space="preserve">''א </w:t>
      </w:r>
      <w:proofErr w:type="spellStart"/>
      <w:r w:rsidRPr="00CC3CC2">
        <w:rPr>
          <w:rtl/>
        </w:rPr>
        <w:t>בלע''ז</w:t>
      </w:r>
      <w:proofErr w:type="spellEnd"/>
      <w:r w:rsidRPr="00CC3CC2">
        <w:rPr>
          <w:rtl/>
        </w:rPr>
        <w:t xml:space="preserve">, וגבורה גדולה היא זו, שהיו קרובים זה לזה, ונכונים לעזור זה את זה: </w:t>
      </w:r>
    </w:p>
    <w:p w14:paraId="6C6DC3F8" w14:textId="5C3E0425" w:rsidR="00CC3CC2" w:rsidRDefault="00CC3CC2" w:rsidP="00B25434">
      <w:pPr>
        <w:pStyle w:val="a5"/>
        <w:rPr>
          <w:rtl/>
        </w:rPr>
      </w:pPr>
      <w:bookmarkStart w:id="310" w:name="שמואלBאBפרק-יד-{טו}"/>
      <w:bookmarkEnd w:id="310"/>
      <w:r w:rsidRPr="00CC3CC2">
        <w:rPr>
          <w:rStyle w:val="affff8"/>
          <w:rtl/>
        </w:rPr>
        <w:t>{טו}</w:t>
      </w:r>
      <w:r>
        <w:rPr>
          <w:rFonts w:ascii="Times New Roman" w:hAnsi="Times New Roman"/>
          <w:sz w:val="41"/>
          <w:szCs w:val="41"/>
          <w:rtl/>
        </w:rPr>
        <w:t xml:space="preserve"> </w:t>
      </w:r>
      <w:r w:rsidRPr="00CC3CC2">
        <w:rPr>
          <w:rtl/>
        </w:rPr>
        <w:t xml:space="preserve">וַתְּהִי֩ חֲרָדָ֨ה בַמַּחֲנֶ֤ה בַשָּׂדֶה֙ </w:t>
      </w:r>
      <w:proofErr w:type="spellStart"/>
      <w:r w:rsidRPr="00CC3CC2">
        <w:rPr>
          <w:rtl/>
        </w:rPr>
        <w:t>וּבְכָל</w:t>
      </w:r>
      <w:r>
        <w:rPr>
          <w:rtl/>
        </w:rPr>
        <w:t>־</w:t>
      </w:r>
      <w:r w:rsidRPr="00CC3CC2">
        <w:rPr>
          <w:rtl/>
        </w:rPr>
        <w:t>הָעָ֔ם</w:t>
      </w:r>
      <w:proofErr w:type="spellEnd"/>
      <w:r w:rsidRPr="00CC3CC2">
        <w:rPr>
          <w:rtl/>
        </w:rPr>
        <w:t xml:space="preserve"> הַמַּצָּב֙ וְהַמַּשְׁחִ֔ית חָרְד֖וּ </w:t>
      </w:r>
      <w:proofErr w:type="spellStart"/>
      <w:r w:rsidRPr="00CC3CC2">
        <w:rPr>
          <w:rtl/>
        </w:rPr>
        <w:t>גַּם</w:t>
      </w:r>
      <w:r>
        <w:rPr>
          <w:rtl/>
        </w:rPr>
        <w:t>־</w:t>
      </w:r>
      <w:r w:rsidRPr="00CC3CC2">
        <w:rPr>
          <w:rtl/>
        </w:rPr>
        <w:t>הֵ֑מָּה</w:t>
      </w:r>
      <w:proofErr w:type="spellEnd"/>
      <w:r w:rsidRPr="00CC3CC2">
        <w:rPr>
          <w:rtl/>
        </w:rPr>
        <w:t xml:space="preserve"> וַתִּרְגַּ֣ז הָאָ֔רֶץ וַתְּהִ֖י לְחֶרְדַּ֥ת אֱלֹהִֽים:</w:t>
      </w:r>
      <w:r w:rsidRPr="00CC3CC2">
        <w:rPr>
          <w:rFonts w:ascii="Times New Roman" w:hAnsi="Times New Roman"/>
          <w:rtl/>
        </w:rPr>
        <w:t xml:space="preserve"> </w:t>
      </w:r>
      <w:bookmarkStart w:id="311" w:name="שמואלBאBפרק-יד-{טז}"/>
      <w:bookmarkEnd w:id="311"/>
      <w:r w:rsidRPr="00CC3CC2">
        <w:rPr>
          <w:rStyle w:val="affff8"/>
          <w:rtl/>
        </w:rPr>
        <w:t>{טז}</w:t>
      </w:r>
      <w:r>
        <w:rPr>
          <w:rFonts w:ascii="Times New Roman" w:hAnsi="Times New Roman"/>
          <w:sz w:val="41"/>
          <w:szCs w:val="41"/>
          <w:rtl/>
        </w:rPr>
        <w:t xml:space="preserve"> </w:t>
      </w:r>
      <w:r w:rsidRPr="00CC3CC2">
        <w:rPr>
          <w:rtl/>
        </w:rPr>
        <w:t>וַיִּרְא֤וּ הַצֹּפִים֙ לְשָׁא֔וּל בְּגִבְעַ֖ת בִּנְיָמִ֑ן וְהִנֵּ֧ה הֶהָמ֛וֹן נָמ֖וֹג וַיֵּ֥לֶךְ וַהֲלֹֽם:</w:t>
      </w:r>
      <w:r w:rsidRPr="00CC3CC2">
        <w:rPr>
          <w:rFonts w:ascii="Times New Roman" w:hAnsi="Times New Roman"/>
          <w:rtl/>
        </w:rPr>
        <w:t xml:space="preserve"> </w:t>
      </w:r>
      <w:r w:rsidRPr="00CC3CC2">
        <w:rPr>
          <w:rFonts w:ascii="Times New Roman" w:hAnsi="Times New Roman"/>
          <w:sz w:val="24"/>
          <w:szCs w:val="24"/>
          <w:rtl/>
        </w:rPr>
        <w:t>(פ)</w:t>
      </w:r>
    </w:p>
    <w:p w14:paraId="138AD6C6" w14:textId="0D2A8DED" w:rsidR="00CC3CC2" w:rsidRDefault="00CC3CC2" w:rsidP="00B25434">
      <w:pPr>
        <w:pStyle w:val="a6"/>
        <w:rPr>
          <w:rtl/>
        </w:rPr>
      </w:pPr>
      <w:r w:rsidRPr="00CC3CC2">
        <w:rPr>
          <w:rStyle w:val="affff7"/>
          <w:rtl/>
        </w:rPr>
        <w:t>הצופים לשאול.</w:t>
      </w:r>
      <w:r w:rsidRPr="00CC3CC2">
        <w:rPr>
          <w:rtl/>
        </w:rPr>
        <w:t xml:space="preserve"> הצופים אשר היו לשאול בגבעת בנימן, צופים ; </w:t>
      </w:r>
      <w:proofErr w:type="spellStart"/>
      <w:r w:rsidRPr="00CC3CC2">
        <w:rPr>
          <w:rtl/>
        </w:rPr>
        <w:t>אישקאגט</w:t>
      </w:r>
      <w:proofErr w:type="spellEnd"/>
      <w:r w:rsidRPr="00CC3CC2">
        <w:rPr>
          <w:rtl/>
        </w:rPr>
        <w:t xml:space="preserve">''ש </w:t>
      </w:r>
      <w:proofErr w:type="spellStart"/>
      <w:r w:rsidRPr="00CC3CC2">
        <w:rPr>
          <w:rtl/>
        </w:rPr>
        <w:t>בלע''ז</w:t>
      </w:r>
      <w:proofErr w:type="spellEnd"/>
      <w:r w:rsidRPr="00CC3CC2">
        <w:rPr>
          <w:rtl/>
        </w:rPr>
        <w:t xml:space="preserve">: </w:t>
      </w:r>
      <w:r w:rsidRPr="00CC3CC2">
        <w:rPr>
          <w:rStyle w:val="affff7"/>
          <w:rtl/>
        </w:rPr>
        <w:t>והנה ההמון.</w:t>
      </w:r>
      <w:r w:rsidRPr="00CC3CC2">
        <w:rPr>
          <w:rtl/>
        </w:rPr>
        <w:t xml:space="preserve"> של פלשתים, נמוג ממקומו וילך, וקרב הלום לצד ישראל: </w:t>
      </w:r>
      <w:r w:rsidRPr="00CC3CC2">
        <w:rPr>
          <w:rStyle w:val="affff7"/>
          <w:rtl/>
        </w:rPr>
        <w:t>נמוג.</w:t>
      </w:r>
      <w:r w:rsidRPr="00CC3CC2">
        <w:rPr>
          <w:rtl/>
        </w:rPr>
        <w:t xml:space="preserve"> כמו (בראשית ד יב): נד ונע: </w:t>
      </w:r>
    </w:p>
    <w:p w14:paraId="48B16CE3" w14:textId="1DD31387" w:rsidR="00CC3CC2" w:rsidRDefault="00CC3CC2" w:rsidP="00B25434">
      <w:pPr>
        <w:pStyle w:val="a5"/>
        <w:rPr>
          <w:rtl/>
        </w:rPr>
      </w:pPr>
      <w:bookmarkStart w:id="312" w:name="שמואלBאBפרק-יד-{יז}"/>
      <w:bookmarkEnd w:id="312"/>
      <w:r w:rsidRPr="00CC3CC2">
        <w:rPr>
          <w:rStyle w:val="affff8"/>
          <w:rtl/>
        </w:rPr>
        <w:t>{יז}</w:t>
      </w:r>
      <w:r>
        <w:rPr>
          <w:rFonts w:ascii="Times New Roman" w:hAnsi="Times New Roman"/>
          <w:sz w:val="41"/>
          <w:szCs w:val="41"/>
          <w:rtl/>
        </w:rPr>
        <w:t xml:space="preserve"> </w:t>
      </w:r>
      <w:r w:rsidRPr="00CC3CC2">
        <w:rPr>
          <w:rtl/>
        </w:rPr>
        <w:t>וַיֹּ֣אמֶר שָׁא֗וּל לָעָם֙ אֲשֶׁ֣ר אִתּ֔וֹ פִּקְדוּ</w:t>
      </w:r>
      <w:r>
        <w:rPr>
          <w:rtl/>
        </w:rPr>
        <w:t>־</w:t>
      </w:r>
      <w:r w:rsidRPr="00CC3CC2">
        <w:rPr>
          <w:rtl/>
        </w:rPr>
        <w:t xml:space="preserve">נָ֣א וּרְא֔וּ מִ֖י הָלַ֣ךְ מֵעִמָּ֑נוּ </w:t>
      </w:r>
      <w:r w:rsidRPr="00CC3CC2">
        <w:rPr>
          <w:rtl/>
        </w:rPr>
        <w:lastRenderedPageBreak/>
        <w:t>וַֽיִּפְקְד֔וּ וְהִנֵּ֛ה אֵ֥ין יוֹנָתָ֖ן וְנֹשֵׂ֥א כֵלָֽיו:</w:t>
      </w:r>
    </w:p>
    <w:p w14:paraId="16AF3665" w14:textId="6F6448F5" w:rsidR="00CC3CC2" w:rsidRDefault="00CC3CC2" w:rsidP="00B25434">
      <w:pPr>
        <w:pStyle w:val="a6"/>
        <w:rPr>
          <w:rtl/>
        </w:rPr>
      </w:pPr>
      <w:r w:rsidRPr="00CC3CC2">
        <w:rPr>
          <w:rStyle w:val="affff7"/>
          <w:rtl/>
        </w:rPr>
        <w:t>פקדו.</w:t>
      </w:r>
      <w:r w:rsidRPr="00CC3CC2">
        <w:rPr>
          <w:rtl/>
        </w:rPr>
        <w:t xml:space="preserve"> לשון פקידה, כמו (איוב ז יח): ותפקדנו לבקרים: </w:t>
      </w:r>
    </w:p>
    <w:p w14:paraId="0C9F6D90" w14:textId="474B940E" w:rsidR="00CC3CC2" w:rsidRDefault="00CC3CC2" w:rsidP="00B25434">
      <w:pPr>
        <w:pStyle w:val="a5"/>
        <w:rPr>
          <w:rtl/>
        </w:rPr>
      </w:pPr>
      <w:bookmarkStart w:id="313" w:name="שמואלBאBפרק-יד-{יח}"/>
      <w:bookmarkEnd w:id="313"/>
      <w:r w:rsidRPr="00CC3CC2">
        <w:rPr>
          <w:rStyle w:val="affff8"/>
          <w:rtl/>
        </w:rPr>
        <w:t>{יח}</w:t>
      </w:r>
      <w:r>
        <w:rPr>
          <w:rFonts w:ascii="Times New Roman" w:hAnsi="Times New Roman"/>
          <w:sz w:val="41"/>
          <w:szCs w:val="41"/>
          <w:rtl/>
        </w:rPr>
        <w:t xml:space="preserve"> </w:t>
      </w:r>
      <w:r w:rsidRPr="00CC3CC2">
        <w:rPr>
          <w:rtl/>
        </w:rPr>
        <w:t xml:space="preserve">וַיֹּ֤אמֶר שָׁאוּל֙ לַֽאֲחִיָּ֔ה הַגִּ֖ישָׁה אֲר֣וֹן הָאֱלֹהִ֑ים </w:t>
      </w:r>
      <w:proofErr w:type="spellStart"/>
      <w:r w:rsidRPr="00CC3CC2">
        <w:rPr>
          <w:rtl/>
        </w:rPr>
        <w:t>כִּֽי</w:t>
      </w:r>
      <w:r>
        <w:rPr>
          <w:rtl/>
        </w:rPr>
        <w:t>־</w:t>
      </w:r>
      <w:r w:rsidRPr="00CC3CC2">
        <w:rPr>
          <w:rtl/>
        </w:rPr>
        <w:t>הָיָ֞ה</w:t>
      </w:r>
      <w:proofErr w:type="spellEnd"/>
      <w:r w:rsidRPr="00CC3CC2">
        <w:rPr>
          <w:rtl/>
        </w:rPr>
        <w:t xml:space="preserve"> אֲר֧וֹן הָאֱלֹהִ֛ים בַּיּ֥וֹם הַה֖וּא וּבְנֵ֥י יִשְׂרָאֵֽל:</w:t>
      </w:r>
    </w:p>
    <w:p w14:paraId="7A9270CA" w14:textId="0A8571AB" w:rsidR="00CC3CC2" w:rsidRDefault="00CC3CC2" w:rsidP="00B25434">
      <w:pPr>
        <w:pStyle w:val="a6"/>
        <w:rPr>
          <w:rtl/>
        </w:rPr>
      </w:pPr>
      <w:r w:rsidRPr="00CC3CC2">
        <w:rPr>
          <w:rStyle w:val="affff7"/>
          <w:rtl/>
        </w:rPr>
        <w:t>הגישה ארון האלהים.</w:t>
      </w:r>
      <w:r w:rsidRPr="00CC3CC2">
        <w:rPr>
          <w:rtl/>
        </w:rPr>
        <w:t xml:space="preserve"> אורים ותומים: </w:t>
      </w:r>
      <w:r w:rsidRPr="00CC3CC2">
        <w:rPr>
          <w:rStyle w:val="affff7"/>
          <w:rtl/>
        </w:rPr>
        <w:t>כי היה ארון האלהים ביום ההוא.</w:t>
      </w:r>
      <w:r w:rsidRPr="00CC3CC2">
        <w:rPr>
          <w:rtl/>
        </w:rPr>
        <w:t xml:space="preserve"> המקרא חסר תיבה אחת, כי היה ארון האלהים שם ביום ההוא: </w:t>
      </w:r>
    </w:p>
    <w:p w14:paraId="4C1D1758" w14:textId="0087D831" w:rsidR="00CC3CC2" w:rsidRDefault="00CC3CC2" w:rsidP="00B25434">
      <w:pPr>
        <w:pStyle w:val="a5"/>
        <w:rPr>
          <w:rtl/>
        </w:rPr>
      </w:pPr>
      <w:bookmarkStart w:id="314" w:name="שמואלBאBפרק-יד-{יט}"/>
      <w:bookmarkEnd w:id="314"/>
      <w:r w:rsidRPr="00CC3CC2">
        <w:rPr>
          <w:rStyle w:val="affff8"/>
          <w:rtl/>
        </w:rPr>
        <w:t>{יט}</w:t>
      </w:r>
      <w:r>
        <w:rPr>
          <w:rFonts w:ascii="Times New Roman" w:hAnsi="Times New Roman"/>
          <w:sz w:val="41"/>
          <w:szCs w:val="41"/>
          <w:rtl/>
        </w:rPr>
        <w:t xml:space="preserve"> </w:t>
      </w:r>
      <w:r w:rsidRPr="00CC3CC2">
        <w:rPr>
          <w:rtl/>
        </w:rPr>
        <w:t xml:space="preserve">וַיְהִ֗י עַ֣ד דִּבֶּ֤ר שָׁאוּל֙ אֶל הַכֹּהֵ֔ן וְהֶהָמ֗וֹן אֲשֶׁר֙ בְּמַחֲנֵ֣ה פְלִשְׁתִּ֔ים וַיֵּ֥לֶךְ הָל֖וֹךְ וָרָ֑ב </w:t>
      </w:r>
      <w:r w:rsidRPr="00CC3CC2">
        <w:rPr>
          <w:sz w:val="24"/>
          <w:szCs w:val="24"/>
          <w:rtl/>
        </w:rPr>
        <w:t>(פ)</w:t>
      </w:r>
      <w:r w:rsidRPr="00CC3CC2">
        <w:rPr>
          <w:rtl/>
        </w:rPr>
        <w:t xml:space="preserve"> וַיֹּ֧אמֶר שָׁא֛וּל אֶל הַכֹּהֵ֖ן אֱסֹ֥ף יָדֶֽךָ:</w:t>
      </w:r>
      <w:r w:rsidRPr="00CC3CC2">
        <w:rPr>
          <w:rFonts w:ascii="Times New Roman" w:hAnsi="Times New Roman"/>
          <w:rtl/>
        </w:rPr>
        <w:t xml:space="preserve"> </w:t>
      </w:r>
      <w:bookmarkStart w:id="315" w:name="שמואלBאBפרק-יד-{כ}"/>
      <w:bookmarkEnd w:id="315"/>
      <w:r w:rsidRPr="00CC3CC2">
        <w:rPr>
          <w:rStyle w:val="affff8"/>
          <w:rtl/>
        </w:rPr>
        <w:t>{כ}</w:t>
      </w:r>
      <w:r>
        <w:rPr>
          <w:rFonts w:ascii="Times New Roman" w:hAnsi="Times New Roman"/>
          <w:sz w:val="41"/>
          <w:szCs w:val="41"/>
          <w:rtl/>
        </w:rPr>
        <w:t xml:space="preserve"> </w:t>
      </w:r>
      <w:r w:rsidRPr="00CC3CC2">
        <w:rPr>
          <w:rtl/>
        </w:rPr>
        <w:t>וַיִּזָּעֵ֣ק שָׁא֗וּל וְכָל</w:t>
      </w:r>
      <w:r>
        <w:rPr>
          <w:rtl/>
        </w:rPr>
        <w:t>־</w:t>
      </w:r>
      <w:r w:rsidRPr="00CC3CC2">
        <w:rPr>
          <w:rtl/>
        </w:rPr>
        <w:t xml:space="preserve">הָעָם֙ אֲשֶׁ֣ר אִתּ֔וֹ וַיָּבֹ֖אוּ </w:t>
      </w:r>
      <w:proofErr w:type="spellStart"/>
      <w:r w:rsidRPr="00CC3CC2">
        <w:rPr>
          <w:rtl/>
        </w:rPr>
        <w:t>עַד</w:t>
      </w:r>
      <w:r>
        <w:rPr>
          <w:rtl/>
        </w:rPr>
        <w:t>־</w:t>
      </w:r>
      <w:r w:rsidRPr="00CC3CC2">
        <w:rPr>
          <w:rtl/>
        </w:rPr>
        <w:t>הַמִּלְחָמָ֑ה</w:t>
      </w:r>
      <w:proofErr w:type="spellEnd"/>
      <w:r w:rsidRPr="00CC3CC2">
        <w:rPr>
          <w:rtl/>
        </w:rPr>
        <w:t xml:space="preserve"> וְהִנֵּ֨ה הָיְתָ֜ה חֶ֤רֶב אִישׁ֙ בְּרֵעֵ֔הוּ מְהוּמָ֖ה גְּדוֹלָ֥ה מְאֹֽד:</w:t>
      </w:r>
      <w:r w:rsidRPr="00CC3CC2">
        <w:rPr>
          <w:rFonts w:ascii="Times New Roman" w:hAnsi="Times New Roman"/>
          <w:rtl/>
        </w:rPr>
        <w:t xml:space="preserve"> </w:t>
      </w:r>
      <w:bookmarkStart w:id="316" w:name="שמואלBאBפרק-יד-{כא}"/>
      <w:bookmarkEnd w:id="316"/>
      <w:r w:rsidRPr="00CC3CC2">
        <w:rPr>
          <w:rStyle w:val="affff8"/>
          <w:rtl/>
        </w:rPr>
        <w:t>{כא}</w:t>
      </w:r>
      <w:r>
        <w:rPr>
          <w:rFonts w:ascii="Times New Roman" w:hAnsi="Times New Roman"/>
          <w:sz w:val="41"/>
          <w:szCs w:val="41"/>
          <w:rtl/>
        </w:rPr>
        <w:t xml:space="preserve"> </w:t>
      </w:r>
      <w:r w:rsidRPr="00CC3CC2">
        <w:rPr>
          <w:rtl/>
        </w:rPr>
        <w:t xml:space="preserve">וְהָעִבְרִ֗ים הָי֤וּ לַפְּלִשְׁתִּים֙ כְּאֶתְמ֣וֹל שִׁלְשׁ֔וֹם אֲשֶׁ֨ר עָל֥וּ עִמָּ֛ם בַּֽמַּחֲנֶ֖ה סָבִ֑יב </w:t>
      </w:r>
      <w:proofErr w:type="spellStart"/>
      <w:r w:rsidRPr="00CC3CC2">
        <w:rPr>
          <w:rtl/>
        </w:rPr>
        <w:t>וְגַם</w:t>
      </w:r>
      <w:r>
        <w:rPr>
          <w:rtl/>
        </w:rPr>
        <w:t>־</w:t>
      </w:r>
      <w:r w:rsidRPr="00CC3CC2">
        <w:rPr>
          <w:rtl/>
        </w:rPr>
        <w:t>הֵ֗מָּה</w:t>
      </w:r>
      <w:proofErr w:type="spellEnd"/>
      <w:r w:rsidRPr="00CC3CC2">
        <w:rPr>
          <w:rtl/>
        </w:rPr>
        <w:t xml:space="preserve"> לִֽהְיוֹת֙ </w:t>
      </w:r>
      <w:proofErr w:type="spellStart"/>
      <w:r w:rsidRPr="00CC3CC2">
        <w:rPr>
          <w:rtl/>
        </w:rPr>
        <w:t>עִם</w:t>
      </w:r>
      <w:r>
        <w:rPr>
          <w:rtl/>
        </w:rPr>
        <w:t>־</w:t>
      </w:r>
      <w:r w:rsidRPr="00CC3CC2">
        <w:rPr>
          <w:rtl/>
        </w:rPr>
        <w:t>יִשְׂרָאֵ֔ל</w:t>
      </w:r>
      <w:proofErr w:type="spellEnd"/>
      <w:r w:rsidRPr="00CC3CC2">
        <w:rPr>
          <w:rtl/>
        </w:rPr>
        <w:t xml:space="preserve"> אֲשֶׁ֥ר </w:t>
      </w:r>
      <w:proofErr w:type="spellStart"/>
      <w:r w:rsidRPr="00CC3CC2">
        <w:rPr>
          <w:rtl/>
        </w:rPr>
        <w:t>עִם</w:t>
      </w:r>
      <w:r>
        <w:rPr>
          <w:rtl/>
        </w:rPr>
        <w:t>־</w:t>
      </w:r>
      <w:r w:rsidRPr="00CC3CC2">
        <w:rPr>
          <w:rtl/>
        </w:rPr>
        <w:t>שָׁא֖וּל</w:t>
      </w:r>
      <w:proofErr w:type="spellEnd"/>
      <w:r w:rsidRPr="00CC3CC2">
        <w:rPr>
          <w:rtl/>
        </w:rPr>
        <w:t xml:space="preserve"> וְיוֹנָתָֽן:</w:t>
      </w:r>
    </w:p>
    <w:p w14:paraId="384D396A" w14:textId="3C665A9A" w:rsidR="00CC3CC2" w:rsidRDefault="00CC3CC2" w:rsidP="00B25434">
      <w:pPr>
        <w:pStyle w:val="a6"/>
        <w:rPr>
          <w:rtl/>
        </w:rPr>
      </w:pPr>
      <w:r w:rsidRPr="00CC3CC2">
        <w:rPr>
          <w:rStyle w:val="affff7"/>
          <w:rtl/>
        </w:rPr>
        <w:t>והעברים היו לפלשתים.</w:t>
      </w:r>
      <w:r w:rsidRPr="00CC3CC2">
        <w:rPr>
          <w:rtl/>
        </w:rPr>
        <w:t xml:space="preserve"> בעזרתם, מחמת יראה מתמול שלשום, והיום נהפכו גם המה עם חבריהם, להיות בעזרת אחיהם: </w:t>
      </w:r>
    </w:p>
    <w:p w14:paraId="74353704" w14:textId="4F8DB8FE" w:rsidR="00CC3CC2" w:rsidRDefault="00CC3CC2" w:rsidP="00B25434">
      <w:pPr>
        <w:pStyle w:val="a5"/>
        <w:rPr>
          <w:rtl/>
        </w:rPr>
      </w:pPr>
      <w:bookmarkStart w:id="317" w:name="שמואלBאBפרק-יד-{כב}"/>
      <w:bookmarkEnd w:id="317"/>
      <w:r w:rsidRPr="00CC3CC2">
        <w:rPr>
          <w:rStyle w:val="affff8"/>
          <w:rtl/>
        </w:rPr>
        <w:t>{כב}</w:t>
      </w:r>
      <w:r>
        <w:rPr>
          <w:rFonts w:ascii="Times New Roman" w:hAnsi="Times New Roman"/>
          <w:sz w:val="41"/>
          <w:szCs w:val="41"/>
          <w:rtl/>
        </w:rPr>
        <w:t xml:space="preserve"> </w:t>
      </w:r>
      <w:r w:rsidRPr="00CC3CC2">
        <w:rPr>
          <w:rtl/>
        </w:rPr>
        <w:t xml:space="preserve">וְכֹל֩ אִ֨ישׁ יִשְׂרָאֵ֜ל הַמִּֽתְחַבְּאִ֤ים </w:t>
      </w:r>
      <w:proofErr w:type="spellStart"/>
      <w:r w:rsidRPr="00CC3CC2">
        <w:rPr>
          <w:rtl/>
        </w:rPr>
        <w:t>בְּהַר</w:t>
      </w:r>
      <w:r>
        <w:rPr>
          <w:rtl/>
        </w:rPr>
        <w:t>־</w:t>
      </w:r>
      <w:r w:rsidRPr="00CC3CC2">
        <w:rPr>
          <w:rtl/>
        </w:rPr>
        <w:t>אֶפְרַ֙יִם</w:t>
      </w:r>
      <w:proofErr w:type="spellEnd"/>
      <w:r w:rsidRPr="00CC3CC2">
        <w:rPr>
          <w:rtl/>
        </w:rPr>
        <w:t>֙ שָֽׁמְע֔וּ כִּֽי</w:t>
      </w:r>
      <w:r>
        <w:rPr>
          <w:rtl/>
        </w:rPr>
        <w:t>־</w:t>
      </w:r>
      <w:r w:rsidRPr="00CC3CC2">
        <w:rPr>
          <w:rtl/>
        </w:rPr>
        <w:t xml:space="preserve">נָ֖סוּ פְּלִשְׁתִּ֑ים וַֽיַּדְבְּק֥וּ </w:t>
      </w:r>
      <w:proofErr w:type="spellStart"/>
      <w:r w:rsidRPr="00CC3CC2">
        <w:rPr>
          <w:rtl/>
        </w:rPr>
        <w:t>גַם</w:t>
      </w:r>
      <w:r>
        <w:rPr>
          <w:rtl/>
        </w:rPr>
        <w:t>־</w:t>
      </w:r>
      <w:r w:rsidRPr="00CC3CC2">
        <w:rPr>
          <w:rtl/>
        </w:rPr>
        <w:t>הֵ֛מָּה</w:t>
      </w:r>
      <w:proofErr w:type="spellEnd"/>
      <w:r w:rsidRPr="00CC3CC2">
        <w:rPr>
          <w:rtl/>
        </w:rPr>
        <w:t xml:space="preserve"> אַחֲרֵיהֶ֖ם בַּמִּלְחָמָֽה:</w:t>
      </w:r>
      <w:r w:rsidRPr="00CC3CC2">
        <w:rPr>
          <w:rFonts w:ascii="Times New Roman" w:hAnsi="Times New Roman"/>
          <w:rtl/>
        </w:rPr>
        <w:t xml:space="preserve"> </w:t>
      </w:r>
      <w:bookmarkStart w:id="318" w:name="שמואלBאBפרק-יד-{כג}"/>
      <w:bookmarkEnd w:id="318"/>
      <w:r w:rsidRPr="00CC3CC2">
        <w:rPr>
          <w:rStyle w:val="affff8"/>
          <w:rtl/>
        </w:rPr>
        <w:t>{כג}</w:t>
      </w:r>
      <w:r>
        <w:rPr>
          <w:rFonts w:ascii="Times New Roman" w:hAnsi="Times New Roman"/>
          <w:sz w:val="41"/>
          <w:szCs w:val="41"/>
          <w:rtl/>
        </w:rPr>
        <w:t xml:space="preserve"> </w:t>
      </w:r>
      <w:r w:rsidRPr="00CC3CC2">
        <w:rPr>
          <w:rtl/>
        </w:rPr>
        <w:t xml:space="preserve">וַיּ֧וֹשַׁע יְהוָ֛ה בַּיּ֥וֹם הַה֖וּא </w:t>
      </w:r>
      <w:proofErr w:type="spellStart"/>
      <w:r w:rsidRPr="00CC3CC2">
        <w:rPr>
          <w:rtl/>
        </w:rPr>
        <w:t>אֶת</w:t>
      </w:r>
      <w:r>
        <w:rPr>
          <w:rtl/>
        </w:rPr>
        <w:t>־</w:t>
      </w:r>
      <w:r w:rsidRPr="00CC3CC2">
        <w:rPr>
          <w:rtl/>
        </w:rPr>
        <w:t>יִשְׂרָאֵ֑ל</w:t>
      </w:r>
      <w:proofErr w:type="spellEnd"/>
      <w:r w:rsidRPr="00CC3CC2">
        <w:rPr>
          <w:rtl/>
        </w:rPr>
        <w:t xml:space="preserve"> וְהַ֨מִּלְחָמָ֔ה עָבְרָ֖ה </w:t>
      </w:r>
      <w:proofErr w:type="spellStart"/>
      <w:r w:rsidRPr="00CC3CC2">
        <w:rPr>
          <w:rtl/>
        </w:rPr>
        <w:t>אֶת</w:t>
      </w:r>
      <w:r>
        <w:rPr>
          <w:rtl/>
        </w:rPr>
        <w:t>־</w:t>
      </w:r>
      <w:r w:rsidRPr="00CC3CC2">
        <w:rPr>
          <w:rtl/>
        </w:rPr>
        <w:t>בֵּ֥ית</w:t>
      </w:r>
      <w:proofErr w:type="spellEnd"/>
      <w:r w:rsidRPr="00CC3CC2">
        <w:rPr>
          <w:rtl/>
        </w:rPr>
        <w:t xml:space="preserve"> אָֽוֶן:</w:t>
      </w:r>
      <w:r w:rsidRPr="00CC3CC2">
        <w:rPr>
          <w:rFonts w:ascii="Times New Roman" w:hAnsi="Times New Roman"/>
          <w:rtl/>
        </w:rPr>
        <w:t xml:space="preserve"> </w:t>
      </w:r>
      <w:bookmarkStart w:id="319" w:name="שמואלBאBפרק-יד-{כד}"/>
      <w:bookmarkEnd w:id="319"/>
      <w:r w:rsidRPr="00CC3CC2">
        <w:rPr>
          <w:rStyle w:val="affff8"/>
          <w:rtl/>
        </w:rPr>
        <w:t>{כד}</w:t>
      </w:r>
      <w:r>
        <w:rPr>
          <w:rFonts w:ascii="Times New Roman" w:hAnsi="Times New Roman"/>
          <w:sz w:val="41"/>
          <w:szCs w:val="41"/>
          <w:rtl/>
        </w:rPr>
        <w:t xml:space="preserve"> </w:t>
      </w:r>
      <w:proofErr w:type="spellStart"/>
      <w:r w:rsidRPr="00CC3CC2">
        <w:rPr>
          <w:rtl/>
        </w:rPr>
        <w:t>וְאִֽישׁ</w:t>
      </w:r>
      <w:r>
        <w:rPr>
          <w:rtl/>
        </w:rPr>
        <w:t>־</w:t>
      </w:r>
      <w:r w:rsidRPr="00CC3CC2">
        <w:rPr>
          <w:rtl/>
        </w:rPr>
        <w:t>יִשְׂרָאֵ֥ל</w:t>
      </w:r>
      <w:proofErr w:type="spellEnd"/>
      <w:r w:rsidRPr="00CC3CC2">
        <w:rPr>
          <w:rtl/>
        </w:rPr>
        <w:t xml:space="preserve"> נִגַּ֖שׂ בַּיּ֣וֹם הַה֑וּא </w:t>
      </w:r>
      <w:proofErr w:type="spellStart"/>
      <w:r w:rsidRPr="00CC3CC2">
        <w:rPr>
          <w:rtl/>
        </w:rPr>
        <w:t>וַיֹּאֶל</w:t>
      </w:r>
      <w:proofErr w:type="spellEnd"/>
      <w:r w:rsidRPr="00CC3CC2">
        <w:rPr>
          <w:rtl/>
        </w:rPr>
        <w:t xml:space="preserve">֩ שָׁא֨וּל </w:t>
      </w:r>
      <w:proofErr w:type="spellStart"/>
      <w:r w:rsidRPr="00CC3CC2">
        <w:rPr>
          <w:rtl/>
        </w:rPr>
        <w:t>אֶת</w:t>
      </w:r>
      <w:r>
        <w:rPr>
          <w:rtl/>
        </w:rPr>
        <w:t>־</w:t>
      </w:r>
      <w:r w:rsidRPr="00CC3CC2">
        <w:rPr>
          <w:rtl/>
        </w:rPr>
        <w:t>הָעָ֜ם</w:t>
      </w:r>
      <w:proofErr w:type="spellEnd"/>
      <w:r w:rsidRPr="00CC3CC2">
        <w:rPr>
          <w:rtl/>
        </w:rPr>
        <w:t xml:space="preserve"> לֵאמֹ֗ר אָר֣וּר הָ֠אִישׁ </w:t>
      </w:r>
      <w:proofErr w:type="spellStart"/>
      <w:r w:rsidRPr="00CC3CC2">
        <w:rPr>
          <w:rtl/>
        </w:rPr>
        <w:t>אֲשֶׁר</w:t>
      </w:r>
      <w:r>
        <w:rPr>
          <w:rtl/>
        </w:rPr>
        <w:t>־</w:t>
      </w:r>
      <w:r w:rsidRPr="00CC3CC2">
        <w:rPr>
          <w:rtl/>
        </w:rPr>
        <w:t>יֹ֨אכַל</w:t>
      </w:r>
      <w:proofErr w:type="spellEnd"/>
      <w:r w:rsidRPr="00CC3CC2">
        <w:rPr>
          <w:rtl/>
        </w:rPr>
        <w:t xml:space="preserve"> לֶ֜חֶם </w:t>
      </w:r>
      <w:proofErr w:type="spellStart"/>
      <w:r w:rsidRPr="00CC3CC2">
        <w:rPr>
          <w:rtl/>
        </w:rPr>
        <w:t>עַד</w:t>
      </w:r>
      <w:r>
        <w:rPr>
          <w:rtl/>
        </w:rPr>
        <w:t>־</w:t>
      </w:r>
      <w:r w:rsidRPr="00CC3CC2">
        <w:rPr>
          <w:rtl/>
        </w:rPr>
        <w:t>הָעֶ֗רֶב</w:t>
      </w:r>
      <w:proofErr w:type="spellEnd"/>
      <w:r w:rsidRPr="00CC3CC2">
        <w:rPr>
          <w:rtl/>
        </w:rPr>
        <w:t xml:space="preserve"> וְנִקַּמְתִּי֙ מֵאֹ֣יְבַ֔י וְלֹֽא טָעַ֥ם כָּל</w:t>
      </w:r>
      <w:r>
        <w:rPr>
          <w:rtl/>
        </w:rPr>
        <w:t>־</w:t>
      </w:r>
      <w:r w:rsidRPr="00CC3CC2">
        <w:rPr>
          <w:rtl/>
        </w:rPr>
        <w:t>הָעָ֖ם לָֽחֶם:</w:t>
      </w:r>
      <w:r w:rsidRPr="00CC3CC2">
        <w:rPr>
          <w:rFonts w:ascii="Times New Roman" w:hAnsi="Times New Roman"/>
          <w:rtl/>
        </w:rPr>
        <w:t xml:space="preserve"> </w:t>
      </w:r>
      <w:r w:rsidRPr="00CC3CC2">
        <w:rPr>
          <w:rFonts w:ascii="Times New Roman" w:hAnsi="Times New Roman"/>
          <w:sz w:val="24"/>
          <w:szCs w:val="24"/>
          <w:rtl/>
        </w:rPr>
        <w:t>(ס)</w:t>
      </w:r>
    </w:p>
    <w:p w14:paraId="7FD19528" w14:textId="4474D370" w:rsidR="00CC3CC2" w:rsidRDefault="00CC3CC2" w:rsidP="00B25434">
      <w:pPr>
        <w:pStyle w:val="a6"/>
        <w:rPr>
          <w:rtl/>
        </w:rPr>
      </w:pPr>
      <w:r w:rsidRPr="00CC3CC2">
        <w:rPr>
          <w:rStyle w:val="affff7"/>
          <w:rtl/>
        </w:rPr>
        <w:t>נגש ביום ההוא.</w:t>
      </w:r>
      <w:r w:rsidRPr="00CC3CC2">
        <w:rPr>
          <w:rtl/>
        </w:rPr>
        <w:t xml:space="preserve"> היו אצים </w:t>
      </w:r>
      <w:proofErr w:type="spellStart"/>
      <w:r w:rsidRPr="00CC3CC2">
        <w:rPr>
          <w:rtl/>
        </w:rPr>
        <w:t>ונגושים</w:t>
      </w:r>
      <w:proofErr w:type="spellEnd"/>
      <w:r w:rsidRPr="00CC3CC2">
        <w:rPr>
          <w:rtl/>
        </w:rPr>
        <w:t xml:space="preserve"> להלחם בפלשתים: </w:t>
      </w:r>
      <w:r w:rsidRPr="00CC3CC2">
        <w:rPr>
          <w:rStyle w:val="affff7"/>
          <w:rtl/>
        </w:rPr>
        <w:t>ויואל.</w:t>
      </w:r>
      <w:r w:rsidRPr="00CC3CC2">
        <w:rPr>
          <w:rtl/>
        </w:rPr>
        <w:t xml:space="preserve"> לשון אלה: </w:t>
      </w:r>
      <w:r w:rsidRPr="00CC3CC2">
        <w:rPr>
          <w:rStyle w:val="affff7"/>
          <w:rtl/>
        </w:rPr>
        <w:t>אשר יאכל לחם.</w:t>
      </w:r>
      <w:r w:rsidRPr="00CC3CC2">
        <w:rPr>
          <w:rtl/>
        </w:rPr>
        <w:t xml:space="preserve"> כל מאכל במשמע, כמו (ירמיהו יא יט): נשחיתה עץ בלחמו: </w:t>
      </w:r>
    </w:p>
    <w:p w14:paraId="051E57F1" w14:textId="42194071" w:rsidR="00CC3CC2" w:rsidRDefault="00CC3CC2" w:rsidP="00B25434">
      <w:pPr>
        <w:pStyle w:val="a5"/>
        <w:rPr>
          <w:rtl/>
        </w:rPr>
      </w:pPr>
      <w:bookmarkStart w:id="320" w:name="שמואלBאBפרק-יד-{כה}"/>
      <w:bookmarkEnd w:id="320"/>
      <w:r w:rsidRPr="00CC3CC2">
        <w:rPr>
          <w:rStyle w:val="affff8"/>
          <w:rtl/>
        </w:rPr>
        <w:t>{כה}</w:t>
      </w:r>
      <w:r>
        <w:rPr>
          <w:rFonts w:ascii="Times New Roman" w:hAnsi="Times New Roman"/>
          <w:sz w:val="41"/>
          <w:szCs w:val="41"/>
          <w:rtl/>
        </w:rPr>
        <w:t xml:space="preserve"> </w:t>
      </w:r>
      <w:proofErr w:type="spellStart"/>
      <w:r w:rsidRPr="00CC3CC2">
        <w:rPr>
          <w:rtl/>
        </w:rPr>
        <w:t>וְכָל</w:t>
      </w:r>
      <w:r>
        <w:rPr>
          <w:rtl/>
        </w:rPr>
        <w:t>־</w:t>
      </w:r>
      <w:r w:rsidRPr="00CC3CC2">
        <w:rPr>
          <w:rtl/>
        </w:rPr>
        <w:t>הָאָ֖רֶץ</w:t>
      </w:r>
      <w:proofErr w:type="spellEnd"/>
      <w:r w:rsidRPr="00CC3CC2">
        <w:rPr>
          <w:rtl/>
        </w:rPr>
        <w:t xml:space="preserve"> בָּ֣אוּ בַיָּ֑עַר וַיְהִ֥י דְבַ֖שׁ עַל</w:t>
      </w:r>
      <w:r>
        <w:rPr>
          <w:rtl/>
        </w:rPr>
        <w:t>־</w:t>
      </w:r>
      <w:r w:rsidRPr="00CC3CC2">
        <w:rPr>
          <w:rtl/>
        </w:rPr>
        <w:t>פְּנֵ֥י הַשָּׂדֶֽה:</w:t>
      </w:r>
    </w:p>
    <w:p w14:paraId="0D47CC74" w14:textId="70AD42BF" w:rsidR="00CC3CC2" w:rsidRDefault="00CC3CC2" w:rsidP="00B25434">
      <w:pPr>
        <w:pStyle w:val="a6"/>
        <w:rPr>
          <w:rtl/>
        </w:rPr>
      </w:pPr>
      <w:r w:rsidRPr="00CC3CC2">
        <w:rPr>
          <w:rStyle w:val="affff7"/>
          <w:rtl/>
        </w:rPr>
        <w:t>ויהי דבש.</w:t>
      </w:r>
      <w:r w:rsidRPr="00CC3CC2">
        <w:rPr>
          <w:rtl/>
        </w:rPr>
        <w:t xml:space="preserve"> דבש קנים גדל בארץ ישראל: </w:t>
      </w:r>
    </w:p>
    <w:p w14:paraId="0FF48305" w14:textId="2AA17D0E" w:rsidR="00CC3CC2" w:rsidRDefault="00CC3CC2" w:rsidP="00B25434">
      <w:pPr>
        <w:pStyle w:val="a5"/>
        <w:rPr>
          <w:rtl/>
        </w:rPr>
      </w:pPr>
      <w:bookmarkStart w:id="321" w:name="שמואלBאBפרק-יד-{כו}"/>
      <w:bookmarkEnd w:id="321"/>
      <w:r w:rsidRPr="00CC3CC2">
        <w:rPr>
          <w:rStyle w:val="affff8"/>
          <w:rtl/>
        </w:rPr>
        <w:t>{כו}</w:t>
      </w:r>
      <w:r>
        <w:rPr>
          <w:rFonts w:ascii="Times New Roman" w:hAnsi="Times New Roman"/>
          <w:sz w:val="41"/>
          <w:szCs w:val="41"/>
          <w:rtl/>
        </w:rPr>
        <w:t xml:space="preserve"> </w:t>
      </w:r>
      <w:r w:rsidRPr="00CC3CC2">
        <w:rPr>
          <w:rtl/>
        </w:rPr>
        <w:t xml:space="preserve">וַיָּבֹ֤א הָעָם֙ </w:t>
      </w:r>
      <w:proofErr w:type="spellStart"/>
      <w:r w:rsidRPr="00CC3CC2">
        <w:rPr>
          <w:rtl/>
        </w:rPr>
        <w:t>אֶל</w:t>
      </w:r>
      <w:r>
        <w:rPr>
          <w:rtl/>
        </w:rPr>
        <w:t>־</w:t>
      </w:r>
      <w:r w:rsidRPr="00CC3CC2">
        <w:rPr>
          <w:rtl/>
        </w:rPr>
        <w:t>הַיַּ֔עַר</w:t>
      </w:r>
      <w:proofErr w:type="spellEnd"/>
      <w:r w:rsidRPr="00CC3CC2">
        <w:rPr>
          <w:rtl/>
        </w:rPr>
        <w:t xml:space="preserve"> וְהִנֵּ֖ה הֵ֣לֶךְ דְּבָ֑שׁ </w:t>
      </w:r>
      <w:proofErr w:type="spellStart"/>
      <w:r w:rsidRPr="00CC3CC2">
        <w:rPr>
          <w:rtl/>
        </w:rPr>
        <w:t>וְאֵין</w:t>
      </w:r>
      <w:r>
        <w:rPr>
          <w:rtl/>
        </w:rPr>
        <w:t>־</w:t>
      </w:r>
      <w:r w:rsidRPr="00CC3CC2">
        <w:rPr>
          <w:rtl/>
        </w:rPr>
        <w:t>מַשִּׂ֤יג</w:t>
      </w:r>
      <w:proofErr w:type="spellEnd"/>
      <w:r w:rsidRPr="00CC3CC2">
        <w:rPr>
          <w:rtl/>
        </w:rPr>
        <w:t xml:space="preserve"> יָדוֹ֙ אֶל</w:t>
      </w:r>
      <w:r>
        <w:rPr>
          <w:rtl/>
        </w:rPr>
        <w:t>־</w:t>
      </w:r>
      <w:r w:rsidRPr="00CC3CC2">
        <w:rPr>
          <w:rtl/>
        </w:rPr>
        <w:t xml:space="preserve">פִּ֔יו </w:t>
      </w:r>
      <w:proofErr w:type="spellStart"/>
      <w:r w:rsidRPr="00CC3CC2">
        <w:rPr>
          <w:rtl/>
        </w:rPr>
        <w:t>כִּֽי</w:t>
      </w:r>
      <w:r>
        <w:rPr>
          <w:rtl/>
        </w:rPr>
        <w:t>־</w:t>
      </w:r>
      <w:r w:rsidRPr="00CC3CC2">
        <w:rPr>
          <w:rtl/>
        </w:rPr>
        <w:t>יָרֵ֥א</w:t>
      </w:r>
      <w:proofErr w:type="spellEnd"/>
      <w:r w:rsidRPr="00CC3CC2">
        <w:rPr>
          <w:rtl/>
        </w:rPr>
        <w:t xml:space="preserve"> הָעָ֖ם </w:t>
      </w:r>
      <w:proofErr w:type="spellStart"/>
      <w:r w:rsidRPr="00CC3CC2">
        <w:rPr>
          <w:rtl/>
        </w:rPr>
        <w:t>אֶת</w:t>
      </w:r>
      <w:r>
        <w:rPr>
          <w:rtl/>
        </w:rPr>
        <w:t>־</w:t>
      </w:r>
      <w:r w:rsidRPr="00CC3CC2">
        <w:rPr>
          <w:rtl/>
        </w:rPr>
        <w:t>הַשְּׁבֻעָֽה</w:t>
      </w:r>
      <w:proofErr w:type="spellEnd"/>
      <w:r w:rsidRPr="00CC3CC2">
        <w:rPr>
          <w:rtl/>
        </w:rPr>
        <w:t>:</w:t>
      </w:r>
    </w:p>
    <w:p w14:paraId="397091E1" w14:textId="41E6965E" w:rsidR="00CC3CC2" w:rsidRDefault="00CC3CC2" w:rsidP="00B25434">
      <w:pPr>
        <w:pStyle w:val="a6"/>
        <w:rPr>
          <w:rtl/>
        </w:rPr>
      </w:pPr>
      <w:r w:rsidRPr="00CC3CC2">
        <w:rPr>
          <w:rStyle w:val="affff7"/>
          <w:rtl/>
        </w:rPr>
        <w:t>והנה הלך דבש.</w:t>
      </w:r>
      <w:r w:rsidRPr="00CC3CC2">
        <w:rPr>
          <w:rtl/>
        </w:rPr>
        <w:t xml:space="preserve"> שהיה נוטף מן הקנים: </w:t>
      </w:r>
    </w:p>
    <w:p w14:paraId="493337BB" w14:textId="31D49CC9" w:rsidR="00CC3CC2" w:rsidRDefault="00CC3CC2" w:rsidP="00B25434">
      <w:pPr>
        <w:pStyle w:val="a5"/>
        <w:rPr>
          <w:rtl/>
        </w:rPr>
      </w:pPr>
      <w:bookmarkStart w:id="322" w:name="שמואלBאBפרק-יד-{כז}"/>
      <w:bookmarkEnd w:id="322"/>
      <w:r w:rsidRPr="00CC3CC2">
        <w:rPr>
          <w:rStyle w:val="affff8"/>
          <w:rtl/>
        </w:rPr>
        <w:t>{כז}</w:t>
      </w:r>
      <w:r>
        <w:rPr>
          <w:rFonts w:ascii="Times New Roman" w:hAnsi="Times New Roman"/>
          <w:sz w:val="41"/>
          <w:szCs w:val="41"/>
          <w:rtl/>
        </w:rPr>
        <w:t xml:space="preserve"> </w:t>
      </w:r>
      <w:r w:rsidRPr="00CC3CC2">
        <w:rPr>
          <w:rtl/>
        </w:rPr>
        <w:t xml:space="preserve">וְיוֹנָתָ֣ן </w:t>
      </w:r>
      <w:proofErr w:type="spellStart"/>
      <w:r w:rsidRPr="00CC3CC2">
        <w:rPr>
          <w:rtl/>
        </w:rPr>
        <w:t>לֹֽא</w:t>
      </w:r>
      <w:r>
        <w:rPr>
          <w:rtl/>
        </w:rPr>
        <w:t>־</w:t>
      </w:r>
      <w:r w:rsidRPr="00CC3CC2">
        <w:rPr>
          <w:rtl/>
        </w:rPr>
        <w:t>שָׁמַ֗ע</w:t>
      </w:r>
      <w:proofErr w:type="spellEnd"/>
      <w:r w:rsidRPr="00CC3CC2">
        <w:rPr>
          <w:rtl/>
        </w:rPr>
        <w:t xml:space="preserve"> בְּהַשְׁבִּ֣יעַ אָבִיו֮ </w:t>
      </w:r>
      <w:proofErr w:type="spellStart"/>
      <w:r w:rsidRPr="00CC3CC2">
        <w:rPr>
          <w:rtl/>
        </w:rPr>
        <w:t>אֶת</w:t>
      </w:r>
      <w:r>
        <w:rPr>
          <w:rtl/>
        </w:rPr>
        <w:t>־</w:t>
      </w:r>
      <w:r w:rsidRPr="00CC3CC2">
        <w:rPr>
          <w:rtl/>
        </w:rPr>
        <w:t>הָעָם</w:t>
      </w:r>
      <w:proofErr w:type="spellEnd"/>
      <w:r w:rsidRPr="00CC3CC2">
        <w:rPr>
          <w:rtl/>
        </w:rPr>
        <w:t xml:space="preserve">֒ וַיִּשְׁלַ֗ח </w:t>
      </w:r>
      <w:proofErr w:type="spellStart"/>
      <w:r w:rsidRPr="00CC3CC2">
        <w:rPr>
          <w:rtl/>
        </w:rPr>
        <w:t>אֶת</w:t>
      </w:r>
      <w:r>
        <w:rPr>
          <w:rtl/>
        </w:rPr>
        <w:t>־</w:t>
      </w:r>
      <w:r w:rsidRPr="00CC3CC2">
        <w:rPr>
          <w:rtl/>
        </w:rPr>
        <w:t>קְצֵ֤ה</w:t>
      </w:r>
      <w:proofErr w:type="spellEnd"/>
      <w:r w:rsidRPr="00CC3CC2">
        <w:rPr>
          <w:rtl/>
        </w:rPr>
        <w:t xml:space="preserve"> הַמַּטֶּה֙ אֲשֶׁ֣ר בְּיָד֔וֹ וַיִּטְבֹּ֥ל אוֹתָ֖הּ בְּיַעְרַ֣ת הַדְּבָ֑שׁ וַיָּ֤שֶׁב יָדוֹ֙ אֶל</w:t>
      </w:r>
      <w:r>
        <w:rPr>
          <w:rtl/>
        </w:rPr>
        <w:t>־</w:t>
      </w:r>
      <w:r w:rsidRPr="00CC3CC2">
        <w:rPr>
          <w:rtl/>
        </w:rPr>
        <w:t xml:space="preserve">פִּ֔יו </w:t>
      </w:r>
      <w:r w:rsidRPr="00CC3CC2">
        <w:rPr>
          <w:sz w:val="24"/>
          <w:szCs w:val="24"/>
          <w:rtl/>
        </w:rPr>
        <w:t>(</w:t>
      </w:r>
      <w:proofErr w:type="spellStart"/>
      <w:r w:rsidRPr="00CC3CC2">
        <w:rPr>
          <w:sz w:val="24"/>
          <w:szCs w:val="24"/>
          <w:rtl/>
        </w:rPr>
        <w:t>ותראנה</w:t>
      </w:r>
      <w:proofErr w:type="spellEnd"/>
      <w:r w:rsidRPr="00CC3CC2">
        <w:rPr>
          <w:sz w:val="24"/>
          <w:szCs w:val="24"/>
          <w:rtl/>
        </w:rPr>
        <w:t>)</w:t>
      </w:r>
      <w:r w:rsidRPr="00CC3CC2">
        <w:rPr>
          <w:rtl/>
        </w:rPr>
        <w:t xml:space="preserve"> וַתָּאֹ֖רְנָה עֵינָֽיו:</w:t>
      </w:r>
    </w:p>
    <w:p w14:paraId="59A449FC" w14:textId="6FAD8ED6" w:rsidR="00CC3CC2" w:rsidRDefault="00CC3CC2" w:rsidP="00B25434">
      <w:pPr>
        <w:pStyle w:val="a6"/>
        <w:rPr>
          <w:rtl/>
        </w:rPr>
      </w:pPr>
      <w:r w:rsidRPr="00CC3CC2">
        <w:rPr>
          <w:rStyle w:val="affff7"/>
          <w:rtl/>
        </w:rPr>
        <w:t>ביערת הדבש.</w:t>
      </w:r>
      <w:r w:rsidRPr="00CC3CC2">
        <w:rPr>
          <w:rtl/>
        </w:rPr>
        <w:t xml:space="preserve"> בקנה הדבש, כמו (שמות ב ג): ותשם בסוף, דמתרגמינן: </w:t>
      </w:r>
      <w:proofErr w:type="spellStart"/>
      <w:r w:rsidRPr="00CC3CC2">
        <w:rPr>
          <w:rStyle w:val="affff7"/>
          <w:rtl/>
        </w:rPr>
        <w:t>ושויתיה</w:t>
      </w:r>
      <w:proofErr w:type="spellEnd"/>
      <w:r w:rsidRPr="00CC3CC2">
        <w:rPr>
          <w:rStyle w:val="affff7"/>
          <w:rtl/>
        </w:rPr>
        <w:t xml:space="preserve"> </w:t>
      </w:r>
      <w:proofErr w:type="spellStart"/>
      <w:r w:rsidRPr="00CC3CC2">
        <w:rPr>
          <w:rStyle w:val="affff7"/>
          <w:rtl/>
        </w:rPr>
        <w:t>ביערא</w:t>
      </w:r>
      <w:proofErr w:type="spellEnd"/>
      <w:r w:rsidRPr="00CC3CC2">
        <w:rPr>
          <w:rStyle w:val="affff7"/>
          <w:rtl/>
        </w:rPr>
        <w:t>.</w:t>
      </w:r>
      <w:r w:rsidRPr="00CC3CC2">
        <w:rPr>
          <w:rtl/>
        </w:rPr>
        <w:t xml:space="preserve"> ו'סוף' הם קנים של אגם, וכן (שיר השירים ה א): </w:t>
      </w:r>
      <w:r w:rsidRPr="00CC3CC2">
        <w:rPr>
          <w:rStyle w:val="affff7"/>
          <w:rtl/>
        </w:rPr>
        <w:t>אכלתי יערי עם דבשי.</w:t>
      </w:r>
      <w:r w:rsidRPr="00CC3CC2">
        <w:rPr>
          <w:rtl/>
        </w:rPr>
        <w:t xml:space="preserve"> ובלשון ישמעאל קורין לאותו דבש </w:t>
      </w:r>
      <w:proofErr w:type="spellStart"/>
      <w:r w:rsidRPr="00CC3CC2">
        <w:rPr>
          <w:rtl/>
        </w:rPr>
        <w:t>סוקר''א</w:t>
      </w:r>
      <w:proofErr w:type="spellEnd"/>
      <w:r w:rsidRPr="00CC3CC2">
        <w:rPr>
          <w:rtl/>
        </w:rPr>
        <w:t xml:space="preserve"> </w:t>
      </w:r>
      <w:proofErr w:type="spellStart"/>
      <w:r w:rsidRPr="00CC3CC2">
        <w:rPr>
          <w:rtl/>
        </w:rPr>
        <w:t>בלע''ז</w:t>
      </w:r>
      <w:proofErr w:type="spellEnd"/>
      <w:r w:rsidRPr="00CC3CC2">
        <w:rPr>
          <w:rtl/>
        </w:rPr>
        <w:t xml:space="preserve">, מפי רבי נתן הישמעאלי: </w:t>
      </w:r>
    </w:p>
    <w:p w14:paraId="221F481B" w14:textId="6F679873" w:rsidR="00CC3CC2" w:rsidRDefault="00CC3CC2" w:rsidP="00B25434">
      <w:pPr>
        <w:pStyle w:val="a5"/>
        <w:rPr>
          <w:rtl/>
        </w:rPr>
      </w:pPr>
      <w:bookmarkStart w:id="323" w:name="שמואלBאBפרק-יד-{כח}"/>
      <w:bookmarkEnd w:id="323"/>
      <w:r w:rsidRPr="00CC3CC2">
        <w:rPr>
          <w:rStyle w:val="affff8"/>
          <w:rtl/>
        </w:rPr>
        <w:t>{כח}</w:t>
      </w:r>
      <w:r>
        <w:rPr>
          <w:rFonts w:ascii="Times New Roman" w:hAnsi="Times New Roman"/>
          <w:sz w:val="41"/>
          <w:szCs w:val="41"/>
          <w:rtl/>
        </w:rPr>
        <w:t xml:space="preserve"> </w:t>
      </w:r>
      <w:r w:rsidRPr="00CC3CC2">
        <w:rPr>
          <w:rtl/>
        </w:rPr>
        <w:t xml:space="preserve">וַיַּעַן֩ אִ֨ישׁ מֵֽהָעָ֜ם וַיֹּ֗אמֶר הַשְׁבֵּעַ֩ הִשְׁבִּ֨יעַ אָבִ֤יךָ </w:t>
      </w:r>
      <w:proofErr w:type="spellStart"/>
      <w:r w:rsidRPr="00CC3CC2">
        <w:rPr>
          <w:rtl/>
        </w:rPr>
        <w:t>אֶת</w:t>
      </w:r>
      <w:r>
        <w:rPr>
          <w:rtl/>
        </w:rPr>
        <w:t>־</w:t>
      </w:r>
      <w:r w:rsidRPr="00CC3CC2">
        <w:rPr>
          <w:rtl/>
        </w:rPr>
        <w:t>הָעָם</w:t>
      </w:r>
      <w:proofErr w:type="spellEnd"/>
      <w:r w:rsidRPr="00CC3CC2">
        <w:rPr>
          <w:rtl/>
        </w:rPr>
        <w:t xml:space="preserve">֙ לֵאמֹ֔ר אָר֥וּר הָאִ֛ישׁ </w:t>
      </w:r>
      <w:proofErr w:type="spellStart"/>
      <w:r w:rsidRPr="00CC3CC2">
        <w:rPr>
          <w:rtl/>
        </w:rPr>
        <w:t>אֲשֶׁר</w:t>
      </w:r>
      <w:r>
        <w:rPr>
          <w:rtl/>
        </w:rPr>
        <w:t>־</w:t>
      </w:r>
      <w:r w:rsidRPr="00CC3CC2">
        <w:rPr>
          <w:rtl/>
        </w:rPr>
        <w:t>יֹ֥אכַל</w:t>
      </w:r>
      <w:proofErr w:type="spellEnd"/>
      <w:r w:rsidRPr="00CC3CC2">
        <w:rPr>
          <w:rtl/>
        </w:rPr>
        <w:t xml:space="preserve"> לֶ֖חֶם הַיּ֑וֹם וַיָּ֖עַף הָעָֽם:</w:t>
      </w:r>
      <w:r w:rsidRPr="00CC3CC2">
        <w:rPr>
          <w:rFonts w:ascii="Times New Roman" w:hAnsi="Times New Roman"/>
          <w:rtl/>
        </w:rPr>
        <w:t xml:space="preserve"> </w:t>
      </w:r>
      <w:bookmarkStart w:id="324" w:name="שמואלBאBפרק-יד-{כט}"/>
      <w:bookmarkEnd w:id="324"/>
      <w:r w:rsidRPr="00CC3CC2">
        <w:rPr>
          <w:rStyle w:val="affff8"/>
          <w:rtl/>
        </w:rPr>
        <w:t>{כט}</w:t>
      </w:r>
      <w:r>
        <w:rPr>
          <w:rFonts w:ascii="Times New Roman" w:hAnsi="Times New Roman"/>
          <w:sz w:val="41"/>
          <w:szCs w:val="41"/>
          <w:rtl/>
        </w:rPr>
        <w:t xml:space="preserve"> </w:t>
      </w:r>
      <w:r w:rsidRPr="00CC3CC2">
        <w:rPr>
          <w:rtl/>
        </w:rPr>
        <w:t xml:space="preserve">וַיֹּ֙אמֶר֙ יֽוֹנָתָ֔ן עָכַ֥ר אָבִ֖י </w:t>
      </w:r>
      <w:proofErr w:type="spellStart"/>
      <w:r w:rsidRPr="00CC3CC2">
        <w:rPr>
          <w:rtl/>
        </w:rPr>
        <w:t>אֶת</w:t>
      </w:r>
      <w:r>
        <w:rPr>
          <w:rtl/>
        </w:rPr>
        <w:t>־</w:t>
      </w:r>
      <w:r w:rsidRPr="00CC3CC2">
        <w:rPr>
          <w:rtl/>
        </w:rPr>
        <w:t>הָאָ֑רֶץ</w:t>
      </w:r>
      <w:proofErr w:type="spellEnd"/>
      <w:r w:rsidRPr="00CC3CC2">
        <w:rPr>
          <w:rtl/>
        </w:rPr>
        <w:t xml:space="preserve"> </w:t>
      </w:r>
      <w:proofErr w:type="spellStart"/>
      <w:r w:rsidRPr="00CC3CC2">
        <w:rPr>
          <w:rtl/>
        </w:rPr>
        <w:t>רְאוּ</w:t>
      </w:r>
      <w:r>
        <w:rPr>
          <w:rtl/>
        </w:rPr>
        <w:t>־</w:t>
      </w:r>
      <w:r w:rsidRPr="00CC3CC2">
        <w:rPr>
          <w:rtl/>
        </w:rPr>
        <w:t>נָא</w:t>
      </w:r>
      <w:proofErr w:type="spellEnd"/>
      <w:r w:rsidRPr="00CC3CC2">
        <w:rPr>
          <w:rtl/>
        </w:rPr>
        <w:t xml:space="preserve">֙ </w:t>
      </w:r>
      <w:proofErr w:type="spellStart"/>
      <w:r w:rsidRPr="00CC3CC2">
        <w:rPr>
          <w:rtl/>
        </w:rPr>
        <w:t>כִּֽי</w:t>
      </w:r>
      <w:r>
        <w:rPr>
          <w:rtl/>
        </w:rPr>
        <w:t>־</w:t>
      </w:r>
      <w:r w:rsidRPr="00CC3CC2">
        <w:rPr>
          <w:rtl/>
        </w:rPr>
        <w:t>אֹ֣רו</w:t>
      </w:r>
      <w:proofErr w:type="spellEnd"/>
      <w:r w:rsidRPr="00CC3CC2">
        <w:rPr>
          <w:rtl/>
        </w:rPr>
        <w:t>ּ עֵינַ֔י כִּ֣י טָעַ֔מְתִּי מְעַ֖ט דְּבַ֥שׁ הַזֶּֽה:</w:t>
      </w:r>
    </w:p>
    <w:p w14:paraId="094F9566" w14:textId="581CD622" w:rsidR="00CC3CC2" w:rsidRDefault="00CC3CC2" w:rsidP="00B25434">
      <w:pPr>
        <w:pStyle w:val="a6"/>
        <w:rPr>
          <w:rtl/>
        </w:rPr>
      </w:pPr>
      <w:r w:rsidRPr="00CC3CC2">
        <w:rPr>
          <w:rStyle w:val="affff7"/>
          <w:rtl/>
        </w:rPr>
        <w:t>עכר אבי את הארץ.</w:t>
      </w:r>
      <w:r w:rsidRPr="00CC3CC2">
        <w:rPr>
          <w:rtl/>
        </w:rPr>
        <w:t xml:space="preserve"> בלבל את דעתם ואת ישועתם, כמים עכורים: </w:t>
      </w:r>
    </w:p>
    <w:p w14:paraId="58786D55" w14:textId="48F20A62" w:rsidR="00CC3CC2" w:rsidRDefault="00CC3CC2" w:rsidP="00B25434">
      <w:pPr>
        <w:pStyle w:val="a5"/>
        <w:rPr>
          <w:rtl/>
        </w:rPr>
      </w:pPr>
      <w:bookmarkStart w:id="325" w:name="שמואלBאBפרק-יד-{ל}"/>
      <w:bookmarkEnd w:id="325"/>
      <w:r w:rsidRPr="00CC3CC2">
        <w:rPr>
          <w:rStyle w:val="affff8"/>
          <w:rtl/>
        </w:rPr>
        <w:t>{ל}</w:t>
      </w:r>
      <w:r>
        <w:rPr>
          <w:rFonts w:ascii="Times New Roman" w:hAnsi="Times New Roman"/>
          <w:sz w:val="41"/>
          <w:szCs w:val="41"/>
          <w:rtl/>
        </w:rPr>
        <w:t xml:space="preserve"> </w:t>
      </w:r>
      <w:r w:rsidRPr="00CC3CC2">
        <w:rPr>
          <w:rtl/>
        </w:rPr>
        <w:t xml:space="preserve">אַ֗ף כִּ֡י לוּא֩ אָכֹ֨ל </w:t>
      </w:r>
      <w:proofErr w:type="spellStart"/>
      <w:r w:rsidRPr="00CC3CC2">
        <w:rPr>
          <w:rtl/>
        </w:rPr>
        <w:t>אָכַ֤ל</w:t>
      </w:r>
      <w:proofErr w:type="spellEnd"/>
      <w:r w:rsidRPr="00CC3CC2">
        <w:rPr>
          <w:rtl/>
        </w:rPr>
        <w:t xml:space="preserve"> הַיּוֹם֙ הָעָ֔ם מִשְּׁלַ֥ל אֹיְבָ֖יו אֲשֶׁ֣ר מָצָ֑א כִּ֥י עַתָּ֛ה </w:t>
      </w:r>
      <w:proofErr w:type="spellStart"/>
      <w:r w:rsidRPr="00CC3CC2">
        <w:rPr>
          <w:rtl/>
        </w:rPr>
        <w:t>לֹֽא</w:t>
      </w:r>
      <w:r>
        <w:rPr>
          <w:rtl/>
        </w:rPr>
        <w:t>־</w:t>
      </w:r>
      <w:r w:rsidRPr="00CC3CC2">
        <w:rPr>
          <w:rtl/>
        </w:rPr>
        <w:t>רָבְתָ֥ה</w:t>
      </w:r>
      <w:proofErr w:type="spellEnd"/>
      <w:r w:rsidRPr="00CC3CC2">
        <w:rPr>
          <w:rtl/>
        </w:rPr>
        <w:t xml:space="preserve"> מַכָּ֖ה בַּפְּלִשְׁתִּֽים:</w:t>
      </w:r>
    </w:p>
    <w:p w14:paraId="7602C65E" w14:textId="654FBAD4" w:rsidR="00CC3CC2" w:rsidRDefault="00CC3CC2" w:rsidP="00B25434">
      <w:pPr>
        <w:pStyle w:val="a6"/>
        <w:rPr>
          <w:rtl/>
        </w:rPr>
      </w:pPr>
      <w:r w:rsidRPr="00CC3CC2">
        <w:rPr>
          <w:rtl/>
        </w:rPr>
        <w:t xml:space="preserve">כי עתה לא רבתה מכה. בתמיה: </w:t>
      </w:r>
    </w:p>
    <w:p w14:paraId="6887F751" w14:textId="4D23EF25" w:rsidR="00CC3CC2" w:rsidRDefault="00CC3CC2" w:rsidP="00B25434">
      <w:pPr>
        <w:pStyle w:val="a5"/>
        <w:rPr>
          <w:rtl/>
        </w:rPr>
      </w:pPr>
      <w:bookmarkStart w:id="326" w:name="שמואלBאBפרק-יד-{לא}"/>
      <w:bookmarkEnd w:id="326"/>
      <w:r w:rsidRPr="00CC3CC2">
        <w:rPr>
          <w:rStyle w:val="affff8"/>
          <w:rtl/>
        </w:rPr>
        <w:t>{לא}</w:t>
      </w:r>
      <w:r>
        <w:rPr>
          <w:rFonts w:ascii="Times New Roman" w:hAnsi="Times New Roman"/>
          <w:sz w:val="41"/>
          <w:szCs w:val="41"/>
          <w:rtl/>
        </w:rPr>
        <w:t xml:space="preserve"> </w:t>
      </w:r>
      <w:r w:rsidRPr="00CC3CC2">
        <w:rPr>
          <w:rtl/>
        </w:rPr>
        <w:t xml:space="preserve">וַיַּכּ֞וּ בַּיּ֤וֹם הַהוּא֙ בַּפְּלִשְׁתִּ֔ים </w:t>
      </w:r>
      <w:proofErr w:type="spellStart"/>
      <w:r w:rsidRPr="00CC3CC2">
        <w:rPr>
          <w:rtl/>
        </w:rPr>
        <w:t>מִמִּכְמָ֖ש</w:t>
      </w:r>
      <w:proofErr w:type="spellEnd"/>
      <w:r w:rsidRPr="00CC3CC2">
        <w:rPr>
          <w:rtl/>
        </w:rPr>
        <w:t>ׂ אַיָּלֹ֑נָה וַיָּ֥עַף הָעָ֖ם מְאֹֽד:</w:t>
      </w:r>
      <w:r w:rsidRPr="00CC3CC2">
        <w:rPr>
          <w:rFonts w:ascii="Times New Roman" w:hAnsi="Times New Roman"/>
          <w:rtl/>
        </w:rPr>
        <w:t xml:space="preserve"> </w:t>
      </w:r>
      <w:bookmarkStart w:id="327" w:name="שמואלBאBפרק-יד-{לב}"/>
      <w:bookmarkEnd w:id="327"/>
      <w:r w:rsidRPr="00CC3CC2">
        <w:rPr>
          <w:rStyle w:val="affff8"/>
          <w:rtl/>
        </w:rPr>
        <w:t>{לב}</w:t>
      </w:r>
      <w:r>
        <w:rPr>
          <w:rFonts w:ascii="Times New Roman" w:hAnsi="Times New Roman"/>
          <w:sz w:val="41"/>
          <w:szCs w:val="41"/>
          <w:rtl/>
        </w:rPr>
        <w:t xml:space="preserve"> </w:t>
      </w:r>
      <w:r w:rsidRPr="00CC3CC2">
        <w:rPr>
          <w:sz w:val="24"/>
          <w:szCs w:val="24"/>
          <w:rtl/>
        </w:rPr>
        <w:t>(ויעש)</w:t>
      </w:r>
      <w:r w:rsidRPr="00CC3CC2">
        <w:rPr>
          <w:rtl/>
        </w:rPr>
        <w:t xml:space="preserve"> </w:t>
      </w:r>
      <w:proofErr w:type="spellStart"/>
      <w:r w:rsidRPr="00CC3CC2">
        <w:rPr>
          <w:rtl/>
        </w:rPr>
        <w:t>וַיַּ֤עַט</w:t>
      </w:r>
      <w:proofErr w:type="spellEnd"/>
      <w:r w:rsidRPr="00CC3CC2">
        <w:rPr>
          <w:rtl/>
        </w:rPr>
        <w:t xml:space="preserve"> הָעָם֙ אֶל</w:t>
      </w:r>
      <w:r>
        <w:rPr>
          <w:rtl/>
        </w:rPr>
        <w:t>־</w:t>
      </w:r>
      <w:r w:rsidRPr="00CC3CC2">
        <w:rPr>
          <w:sz w:val="24"/>
          <w:szCs w:val="24"/>
          <w:rtl/>
        </w:rPr>
        <w:t>(שלל)</w:t>
      </w:r>
      <w:r w:rsidRPr="00CC3CC2">
        <w:rPr>
          <w:rtl/>
        </w:rPr>
        <w:t xml:space="preserve"> הַשָּׁלָ֔ל וַיִּקְח֨וּ צֹ֧אן וּבָקָ֛ר וּבְנֵ֥י בָקָ֖ר </w:t>
      </w:r>
      <w:proofErr w:type="spellStart"/>
      <w:r w:rsidRPr="00CC3CC2">
        <w:rPr>
          <w:rtl/>
        </w:rPr>
        <w:t>וַיִּשְׁחֲטוּ</w:t>
      </w:r>
      <w:r>
        <w:rPr>
          <w:rtl/>
        </w:rPr>
        <w:t>־</w:t>
      </w:r>
      <w:r w:rsidRPr="00CC3CC2">
        <w:rPr>
          <w:rtl/>
        </w:rPr>
        <w:t>אָ֑רְצָה</w:t>
      </w:r>
      <w:proofErr w:type="spellEnd"/>
      <w:r w:rsidRPr="00CC3CC2">
        <w:rPr>
          <w:rtl/>
        </w:rPr>
        <w:t xml:space="preserve"> וַיֹּ֥אכַל הָעָ֖ם </w:t>
      </w:r>
      <w:proofErr w:type="spellStart"/>
      <w:r w:rsidRPr="00CC3CC2">
        <w:rPr>
          <w:rtl/>
        </w:rPr>
        <w:t>עַל</w:t>
      </w:r>
      <w:r>
        <w:rPr>
          <w:rtl/>
        </w:rPr>
        <w:t>־</w:t>
      </w:r>
      <w:r w:rsidRPr="00CC3CC2">
        <w:rPr>
          <w:rtl/>
        </w:rPr>
        <w:t>הַדָּֽם</w:t>
      </w:r>
      <w:proofErr w:type="spellEnd"/>
      <w:r w:rsidRPr="00CC3CC2">
        <w:rPr>
          <w:rtl/>
        </w:rPr>
        <w:t>:</w:t>
      </w:r>
    </w:p>
    <w:p w14:paraId="6B2FFCAF" w14:textId="24655CFC" w:rsidR="00CC3CC2" w:rsidRDefault="00CC3CC2" w:rsidP="00B25434">
      <w:pPr>
        <w:pStyle w:val="a6"/>
        <w:rPr>
          <w:rtl/>
        </w:rPr>
      </w:pPr>
      <w:r w:rsidRPr="00CC3CC2">
        <w:rPr>
          <w:rStyle w:val="affff7"/>
          <w:rtl/>
        </w:rPr>
        <w:t>ויעש העם.</w:t>
      </w:r>
      <w:r w:rsidRPr="00CC3CC2">
        <w:rPr>
          <w:rtl/>
        </w:rPr>
        <w:t xml:space="preserve"> כמו </w:t>
      </w:r>
      <w:proofErr w:type="spellStart"/>
      <w:r w:rsidRPr="00CC3CC2">
        <w:rPr>
          <w:rtl/>
        </w:rPr>
        <w:t>ויעט</w:t>
      </w:r>
      <w:proofErr w:type="spellEnd"/>
      <w:r w:rsidRPr="00CC3CC2">
        <w:rPr>
          <w:rtl/>
        </w:rPr>
        <w:t xml:space="preserve"> העם, לשון עיט (בראשית טו יא): </w:t>
      </w:r>
      <w:r w:rsidRPr="00CC3CC2">
        <w:rPr>
          <w:rStyle w:val="affff7"/>
          <w:rtl/>
        </w:rPr>
        <w:lastRenderedPageBreak/>
        <w:t>צאן ובקר ובני בקר.</w:t>
      </w:r>
      <w:r w:rsidRPr="00CC3CC2">
        <w:rPr>
          <w:rtl/>
        </w:rPr>
        <w:t xml:space="preserve"> אומר אני: </w:t>
      </w:r>
      <w:r w:rsidRPr="00CC3CC2">
        <w:rPr>
          <w:rStyle w:val="affff7"/>
          <w:rtl/>
        </w:rPr>
        <w:t xml:space="preserve">זה אותו ואת בנו לא תשחטו </w:t>
      </w:r>
      <w:r w:rsidRPr="00CC3CC2">
        <w:rPr>
          <w:rStyle w:val="affff7"/>
          <w:sz w:val="24"/>
          <w:rtl/>
        </w:rPr>
        <w:t>(ויקרא כב כח)</w:t>
      </w:r>
      <w:r w:rsidRPr="00CC3CC2">
        <w:rPr>
          <w:rStyle w:val="affff7"/>
          <w:rtl/>
        </w:rPr>
        <w:t>, ולכך קראם חוטאים.</w:t>
      </w:r>
      <w:r w:rsidRPr="00CC3CC2">
        <w:rPr>
          <w:rtl/>
        </w:rPr>
        <w:t xml:space="preserve"> ורבותינו אמרו בשחיטת קדשים, שהיו מקדישים אותם שלמים, ואוכלים לפני זריקת דם, הוא שאמר: ויאכל העם על הדם, אוכלים קדשים ועדיין דם במזרק: </w:t>
      </w:r>
    </w:p>
    <w:p w14:paraId="632665CC" w14:textId="55E0A11D" w:rsidR="00CC3CC2" w:rsidRDefault="00CC3CC2" w:rsidP="00B25434">
      <w:pPr>
        <w:pStyle w:val="a5"/>
        <w:rPr>
          <w:rtl/>
        </w:rPr>
      </w:pPr>
      <w:bookmarkStart w:id="328" w:name="שמואלBאBפרק-יד-{לג}"/>
      <w:bookmarkEnd w:id="328"/>
      <w:r w:rsidRPr="00CC3CC2">
        <w:rPr>
          <w:rStyle w:val="affff8"/>
          <w:rtl/>
        </w:rPr>
        <w:t>{לג}</w:t>
      </w:r>
      <w:r>
        <w:rPr>
          <w:rFonts w:ascii="Times New Roman" w:hAnsi="Times New Roman"/>
          <w:sz w:val="41"/>
          <w:szCs w:val="41"/>
          <w:rtl/>
        </w:rPr>
        <w:t xml:space="preserve"> </w:t>
      </w:r>
      <w:r w:rsidRPr="00CC3CC2">
        <w:rPr>
          <w:rtl/>
        </w:rPr>
        <w:t xml:space="preserve">וַיַּגִּ֤ידוּ לְשָׁאוּל֙ לֵאמֹ֔ר הִנֵּ֥ה הָעָ֛ם חֹטִ֥אים לַֽיהוָ֖ה לֶאֱכֹ֣ל </w:t>
      </w:r>
      <w:proofErr w:type="spellStart"/>
      <w:r w:rsidRPr="00CC3CC2">
        <w:rPr>
          <w:rtl/>
        </w:rPr>
        <w:t>עַל</w:t>
      </w:r>
      <w:r>
        <w:rPr>
          <w:rtl/>
        </w:rPr>
        <w:t>־</w:t>
      </w:r>
      <w:r w:rsidRPr="00CC3CC2">
        <w:rPr>
          <w:rtl/>
        </w:rPr>
        <w:t>הַדָּ֑ם</w:t>
      </w:r>
      <w:proofErr w:type="spellEnd"/>
      <w:r w:rsidRPr="00CC3CC2">
        <w:rPr>
          <w:rtl/>
        </w:rPr>
        <w:t xml:space="preserve"> וַיֹּ֣אמֶר בְּגַדְתֶּ֔ם </w:t>
      </w:r>
      <w:proofErr w:type="spellStart"/>
      <w:r w:rsidRPr="00CC3CC2">
        <w:rPr>
          <w:rtl/>
        </w:rPr>
        <w:t>גֹּֽלּוּ</w:t>
      </w:r>
      <w:r>
        <w:rPr>
          <w:rtl/>
        </w:rPr>
        <w:t>־</w:t>
      </w:r>
      <w:r w:rsidRPr="00CC3CC2">
        <w:rPr>
          <w:rtl/>
        </w:rPr>
        <w:t>אֵלַ֥י</w:t>
      </w:r>
      <w:proofErr w:type="spellEnd"/>
      <w:r w:rsidRPr="00CC3CC2">
        <w:rPr>
          <w:rtl/>
        </w:rPr>
        <w:t xml:space="preserve"> הַיּ֖וֹם אֶ֥בֶן גְּדוֹלָֽה:</w:t>
      </w:r>
    </w:p>
    <w:p w14:paraId="79C2FA1C" w14:textId="796CFE70" w:rsidR="00CC3CC2" w:rsidRDefault="00CC3CC2" w:rsidP="00B25434">
      <w:pPr>
        <w:pStyle w:val="a6"/>
        <w:rPr>
          <w:rtl/>
        </w:rPr>
      </w:pPr>
      <w:r w:rsidRPr="00CC3CC2">
        <w:rPr>
          <w:rStyle w:val="affff7"/>
          <w:rtl/>
        </w:rPr>
        <w:t>גלו אלי.</w:t>
      </w:r>
      <w:r w:rsidRPr="00CC3CC2">
        <w:rPr>
          <w:rtl/>
        </w:rPr>
        <w:t xml:space="preserve"> לשון גללו: </w:t>
      </w:r>
      <w:r w:rsidRPr="00CC3CC2">
        <w:rPr>
          <w:rStyle w:val="affff7"/>
          <w:rtl/>
        </w:rPr>
        <w:t>היום.</w:t>
      </w:r>
      <w:r w:rsidRPr="00CC3CC2">
        <w:rPr>
          <w:rtl/>
        </w:rPr>
        <w:t xml:space="preserve"> מבעוד יום, ולמטה (פסוק לד) נאמר: ויגישו איש שורו בידו הלילה, רבותינו נחלקו בדבר בסוף מסכת זבחים, יש מהן פירשו: </w:t>
      </w:r>
      <w:r w:rsidRPr="00CC3CC2">
        <w:rPr>
          <w:rStyle w:val="affff7"/>
          <w:rtl/>
        </w:rPr>
        <w:t>כאן בחולין כאן בקדשים.</w:t>
      </w:r>
      <w:r w:rsidRPr="00CC3CC2">
        <w:rPr>
          <w:rtl/>
        </w:rPr>
        <w:t xml:space="preserve"> ויש מהן פירשו: כאן בקדשים שהוקדשו ליקרב בבמת נוב גדולה, כאן בקדשים שהוקדשו ליקרב בבמה קטנה, למד על עולת יחיד שכשירה לישחט בלילה: </w:t>
      </w:r>
      <w:r w:rsidRPr="00CC3CC2">
        <w:rPr>
          <w:rStyle w:val="affff7"/>
          <w:rtl/>
        </w:rPr>
        <w:t>אבן גדולה.</w:t>
      </w:r>
      <w:r w:rsidRPr="00CC3CC2">
        <w:rPr>
          <w:rtl/>
        </w:rPr>
        <w:t xml:space="preserve"> עשאה במה, לזרוק עליה דם והקטר חלבים: </w:t>
      </w:r>
    </w:p>
    <w:p w14:paraId="0D862A0C" w14:textId="644921C8" w:rsidR="00CC3CC2" w:rsidRDefault="00CC3CC2" w:rsidP="00B25434">
      <w:pPr>
        <w:pStyle w:val="a5"/>
        <w:rPr>
          <w:rtl/>
        </w:rPr>
      </w:pPr>
      <w:bookmarkStart w:id="329" w:name="שמואלBאBפרק-יד-{לד}"/>
      <w:bookmarkEnd w:id="329"/>
      <w:r w:rsidRPr="00CC3CC2">
        <w:rPr>
          <w:rStyle w:val="affff8"/>
          <w:rtl/>
        </w:rPr>
        <w:t>{לד}</w:t>
      </w:r>
      <w:r>
        <w:rPr>
          <w:rFonts w:ascii="Times New Roman" w:hAnsi="Times New Roman"/>
          <w:sz w:val="41"/>
          <w:szCs w:val="41"/>
          <w:rtl/>
        </w:rPr>
        <w:t xml:space="preserve"> </w:t>
      </w:r>
      <w:r w:rsidRPr="00CC3CC2">
        <w:rPr>
          <w:rtl/>
        </w:rPr>
        <w:t xml:space="preserve">וַיֹּ֣אמֶר שָׁא֣וּל פֻּ֣צוּ בָעָ֡ם וַאֲמַרְתֶּ֣ם לָהֶ֡ם הַגִּ֣ישׁוּ אֵלַי֩ אִ֨ישׁ שׁוֹר֜וֹ וְאִ֣ישׁ שְׂיֵ֗הוּ וּשְׁחַטְתֶּ֤ם בָּזֶה֙ וַאֲכַלְתֶּ֔ם </w:t>
      </w:r>
      <w:proofErr w:type="spellStart"/>
      <w:r w:rsidRPr="00CC3CC2">
        <w:rPr>
          <w:rtl/>
        </w:rPr>
        <w:t>וְלֹֽא</w:t>
      </w:r>
      <w:r>
        <w:rPr>
          <w:rtl/>
        </w:rPr>
        <w:t>־</w:t>
      </w:r>
      <w:r w:rsidRPr="00CC3CC2">
        <w:rPr>
          <w:rtl/>
        </w:rPr>
        <w:t>תֶחֶטְא֥ו</w:t>
      </w:r>
      <w:proofErr w:type="spellEnd"/>
      <w:r w:rsidRPr="00CC3CC2">
        <w:rPr>
          <w:rtl/>
        </w:rPr>
        <w:t xml:space="preserve">ּ לַֽיהוָ֖ה לֶאֱכֹ֣ל </w:t>
      </w:r>
      <w:proofErr w:type="spellStart"/>
      <w:r w:rsidRPr="00CC3CC2">
        <w:rPr>
          <w:rtl/>
        </w:rPr>
        <w:t>אֶל</w:t>
      </w:r>
      <w:r>
        <w:rPr>
          <w:rtl/>
        </w:rPr>
        <w:t>־</w:t>
      </w:r>
      <w:r w:rsidRPr="00CC3CC2">
        <w:rPr>
          <w:rtl/>
        </w:rPr>
        <w:t>הַדָּ֑ם</w:t>
      </w:r>
      <w:proofErr w:type="spellEnd"/>
      <w:r w:rsidRPr="00CC3CC2">
        <w:rPr>
          <w:rtl/>
        </w:rPr>
        <w:t xml:space="preserve"> וַיַּגִּ֨שׁוּ כָל</w:t>
      </w:r>
      <w:r>
        <w:rPr>
          <w:rtl/>
        </w:rPr>
        <w:t>־</w:t>
      </w:r>
      <w:r w:rsidRPr="00CC3CC2">
        <w:rPr>
          <w:rtl/>
        </w:rPr>
        <w:t xml:space="preserve">הָעָ֜ם אִ֣ישׁ שׁוֹר֧וֹ בְיָ֛דוֹ הַלַּ֖יְלָה </w:t>
      </w:r>
      <w:proofErr w:type="spellStart"/>
      <w:r w:rsidRPr="00CC3CC2">
        <w:rPr>
          <w:rtl/>
        </w:rPr>
        <w:t>וַיִּשְׁחֲטוּ</w:t>
      </w:r>
      <w:r>
        <w:rPr>
          <w:rtl/>
        </w:rPr>
        <w:t>־</w:t>
      </w:r>
      <w:r w:rsidRPr="00CC3CC2">
        <w:rPr>
          <w:rtl/>
        </w:rPr>
        <w:t>שָֽׁם</w:t>
      </w:r>
      <w:proofErr w:type="spellEnd"/>
      <w:r w:rsidRPr="00CC3CC2">
        <w:rPr>
          <w:rtl/>
        </w:rPr>
        <w:t>:</w:t>
      </w:r>
    </w:p>
    <w:p w14:paraId="168D2CF6" w14:textId="69804D82" w:rsidR="00CC3CC2" w:rsidRDefault="00CC3CC2" w:rsidP="00B25434">
      <w:pPr>
        <w:pStyle w:val="a6"/>
        <w:rPr>
          <w:rtl/>
        </w:rPr>
      </w:pPr>
      <w:r w:rsidRPr="00CC3CC2">
        <w:rPr>
          <w:rStyle w:val="affff7"/>
          <w:rtl/>
        </w:rPr>
        <w:t>פוצו בעם.</w:t>
      </w:r>
      <w:r w:rsidRPr="00CC3CC2">
        <w:rPr>
          <w:rtl/>
        </w:rPr>
        <w:t xml:space="preserve"> הכריזו במקומות הרבה, ויהיו המכריזים נפוצים בעם: </w:t>
      </w:r>
      <w:r w:rsidRPr="00CC3CC2">
        <w:rPr>
          <w:rStyle w:val="affff7"/>
          <w:rtl/>
        </w:rPr>
        <w:t>ושחטתם בזה.</w:t>
      </w:r>
      <w:r w:rsidRPr="00CC3CC2">
        <w:rPr>
          <w:rtl/>
        </w:rPr>
        <w:t xml:space="preserve"> כאן, במקום שחיטה. דבר אחר: סכין בדק להם: </w:t>
      </w:r>
      <w:r w:rsidRPr="00CC3CC2">
        <w:rPr>
          <w:rStyle w:val="affff7"/>
          <w:rtl/>
        </w:rPr>
        <w:t>הלילה.</w:t>
      </w:r>
      <w:r w:rsidRPr="00CC3CC2">
        <w:rPr>
          <w:rtl/>
        </w:rPr>
        <w:t xml:space="preserve"> בהמות של חולין נשחטו בלילה, כך מפורש בזבחים (שם): </w:t>
      </w:r>
    </w:p>
    <w:p w14:paraId="1C3DB0FC" w14:textId="5297470E" w:rsidR="00CC3CC2" w:rsidRDefault="00CC3CC2" w:rsidP="00B25434">
      <w:pPr>
        <w:pStyle w:val="a5"/>
        <w:rPr>
          <w:rtl/>
        </w:rPr>
      </w:pPr>
      <w:bookmarkStart w:id="330" w:name="שמואלBאBפרק-יד-{לה}"/>
      <w:bookmarkEnd w:id="330"/>
      <w:r w:rsidRPr="00CC3CC2">
        <w:rPr>
          <w:rStyle w:val="affff8"/>
          <w:rtl/>
        </w:rPr>
        <w:t>{לה}</w:t>
      </w:r>
      <w:r>
        <w:rPr>
          <w:rFonts w:ascii="Times New Roman" w:hAnsi="Times New Roman"/>
          <w:sz w:val="41"/>
          <w:szCs w:val="41"/>
          <w:rtl/>
        </w:rPr>
        <w:t xml:space="preserve"> </w:t>
      </w:r>
      <w:r w:rsidRPr="00CC3CC2">
        <w:rPr>
          <w:rtl/>
        </w:rPr>
        <w:t>וַיִּ֧בֶן שָׁא֛וּל מִזְבֵּ֖חַ לַֽיהוָ֑ה אֹת֣וֹ הֵחֵ֔ל לִבְנ֥וֹת מִזְבֵּ֖חַ לַֽיהוָֽה:</w:t>
      </w:r>
      <w:r w:rsidRPr="00CC3CC2">
        <w:rPr>
          <w:rFonts w:ascii="Times New Roman" w:hAnsi="Times New Roman"/>
          <w:rtl/>
        </w:rPr>
        <w:t xml:space="preserve"> </w:t>
      </w:r>
      <w:r w:rsidRPr="00CC3CC2">
        <w:rPr>
          <w:rFonts w:ascii="Times New Roman" w:hAnsi="Times New Roman"/>
          <w:sz w:val="24"/>
          <w:szCs w:val="24"/>
          <w:rtl/>
        </w:rPr>
        <w:t>(פ)</w:t>
      </w:r>
    </w:p>
    <w:p w14:paraId="03E48667" w14:textId="4A1E5419" w:rsidR="00CC3CC2" w:rsidRDefault="00CC3CC2" w:rsidP="00B25434">
      <w:pPr>
        <w:pStyle w:val="a6"/>
        <w:rPr>
          <w:rtl/>
        </w:rPr>
      </w:pPr>
      <w:r w:rsidRPr="00CC3CC2">
        <w:rPr>
          <w:rStyle w:val="affff7"/>
          <w:rtl/>
        </w:rPr>
        <w:t>אותו החל.</w:t>
      </w:r>
      <w:r w:rsidRPr="00CC3CC2">
        <w:rPr>
          <w:rtl/>
        </w:rPr>
        <w:t xml:space="preserve"> אותו המזבח, ראשון למזבחות שבנה שאול: </w:t>
      </w:r>
    </w:p>
    <w:p w14:paraId="62D9DB53" w14:textId="2DBA7269" w:rsidR="00CC3CC2" w:rsidRDefault="00CC3CC2" w:rsidP="00B25434">
      <w:pPr>
        <w:pStyle w:val="a5"/>
        <w:rPr>
          <w:rtl/>
        </w:rPr>
      </w:pPr>
      <w:bookmarkStart w:id="331" w:name="שמואלBאBפרק-יד-{לו}"/>
      <w:bookmarkEnd w:id="331"/>
      <w:r w:rsidRPr="00CC3CC2">
        <w:rPr>
          <w:rStyle w:val="affff8"/>
          <w:rtl/>
        </w:rPr>
        <w:t>{לו}</w:t>
      </w:r>
      <w:r>
        <w:rPr>
          <w:rFonts w:ascii="Times New Roman" w:hAnsi="Times New Roman"/>
          <w:sz w:val="41"/>
          <w:szCs w:val="41"/>
          <w:rtl/>
        </w:rPr>
        <w:t xml:space="preserve"> </w:t>
      </w:r>
      <w:r w:rsidRPr="00CC3CC2">
        <w:rPr>
          <w:rtl/>
        </w:rPr>
        <w:t xml:space="preserve">וַיֹּ֣אמֶר שָׁא֡וּל נֵרְדָ֣ה אַחֲרֵי֩ פְלִשְׁתִּ֨ים | לַ֜יְלָה וְֽנָבֹ֥זָה בָהֶ֣ם | עַד א֣וֹר הַבֹּ֗קֶר וְלֹֽא נַשְׁאֵ֤ר בָּהֶם֙ אִ֔ישׁ וַיֹּ֣אמְר֔וּ כָּל הַטּ֥וֹב </w:t>
      </w:r>
      <w:r w:rsidRPr="00CC3CC2">
        <w:rPr>
          <w:sz w:val="24"/>
          <w:szCs w:val="24"/>
          <w:rtl/>
        </w:rPr>
        <w:t>(ס)</w:t>
      </w:r>
      <w:r w:rsidRPr="00CC3CC2">
        <w:rPr>
          <w:rtl/>
        </w:rPr>
        <w:t xml:space="preserve"> בְּעֵינֶ֖יךָ עֲשֵׂ֑ה וַיֹּ֙אמֶר֙ הַכֹּהֵ֔ן נִקְרְבָ֥ה הֲלֹ֖ם אֶל הָאֱלֹהִֽים:</w:t>
      </w:r>
      <w:r w:rsidRPr="00CC3CC2">
        <w:rPr>
          <w:rFonts w:ascii="Times New Roman" w:hAnsi="Times New Roman"/>
          <w:rtl/>
        </w:rPr>
        <w:t xml:space="preserve"> </w:t>
      </w:r>
      <w:bookmarkStart w:id="332" w:name="שמואלBאBפרק-יד-{לז}"/>
      <w:bookmarkEnd w:id="332"/>
      <w:r w:rsidRPr="00CC3CC2">
        <w:rPr>
          <w:rStyle w:val="affff8"/>
          <w:rtl/>
        </w:rPr>
        <w:t>{לז}</w:t>
      </w:r>
      <w:r>
        <w:rPr>
          <w:rFonts w:ascii="Times New Roman" w:hAnsi="Times New Roman"/>
          <w:sz w:val="41"/>
          <w:szCs w:val="41"/>
          <w:rtl/>
        </w:rPr>
        <w:t xml:space="preserve"> </w:t>
      </w:r>
      <w:r w:rsidRPr="00CC3CC2">
        <w:rPr>
          <w:rtl/>
        </w:rPr>
        <w:t>וַיִּשְׁאַ֤ל שָׁאוּל֙ בֵּֽאלֹהִ֔ים הַֽאֵרֵד֙ אַחֲרֵ֣י פְלִשְׁתִּ֔ים הֲתִתְּנֵ֖ם בְּיַ֣ד יִשְׂרָאֵ֑ל וְלֹ֥א עָנָ֖הוּ בַּיּ֥וֹם הַהֽוּא:</w:t>
      </w:r>
      <w:r w:rsidRPr="00CC3CC2">
        <w:rPr>
          <w:rFonts w:ascii="Times New Roman" w:hAnsi="Times New Roman"/>
          <w:rtl/>
        </w:rPr>
        <w:t xml:space="preserve"> </w:t>
      </w:r>
      <w:bookmarkStart w:id="333" w:name="שמואלBאBפרק-יד-{לח}"/>
      <w:bookmarkEnd w:id="333"/>
      <w:r w:rsidRPr="00CC3CC2">
        <w:rPr>
          <w:rStyle w:val="affff8"/>
          <w:rtl/>
        </w:rPr>
        <w:t>{לח}</w:t>
      </w:r>
      <w:r>
        <w:rPr>
          <w:rFonts w:ascii="Times New Roman" w:hAnsi="Times New Roman"/>
          <w:sz w:val="41"/>
          <w:szCs w:val="41"/>
          <w:rtl/>
        </w:rPr>
        <w:t xml:space="preserve"> </w:t>
      </w:r>
      <w:r w:rsidRPr="00CC3CC2">
        <w:rPr>
          <w:rtl/>
        </w:rPr>
        <w:t xml:space="preserve">וַיֹּ֣אמֶר שָׁא֔וּל גֹּ֣שֽׁוּ הֲלֹ֔ם כֹּ֖ל פִּנּ֣וֹת הָעָ֑ם </w:t>
      </w:r>
      <w:r w:rsidRPr="00CC3CC2">
        <w:rPr>
          <w:rtl/>
        </w:rPr>
        <w:t>וּדְע֣וּ וּרְא֔וּ בַּמָּ֗ה הָֽיְתָ֛ה הַחַטָּ֥את הַזֹּ֖את הַיּֽוֹם:</w:t>
      </w:r>
    </w:p>
    <w:p w14:paraId="0F783CFB" w14:textId="088D2B29" w:rsidR="00CC3CC2" w:rsidRDefault="00CC3CC2" w:rsidP="00B25434">
      <w:pPr>
        <w:pStyle w:val="a6"/>
        <w:rPr>
          <w:rtl/>
        </w:rPr>
      </w:pPr>
      <w:r w:rsidRPr="00CC3CC2">
        <w:rPr>
          <w:rStyle w:val="affff7"/>
          <w:rtl/>
        </w:rPr>
        <w:t>פנות העם.</w:t>
      </w:r>
      <w:r w:rsidRPr="00CC3CC2">
        <w:rPr>
          <w:rtl/>
        </w:rPr>
        <w:t xml:space="preserve"> שרי העם, אבן הפנה היא החשובה: </w:t>
      </w:r>
    </w:p>
    <w:p w14:paraId="219315FC" w14:textId="0DF1612A" w:rsidR="00CC3CC2" w:rsidRDefault="00CC3CC2" w:rsidP="00B25434">
      <w:pPr>
        <w:pStyle w:val="a5"/>
        <w:rPr>
          <w:rtl/>
        </w:rPr>
      </w:pPr>
      <w:bookmarkStart w:id="334" w:name="שמואלBאBפרק-יד-{לט}"/>
      <w:bookmarkEnd w:id="334"/>
      <w:r w:rsidRPr="00CC3CC2">
        <w:rPr>
          <w:rStyle w:val="affff8"/>
          <w:rtl/>
        </w:rPr>
        <w:t>{לט}</w:t>
      </w:r>
      <w:r>
        <w:rPr>
          <w:rFonts w:ascii="Times New Roman" w:hAnsi="Times New Roman"/>
          <w:sz w:val="41"/>
          <w:szCs w:val="41"/>
          <w:rtl/>
        </w:rPr>
        <w:t xml:space="preserve"> </w:t>
      </w:r>
      <w:r w:rsidRPr="00CC3CC2">
        <w:rPr>
          <w:rtl/>
        </w:rPr>
        <w:t xml:space="preserve">כִּ֣י </w:t>
      </w:r>
      <w:proofErr w:type="spellStart"/>
      <w:r w:rsidRPr="00CC3CC2">
        <w:rPr>
          <w:rtl/>
        </w:rPr>
        <w:t>חַי</w:t>
      </w:r>
      <w:r>
        <w:rPr>
          <w:rtl/>
        </w:rPr>
        <w:t>־</w:t>
      </w:r>
      <w:r w:rsidRPr="00CC3CC2">
        <w:rPr>
          <w:rtl/>
        </w:rPr>
        <w:t>יְהוָ֗ה</w:t>
      </w:r>
      <w:proofErr w:type="spellEnd"/>
      <w:r w:rsidRPr="00CC3CC2">
        <w:rPr>
          <w:rtl/>
        </w:rPr>
        <w:t xml:space="preserve"> הַמּוֹשִׁ֙יעַ֙ </w:t>
      </w:r>
      <w:proofErr w:type="spellStart"/>
      <w:r w:rsidRPr="00CC3CC2">
        <w:rPr>
          <w:rtl/>
        </w:rPr>
        <w:t>אֶת</w:t>
      </w:r>
      <w:r>
        <w:rPr>
          <w:rtl/>
        </w:rPr>
        <w:t>־</w:t>
      </w:r>
      <w:r w:rsidRPr="00CC3CC2">
        <w:rPr>
          <w:rtl/>
        </w:rPr>
        <w:t>יִשְׂרָאֵ֔ל</w:t>
      </w:r>
      <w:proofErr w:type="spellEnd"/>
      <w:r w:rsidRPr="00CC3CC2">
        <w:rPr>
          <w:rtl/>
        </w:rPr>
        <w:t xml:space="preserve"> כִּ֧י </w:t>
      </w:r>
      <w:proofErr w:type="spellStart"/>
      <w:r w:rsidRPr="00CC3CC2">
        <w:rPr>
          <w:rtl/>
        </w:rPr>
        <w:t>אִם</w:t>
      </w:r>
      <w:r>
        <w:rPr>
          <w:rtl/>
        </w:rPr>
        <w:t>־</w:t>
      </w:r>
      <w:r w:rsidRPr="00CC3CC2">
        <w:rPr>
          <w:rtl/>
        </w:rPr>
        <w:t>יֶשְׁנ֛ו</w:t>
      </w:r>
      <w:proofErr w:type="spellEnd"/>
      <w:r w:rsidRPr="00CC3CC2">
        <w:rPr>
          <w:rtl/>
        </w:rPr>
        <w:t xml:space="preserve">ֹ בְּיוֹנָתָ֥ן בְּנִ֖י כִּ֣י מ֣וֹת יָמ֑וּת וְאֵ֥ין עֹנֵ֖הוּ </w:t>
      </w:r>
      <w:proofErr w:type="spellStart"/>
      <w:r w:rsidRPr="00CC3CC2">
        <w:rPr>
          <w:rtl/>
        </w:rPr>
        <w:t>מִכָּל</w:t>
      </w:r>
      <w:r>
        <w:rPr>
          <w:rtl/>
        </w:rPr>
        <w:t>־</w:t>
      </w:r>
      <w:r w:rsidRPr="00CC3CC2">
        <w:rPr>
          <w:rtl/>
        </w:rPr>
        <w:t>הָעָֽם</w:t>
      </w:r>
      <w:proofErr w:type="spellEnd"/>
      <w:r w:rsidRPr="00CC3CC2">
        <w:rPr>
          <w:rtl/>
        </w:rPr>
        <w:t>:</w:t>
      </w:r>
      <w:r w:rsidRPr="00CC3CC2">
        <w:rPr>
          <w:rFonts w:ascii="Times New Roman" w:hAnsi="Times New Roman"/>
          <w:rtl/>
        </w:rPr>
        <w:t xml:space="preserve"> </w:t>
      </w:r>
      <w:bookmarkStart w:id="335" w:name="שמואלBאBפרק-יד-{מ}"/>
      <w:bookmarkEnd w:id="335"/>
      <w:r w:rsidRPr="00CC3CC2">
        <w:rPr>
          <w:rStyle w:val="affff8"/>
          <w:rtl/>
        </w:rPr>
        <w:t>{מ}</w:t>
      </w:r>
      <w:r>
        <w:rPr>
          <w:rFonts w:ascii="Times New Roman" w:hAnsi="Times New Roman"/>
          <w:sz w:val="41"/>
          <w:szCs w:val="41"/>
          <w:rtl/>
        </w:rPr>
        <w:t xml:space="preserve"> </w:t>
      </w:r>
      <w:r w:rsidRPr="00CC3CC2">
        <w:rPr>
          <w:rtl/>
        </w:rPr>
        <w:t xml:space="preserve">וַיֹּ֣אמֶר </w:t>
      </w:r>
      <w:proofErr w:type="spellStart"/>
      <w:r w:rsidRPr="00CC3CC2">
        <w:rPr>
          <w:rtl/>
        </w:rPr>
        <w:t>אֶל</w:t>
      </w:r>
      <w:r>
        <w:rPr>
          <w:rtl/>
        </w:rPr>
        <w:t>־</w:t>
      </w:r>
      <w:r w:rsidRPr="00CC3CC2">
        <w:rPr>
          <w:rtl/>
        </w:rPr>
        <w:t>כָּל</w:t>
      </w:r>
      <w:r>
        <w:rPr>
          <w:rtl/>
        </w:rPr>
        <w:t>־</w:t>
      </w:r>
      <w:r w:rsidRPr="00CC3CC2">
        <w:rPr>
          <w:rtl/>
        </w:rPr>
        <w:t>יִשְׂרָאֵ֗ל</w:t>
      </w:r>
      <w:proofErr w:type="spellEnd"/>
      <w:r w:rsidRPr="00CC3CC2">
        <w:rPr>
          <w:rtl/>
        </w:rPr>
        <w:t xml:space="preserve"> אַתֶּם֙ תִּֽהְיוּ֙ לְעֵ֣בֶר אֶחָ֔ד וַֽאֲנִי֙ וְיוֹנָתָ֣ן בְּנִ֔י נִהְיֶ֖ה לְעֵ֣בֶר אֶחָ֑ד וַיֹּאמְר֤וּ הָעָם֙ </w:t>
      </w:r>
      <w:proofErr w:type="spellStart"/>
      <w:r w:rsidRPr="00CC3CC2">
        <w:rPr>
          <w:rtl/>
        </w:rPr>
        <w:t>אֶל</w:t>
      </w:r>
      <w:r>
        <w:rPr>
          <w:rtl/>
        </w:rPr>
        <w:t>־</w:t>
      </w:r>
      <w:r w:rsidRPr="00CC3CC2">
        <w:rPr>
          <w:rtl/>
        </w:rPr>
        <w:t>שָׁא֔וּל</w:t>
      </w:r>
      <w:proofErr w:type="spellEnd"/>
      <w:r w:rsidRPr="00CC3CC2">
        <w:rPr>
          <w:rtl/>
        </w:rPr>
        <w:t xml:space="preserve"> הַטּ֥וֹב בְּעֵינֶ֖יךָ עֲשֵֽׂה:</w:t>
      </w:r>
      <w:r w:rsidRPr="00CC3CC2">
        <w:rPr>
          <w:rFonts w:ascii="Times New Roman" w:hAnsi="Times New Roman"/>
          <w:rtl/>
        </w:rPr>
        <w:t xml:space="preserve"> </w:t>
      </w:r>
      <w:r w:rsidRPr="00CC3CC2">
        <w:rPr>
          <w:rFonts w:ascii="Times New Roman" w:hAnsi="Times New Roman"/>
          <w:sz w:val="24"/>
          <w:szCs w:val="24"/>
          <w:rtl/>
        </w:rPr>
        <w:t>(ס)</w:t>
      </w:r>
    </w:p>
    <w:p w14:paraId="1870EB33" w14:textId="2ABD82D6" w:rsidR="00CC3CC2" w:rsidRDefault="00CC3CC2" w:rsidP="00B25434">
      <w:pPr>
        <w:pStyle w:val="a6"/>
        <w:rPr>
          <w:rtl/>
        </w:rPr>
      </w:pPr>
      <w:r w:rsidRPr="00CC3CC2">
        <w:rPr>
          <w:rStyle w:val="affff7"/>
          <w:rtl/>
        </w:rPr>
        <w:t>לעבר אחד.</w:t>
      </w:r>
      <w:r w:rsidRPr="00CC3CC2">
        <w:rPr>
          <w:rtl/>
        </w:rPr>
        <w:t xml:space="preserve"> להפיל גורל בין כלכם ובינינו: </w:t>
      </w:r>
    </w:p>
    <w:p w14:paraId="5A5AAB04" w14:textId="7E0E5EBF" w:rsidR="00CC3CC2" w:rsidRDefault="00CC3CC2" w:rsidP="00B25434">
      <w:pPr>
        <w:pStyle w:val="a5"/>
        <w:rPr>
          <w:rtl/>
        </w:rPr>
      </w:pPr>
      <w:bookmarkStart w:id="336" w:name="שמואלBאBפרק-יד-{מא}"/>
      <w:bookmarkEnd w:id="336"/>
      <w:r w:rsidRPr="00CC3CC2">
        <w:rPr>
          <w:rStyle w:val="affff8"/>
          <w:rtl/>
        </w:rPr>
        <w:t>{מא}</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יְהוָ֛ה</w:t>
      </w:r>
      <w:proofErr w:type="spellEnd"/>
      <w:r w:rsidRPr="00CC3CC2">
        <w:rPr>
          <w:rtl/>
        </w:rPr>
        <w:t xml:space="preserve"> אֱלֹהֵ֥י יִשְׂרָאֵ֖ל הָ֣בָה תָמִ֑ים וַיִּלָּכֵ֧ד יוֹנָתָ֛ן וְשָׁא֖וּל וְהָעָ֥ם יָצָֽאוּ:</w:t>
      </w:r>
    </w:p>
    <w:p w14:paraId="665F0330" w14:textId="43511566" w:rsidR="00CC3CC2" w:rsidRDefault="00CC3CC2" w:rsidP="00B25434">
      <w:pPr>
        <w:pStyle w:val="a6"/>
        <w:rPr>
          <w:rtl/>
        </w:rPr>
      </w:pPr>
      <w:r w:rsidRPr="00CC3CC2">
        <w:rPr>
          <w:rStyle w:val="affff7"/>
          <w:rtl/>
        </w:rPr>
        <w:t>הבה תמים.</w:t>
      </w:r>
      <w:r w:rsidRPr="00CC3CC2">
        <w:rPr>
          <w:rtl/>
        </w:rPr>
        <w:t xml:space="preserve"> תן גורל אמת: </w:t>
      </w:r>
      <w:r w:rsidRPr="00CC3CC2">
        <w:rPr>
          <w:rStyle w:val="affff7"/>
          <w:rtl/>
        </w:rPr>
        <w:t>והעם יצאו.</w:t>
      </w:r>
      <w:r w:rsidRPr="00CC3CC2">
        <w:rPr>
          <w:rtl/>
        </w:rPr>
        <w:t xml:space="preserve"> נקיים מן הגורל: </w:t>
      </w:r>
    </w:p>
    <w:p w14:paraId="333B5121" w14:textId="560D2F76" w:rsidR="00CC3CC2" w:rsidRDefault="00CC3CC2" w:rsidP="00B25434">
      <w:pPr>
        <w:pStyle w:val="a5"/>
        <w:rPr>
          <w:rtl/>
        </w:rPr>
      </w:pPr>
      <w:bookmarkStart w:id="337" w:name="שמואלBאBפרק-יד-{מב}"/>
      <w:bookmarkEnd w:id="337"/>
      <w:r w:rsidRPr="00CC3CC2">
        <w:rPr>
          <w:rStyle w:val="affff8"/>
          <w:rtl/>
        </w:rPr>
        <w:t>{מב}</w:t>
      </w:r>
      <w:r>
        <w:rPr>
          <w:rFonts w:ascii="Times New Roman" w:hAnsi="Times New Roman"/>
          <w:sz w:val="41"/>
          <w:szCs w:val="41"/>
          <w:rtl/>
        </w:rPr>
        <w:t xml:space="preserve"> </w:t>
      </w:r>
      <w:r w:rsidRPr="00CC3CC2">
        <w:rPr>
          <w:rtl/>
        </w:rPr>
        <w:t>וַיֹּ֣אמֶר שָׁא֔וּל הַפִּ֕ילוּ בֵּינִ֕י וּבֵ֖ין יוֹנָתָ֣ן בְּנִ֑י וַיִּלָּכֵ֖ד יוֹנָתָֽן:</w:t>
      </w:r>
      <w:r w:rsidRPr="00CC3CC2">
        <w:rPr>
          <w:rFonts w:ascii="Times New Roman" w:hAnsi="Times New Roman"/>
          <w:rtl/>
        </w:rPr>
        <w:t xml:space="preserve"> </w:t>
      </w:r>
      <w:bookmarkStart w:id="338" w:name="שמואלBאBפרק-יד-{מג}"/>
      <w:bookmarkEnd w:id="338"/>
      <w:r w:rsidRPr="00CC3CC2">
        <w:rPr>
          <w:rStyle w:val="affff8"/>
          <w:rtl/>
        </w:rPr>
        <w:t>{מג}</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י֣וֹנָתָ֔ן</w:t>
      </w:r>
      <w:proofErr w:type="spellEnd"/>
      <w:r w:rsidRPr="00CC3CC2">
        <w:rPr>
          <w:rtl/>
        </w:rPr>
        <w:t xml:space="preserve"> הַגִּ֥ידָה לִּ֖י מֶ֣ה עָשִׂ֑יתָה וַיַּגֶּד</w:t>
      </w:r>
      <w:r>
        <w:rPr>
          <w:rtl/>
        </w:rPr>
        <w:t>־</w:t>
      </w:r>
      <w:r w:rsidRPr="00CC3CC2">
        <w:rPr>
          <w:rtl/>
        </w:rPr>
        <w:t xml:space="preserve">ל֣וֹ יוֹנָתָ֗ן וַיֹּאמֶר֩ טָעֹ֨ם טָעַ֜מְתִּי בִּקְצֵ֨ה הַמַּטֶּ֧ה </w:t>
      </w:r>
      <w:proofErr w:type="spellStart"/>
      <w:r w:rsidRPr="00CC3CC2">
        <w:rPr>
          <w:rtl/>
        </w:rPr>
        <w:t>אֲשֶׁר</w:t>
      </w:r>
      <w:r>
        <w:rPr>
          <w:rtl/>
        </w:rPr>
        <w:t>־</w:t>
      </w:r>
      <w:r w:rsidRPr="00CC3CC2">
        <w:rPr>
          <w:rtl/>
        </w:rPr>
        <w:t>בְּיָדִ֛י</w:t>
      </w:r>
      <w:proofErr w:type="spellEnd"/>
      <w:r w:rsidRPr="00CC3CC2">
        <w:rPr>
          <w:rtl/>
        </w:rPr>
        <w:t xml:space="preserve"> מְעַ֥ט דְּבַ֖שׁ הִנְנִ֥י אָמֽוּת:</w:t>
      </w:r>
      <w:r w:rsidRPr="00CC3CC2">
        <w:rPr>
          <w:rFonts w:ascii="Times New Roman" w:hAnsi="Times New Roman"/>
          <w:rtl/>
        </w:rPr>
        <w:t xml:space="preserve"> </w:t>
      </w:r>
      <w:bookmarkStart w:id="339" w:name="שמואלBאBפרק-יד-{מד}"/>
      <w:bookmarkEnd w:id="339"/>
      <w:r w:rsidRPr="00CC3CC2">
        <w:rPr>
          <w:rStyle w:val="affff8"/>
          <w:rtl/>
        </w:rPr>
        <w:t>{מד}</w:t>
      </w:r>
      <w:r>
        <w:rPr>
          <w:rFonts w:ascii="Times New Roman" w:hAnsi="Times New Roman"/>
          <w:sz w:val="41"/>
          <w:szCs w:val="41"/>
          <w:rtl/>
        </w:rPr>
        <w:t xml:space="preserve"> </w:t>
      </w:r>
      <w:r w:rsidRPr="00CC3CC2">
        <w:rPr>
          <w:rtl/>
        </w:rPr>
        <w:t xml:space="preserve">וַיֹּ֣אמֶר שָׁא֔וּל </w:t>
      </w:r>
      <w:proofErr w:type="spellStart"/>
      <w:r w:rsidRPr="00CC3CC2">
        <w:rPr>
          <w:rtl/>
        </w:rPr>
        <w:t>כֹּֽה</w:t>
      </w:r>
      <w:r>
        <w:rPr>
          <w:rtl/>
        </w:rPr>
        <w:t>־</w:t>
      </w:r>
      <w:r w:rsidRPr="00CC3CC2">
        <w:rPr>
          <w:rtl/>
        </w:rPr>
        <w:t>יַעֲשֶׂ֥ה</w:t>
      </w:r>
      <w:proofErr w:type="spellEnd"/>
      <w:r w:rsidRPr="00CC3CC2">
        <w:rPr>
          <w:rtl/>
        </w:rPr>
        <w:t xml:space="preserve"> אֱלֹהִ֖ים וְכֹ֣ה יוֹסִ֑ף כִּֽי</w:t>
      </w:r>
      <w:r>
        <w:rPr>
          <w:rtl/>
        </w:rPr>
        <w:t>־</w:t>
      </w:r>
      <w:r w:rsidRPr="00CC3CC2">
        <w:rPr>
          <w:rtl/>
        </w:rPr>
        <w:t>מ֥וֹת תָּמ֖וּת יוֹנָתָֽן:</w:t>
      </w:r>
      <w:r w:rsidRPr="00CC3CC2">
        <w:rPr>
          <w:rFonts w:ascii="Times New Roman" w:hAnsi="Times New Roman"/>
          <w:rtl/>
        </w:rPr>
        <w:t xml:space="preserve"> </w:t>
      </w:r>
      <w:bookmarkStart w:id="340" w:name="שמואלBאBפרק-יד-{מה}"/>
      <w:bookmarkEnd w:id="340"/>
      <w:r w:rsidRPr="00CC3CC2">
        <w:rPr>
          <w:rStyle w:val="affff8"/>
          <w:rtl/>
        </w:rPr>
        <w:t>{מה}</w:t>
      </w:r>
      <w:r>
        <w:rPr>
          <w:rFonts w:ascii="Times New Roman" w:hAnsi="Times New Roman"/>
          <w:sz w:val="41"/>
          <w:szCs w:val="41"/>
          <w:rtl/>
        </w:rPr>
        <w:t xml:space="preserve"> </w:t>
      </w:r>
      <w:r w:rsidRPr="00CC3CC2">
        <w:rPr>
          <w:rtl/>
        </w:rPr>
        <w:t xml:space="preserve">וַיֹּ֨אמֶר הָעָ֜ם </w:t>
      </w:r>
      <w:proofErr w:type="spellStart"/>
      <w:r w:rsidRPr="00CC3CC2">
        <w:rPr>
          <w:rtl/>
        </w:rPr>
        <w:t>אֶל</w:t>
      </w:r>
      <w:r>
        <w:rPr>
          <w:rtl/>
        </w:rPr>
        <w:t>־</w:t>
      </w:r>
      <w:r w:rsidRPr="00CC3CC2">
        <w:rPr>
          <w:rtl/>
        </w:rPr>
        <w:t>שָׁא֗וּל</w:t>
      </w:r>
      <w:proofErr w:type="spellEnd"/>
      <w:r w:rsidRPr="00CC3CC2">
        <w:rPr>
          <w:rtl/>
        </w:rPr>
        <w:t xml:space="preserve"> הֲֽיוֹנָתָ֤ן | יָמוּת֙ אֲשֶׁ֣ר עָ֠שָׂה הַיְשׁוּעָ֨ה הַגְּדוֹלָ֣ה הַזֹּאת֮ בְּיִשְׂרָאֵל֒ חָלִ֗ילָה </w:t>
      </w:r>
      <w:proofErr w:type="spellStart"/>
      <w:r w:rsidRPr="00CC3CC2">
        <w:rPr>
          <w:rtl/>
        </w:rPr>
        <w:t>חַי</w:t>
      </w:r>
      <w:r>
        <w:rPr>
          <w:rtl/>
        </w:rPr>
        <w:t>־</w:t>
      </w:r>
      <w:r w:rsidRPr="00CC3CC2">
        <w:rPr>
          <w:rtl/>
        </w:rPr>
        <w:t>יְהוָה</w:t>
      </w:r>
      <w:proofErr w:type="spellEnd"/>
      <w:r w:rsidRPr="00CC3CC2">
        <w:rPr>
          <w:rtl/>
        </w:rPr>
        <w:t xml:space="preserve">֙ </w:t>
      </w:r>
      <w:proofErr w:type="spellStart"/>
      <w:r w:rsidRPr="00CC3CC2">
        <w:rPr>
          <w:rtl/>
        </w:rPr>
        <w:t>אִם</w:t>
      </w:r>
      <w:r>
        <w:rPr>
          <w:rtl/>
        </w:rPr>
        <w:t>־</w:t>
      </w:r>
      <w:r w:rsidRPr="00CC3CC2">
        <w:rPr>
          <w:rtl/>
        </w:rPr>
        <w:t>יִפֹּ֞ל</w:t>
      </w:r>
      <w:proofErr w:type="spellEnd"/>
      <w:r w:rsidRPr="00CC3CC2">
        <w:rPr>
          <w:rtl/>
        </w:rPr>
        <w:t xml:space="preserve"> מִשַּׂעֲרַ֤ת רֹאשׁוֹ֙ אַ֔רְצָה </w:t>
      </w:r>
      <w:proofErr w:type="spellStart"/>
      <w:r w:rsidRPr="00CC3CC2">
        <w:rPr>
          <w:rtl/>
        </w:rPr>
        <w:t>כִּֽי</w:t>
      </w:r>
      <w:r>
        <w:rPr>
          <w:rtl/>
        </w:rPr>
        <w:t>־</w:t>
      </w:r>
      <w:r w:rsidRPr="00CC3CC2">
        <w:rPr>
          <w:rtl/>
        </w:rPr>
        <w:t>עִם</w:t>
      </w:r>
      <w:r>
        <w:rPr>
          <w:rtl/>
        </w:rPr>
        <w:t>־</w:t>
      </w:r>
      <w:r w:rsidRPr="00CC3CC2">
        <w:rPr>
          <w:rtl/>
        </w:rPr>
        <w:t>אֱלֹהִ֥ים</w:t>
      </w:r>
      <w:proofErr w:type="spellEnd"/>
      <w:r w:rsidRPr="00CC3CC2">
        <w:rPr>
          <w:rtl/>
        </w:rPr>
        <w:t xml:space="preserve"> עָשָׂ֖ה הַיּ֣וֹם הַזֶּ֑ה וַיִּפְדּ֥וּ הָעָ֛ם </w:t>
      </w:r>
      <w:proofErr w:type="spellStart"/>
      <w:r w:rsidRPr="00CC3CC2">
        <w:rPr>
          <w:rtl/>
        </w:rPr>
        <w:t>אֶת</w:t>
      </w:r>
      <w:r>
        <w:rPr>
          <w:rtl/>
        </w:rPr>
        <w:t>־</w:t>
      </w:r>
      <w:r w:rsidRPr="00CC3CC2">
        <w:rPr>
          <w:rtl/>
        </w:rPr>
        <w:t>יוֹנָתָ֖ן</w:t>
      </w:r>
      <w:proofErr w:type="spellEnd"/>
      <w:r w:rsidRPr="00CC3CC2">
        <w:rPr>
          <w:rtl/>
        </w:rPr>
        <w:t xml:space="preserve"> וְלֹא</w:t>
      </w:r>
      <w:r>
        <w:rPr>
          <w:rtl/>
        </w:rPr>
        <w:t>־</w:t>
      </w:r>
      <w:r w:rsidRPr="00CC3CC2">
        <w:rPr>
          <w:rtl/>
        </w:rPr>
        <w:t>מֵֽת:</w:t>
      </w:r>
      <w:r w:rsidRPr="00CC3CC2">
        <w:rPr>
          <w:rFonts w:ascii="Times New Roman" w:hAnsi="Times New Roman"/>
          <w:rtl/>
        </w:rPr>
        <w:t xml:space="preserve"> </w:t>
      </w:r>
      <w:r w:rsidRPr="00CC3CC2">
        <w:rPr>
          <w:rFonts w:ascii="Times New Roman" w:hAnsi="Times New Roman"/>
          <w:sz w:val="24"/>
          <w:szCs w:val="24"/>
          <w:rtl/>
        </w:rPr>
        <w:t>(ס)</w:t>
      </w:r>
    </w:p>
    <w:p w14:paraId="095B60B9" w14:textId="18AEB2BD" w:rsidR="00CC3CC2" w:rsidRDefault="00CC3CC2" w:rsidP="00B25434">
      <w:pPr>
        <w:pStyle w:val="a6"/>
        <w:rPr>
          <w:rtl/>
        </w:rPr>
      </w:pPr>
      <w:r w:rsidRPr="00CC3CC2">
        <w:rPr>
          <w:rStyle w:val="affff7"/>
          <w:rtl/>
        </w:rPr>
        <w:t>ויפדו העם.</w:t>
      </w:r>
      <w:r w:rsidRPr="00CC3CC2">
        <w:rPr>
          <w:rtl/>
        </w:rPr>
        <w:t xml:space="preserve"> התירו לו לשאול שבועתו: </w:t>
      </w:r>
    </w:p>
    <w:p w14:paraId="69B5CDA3" w14:textId="11248261" w:rsidR="00CC3CC2" w:rsidRDefault="00CC3CC2" w:rsidP="00B25434">
      <w:pPr>
        <w:pStyle w:val="a5"/>
        <w:rPr>
          <w:rtl/>
        </w:rPr>
      </w:pPr>
      <w:bookmarkStart w:id="341" w:name="שמואלBאBפרק-יד-{מו}"/>
      <w:bookmarkEnd w:id="341"/>
      <w:r w:rsidRPr="00CC3CC2">
        <w:rPr>
          <w:rStyle w:val="affff8"/>
          <w:rtl/>
        </w:rPr>
        <w:t>{מו}</w:t>
      </w:r>
      <w:r>
        <w:rPr>
          <w:rFonts w:ascii="Times New Roman" w:hAnsi="Times New Roman"/>
          <w:sz w:val="41"/>
          <w:szCs w:val="41"/>
          <w:rtl/>
        </w:rPr>
        <w:t xml:space="preserve"> </w:t>
      </w:r>
      <w:r w:rsidRPr="00CC3CC2">
        <w:rPr>
          <w:rtl/>
        </w:rPr>
        <w:t>וַיַּ֣עַל שָׁא֔וּל מֵאַחֲרֵ֖י פְּלִשְׁתִּ֑ים וּפְלִשְׁתִּ֖ים הָלְכ֥וּ לִמְקוֹמָֽם:</w:t>
      </w:r>
      <w:r w:rsidRPr="00CC3CC2">
        <w:rPr>
          <w:rFonts w:ascii="Times New Roman" w:hAnsi="Times New Roman"/>
          <w:rtl/>
        </w:rPr>
        <w:t xml:space="preserve"> </w:t>
      </w:r>
      <w:bookmarkStart w:id="342" w:name="שמואלBאBפרק-יד-{מז}"/>
      <w:bookmarkEnd w:id="342"/>
      <w:r w:rsidRPr="00CC3CC2">
        <w:rPr>
          <w:rStyle w:val="affff8"/>
          <w:rtl/>
        </w:rPr>
        <w:t>{מז}</w:t>
      </w:r>
      <w:r>
        <w:rPr>
          <w:rFonts w:ascii="Times New Roman" w:hAnsi="Times New Roman"/>
          <w:sz w:val="41"/>
          <w:szCs w:val="41"/>
          <w:rtl/>
        </w:rPr>
        <w:t xml:space="preserve"> </w:t>
      </w:r>
      <w:r w:rsidRPr="00CC3CC2">
        <w:rPr>
          <w:rtl/>
        </w:rPr>
        <w:t>וְשָׁא֛וּל לָכַ֥ד הַמְּלוּכָ֖ה עַל</w:t>
      </w:r>
      <w:r>
        <w:rPr>
          <w:rtl/>
        </w:rPr>
        <w:t>־</w:t>
      </w:r>
      <w:r w:rsidRPr="00CC3CC2">
        <w:rPr>
          <w:rtl/>
        </w:rPr>
        <w:t xml:space="preserve">יִשְׂרָאֵ֑ל וַיִּלָּ֣חֶם סָבִ֣יב | </w:t>
      </w:r>
      <w:proofErr w:type="spellStart"/>
      <w:r w:rsidRPr="00CC3CC2">
        <w:rPr>
          <w:rtl/>
        </w:rPr>
        <w:t>בְּֽכָל</w:t>
      </w:r>
      <w:r>
        <w:rPr>
          <w:rtl/>
        </w:rPr>
        <w:t>־</w:t>
      </w:r>
      <w:r w:rsidRPr="00CC3CC2">
        <w:rPr>
          <w:rtl/>
        </w:rPr>
        <w:t>אֹיְבָ֡יו</w:t>
      </w:r>
      <w:proofErr w:type="spellEnd"/>
      <w:r w:rsidRPr="00CC3CC2">
        <w:rPr>
          <w:rtl/>
        </w:rPr>
        <w:t xml:space="preserve"> בְּמוֹאָ֣ב | </w:t>
      </w:r>
      <w:proofErr w:type="spellStart"/>
      <w:r w:rsidRPr="00CC3CC2">
        <w:rPr>
          <w:rtl/>
        </w:rPr>
        <w:t>וּבִבְנֵי</w:t>
      </w:r>
      <w:r>
        <w:rPr>
          <w:rtl/>
        </w:rPr>
        <w:t>־</w:t>
      </w:r>
      <w:r w:rsidRPr="00CC3CC2">
        <w:rPr>
          <w:rtl/>
        </w:rPr>
        <w:lastRenderedPageBreak/>
        <w:t>עַמּ֨וֹן</w:t>
      </w:r>
      <w:proofErr w:type="spellEnd"/>
      <w:r w:rsidRPr="00CC3CC2">
        <w:rPr>
          <w:rtl/>
        </w:rPr>
        <w:t xml:space="preserve"> וּבֶאֱד֜וֹם וּבְמַלְכֵ֤י צוֹבָה֙ וּבַפְּלִשְׁתִּ֔ים וּבְכֹ֥ל </w:t>
      </w:r>
      <w:proofErr w:type="spellStart"/>
      <w:r w:rsidRPr="00CC3CC2">
        <w:rPr>
          <w:rtl/>
        </w:rPr>
        <w:t>אֲשֶׁר</w:t>
      </w:r>
      <w:r>
        <w:rPr>
          <w:rtl/>
        </w:rPr>
        <w:t>־</w:t>
      </w:r>
      <w:r w:rsidRPr="00CC3CC2">
        <w:rPr>
          <w:rtl/>
        </w:rPr>
        <w:t>יִפְנֶ֖ה</w:t>
      </w:r>
      <w:proofErr w:type="spellEnd"/>
      <w:r w:rsidRPr="00CC3CC2">
        <w:rPr>
          <w:rtl/>
        </w:rPr>
        <w:t xml:space="preserve"> יַרְשִֽׁיעַ:</w:t>
      </w:r>
      <w:r w:rsidRPr="00CC3CC2">
        <w:rPr>
          <w:rFonts w:ascii="Times New Roman" w:hAnsi="Times New Roman"/>
          <w:rtl/>
        </w:rPr>
        <w:t xml:space="preserve"> </w:t>
      </w:r>
      <w:bookmarkStart w:id="343" w:name="שמואלBאBפרק-יד-{מח}"/>
      <w:bookmarkEnd w:id="343"/>
      <w:r w:rsidRPr="00CC3CC2">
        <w:rPr>
          <w:rStyle w:val="affff8"/>
          <w:rtl/>
        </w:rPr>
        <w:t>{מח}</w:t>
      </w:r>
      <w:r>
        <w:rPr>
          <w:rFonts w:ascii="Times New Roman" w:hAnsi="Times New Roman"/>
          <w:sz w:val="41"/>
          <w:szCs w:val="41"/>
          <w:rtl/>
        </w:rPr>
        <w:t xml:space="preserve"> </w:t>
      </w:r>
      <w:r w:rsidRPr="00CC3CC2">
        <w:rPr>
          <w:rtl/>
        </w:rPr>
        <w:t xml:space="preserve">וַיַּ֣עַשׂ חַ֔יִל וַיַּ֖ךְ </w:t>
      </w:r>
      <w:proofErr w:type="spellStart"/>
      <w:r w:rsidRPr="00CC3CC2">
        <w:rPr>
          <w:rtl/>
        </w:rPr>
        <w:t>אֶת</w:t>
      </w:r>
      <w:r>
        <w:rPr>
          <w:rtl/>
        </w:rPr>
        <w:t>־</w:t>
      </w:r>
      <w:r w:rsidRPr="00CC3CC2">
        <w:rPr>
          <w:rtl/>
        </w:rPr>
        <w:t>עֲמָלֵ֑ק</w:t>
      </w:r>
      <w:proofErr w:type="spellEnd"/>
      <w:r w:rsidRPr="00CC3CC2">
        <w:rPr>
          <w:rtl/>
        </w:rPr>
        <w:t xml:space="preserve"> וַיַּצֵּ֥ל </w:t>
      </w:r>
      <w:proofErr w:type="spellStart"/>
      <w:r w:rsidRPr="00CC3CC2">
        <w:rPr>
          <w:rtl/>
        </w:rPr>
        <w:t>אֶת</w:t>
      </w:r>
      <w:r>
        <w:rPr>
          <w:rtl/>
        </w:rPr>
        <w:t>־</w:t>
      </w:r>
      <w:r w:rsidRPr="00CC3CC2">
        <w:rPr>
          <w:rtl/>
        </w:rPr>
        <w:t>יִשְׂרָאֵ֖ל</w:t>
      </w:r>
      <w:proofErr w:type="spellEnd"/>
      <w:r w:rsidRPr="00CC3CC2">
        <w:rPr>
          <w:rtl/>
        </w:rPr>
        <w:t xml:space="preserve"> מִיַּ֥ד שֹׁסֵֽהוּ:</w:t>
      </w:r>
      <w:r w:rsidRPr="00CC3CC2">
        <w:rPr>
          <w:rFonts w:ascii="Times New Roman" w:hAnsi="Times New Roman"/>
          <w:rtl/>
        </w:rPr>
        <w:t xml:space="preserve"> </w:t>
      </w:r>
      <w:r w:rsidRPr="00CC3CC2">
        <w:rPr>
          <w:rFonts w:ascii="Times New Roman" w:hAnsi="Times New Roman"/>
          <w:sz w:val="24"/>
          <w:szCs w:val="24"/>
          <w:rtl/>
        </w:rPr>
        <w:t>(ס)</w:t>
      </w:r>
    </w:p>
    <w:p w14:paraId="2F5C7B2B" w14:textId="010BB77C" w:rsidR="00CC3CC2" w:rsidRDefault="00CC3CC2" w:rsidP="00B25434">
      <w:pPr>
        <w:pStyle w:val="a6"/>
        <w:rPr>
          <w:rtl/>
        </w:rPr>
      </w:pPr>
      <w:r w:rsidRPr="00CC3CC2">
        <w:rPr>
          <w:rStyle w:val="affff7"/>
          <w:rtl/>
        </w:rPr>
        <w:t>ויעש חיל.</w:t>
      </w:r>
      <w:r w:rsidRPr="00CC3CC2">
        <w:rPr>
          <w:rtl/>
        </w:rPr>
        <w:t xml:space="preserve"> ויאסף חיל: </w:t>
      </w:r>
    </w:p>
    <w:p w14:paraId="0694F63D" w14:textId="17A1C91B" w:rsidR="00CC3CC2" w:rsidRDefault="00CC3CC2" w:rsidP="00B25434">
      <w:pPr>
        <w:pStyle w:val="a5"/>
        <w:rPr>
          <w:rtl/>
        </w:rPr>
      </w:pPr>
      <w:bookmarkStart w:id="344" w:name="שמואלBאBפרק-יד-{מט}"/>
      <w:bookmarkEnd w:id="344"/>
      <w:r w:rsidRPr="00CC3CC2">
        <w:rPr>
          <w:rStyle w:val="affff8"/>
          <w:rtl/>
        </w:rPr>
        <w:t>{מט}</w:t>
      </w:r>
      <w:r>
        <w:rPr>
          <w:rFonts w:ascii="Times New Roman" w:hAnsi="Times New Roman"/>
          <w:sz w:val="41"/>
          <w:szCs w:val="41"/>
          <w:rtl/>
        </w:rPr>
        <w:t xml:space="preserve"> </w:t>
      </w:r>
      <w:r w:rsidRPr="00CC3CC2">
        <w:rPr>
          <w:rtl/>
        </w:rPr>
        <w:t xml:space="preserve">וַיִּֽהְיוּ֙ בְּנֵ֣י שָׁא֔וּל יוֹנָתָ֥ן וְיִשְׁוִ֖י </w:t>
      </w:r>
      <w:proofErr w:type="spellStart"/>
      <w:r w:rsidRPr="00CC3CC2">
        <w:rPr>
          <w:rtl/>
        </w:rPr>
        <w:t>וּמַלְכִּי</w:t>
      </w:r>
      <w:r>
        <w:rPr>
          <w:rtl/>
        </w:rPr>
        <w:t>־</w:t>
      </w:r>
      <w:r w:rsidRPr="00CC3CC2">
        <w:rPr>
          <w:rtl/>
        </w:rPr>
        <w:t>שׁ֑וּע</w:t>
      </w:r>
      <w:proofErr w:type="spellEnd"/>
      <w:r w:rsidRPr="00CC3CC2">
        <w:rPr>
          <w:rtl/>
        </w:rPr>
        <w:t>ַ וְשֵׁם֙ שְׁתֵּ֣י בְנֹתָ֔יו שֵׁ֤ם הַבְּכִירָה֙ מֵרַ֔ב וְשֵׁ֥ם הַקְּטַנָּ֖ה מִיכַֽל:</w:t>
      </w:r>
      <w:r w:rsidRPr="00CC3CC2">
        <w:rPr>
          <w:rFonts w:ascii="Times New Roman" w:hAnsi="Times New Roman"/>
          <w:rtl/>
        </w:rPr>
        <w:t xml:space="preserve"> </w:t>
      </w:r>
      <w:bookmarkStart w:id="345" w:name="שמואלBאBפרק-יד-{נ}"/>
      <w:bookmarkEnd w:id="345"/>
      <w:r w:rsidRPr="00CC3CC2">
        <w:rPr>
          <w:rStyle w:val="affff8"/>
          <w:rtl/>
        </w:rPr>
        <w:t>{נ}</w:t>
      </w:r>
      <w:r>
        <w:rPr>
          <w:rFonts w:ascii="Times New Roman" w:hAnsi="Times New Roman"/>
          <w:sz w:val="41"/>
          <w:szCs w:val="41"/>
          <w:rtl/>
        </w:rPr>
        <w:t xml:space="preserve"> </w:t>
      </w:r>
      <w:r w:rsidRPr="00CC3CC2">
        <w:rPr>
          <w:rtl/>
        </w:rPr>
        <w:t xml:space="preserve">וְשֵׁם֙ אֵ֣שֶׁת שָׁא֔וּל אֲחִינֹ֖עַם </w:t>
      </w:r>
      <w:proofErr w:type="spellStart"/>
      <w:r w:rsidRPr="00CC3CC2">
        <w:rPr>
          <w:rtl/>
        </w:rPr>
        <w:t>בַּת</w:t>
      </w:r>
      <w:r>
        <w:rPr>
          <w:rtl/>
        </w:rPr>
        <w:t>־</w:t>
      </w:r>
      <w:r w:rsidRPr="00CC3CC2">
        <w:rPr>
          <w:rtl/>
        </w:rPr>
        <w:t>אֲחִימָ֑עַץ</w:t>
      </w:r>
      <w:proofErr w:type="spellEnd"/>
      <w:r w:rsidRPr="00CC3CC2">
        <w:rPr>
          <w:rtl/>
        </w:rPr>
        <w:t xml:space="preserve"> וְשֵׁ֤ם </w:t>
      </w:r>
      <w:proofErr w:type="spellStart"/>
      <w:r w:rsidRPr="00CC3CC2">
        <w:rPr>
          <w:rtl/>
        </w:rPr>
        <w:t>שַׂר</w:t>
      </w:r>
      <w:r>
        <w:rPr>
          <w:rtl/>
        </w:rPr>
        <w:t>־</w:t>
      </w:r>
      <w:r w:rsidRPr="00CC3CC2">
        <w:rPr>
          <w:rtl/>
        </w:rPr>
        <w:t>צְבָאו</w:t>
      </w:r>
      <w:proofErr w:type="spellEnd"/>
      <w:r w:rsidRPr="00CC3CC2">
        <w:rPr>
          <w:rtl/>
        </w:rPr>
        <w:t xml:space="preserve">ֹ֙ אֲבִינֵ֔ר </w:t>
      </w:r>
      <w:proofErr w:type="spellStart"/>
      <w:r w:rsidRPr="00CC3CC2">
        <w:rPr>
          <w:rtl/>
        </w:rPr>
        <w:t>בֶּן</w:t>
      </w:r>
      <w:r>
        <w:rPr>
          <w:rtl/>
        </w:rPr>
        <w:t>־</w:t>
      </w:r>
      <w:r w:rsidRPr="00CC3CC2">
        <w:rPr>
          <w:rtl/>
        </w:rPr>
        <w:t>נֵ֖ר</w:t>
      </w:r>
      <w:proofErr w:type="spellEnd"/>
      <w:r w:rsidRPr="00CC3CC2">
        <w:rPr>
          <w:rtl/>
        </w:rPr>
        <w:t xml:space="preserve"> דּ֥וֹד שָׁאֽוּל:</w:t>
      </w:r>
    </w:p>
    <w:p w14:paraId="5C7AD7F1" w14:textId="7E1B4AD8" w:rsidR="00CC3CC2" w:rsidRDefault="00CC3CC2" w:rsidP="00B25434">
      <w:pPr>
        <w:pStyle w:val="a6"/>
        <w:rPr>
          <w:rtl/>
        </w:rPr>
      </w:pPr>
      <w:r w:rsidRPr="00CC3CC2">
        <w:rPr>
          <w:rStyle w:val="affff7"/>
          <w:rtl/>
        </w:rPr>
        <w:t>אבינר בן נר.</w:t>
      </w:r>
      <w:r w:rsidRPr="00CC3CC2">
        <w:rPr>
          <w:rtl/>
        </w:rPr>
        <w:t xml:space="preserve"> ונר היה דוד שאול, אחיו של קיש, ושניהם בני אביאל, וגם אביאל נקרא נר, בדברי הימים (א ח לג), שהיה מדליק נרות לרבים במבואות האפלים (ויקרא רבה ט ב): </w:t>
      </w:r>
    </w:p>
    <w:p w14:paraId="768F5A11" w14:textId="75B066B9" w:rsidR="00CC3CC2" w:rsidRDefault="00CC3CC2" w:rsidP="00B25434">
      <w:pPr>
        <w:pStyle w:val="a5"/>
        <w:rPr>
          <w:rtl/>
        </w:rPr>
      </w:pPr>
      <w:bookmarkStart w:id="346" w:name="שמואלBאBפרק-יד-{נא}"/>
      <w:bookmarkEnd w:id="346"/>
      <w:r w:rsidRPr="00CC3CC2">
        <w:rPr>
          <w:rStyle w:val="affff8"/>
          <w:rtl/>
        </w:rPr>
        <w:t>{נא}</w:t>
      </w:r>
      <w:r>
        <w:rPr>
          <w:rFonts w:ascii="Times New Roman" w:hAnsi="Times New Roman"/>
          <w:sz w:val="41"/>
          <w:szCs w:val="41"/>
          <w:rtl/>
        </w:rPr>
        <w:t xml:space="preserve"> </w:t>
      </w:r>
      <w:r w:rsidRPr="00CC3CC2">
        <w:rPr>
          <w:rtl/>
        </w:rPr>
        <w:t xml:space="preserve">וְקִ֧ישׁ </w:t>
      </w:r>
      <w:proofErr w:type="spellStart"/>
      <w:r w:rsidRPr="00CC3CC2">
        <w:rPr>
          <w:rtl/>
        </w:rPr>
        <w:t>אֲבִֽי</w:t>
      </w:r>
      <w:r>
        <w:rPr>
          <w:rtl/>
        </w:rPr>
        <w:t>־</w:t>
      </w:r>
      <w:r w:rsidRPr="00CC3CC2">
        <w:rPr>
          <w:rtl/>
        </w:rPr>
        <w:t>שָׁא֛וּל</w:t>
      </w:r>
      <w:proofErr w:type="spellEnd"/>
      <w:r w:rsidRPr="00CC3CC2">
        <w:rPr>
          <w:rtl/>
        </w:rPr>
        <w:t xml:space="preserve"> וְנֵ֥ר </w:t>
      </w:r>
      <w:proofErr w:type="spellStart"/>
      <w:r w:rsidRPr="00CC3CC2">
        <w:rPr>
          <w:rtl/>
        </w:rPr>
        <w:t>אֲבִֽי</w:t>
      </w:r>
      <w:r>
        <w:rPr>
          <w:rtl/>
        </w:rPr>
        <w:t>־</w:t>
      </w:r>
      <w:r w:rsidRPr="00CC3CC2">
        <w:rPr>
          <w:rtl/>
        </w:rPr>
        <w:t>אַבְנֵ֖ר</w:t>
      </w:r>
      <w:proofErr w:type="spellEnd"/>
      <w:r w:rsidRPr="00CC3CC2">
        <w:rPr>
          <w:rtl/>
        </w:rPr>
        <w:t xml:space="preserve"> </w:t>
      </w:r>
      <w:proofErr w:type="spellStart"/>
      <w:r w:rsidRPr="00CC3CC2">
        <w:rPr>
          <w:rtl/>
        </w:rPr>
        <w:t>בֶּן</w:t>
      </w:r>
      <w:r>
        <w:rPr>
          <w:rtl/>
        </w:rPr>
        <w:t>־</w:t>
      </w:r>
      <w:r w:rsidRPr="00CC3CC2">
        <w:rPr>
          <w:rtl/>
        </w:rPr>
        <w:t>אֲבִיאֵֽל</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347" w:name="שמואלBאBפרק-יד-{נב}"/>
      <w:bookmarkEnd w:id="347"/>
      <w:r w:rsidRPr="00CC3CC2">
        <w:rPr>
          <w:rStyle w:val="affff8"/>
          <w:rtl/>
        </w:rPr>
        <w:t>{נב}</w:t>
      </w:r>
      <w:r>
        <w:rPr>
          <w:rFonts w:ascii="Times New Roman" w:hAnsi="Times New Roman"/>
          <w:sz w:val="41"/>
          <w:szCs w:val="41"/>
          <w:rtl/>
        </w:rPr>
        <w:t xml:space="preserve"> </w:t>
      </w:r>
      <w:r w:rsidRPr="00CC3CC2">
        <w:rPr>
          <w:rtl/>
        </w:rPr>
        <w:t xml:space="preserve">וַתְּהִ֤י הַמִּלְחָמָה֙ חֲזָקָ֣ה </w:t>
      </w:r>
      <w:proofErr w:type="spellStart"/>
      <w:r w:rsidRPr="00CC3CC2">
        <w:rPr>
          <w:rtl/>
        </w:rPr>
        <w:t>עַל</w:t>
      </w:r>
      <w:r>
        <w:rPr>
          <w:rtl/>
        </w:rPr>
        <w:t>־</w:t>
      </w:r>
      <w:r w:rsidRPr="00CC3CC2">
        <w:rPr>
          <w:rtl/>
        </w:rPr>
        <w:t>פְּלִשְׁתִּ֔ים</w:t>
      </w:r>
      <w:proofErr w:type="spellEnd"/>
      <w:r w:rsidRPr="00CC3CC2">
        <w:rPr>
          <w:rtl/>
        </w:rPr>
        <w:t xml:space="preserve"> כֹּ֖ל יְמֵ֣י שָׁא֑וּל וְרָאָ֨ה שָׁא֜וּל כָּל</w:t>
      </w:r>
      <w:r>
        <w:rPr>
          <w:rtl/>
        </w:rPr>
        <w:t>־</w:t>
      </w:r>
      <w:r w:rsidRPr="00CC3CC2">
        <w:rPr>
          <w:rtl/>
        </w:rPr>
        <w:t xml:space="preserve">אִ֤ישׁ גִּבּוֹר֙ </w:t>
      </w:r>
      <w:proofErr w:type="spellStart"/>
      <w:r w:rsidRPr="00CC3CC2">
        <w:rPr>
          <w:rtl/>
        </w:rPr>
        <w:t>וְכָל</w:t>
      </w:r>
      <w:r>
        <w:rPr>
          <w:rtl/>
        </w:rPr>
        <w:t>־</w:t>
      </w:r>
      <w:r w:rsidRPr="00CC3CC2">
        <w:rPr>
          <w:rtl/>
        </w:rPr>
        <w:t>בֶּן</w:t>
      </w:r>
      <w:r>
        <w:rPr>
          <w:rtl/>
        </w:rPr>
        <w:t>־</w:t>
      </w:r>
      <w:r w:rsidRPr="00CC3CC2">
        <w:rPr>
          <w:rtl/>
        </w:rPr>
        <w:t>חַ֔יִל</w:t>
      </w:r>
      <w:proofErr w:type="spellEnd"/>
      <w:r w:rsidRPr="00CC3CC2">
        <w:rPr>
          <w:rtl/>
        </w:rPr>
        <w:t xml:space="preserve"> וַיַּאַסְפֵ֖הוּ אֵלָֽיו:</w:t>
      </w:r>
      <w:r w:rsidRPr="00CC3CC2">
        <w:rPr>
          <w:rFonts w:ascii="Times New Roman" w:hAnsi="Times New Roman"/>
          <w:rtl/>
        </w:rPr>
        <w:t xml:space="preserve"> </w:t>
      </w:r>
      <w:r w:rsidRPr="00CC3CC2">
        <w:rPr>
          <w:rFonts w:ascii="Times New Roman" w:hAnsi="Times New Roman"/>
          <w:sz w:val="24"/>
          <w:szCs w:val="24"/>
          <w:rtl/>
        </w:rPr>
        <w:t>(ס)</w:t>
      </w:r>
    </w:p>
    <w:p w14:paraId="4EDF7420" w14:textId="191D38A5" w:rsidR="00CC3CC2" w:rsidRDefault="00CC3CC2" w:rsidP="00B25434">
      <w:pPr>
        <w:pStyle w:val="a6"/>
        <w:rPr>
          <w:rtl/>
        </w:rPr>
      </w:pPr>
      <w:r w:rsidRPr="00CC3CC2">
        <w:rPr>
          <w:rStyle w:val="affff7"/>
          <w:rtl/>
        </w:rPr>
        <w:t>וראה שאול.</w:t>
      </w:r>
      <w:r w:rsidRPr="00CC3CC2">
        <w:rPr>
          <w:rtl/>
        </w:rPr>
        <w:t xml:space="preserve"> לשון הוה, כשהיה שאול רואה איש גבור חיל, היה אוספו אליו: </w:t>
      </w:r>
    </w:p>
    <w:p w14:paraId="37C18FE5"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1832740" w14:textId="760FBA12" w:rsidR="00CC3CC2" w:rsidRDefault="00CC3CC2" w:rsidP="00B25434">
      <w:pPr>
        <w:pStyle w:val="21"/>
        <w:rPr>
          <w:rtl/>
        </w:rPr>
      </w:pPr>
      <w:r>
        <w:rPr>
          <w:rtl/>
        </w:rPr>
        <w:t>פרק־</w:t>
      </w:r>
      <w:r w:rsidRPr="00CC3CC2">
        <w:rPr>
          <w:rtl/>
        </w:rPr>
        <w:t>טו</w:t>
      </w:r>
    </w:p>
    <w:p w14:paraId="17BA1DBC"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348" w:name="שמואלBאBפרק-טו-{א}"/>
      <w:bookmarkEnd w:id="348"/>
    </w:p>
    <w:p w14:paraId="5EBA29F7" w14:textId="75837070"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שָׁא֔וּל</w:t>
      </w:r>
      <w:proofErr w:type="spellEnd"/>
      <w:r w:rsidRPr="00CC3CC2">
        <w:rPr>
          <w:rtl/>
        </w:rPr>
        <w:t xml:space="preserve"> אֹתִ֨י שָׁלַ֤ח יְהוָה֙ לִמְשָׁחֳךָ֣ לְמֶ֔לֶךְ </w:t>
      </w:r>
      <w:proofErr w:type="spellStart"/>
      <w:r w:rsidRPr="00CC3CC2">
        <w:rPr>
          <w:rtl/>
        </w:rPr>
        <w:t>עַל</w:t>
      </w:r>
      <w:r>
        <w:rPr>
          <w:rtl/>
        </w:rPr>
        <w:t>־</w:t>
      </w:r>
      <w:r w:rsidRPr="00CC3CC2">
        <w:rPr>
          <w:rtl/>
        </w:rPr>
        <w:t>עַמּ֖ו</w:t>
      </w:r>
      <w:proofErr w:type="spellEnd"/>
      <w:r w:rsidRPr="00CC3CC2">
        <w:rPr>
          <w:rtl/>
        </w:rPr>
        <w:t>ֹ עַל</w:t>
      </w:r>
      <w:r>
        <w:rPr>
          <w:rtl/>
        </w:rPr>
        <w:t>־</w:t>
      </w:r>
      <w:r w:rsidRPr="00CC3CC2">
        <w:rPr>
          <w:rtl/>
        </w:rPr>
        <w:t>יִשְׂרָאֵ֑ל וְעַתָּ֣ה שְׁמַ֔ע לְק֖וֹל דִּבְרֵ֥י יְהוָֽה:</w:t>
      </w:r>
      <w:r w:rsidRPr="00CC3CC2">
        <w:rPr>
          <w:rFonts w:ascii="Times New Roman" w:hAnsi="Times New Roman"/>
          <w:rtl/>
        </w:rPr>
        <w:t xml:space="preserve"> </w:t>
      </w:r>
      <w:r w:rsidRPr="00CC3CC2">
        <w:rPr>
          <w:rFonts w:ascii="Times New Roman" w:hAnsi="Times New Roman"/>
          <w:sz w:val="24"/>
          <w:szCs w:val="24"/>
          <w:rtl/>
        </w:rPr>
        <w:t>(ס)</w:t>
      </w:r>
    </w:p>
    <w:p w14:paraId="4CDD2165" w14:textId="1112C39F" w:rsidR="00CC3CC2" w:rsidRDefault="00CC3CC2" w:rsidP="00B25434">
      <w:pPr>
        <w:pStyle w:val="a6"/>
        <w:rPr>
          <w:rtl/>
        </w:rPr>
      </w:pPr>
      <w:r w:rsidRPr="00CC3CC2">
        <w:rPr>
          <w:rStyle w:val="affff7"/>
          <w:rtl/>
        </w:rPr>
        <w:t>ועתה שמע לקול דברי ה'.</w:t>
      </w:r>
      <w:r w:rsidRPr="00CC3CC2">
        <w:rPr>
          <w:rtl/>
        </w:rPr>
        <w:t xml:space="preserve"> פעם אחת </w:t>
      </w:r>
      <w:proofErr w:type="spellStart"/>
      <w:r w:rsidRPr="00CC3CC2">
        <w:rPr>
          <w:rtl/>
        </w:rPr>
        <w:t>נסכלת</w:t>
      </w:r>
      <w:proofErr w:type="spellEnd"/>
      <w:r w:rsidRPr="00CC3CC2">
        <w:rPr>
          <w:rtl/>
        </w:rPr>
        <w:t xml:space="preserve">, עתה הזהר בעצמך: </w:t>
      </w:r>
    </w:p>
    <w:p w14:paraId="57C09048" w14:textId="3CAA4F06" w:rsidR="00CC3CC2" w:rsidRDefault="00CC3CC2" w:rsidP="00B25434">
      <w:pPr>
        <w:pStyle w:val="a5"/>
        <w:rPr>
          <w:rtl/>
        </w:rPr>
      </w:pPr>
      <w:bookmarkStart w:id="349" w:name="שמואלBאBפרק-טו-{ב}"/>
      <w:bookmarkEnd w:id="349"/>
      <w:r w:rsidRPr="00CC3CC2">
        <w:rPr>
          <w:rStyle w:val="affff8"/>
          <w:rtl/>
        </w:rPr>
        <w:t>{ב}</w:t>
      </w:r>
      <w:r>
        <w:rPr>
          <w:rFonts w:ascii="Times New Roman" w:hAnsi="Times New Roman"/>
          <w:sz w:val="41"/>
          <w:szCs w:val="41"/>
          <w:rtl/>
        </w:rPr>
        <w:t xml:space="preserve"> </w:t>
      </w:r>
      <w:r w:rsidRPr="00CC3CC2">
        <w:rPr>
          <w:rtl/>
        </w:rPr>
        <w:t xml:space="preserve">כֹּ֤ה אָמַר֙ יְהוָ֣ה צְבָא֔וֹת פָּקַ֕דְתִּי אֵ֛ת </w:t>
      </w:r>
      <w:proofErr w:type="spellStart"/>
      <w:r w:rsidRPr="00CC3CC2">
        <w:rPr>
          <w:rtl/>
        </w:rPr>
        <w:t>אֲשֶׁר</w:t>
      </w:r>
      <w:r>
        <w:rPr>
          <w:rtl/>
        </w:rPr>
        <w:t>־</w:t>
      </w:r>
      <w:r w:rsidRPr="00CC3CC2">
        <w:rPr>
          <w:rtl/>
        </w:rPr>
        <w:t>עָשָׂ֥ה</w:t>
      </w:r>
      <w:proofErr w:type="spellEnd"/>
      <w:r w:rsidRPr="00CC3CC2">
        <w:rPr>
          <w:rtl/>
        </w:rPr>
        <w:t xml:space="preserve"> עֲמָלֵ֖ק לְיִשְׂרָאֵ֑ל אֲשֶׁר</w:t>
      </w:r>
      <w:r>
        <w:rPr>
          <w:rtl/>
        </w:rPr>
        <w:t>־</w:t>
      </w:r>
      <w:r w:rsidRPr="00CC3CC2">
        <w:rPr>
          <w:rtl/>
        </w:rPr>
        <w:t>שָׂ֥ם לוֹ֙ בַּדֶּ֔רֶךְ בַּעֲלֹת֖וֹ מִמִּצְרָֽיִם:</w:t>
      </w:r>
      <w:r w:rsidRPr="00CC3CC2">
        <w:rPr>
          <w:rFonts w:ascii="Times New Roman" w:hAnsi="Times New Roman"/>
          <w:rtl/>
        </w:rPr>
        <w:t xml:space="preserve"> </w:t>
      </w:r>
      <w:bookmarkStart w:id="350" w:name="שמואלBאBפרק-טו-{ג}"/>
      <w:bookmarkEnd w:id="350"/>
      <w:r w:rsidRPr="00CC3CC2">
        <w:rPr>
          <w:rStyle w:val="affff8"/>
          <w:rtl/>
        </w:rPr>
        <w:t>{ג}</w:t>
      </w:r>
      <w:r>
        <w:rPr>
          <w:rFonts w:ascii="Times New Roman" w:hAnsi="Times New Roman"/>
          <w:sz w:val="41"/>
          <w:szCs w:val="41"/>
          <w:rtl/>
        </w:rPr>
        <w:t xml:space="preserve"> </w:t>
      </w:r>
      <w:r w:rsidRPr="00CC3CC2">
        <w:rPr>
          <w:rtl/>
        </w:rPr>
        <w:t xml:space="preserve">עַתָּה֩ לֵ֨ךְ וְהִכִּֽיתָ֜ה </w:t>
      </w:r>
      <w:proofErr w:type="spellStart"/>
      <w:r w:rsidRPr="00CC3CC2">
        <w:rPr>
          <w:rtl/>
        </w:rPr>
        <w:t>אֶת</w:t>
      </w:r>
      <w:r>
        <w:rPr>
          <w:rtl/>
        </w:rPr>
        <w:t>־</w:t>
      </w:r>
      <w:r w:rsidRPr="00CC3CC2">
        <w:rPr>
          <w:rtl/>
        </w:rPr>
        <w:t>עֲמָלֵ֗ק</w:t>
      </w:r>
      <w:proofErr w:type="spellEnd"/>
      <w:r w:rsidRPr="00CC3CC2">
        <w:rPr>
          <w:rtl/>
        </w:rPr>
        <w:t xml:space="preserve"> וְהַֽחֲרַמְתֶּם֙ </w:t>
      </w:r>
      <w:proofErr w:type="spellStart"/>
      <w:r w:rsidRPr="00CC3CC2">
        <w:rPr>
          <w:rtl/>
        </w:rPr>
        <w:t>אֶת</w:t>
      </w:r>
      <w:r>
        <w:rPr>
          <w:rtl/>
        </w:rPr>
        <w:t>־</w:t>
      </w:r>
      <w:r w:rsidRPr="00CC3CC2">
        <w:rPr>
          <w:rtl/>
        </w:rPr>
        <w:t>כָּל</w:t>
      </w:r>
      <w:r>
        <w:rPr>
          <w:rtl/>
        </w:rPr>
        <w:t>־</w:t>
      </w:r>
      <w:r w:rsidRPr="00CC3CC2">
        <w:rPr>
          <w:rtl/>
        </w:rPr>
        <w:t>אֲשֶׁר</w:t>
      </w:r>
      <w:r>
        <w:rPr>
          <w:rtl/>
        </w:rPr>
        <w:t>־</w:t>
      </w:r>
      <w:r w:rsidRPr="00CC3CC2">
        <w:rPr>
          <w:rtl/>
        </w:rPr>
        <w:t>ל֔ו</w:t>
      </w:r>
      <w:proofErr w:type="spellEnd"/>
      <w:r w:rsidRPr="00CC3CC2">
        <w:rPr>
          <w:rtl/>
        </w:rPr>
        <w:t xml:space="preserve">ֹ וְלֹ֥א </w:t>
      </w:r>
      <w:proofErr w:type="spellStart"/>
      <w:r w:rsidRPr="00CC3CC2">
        <w:rPr>
          <w:rtl/>
        </w:rPr>
        <w:t>תַחְמֹ֖ל</w:t>
      </w:r>
      <w:proofErr w:type="spellEnd"/>
      <w:r w:rsidRPr="00CC3CC2">
        <w:rPr>
          <w:rtl/>
        </w:rPr>
        <w:t xml:space="preserve"> עָלָ֑יו וְהֵמַתָּ֞ה מֵאִ֣ישׁ </w:t>
      </w:r>
      <w:proofErr w:type="spellStart"/>
      <w:r w:rsidRPr="00CC3CC2">
        <w:rPr>
          <w:rtl/>
        </w:rPr>
        <w:t>עַד</w:t>
      </w:r>
      <w:r>
        <w:rPr>
          <w:rtl/>
        </w:rPr>
        <w:t>־</w:t>
      </w:r>
      <w:r w:rsidRPr="00CC3CC2">
        <w:rPr>
          <w:rtl/>
        </w:rPr>
        <w:t>אִשָּׁ֗ה</w:t>
      </w:r>
      <w:proofErr w:type="spellEnd"/>
      <w:r w:rsidRPr="00CC3CC2">
        <w:rPr>
          <w:rtl/>
        </w:rPr>
        <w:t xml:space="preserve"> מֵֽעֹלֵל֙ </w:t>
      </w:r>
      <w:proofErr w:type="spellStart"/>
      <w:r w:rsidRPr="00CC3CC2">
        <w:rPr>
          <w:rtl/>
        </w:rPr>
        <w:t>וְעַד</w:t>
      </w:r>
      <w:r>
        <w:rPr>
          <w:rtl/>
        </w:rPr>
        <w:t>־</w:t>
      </w:r>
      <w:r w:rsidRPr="00CC3CC2">
        <w:rPr>
          <w:rtl/>
        </w:rPr>
        <w:t>יוֹנֵ֔ק</w:t>
      </w:r>
      <w:proofErr w:type="spellEnd"/>
      <w:r w:rsidRPr="00CC3CC2">
        <w:rPr>
          <w:rtl/>
        </w:rPr>
        <w:t xml:space="preserve"> מִשּׁ֣וֹר וְעַד</w:t>
      </w:r>
      <w:r>
        <w:rPr>
          <w:rtl/>
        </w:rPr>
        <w:t>־</w:t>
      </w:r>
      <w:r w:rsidRPr="00CC3CC2">
        <w:rPr>
          <w:rtl/>
        </w:rPr>
        <w:t xml:space="preserve">שֶׂ֔ה מִגָּמָ֖ל </w:t>
      </w:r>
      <w:proofErr w:type="spellStart"/>
      <w:r w:rsidRPr="00CC3CC2">
        <w:rPr>
          <w:rtl/>
        </w:rPr>
        <w:t>וְעַד</w:t>
      </w:r>
      <w:r>
        <w:rPr>
          <w:rtl/>
        </w:rPr>
        <w:t>־</w:t>
      </w:r>
      <w:r w:rsidRPr="00CC3CC2">
        <w:rPr>
          <w:rtl/>
        </w:rPr>
        <w:t>חֲמֽוֹר</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p>
    <w:p w14:paraId="76C40090" w14:textId="17E76EA6" w:rsidR="00CC3CC2" w:rsidRDefault="00CC3CC2" w:rsidP="00B25434">
      <w:pPr>
        <w:pStyle w:val="a6"/>
        <w:rPr>
          <w:rtl/>
        </w:rPr>
      </w:pPr>
      <w:r w:rsidRPr="00CC3CC2">
        <w:rPr>
          <w:rStyle w:val="affff7"/>
          <w:rtl/>
        </w:rPr>
        <w:t>משור ועד שה.</w:t>
      </w:r>
      <w:r w:rsidRPr="00CC3CC2">
        <w:rPr>
          <w:rtl/>
        </w:rPr>
        <w:t xml:space="preserve"> שהיו בעלי כשפים, ומשנין עצמן ודומין לבהמה: </w:t>
      </w:r>
    </w:p>
    <w:p w14:paraId="0B10EEC6" w14:textId="754FBE5C" w:rsidR="00CC3CC2" w:rsidRDefault="00CC3CC2" w:rsidP="00B25434">
      <w:pPr>
        <w:pStyle w:val="a5"/>
        <w:rPr>
          <w:rtl/>
        </w:rPr>
      </w:pPr>
      <w:bookmarkStart w:id="351" w:name="שמואלBאBפרק-טו-{ד}"/>
      <w:bookmarkEnd w:id="351"/>
      <w:r w:rsidRPr="00CC3CC2">
        <w:rPr>
          <w:rStyle w:val="affff8"/>
          <w:rtl/>
        </w:rPr>
        <w:t>{ד}</w:t>
      </w:r>
      <w:r>
        <w:rPr>
          <w:rFonts w:ascii="Times New Roman" w:hAnsi="Times New Roman"/>
          <w:sz w:val="41"/>
          <w:szCs w:val="41"/>
          <w:rtl/>
        </w:rPr>
        <w:t xml:space="preserve"> </w:t>
      </w:r>
      <w:r w:rsidRPr="00CC3CC2">
        <w:rPr>
          <w:rtl/>
        </w:rPr>
        <w:t xml:space="preserve">וַיְשַׁמַּ֤ע שָׁאוּל֙ </w:t>
      </w:r>
      <w:proofErr w:type="spellStart"/>
      <w:r w:rsidRPr="00CC3CC2">
        <w:rPr>
          <w:rtl/>
        </w:rPr>
        <w:t>אֶת</w:t>
      </w:r>
      <w:r>
        <w:rPr>
          <w:rtl/>
        </w:rPr>
        <w:t>־</w:t>
      </w:r>
      <w:r w:rsidRPr="00CC3CC2">
        <w:rPr>
          <w:rtl/>
        </w:rPr>
        <w:t>הָעָ֔ם</w:t>
      </w:r>
      <w:proofErr w:type="spellEnd"/>
      <w:r w:rsidRPr="00CC3CC2">
        <w:rPr>
          <w:rtl/>
        </w:rPr>
        <w:t xml:space="preserve"> וַֽיִּפְקְדֵם֙ בַּטְּלָאִ֔ים מָאתַ֥יִם אֶ֖לֶף רַגְלִ֑י וַעֲשֶׂ֥רֶת אֲלָפִ֖ים </w:t>
      </w:r>
      <w:proofErr w:type="spellStart"/>
      <w:r w:rsidRPr="00CC3CC2">
        <w:rPr>
          <w:rtl/>
        </w:rPr>
        <w:t>אֶת</w:t>
      </w:r>
      <w:r>
        <w:rPr>
          <w:rtl/>
        </w:rPr>
        <w:t>־</w:t>
      </w:r>
      <w:r w:rsidRPr="00CC3CC2">
        <w:rPr>
          <w:rtl/>
        </w:rPr>
        <w:t>אִ֥יש</w:t>
      </w:r>
      <w:proofErr w:type="spellEnd"/>
      <w:r w:rsidRPr="00CC3CC2">
        <w:rPr>
          <w:rtl/>
        </w:rPr>
        <w:t>ׁ יְהוּדָֽה:</w:t>
      </w:r>
    </w:p>
    <w:p w14:paraId="079E514F" w14:textId="22167A1C" w:rsidR="00CC3CC2" w:rsidRDefault="00CC3CC2" w:rsidP="00B25434">
      <w:pPr>
        <w:pStyle w:val="a6"/>
        <w:rPr>
          <w:rtl/>
        </w:rPr>
      </w:pPr>
      <w:r w:rsidRPr="00CC3CC2">
        <w:rPr>
          <w:rStyle w:val="affff7"/>
          <w:rtl/>
        </w:rPr>
        <w:t>וישמע שאול.</w:t>
      </w:r>
      <w:r w:rsidRPr="00CC3CC2">
        <w:rPr>
          <w:rtl/>
        </w:rPr>
        <w:t xml:space="preserve"> לשון הכרזה, כמו (לעיל יד כ): ויזעק שאול: </w:t>
      </w:r>
      <w:r w:rsidRPr="00CC3CC2">
        <w:rPr>
          <w:rStyle w:val="affff7"/>
          <w:rtl/>
        </w:rPr>
        <w:t>ויפקדם בטלאים.</w:t>
      </w:r>
      <w:r w:rsidRPr="00CC3CC2">
        <w:rPr>
          <w:rtl/>
        </w:rPr>
        <w:t xml:space="preserve"> אמר לכל אחד ואחד, שיקח טלה מצאנו של מלך, ואחר כך מנה את הטלאים, לפי שאסור למנות את </w:t>
      </w:r>
      <w:r w:rsidRPr="00CC3CC2">
        <w:rPr>
          <w:rtl/>
        </w:rPr>
        <w:t xml:space="preserve">ישראל, שנאמר בם (בראשית לב יב): לא יספר מרוב: </w:t>
      </w:r>
    </w:p>
    <w:p w14:paraId="6232BAED" w14:textId="288716AB" w:rsidR="00CC3CC2" w:rsidRDefault="00CC3CC2" w:rsidP="00B25434">
      <w:pPr>
        <w:pStyle w:val="a5"/>
        <w:rPr>
          <w:rtl/>
        </w:rPr>
      </w:pPr>
      <w:bookmarkStart w:id="352" w:name="שמואלBאBפרק-טו-{ה}"/>
      <w:bookmarkEnd w:id="352"/>
      <w:r w:rsidRPr="00CC3CC2">
        <w:rPr>
          <w:rStyle w:val="affff8"/>
          <w:rtl/>
        </w:rPr>
        <w:t>{ה}</w:t>
      </w:r>
      <w:r>
        <w:rPr>
          <w:rFonts w:ascii="Times New Roman" w:hAnsi="Times New Roman"/>
          <w:sz w:val="41"/>
          <w:szCs w:val="41"/>
          <w:rtl/>
        </w:rPr>
        <w:t xml:space="preserve"> </w:t>
      </w:r>
      <w:r w:rsidRPr="00CC3CC2">
        <w:rPr>
          <w:rtl/>
        </w:rPr>
        <w:t xml:space="preserve">וַיָּבֹ֥א שָׁא֖וּל </w:t>
      </w:r>
      <w:proofErr w:type="spellStart"/>
      <w:r w:rsidRPr="00CC3CC2">
        <w:rPr>
          <w:rtl/>
        </w:rPr>
        <w:t>עַד</w:t>
      </w:r>
      <w:r>
        <w:rPr>
          <w:rtl/>
        </w:rPr>
        <w:t>־</w:t>
      </w:r>
      <w:r w:rsidRPr="00CC3CC2">
        <w:rPr>
          <w:rtl/>
        </w:rPr>
        <w:t>עִ֣יר</w:t>
      </w:r>
      <w:proofErr w:type="spellEnd"/>
      <w:r w:rsidRPr="00CC3CC2">
        <w:rPr>
          <w:rtl/>
        </w:rPr>
        <w:t xml:space="preserve"> עֲמָלֵ֑ק וַיָּ֖רֶב בַּנָּֽחַל:</w:t>
      </w:r>
    </w:p>
    <w:p w14:paraId="7DDEAE89" w14:textId="0363B5B8" w:rsidR="00CC3CC2" w:rsidRDefault="00CC3CC2" w:rsidP="00B25434">
      <w:pPr>
        <w:pStyle w:val="a6"/>
        <w:rPr>
          <w:rtl/>
        </w:rPr>
      </w:pPr>
      <w:r w:rsidRPr="00CC3CC2">
        <w:rPr>
          <w:rStyle w:val="affff7"/>
          <w:rtl/>
        </w:rPr>
        <w:t>וירב בנחל.</w:t>
      </w:r>
      <w:r w:rsidRPr="00CC3CC2">
        <w:rPr>
          <w:rtl/>
        </w:rPr>
        <w:t xml:space="preserve"> וילחם בנחל. ורבותינו אמרו (יומא כב ב): על עסקי נחל רב ודן את עצמו, ומה בשביל נפש אחת אמרה תורה ערוף עגלה בנחל, בשביל כל הנפשות האלו לא כל שכן, אם אדם חטא, בהמה מה חטאה: </w:t>
      </w:r>
    </w:p>
    <w:p w14:paraId="7C46B02B" w14:textId="25110E4F" w:rsidR="00CC3CC2" w:rsidRDefault="00CC3CC2" w:rsidP="00B25434">
      <w:pPr>
        <w:pStyle w:val="a5"/>
        <w:rPr>
          <w:rtl/>
        </w:rPr>
      </w:pPr>
      <w:bookmarkStart w:id="353" w:name="שמואלBאBפרק-טו-{ו}"/>
      <w:bookmarkEnd w:id="353"/>
      <w:r w:rsidRPr="00CC3CC2">
        <w:rPr>
          <w:rStyle w:val="affff8"/>
          <w:rtl/>
        </w:rPr>
        <w:t>{ו}</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הַקֵּינִ֡י</w:t>
      </w:r>
      <w:proofErr w:type="spellEnd"/>
      <w:r w:rsidRPr="00CC3CC2">
        <w:rPr>
          <w:rtl/>
        </w:rPr>
        <w:t xml:space="preserve"> לְכוּ֩ סֻּ֨רוּ רְד֜וּ מִתּ֣וֹךְ עֲמָלֵקִ֗י </w:t>
      </w:r>
      <w:proofErr w:type="spellStart"/>
      <w:r w:rsidRPr="00CC3CC2">
        <w:rPr>
          <w:rtl/>
        </w:rPr>
        <w:t>פֶּן</w:t>
      </w:r>
      <w:r>
        <w:rPr>
          <w:rtl/>
        </w:rPr>
        <w:t>־</w:t>
      </w:r>
      <w:r w:rsidRPr="00CC3CC2">
        <w:rPr>
          <w:rtl/>
        </w:rPr>
        <w:t>אֹֽסִפְך</w:t>
      </w:r>
      <w:proofErr w:type="spellEnd"/>
      <w:r w:rsidRPr="00CC3CC2">
        <w:rPr>
          <w:rtl/>
        </w:rPr>
        <w:t xml:space="preserve">ָ֙ עִמּ֔וֹ וְאַתָּ֞ה עָשִׂ֤יתָה חֶ֙סֶד֙ </w:t>
      </w:r>
      <w:proofErr w:type="spellStart"/>
      <w:r w:rsidRPr="00CC3CC2">
        <w:rPr>
          <w:rtl/>
        </w:rPr>
        <w:t>עִם</w:t>
      </w:r>
      <w:r>
        <w:rPr>
          <w:rtl/>
        </w:rPr>
        <w:t>־</w:t>
      </w:r>
      <w:r w:rsidRPr="00CC3CC2">
        <w:rPr>
          <w:rtl/>
        </w:rPr>
        <w:t>כָּל</w:t>
      </w:r>
      <w:r>
        <w:rPr>
          <w:rtl/>
        </w:rPr>
        <w:t>־</w:t>
      </w:r>
      <w:r w:rsidRPr="00CC3CC2">
        <w:rPr>
          <w:rtl/>
        </w:rPr>
        <w:t>בְּנֵ֣י</w:t>
      </w:r>
      <w:proofErr w:type="spellEnd"/>
      <w:r w:rsidRPr="00CC3CC2">
        <w:rPr>
          <w:rtl/>
        </w:rPr>
        <w:t xml:space="preserve"> יִשְׂרָאֵ֔ל בַּעֲלוֹתָ֖ם מִמִּצְרָ֑יִם וַיָּ֥סַר קֵינִ֖י מִתּ֥וֹךְ עֲמָלֵֽק:</w:t>
      </w:r>
    </w:p>
    <w:p w14:paraId="687841B4" w14:textId="799311EA" w:rsidR="00CC3CC2" w:rsidRDefault="00CC3CC2" w:rsidP="00B25434">
      <w:pPr>
        <w:pStyle w:val="a6"/>
        <w:rPr>
          <w:rtl/>
        </w:rPr>
      </w:pPr>
      <w:r w:rsidRPr="00CC3CC2">
        <w:rPr>
          <w:rStyle w:val="affff7"/>
          <w:rtl/>
        </w:rPr>
        <w:t>אל הקיני.</w:t>
      </w:r>
      <w:r w:rsidRPr="00CC3CC2">
        <w:rPr>
          <w:rtl/>
        </w:rPr>
        <w:t xml:space="preserve"> בני יתרו, שהיו יושבין במדבר יהודה בנגב ערד, שהלכו אצל יעבץ ללמוד תורה, וערד הוא עמלק, הכנעני מלך ערד, עמלק היה, שנאמר (במדבר כא א): יושב הנגב, ועמלק יושב בארץ הנגב (שם יג כט): </w:t>
      </w:r>
      <w:r w:rsidRPr="00CC3CC2">
        <w:rPr>
          <w:rStyle w:val="affff7"/>
          <w:rtl/>
        </w:rPr>
        <w:t>עם כל בני ישראל.</w:t>
      </w:r>
      <w:r w:rsidRPr="00CC3CC2">
        <w:rPr>
          <w:rtl/>
        </w:rPr>
        <w:t xml:space="preserve"> שנהנו מסעודתו משה ואהרן וכל זקני ישראל, והרי מעלה עליו כאלו עשה חסד עם כל בני ישראל: </w:t>
      </w:r>
    </w:p>
    <w:p w14:paraId="329752F5" w14:textId="3B757468" w:rsidR="00CC3CC2" w:rsidRDefault="00CC3CC2" w:rsidP="00B25434">
      <w:pPr>
        <w:pStyle w:val="a5"/>
        <w:rPr>
          <w:rtl/>
        </w:rPr>
      </w:pPr>
      <w:bookmarkStart w:id="354" w:name="שמואלBאBפרק-טו-{ז}"/>
      <w:bookmarkEnd w:id="354"/>
      <w:r w:rsidRPr="00CC3CC2">
        <w:rPr>
          <w:rStyle w:val="affff8"/>
          <w:rtl/>
        </w:rPr>
        <w:t>{ז}</w:t>
      </w:r>
      <w:r>
        <w:rPr>
          <w:rFonts w:ascii="Times New Roman" w:hAnsi="Times New Roman"/>
          <w:sz w:val="41"/>
          <w:szCs w:val="41"/>
          <w:rtl/>
        </w:rPr>
        <w:t xml:space="preserve"> </w:t>
      </w:r>
      <w:r w:rsidRPr="00CC3CC2">
        <w:rPr>
          <w:rtl/>
        </w:rPr>
        <w:t xml:space="preserve">וַיַּ֥ךְ שָׁא֖וּל </w:t>
      </w:r>
      <w:proofErr w:type="spellStart"/>
      <w:r w:rsidRPr="00CC3CC2">
        <w:rPr>
          <w:rtl/>
        </w:rPr>
        <w:t>אֶת</w:t>
      </w:r>
      <w:r>
        <w:rPr>
          <w:rtl/>
        </w:rPr>
        <w:t>־</w:t>
      </w:r>
      <w:r w:rsidRPr="00CC3CC2">
        <w:rPr>
          <w:rtl/>
        </w:rPr>
        <w:t>עֲמָלֵ֑ק</w:t>
      </w:r>
      <w:proofErr w:type="spellEnd"/>
      <w:r w:rsidRPr="00CC3CC2">
        <w:rPr>
          <w:rtl/>
        </w:rPr>
        <w:t xml:space="preserve"> </w:t>
      </w:r>
      <w:proofErr w:type="spellStart"/>
      <w:r w:rsidRPr="00CC3CC2">
        <w:rPr>
          <w:rtl/>
        </w:rPr>
        <w:t>מֵֽחֲוִילָה</w:t>
      </w:r>
      <w:proofErr w:type="spellEnd"/>
      <w:r w:rsidRPr="00CC3CC2">
        <w:rPr>
          <w:rtl/>
        </w:rPr>
        <w:t>֙ בּוֹאֲךָ֣ שׁ֔וּר אֲשֶׁ֖ר עַל</w:t>
      </w:r>
      <w:r>
        <w:rPr>
          <w:rtl/>
        </w:rPr>
        <w:t>־</w:t>
      </w:r>
      <w:r w:rsidRPr="00CC3CC2">
        <w:rPr>
          <w:rtl/>
        </w:rPr>
        <w:t>פְּנֵ֥י מִצְרָֽיִם:</w:t>
      </w:r>
      <w:r w:rsidRPr="00CC3CC2">
        <w:rPr>
          <w:rFonts w:ascii="Times New Roman" w:hAnsi="Times New Roman"/>
          <w:rtl/>
        </w:rPr>
        <w:t xml:space="preserve"> </w:t>
      </w:r>
      <w:bookmarkStart w:id="355" w:name="שמואלBאBפרק-טו-{ח}"/>
      <w:bookmarkEnd w:id="355"/>
      <w:r w:rsidRPr="00CC3CC2">
        <w:rPr>
          <w:rStyle w:val="affff8"/>
          <w:rtl/>
        </w:rPr>
        <w:t>{ח}</w:t>
      </w:r>
      <w:r>
        <w:rPr>
          <w:rFonts w:ascii="Times New Roman" w:hAnsi="Times New Roman"/>
          <w:sz w:val="41"/>
          <w:szCs w:val="41"/>
          <w:rtl/>
        </w:rPr>
        <w:t xml:space="preserve"> </w:t>
      </w:r>
      <w:proofErr w:type="spellStart"/>
      <w:r w:rsidRPr="00CC3CC2">
        <w:rPr>
          <w:rtl/>
        </w:rPr>
        <w:t>וַיִּתְפֹּ֛ש</w:t>
      </w:r>
      <w:proofErr w:type="spellEnd"/>
      <w:r w:rsidRPr="00CC3CC2">
        <w:rPr>
          <w:rtl/>
        </w:rPr>
        <w:t xml:space="preserve">ׂ </w:t>
      </w:r>
      <w:proofErr w:type="spellStart"/>
      <w:r w:rsidRPr="00CC3CC2">
        <w:rPr>
          <w:rtl/>
        </w:rPr>
        <w:t>אֶת</w:t>
      </w:r>
      <w:r>
        <w:rPr>
          <w:rtl/>
        </w:rPr>
        <w:t>־</w:t>
      </w:r>
      <w:r w:rsidRPr="00CC3CC2">
        <w:rPr>
          <w:rtl/>
        </w:rPr>
        <w:t>אֲגַ֥ג</w:t>
      </w:r>
      <w:proofErr w:type="spellEnd"/>
      <w:r w:rsidRPr="00CC3CC2">
        <w:rPr>
          <w:rtl/>
        </w:rPr>
        <w:t xml:space="preserve"> </w:t>
      </w:r>
      <w:proofErr w:type="spellStart"/>
      <w:r w:rsidRPr="00CC3CC2">
        <w:rPr>
          <w:rtl/>
        </w:rPr>
        <w:t>מֶֽלֶךְ</w:t>
      </w:r>
      <w:r>
        <w:rPr>
          <w:rtl/>
        </w:rPr>
        <w:t>־</w:t>
      </w:r>
      <w:r w:rsidRPr="00CC3CC2">
        <w:rPr>
          <w:rtl/>
        </w:rPr>
        <w:t>עֲמָלֵ֖ק</w:t>
      </w:r>
      <w:proofErr w:type="spellEnd"/>
      <w:r w:rsidRPr="00CC3CC2">
        <w:rPr>
          <w:rtl/>
        </w:rPr>
        <w:t xml:space="preserve"> חָ֑י </w:t>
      </w:r>
      <w:proofErr w:type="spellStart"/>
      <w:r w:rsidRPr="00CC3CC2">
        <w:rPr>
          <w:rtl/>
        </w:rPr>
        <w:t>וְאֶת</w:t>
      </w:r>
      <w:r>
        <w:rPr>
          <w:rtl/>
        </w:rPr>
        <w:t>־</w:t>
      </w:r>
      <w:r w:rsidRPr="00CC3CC2">
        <w:rPr>
          <w:rtl/>
        </w:rPr>
        <w:t>כָּל</w:t>
      </w:r>
      <w:r>
        <w:rPr>
          <w:rtl/>
        </w:rPr>
        <w:t>־</w:t>
      </w:r>
      <w:r w:rsidRPr="00CC3CC2">
        <w:rPr>
          <w:rtl/>
        </w:rPr>
        <w:t>הָעָ֖ם</w:t>
      </w:r>
      <w:proofErr w:type="spellEnd"/>
      <w:r w:rsidRPr="00CC3CC2">
        <w:rPr>
          <w:rtl/>
        </w:rPr>
        <w:t xml:space="preserve"> הֶחֱרִ֥ים </w:t>
      </w:r>
      <w:proofErr w:type="spellStart"/>
      <w:r w:rsidRPr="00CC3CC2">
        <w:rPr>
          <w:rtl/>
        </w:rPr>
        <w:t>לְפִי</w:t>
      </w:r>
      <w:r>
        <w:rPr>
          <w:rtl/>
        </w:rPr>
        <w:t>־</w:t>
      </w:r>
      <w:r w:rsidRPr="00CC3CC2">
        <w:rPr>
          <w:rtl/>
        </w:rPr>
        <w:t>חָֽרֶב</w:t>
      </w:r>
      <w:proofErr w:type="spellEnd"/>
      <w:r w:rsidRPr="00CC3CC2">
        <w:rPr>
          <w:rtl/>
        </w:rPr>
        <w:t>:</w:t>
      </w:r>
      <w:r w:rsidRPr="00CC3CC2">
        <w:rPr>
          <w:rFonts w:ascii="Times New Roman" w:hAnsi="Times New Roman"/>
          <w:rtl/>
        </w:rPr>
        <w:t xml:space="preserve"> </w:t>
      </w:r>
      <w:bookmarkStart w:id="356" w:name="שמואלBאBפרק-טו-{ט}"/>
      <w:bookmarkEnd w:id="356"/>
      <w:r w:rsidRPr="00CC3CC2">
        <w:rPr>
          <w:rStyle w:val="affff8"/>
          <w:rtl/>
        </w:rPr>
        <w:t>{ט}</w:t>
      </w:r>
      <w:r>
        <w:rPr>
          <w:rFonts w:ascii="Times New Roman" w:hAnsi="Times New Roman"/>
          <w:sz w:val="41"/>
          <w:szCs w:val="41"/>
          <w:rtl/>
        </w:rPr>
        <w:t xml:space="preserve"> </w:t>
      </w:r>
      <w:proofErr w:type="spellStart"/>
      <w:r w:rsidRPr="00CC3CC2">
        <w:rPr>
          <w:rtl/>
        </w:rPr>
        <w:t>וַיַּחְמֹל</w:t>
      </w:r>
      <w:proofErr w:type="spellEnd"/>
      <w:r w:rsidRPr="00CC3CC2">
        <w:rPr>
          <w:rtl/>
        </w:rPr>
        <w:t xml:space="preserve">֩ שָׁא֨וּל וְהָעָ֜ם </w:t>
      </w:r>
      <w:proofErr w:type="spellStart"/>
      <w:r w:rsidRPr="00CC3CC2">
        <w:rPr>
          <w:rtl/>
        </w:rPr>
        <w:t>עַל</w:t>
      </w:r>
      <w:r>
        <w:rPr>
          <w:rtl/>
        </w:rPr>
        <w:t>־</w:t>
      </w:r>
      <w:r w:rsidRPr="00CC3CC2">
        <w:rPr>
          <w:rtl/>
        </w:rPr>
        <w:t>אֲגָ֗ג</w:t>
      </w:r>
      <w:proofErr w:type="spellEnd"/>
      <w:r w:rsidRPr="00CC3CC2">
        <w:rPr>
          <w:rtl/>
        </w:rPr>
        <w:t xml:space="preserve"> </w:t>
      </w:r>
      <w:proofErr w:type="spellStart"/>
      <w:r w:rsidRPr="00CC3CC2">
        <w:rPr>
          <w:rtl/>
        </w:rPr>
        <w:t>וְעַל</w:t>
      </w:r>
      <w:r>
        <w:rPr>
          <w:rtl/>
        </w:rPr>
        <w:t>־</w:t>
      </w:r>
      <w:r w:rsidRPr="00CC3CC2">
        <w:rPr>
          <w:rtl/>
        </w:rPr>
        <w:lastRenderedPageBreak/>
        <w:t>מֵיטַ֣ב</w:t>
      </w:r>
      <w:proofErr w:type="spellEnd"/>
      <w:r w:rsidRPr="00CC3CC2">
        <w:rPr>
          <w:rtl/>
        </w:rPr>
        <w:t xml:space="preserve"> הַצֹּאן֩ וְהַבָּקָ֨ר וְהַמִּשְׁנִ֤ים </w:t>
      </w:r>
      <w:proofErr w:type="spellStart"/>
      <w:r w:rsidRPr="00CC3CC2">
        <w:rPr>
          <w:rtl/>
        </w:rPr>
        <w:t>וְעַל</w:t>
      </w:r>
      <w:r>
        <w:rPr>
          <w:rtl/>
        </w:rPr>
        <w:t>־</w:t>
      </w:r>
      <w:r w:rsidRPr="00CC3CC2">
        <w:rPr>
          <w:rtl/>
        </w:rPr>
        <w:t>הַכָּרִים</w:t>
      </w:r>
      <w:proofErr w:type="spellEnd"/>
      <w:r w:rsidRPr="00CC3CC2">
        <w:rPr>
          <w:rtl/>
        </w:rPr>
        <w:t xml:space="preserve">֙ </w:t>
      </w:r>
      <w:proofErr w:type="spellStart"/>
      <w:r w:rsidRPr="00CC3CC2">
        <w:rPr>
          <w:rtl/>
        </w:rPr>
        <w:t>וְעַל</w:t>
      </w:r>
      <w:r>
        <w:rPr>
          <w:rtl/>
        </w:rPr>
        <w:t>־</w:t>
      </w:r>
      <w:r w:rsidRPr="00CC3CC2">
        <w:rPr>
          <w:rtl/>
        </w:rPr>
        <w:t>כָּל</w:t>
      </w:r>
      <w:r>
        <w:rPr>
          <w:rtl/>
        </w:rPr>
        <w:t>־</w:t>
      </w:r>
      <w:r w:rsidRPr="00CC3CC2">
        <w:rPr>
          <w:rtl/>
        </w:rPr>
        <w:t>הַטּ֔וֹב</w:t>
      </w:r>
      <w:proofErr w:type="spellEnd"/>
      <w:r w:rsidRPr="00CC3CC2">
        <w:rPr>
          <w:rtl/>
        </w:rPr>
        <w:t xml:space="preserve"> וְלֹ֥א אָב֖וּ הַחֲרִימָ֑ם </w:t>
      </w:r>
      <w:proofErr w:type="spellStart"/>
      <w:r w:rsidRPr="00CC3CC2">
        <w:rPr>
          <w:rtl/>
        </w:rPr>
        <w:t>וְכָל</w:t>
      </w:r>
      <w:r>
        <w:rPr>
          <w:rtl/>
        </w:rPr>
        <w:t>־</w:t>
      </w:r>
      <w:r w:rsidRPr="00CC3CC2">
        <w:rPr>
          <w:rtl/>
        </w:rPr>
        <w:t>הַמְּלָאכָ֛ה</w:t>
      </w:r>
      <w:proofErr w:type="spellEnd"/>
      <w:r w:rsidRPr="00CC3CC2">
        <w:rPr>
          <w:rtl/>
        </w:rPr>
        <w:t xml:space="preserve"> נְמִבְזָ֥ה וְנָמֵ֖ס אֹתָ֥הּ הֶחֱרִֽימוּ:</w:t>
      </w:r>
      <w:r w:rsidRPr="00CC3CC2">
        <w:rPr>
          <w:rFonts w:ascii="Times New Roman" w:hAnsi="Times New Roman"/>
          <w:rtl/>
        </w:rPr>
        <w:t xml:space="preserve"> </w:t>
      </w:r>
      <w:r w:rsidRPr="00CC3CC2">
        <w:rPr>
          <w:rFonts w:ascii="Times New Roman" w:hAnsi="Times New Roman"/>
          <w:sz w:val="24"/>
          <w:szCs w:val="24"/>
          <w:rtl/>
        </w:rPr>
        <w:t>(פ)</w:t>
      </w:r>
    </w:p>
    <w:p w14:paraId="71DFF091" w14:textId="18242EC2" w:rsidR="00CC3CC2" w:rsidRDefault="00CC3CC2" w:rsidP="00B25434">
      <w:pPr>
        <w:pStyle w:val="a6"/>
        <w:rPr>
          <w:rtl/>
        </w:rPr>
      </w:pPr>
      <w:r w:rsidRPr="00CC3CC2">
        <w:rPr>
          <w:rStyle w:val="affff7"/>
          <w:rtl/>
        </w:rPr>
        <w:t>והמשנים.</w:t>
      </w:r>
      <w:r w:rsidRPr="00CC3CC2">
        <w:rPr>
          <w:rtl/>
        </w:rPr>
        <w:t xml:space="preserve"> אין לו דמיון, והם הבריאים. ואומר אני: לשון 'משנים', כמו (בראשית מג יב): כסף משנה, על שם שהוא כפול בבשר ובשומן, וכן (שופטים ו כה): ופר השני שבע שנים: </w:t>
      </w:r>
      <w:r w:rsidRPr="00CC3CC2">
        <w:rPr>
          <w:rStyle w:val="affff7"/>
          <w:rtl/>
        </w:rPr>
        <w:t>נמבזה ונמס.</w:t>
      </w:r>
      <w:r w:rsidRPr="00CC3CC2">
        <w:rPr>
          <w:rtl/>
        </w:rPr>
        <w:t xml:space="preserve"> כמו נבזה, </w:t>
      </w:r>
      <w:proofErr w:type="spellStart"/>
      <w:r w:rsidRPr="00CC3CC2">
        <w:rPr>
          <w:rtl/>
        </w:rPr>
        <w:t>והמ</w:t>
      </w:r>
      <w:proofErr w:type="spellEnd"/>
      <w:r w:rsidRPr="00CC3CC2">
        <w:rPr>
          <w:rtl/>
        </w:rPr>
        <w:t xml:space="preserve">''ם טפילה בו: </w:t>
      </w:r>
    </w:p>
    <w:p w14:paraId="68DC28F8" w14:textId="0384304F" w:rsidR="00CC3CC2" w:rsidRDefault="00CC3CC2" w:rsidP="00B25434">
      <w:pPr>
        <w:pStyle w:val="a5"/>
        <w:rPr>
          <w:rtl/>
        </w:rPr>
      </w:pPr>
      <w:bookmarkStart w:id="357" w:name="שמואלBאBפרק-טו-{י}"/>
      <w:bookmarkEnd w:id="357"/>
      <w:r w:rsidRPr="00CC3CC2">
        <w:rPr>
          <w:rStyle w:val="affff8"/>
          <w:rtl/>
        </w:rPr>
        <w:t>{י}</w:t>
      </w:r>
      <w:r>
        <w:rPr>
          <w:rFonts w:ascii="Times New Roman" w:hAnsi="Times New Roman"/>
          <w:sz w:val="41"/>
          <w:szCs w:val="41"/>
          <w:rtl/>
        </w:rPr>
        <w:t xml:space="preserve"> </w:t>
      </w:r>
      <w:r w:rsidRPr="00CC3CC2">
        <w:rPr>
          <w:rtl/>
        </w:rPr>
        <w:t xml:space="preserve">וַֽיְהִי֙ </w:t>
      </w:r>
      <w:proofErr w:type="spellStart"/>
      <w:r w:rsidRPr="00CC3CC2">
        <w:rPr>
          <w:rtl/>
        </w:rPr>
        <w:t>דְּבַר</w:t>
      </w:r>
      <w:r>
        <w:rPr>
          <w:rtl/>
        </w:rPr>
        <w:t>־</w:t>
      </w:r>
      <w:r w:rsidRPr="00CC3CC2">
        <w:rPr>
          <w:rtl/>
        </w:rPr>
        <w:t>יְהוָ֔ה</w:t>
      </w:r>
      <w:proofErr w:type="spellEnd"/>
      <w:r w:rsidRPr="00CC3CC2">
        <w:rPr>
          <w:rtl/>
        </w:rPr>
        <w:t xml:space="preserve"> </w:t>
      </w:r>
      <w:proofErr w:type="spellStart"/>
      <w:r w:rsidRPr="00CC3CC2">
        <w:rPr>
          <w:rtl/>
        </w:rPr>
        <w:t>אֶל</w:t>
      </w:r>
      <w:r>
        <w:rPr>
          <w:rtl/>
        </w:rPr>
        <w:t>־</w:t>
      </w:r>
      <w:r w:rsidRPr="00CC3CC2">
        <w:rPr>
          <w:rtl/>
        </w:rPr>
        <w:t>שְׁמוּאֵ֖ל</w:t>
      </w:r>
      <w:proofErr w:type="spellEnd"/>
      <w:r w:rsidRPr="00CC3CC2">
        <w:rPr>
          <w:rtl/>
        </w:rPr>
        <w:t xml:space="preserve"> לֵאמֹֽר:</w:t>
      </w:r>
      <w:r w:rsidRPr="00CC3CC2">
        <w:rPr>
          <w:rFonts w:ascii="Times New Roman" w:hAnsi="Times New Roman"/>
          <w:rtl/>
        </w:rPr>
        <w:t xml:space="preserve"> </w:t>
      </w:r>
      <w:bookmarkStart w:id="358" w:name="שמואלBאBפרק-טו-{יא}"/>
      <w:bookmarkEnd w:id="358"/>
      <w:r w:rsidRPr="00CC3CC2">
        <w:rPr>
          <w:rStyle w:val="affff8"/>
          <w:rtl/>
        </w:rPr>
        <w:t>{יא}</w:t>
      </w:r>
      <w:r>
        <w:rPr>
          <w:rFonts w:ascii="Times New Roman" w:hAnsi="Times New Roman"/>
          <w:sz w:val="41"/>
          <w:szCs w:val="41"/>
          <w:rtl/>
        </w:rPr>
        <w:t xml:space="preserve"> </w:t>
      </w:r>
      <w:r w:rsidRPr="00CC3CC2">
        <w:rPr>
          <w:rtl/>
        </w:rPr>
        <w:t xml:space="preserve">נִחַ֗מְתִּי </w:t>
      </w:r>
      <w:proofErr w:type="spellStart"/>
      <w:r w:rsidRPr="00CC3CC2">
        <w:rPr>
          <w:rtl/>
        </w:rPr>
        <w:t>כִּֽי</w:t>
      </w:r>
      <w:r>
        <w:rPr>
          <w:rtl/>
        </w:rPr>
        <w:t>־</w:t>
      </w:r>
      <w:r w:rsidRPr="00CC3CC2">
        <w:rPr>
          <w:rtl/>
        </w:rPr>
        <w:t>הִמְלַ֤כְתִּי</w:t>
      </w:r>
      <w:proofErr w:type="spellEnd"/>
      <w:r w:rsidRPr="00CC3CC2">
        <w:rPr>
          <w:rtl/>
        </w:rPr>
        <w:t xml:space="preserve"> </w:t>
      </w:r>
      <w:proofErr w:type="spellStart"/>
      <w:r w:rsidRPr="00CC3CC2">
        <w:rPr>
          <w:rtl/>
        </w:rPr>
        <w:t>אֶת</w:t>
      </w:r>
      <w:r>
        <w:rPr>
          <w:rtl/>
        </w:rPr>
        <w:t>־</w:t>
      </w:r>
      <w:r w:rsidRPr="00CC3CC2">
        <w:rPr>
          <w:rtl/>
        </w:rPr>
        <w:t>שָׁאוּל</w:t>
      </w:r>
      <w:proofErr w:type="spellEnd"/>
      <w:r w:rsidRPr="00CC3CC2">
        <w:rPr>
          <w:rtl/>
        </w:rPr>
        <w:t xml:space="preserve">֙ לְמֶ֔לֶךְ </w:t>
      </w:r>
      <w:proofErr w:type="spellStart"/>
      <w:r w:rsidRPr="00CC3CC2">
        <w:rPr>
          <w:rtl/>
        </w:rPr>
        <w:t>כִּֽי</w:t>
      </w:r>
      <w:r>
        <w:rPr>
          <w:rtl/>
        </w:rPr>
        <w:t>־</w:t>
      </w:r>
      <w:r w:rsidRPr="00CC3CC2">
        <w:rPr>
          <w:rtl/>
        </w:rPr>
        <w:t>שָׁב</w:t>
      </w:r>
      <w:proofErr w:type="spellEnd"/>
      <w:r w:rsidRPr="00CC3CC2">
        <w:rPr>
          <w:rtl/>
        </w:rPr>
        <w:t xml:space="preserve">֙ מֵאַֽחֲרַ֔י </w:t>
      </w:r>
      <w:proofErr w:type="spellStart"/>
      <w:r w:rsidRPr="00CC3CC2">
        <w:rPr>
          <w:rtl/>
        </w:rPr>
        <w:t>וְאֶת</w:t>
      </w:r>
      <w:r>
        <w:rPr>
          <w:rtl/>
        </w:rPr>
        <w:t>־</w:t>
      </w:r>
      <w:r w:rsidRPr="00CC3CC2">
        <w:rPr>
          <w:rtl/>
        </w:rPr>
        <w:t>דְּבָרַ֖י</w:t>
      </w:r>
      <w:proofErr w:type="spellEnd"/>
      <w:r w:rsidRPr="00CC3CC2">
        <w:rPr>
          <w:rtl/>
        </w:rPr>
        <w:t xml:space="preserve"> לֹ֣א הֵקִ֑ים וַיִּ֙חַר֙ לִשְׁמוּאֵ֔ל וַיִּזְעַ֥ק </w:t>
      </w:r>
      <w:proofErr w:type="spellStart"/>
      <w:r w:rsidRPr="00CC3CC2">
        <w:rPr>
          <w:rtl/>
        </w:rPr>
        <w:t>אֶל</w:t>
      </w:r>
      <w:r>
        <w:rPr>
          <w:rtl/>
        </w:rPr>
        <w:t>־</w:t>
      </w:r>
      <w:r w:rsidRPr="00CC3CC2">
        <w:rPr>
          <w:rtl/>
        </w:rPr>
        <w:t>יְהוָ֖ה</w:t>
      </w:r>
      <w:proofErr w:type="spellEnd"/>
      <w:r w:rsidRPr="00CC3CC2">
        <w:rPr>
          <w:rtl/>
        </w:rPr>
        <w:t xml:space="preserve"> </w:t>
      </w:r>
      <w:proofErr w:type="spellStart"/>
      <w:r w:rsidRPr="00CC3CC2">
        <w:rPr>
          <w:rtl/>
        </w:rPr>
        <w:t>כָּל</w:t>
      </w:r>
      <w:r>
        <w:rPr>
          <w:rtl/>
        </w:rPr>
        <w:t>־</w:t>
      </w:r>
      <w:r w:rsidRPr="00CC3CC2">
        <w:rPr>
          <w:rtl/>
        </w:rPr>
        <w:t>הַלָּֽיְלָה</w:t>
      </w:r>
      <w:proofErr w:type="spellEnd"/>
      <w:r w:rsidRPr="00CC3CC2">
        <w:rPr>
          <w:rtl/>
        </w:rPr>
        <w:t>:</w:t>
      </w:r>
    </w:p>
    <w:p w14:paraId="22FF95A8" w14:textId="61B43BFC" w:rsidR="00CC3CC2" w:rsidRDefault="00CC3CC2" w:rsidP="00B25434">
      <w:pPr>
        <w:pStyle w:val="a6"/>
        <w:rPr>
          <w:rtl/>
        </w:rPr>
      </w:pPr>
      <w:r w:rsidRPr="00CC3CC2">
        <w:rPr>
          <w:rStyle w:val="affff7"/>
          <w:rtl/>
        </w:rPr>
        <w:t>נחמתי.</w:t>
      </w:r>
      <w:r w:rsidRPr="00CC3CC2">
        <w:rPr>
          <w:rtl/>
        </w:rPr>
        <w:t xml:space="preserve"> מחשבה עלתה </w:t>
      </w:r>
      <w:proofErr w:type="spellStart"/>
      <w:r w:rsidRPr="00CC3CC2">
        <w:rPr>
          <w:rtl/>
        </w:rPr>
        <w:t>בלבי</w:t>
      </w:r>
      <w:proofErr w:type="spellEnd"/>
      <w:r w:rsidRPr="00CC3CC2">
        <w:rPr>
          <w:rtl/>
        </w:rPr>
        <w:t xml:space="preserve"> על מלכות שאול שהמלכתי: </w:t>
      </w:r>
    </w:p>
    <w:p w14:paraId="7119E401" w14:textId="43E6C8AC" w:rsidR="00CC3CC2" w:rsidRDefault="00CC3CC2" w:rsidP="00B25434">
      <w:pPr>
        <w:pStyle w:val="a5"/>
        <w:rPr>
          <w:rtl/>
        </w:rPr>
      </w:pPr>
      <w:bookmarkStart w:id="359" w:name="שמואלBאBפרק-טו-{יב}"/>
      <w:bookmarkEnd w:id="359"/>
      <w:r w:rsidRPr="00CC3CC2">
        <w:rPr>
          <w:rStyle w:val="affff8"/>
          <w:rtl/>
        </w:rPr>
        <w:t>{יב}</w:t>
      </w:r>
      <w:r>
        <w:rPr>
          <w:rFonts w:ascii="Times New Roman" w:hAnsi="Times New Roman"/>
          <w:sz w:val="41"/>
          <w:szCs w:val="41"/>
          <w:rtl/>
        </w:rPr>
        <w:t xml:space="preserve"> </w:t>
      </w:r>
      <w:r w:rsidRPr="00CC3CC2">
        <w:rPr>
          <w:rtl/>
        </w:rPr>
        <w:t xml:space="preserve">וַיַּשְׁכֵּ֧ם שְׁמוּאֵ֛ל לִקְרַ֥את שָׁא֖וּל בַּבֹּ֑קֶר וַיֻּגַּ֨ד לִשְׁמוּאֵ֜ל לֵאמֹ֗ר </w:t>
      </w:r>
      <w:proofErr w:type="spellStart"/>
      <w:r w:rsidRPr="00CC3CC2">
        <w:rPr>
          <w:rtl/>
        </w:rPr>
        <w:t>בָּֽא</w:t>
      </w:r>
      <w:r>
        <w:rPr>
          <w:rtl/>
        </w:rPr>
        <w:t>־</w:t>
      </w:r>
      <w:r w:rsidRPr="00CC3CC2">
        <w:rPr>
          <w:rtl/>
        </w:rPr>
        <w:t>שָׁא֤וּל</w:t>
      </w:r>
      <w:proofErr w:type="spellEnd"/>
      <w:r w:rsidRPr="00CC3CC2">
        <w:rPr>
          <w:rtl/>
        </w:rPr>
        <w:t xml:space="preserve"> </w:t>
      </w:r>
      <w:proofErr w:type="spellStart"/>
      <w:r w:rsidRPr="00CC3CC2">
        <w:rPr>
          <w:rtl/>
        </w:rPr>
        <w:t>הַכַּרְמֶ֙לָה</w:t>
      </w:r>
      <w:proofErr w:type="spellEnd"/>
      <w:r w:rsidRPr="00CC3CC2">
        <w:rPr>
          <w:rtl/>
        </w:rPr>
        <w:t>֙ וְהִנֵּ֨ה מַצִּ֥יב לוֹ֙ יָ֔ד וַיִּסֹּב֙ וַֽיַּעֲבֹ֔ר וַיֵּ֖רֶד הַגִּלְגָּֽל:</w:t>
      </w:r>
    </w:p>
    <w:p w14:paraId="66699EB3" w14:textId="3A7B1931" w:rsidR="00CC3CC2" w:rsidRDefault="00CC3CC2" w:rsidP="00B25434">
      <w:pPr>
        <w:pStyle w:val="a6"/>
        <w:rPr>
          <w:rtl/>
        </w:rPr>
      </w:pPr>
      <w:r w:rsidRPr="00CC3CC2">
        <w:rPr>
          <w:rStyle w:val="affff7"/>
          <w:rtl/>
        </w:rPr>
        <w:t>מציב לו יד.</w:t>
      </w:r>
      <w:r w:rsidRPr="00CC3CC2">
        <w:rPr>
          <w:rtl/>
        </w:rPr>
        <w:t xml:space="preserve"> בונה לו מזבח הוא המזבח שנאמר באליהו (</w:t>
      </w:r>
      <w:proofErr w:type="spellStart"/>
      <w:r w:rsidRPr="00CC3CC2">
        <w:rPr>
          <w:rtl/>
        </w:rPr>
        <w:t>מלכים־א</w:t>
      </w:r>
      <w:proofErr w:type="spellEnd"/>
      <w:r w:rsidRPr="00CC3CC2">
        <w:rPr>
          <w:rtl/>
        </w:rPr>
        <w:t xml:space="preserve"> יח ל): </w:t>
      </w:r>
      <w:r w:rsidRPr="00CC3CC2">
        <w:rPr>
          <w:rStyle w:val="affff7"/>
          <w:rtl/>
        </w:rPr>
        <w:t>וירפא את מזבח ה' ההרוס.</w:t>
      </w:r>
      <w:r w:rsidRPr="00CC3CC2">
        <w:rPr>
          <w:rtl/>
        </w:rPr>
        <w:t xml:space="preserve"> ויונתן תרגם: והא מתקן ליה תמן אתר לפלגא ביה </w:t>
      </w:r>
      <w:proofErr w:type="spellStart"/>
      <w:r w:rsidRPr="00CC3CC2">
        <w:rPr>
          <w:rtl/>
        </w:rPr>
        <w:t>ביזתא</w:t>
      </w:r>
      <w:proofErr w:type="spellEnd"/>
      <w:r w:rsidRPr="00CC3CC2">
        <w:rPr>
          <w:rtl/>
        </w:rPr>
        <w:t xml:space="preserve">: </w:t>
      </w:r>
    </w:p>
    <w:p w14:paraId="214539BA" w14:textId="1378ADD0" w:rsidR="00CC3CC2" w:rsidRDefault="00CC3CC2" w:rsidP="00B25434">
      <w:pPr>
        <w:pStyle w:val="a5"/>
        <w:rPr>
          <w:rtl/>
        </w:rPr>
      </w:pPr>
      <w:bookmarkStart w:id="360" w:name="שמואלBאBפרק-טו-{יג}"/>
      <w:bookmarkEnd w:id="360"/>
      <w:r w:rsidRPr="00CC3CC2">
        <w:rPr>
          <w:rStyle w:val="affff8"/>
          <w:rtl/>
        </w:rPr>
        <w:t>{יג}</w:t>
      </w:r>
      <w:r>
        <w:rPr>
          <w:rFonts w:ascii="Times New Roman" w:hAnsi="Times New Roman"/>
          <w:sz w:val="41"/>
          <w:szCs w:val="41"/>
          <w:rtl/>
        </w:rPr>
        <w:t xml:space="preserve"> </w:t>
      </w:r>
      <w:r w:rsidRPr="00CC3CC2">
        <w:rPr>
          <w:rtl/>
        </w:rPr>
        <w:t xml:space="preserve">וַיָּבֹ֥א שְׁמוּאֵ֖ל </w:t>
      </w:r>
      <w:proofErr w:type="spellStart"/>
      <w:r w:rsidRPr="00CC3CC2">
        <w:rPr>
          <w:rtl/>
        </w:rPr>
        <w:t>אֶל</w:t>
      </w:r>
      <w:r>
        <w:rPr>
          <w:rtl/>
        </w:rPr>
        <w:t>־</w:t>
      </w:r>
      <w:r w:rsidRPr="00CC3CC2">
        <w:rPr>
          <w:rtl/>
        </w:rPr>
        <w:t>שָׁא֑וּל</w:t>
      </w:r>
      <w:proofErr w:type="spellEnd"/>
      <w:r w:rsidRPr="00CC3CC2">
        <w:rPr>
          <w:rtl/>
        </w:rPr>
        <w:t xml:space="preserve"> וַיֹּ֧אמֶר ל֣וֹ שָׁא֗וּל בָּר֤וּךְ אַתָּה֙ לַֽיהוָ֔ה </w:t>
      </w:r>
      <w:proofErr w:type="spellStart"/>
      <w:r w:rsidRPr="00CC3CC2">
        <w:rPr>
          <w:rtl/>
        </w:rPr>
        <w:t>הֲקִימֹ֖תִי</w:t>
      </w:r>
      <w:proofErr w:type="spellEnd"/>
      <w:r w:rsidRPr="00CC3CC2">
        <w:rPr>
          <w:rtl/>
        </w:rPr>
        <w:t xml:space="preserve"> אֶת</w:t>
      </w:r>
      <w:r>
        <w:rPr>
          <w:rtl/>
        </w:rPr>
        <w:t>־</w:t>
      </w:r>
      <w:r w:rsidRPr="00CC3CC2">
        <w:rPr>
          <w:rtl/>
        </w:rPr>
        <w:t>דְּבַ֥ר יְהוָֽה:</w:t>
      </w:r>
      <w:r w:rsidRPr="00CC3CC2">
        <w:rPr>
          <w:rFonts w:ascii="Times New Roman" w:hAnsi="Times New Roman"/>
          <w:rtl/>
        </w:rPr>
        <w:t xml:space="preserve"> </w:t>
      </w:r>
      <w:bookmarkStart w:id="361" w:name="שמואלBאBפרק-טו-{יד}"/>
      <w:bookmarkEnd w:id="361"/>
      <w:r w:rsidRPr="00CC3CC2">
        <w:rPr>
          <w:rStyle w:val="affff8"/>
          <w:rtl/>
        </w:rPr>
        <w:t>{יד}</w:t>
      </w:r>
      <w:r>
        <w:rPr>
          <w:rFonts w:ascii="Times New Roman" w:hAnsi="Times New Roman"/>
          <w:sz w:val="41"/>
          <w:szCs w:val="41"/>
          <w:rtl/>
        </w:rPr>
        <w:t xml:space="preserve"> </w:t>
      </w:r>
      <w:r w:rsidRPr="00CC3CC2">
        <w:rPr>
          <w:rtl/>
        </w:rPr>
        <w:t xml:space="preserve">וַיֹּ֣אמֶר שְׁמוּאֵ֔ל וּמֶ֛ה </w:t>
      </w:r>
      <w:proofErr w:type="spellStart"/>
      <w:r w:rsidRPr="00CC3CC2">
        <w:rPr>
          <w:rtl/>
        </w:rPr>
        <w:t>קֽוֹל</w:t>
      </w:r>
      <w:r>
        <w:rPr>
          <w:rtl/>
        </w:rPr>
        <w:t>־</w:t>
      </w:r>
      <w:r w:rsidRPr="00CC3CC2">
        <w:rPr>
          <w:rtl/>
        </w:rPr>
        <w:t>הַצֹּ֥אן</w:t>
      </w:r>
      <w:proofErr w:type="spellEnd"/>
      <w:r w:rsidRPr="00CC3CC2">
        <w:rPr>
          <w:rtl/>
        </w:rPr>
        <w:t xml:space="preserve"> הַזֶּ֖ה בְּאָזְנָ֑י וְק֣וֹל הַבָּקָ֔ר אֲשֶׁ֥ר אָנֹכִ֖י שֹׁמֵֽעַ:</w:t>
      </w:r>
      <w:r w:rsidRPr="00CC3CC2">
        <w:rPr>
          <w:rFonts w:ascii="Times New Roman" w:hAnsi="Times New Roman"/>
          <w:rtl/>
        </w:rPr>
        <w:t xml:space="preserve"> </w:t>
      </w:r>
      <w:bookmarkStart w:id="362" w:name="שמואלBאBפרק-טו-{טו}"/>
      <w:bookmarkEnd w:id="362"/>
      <w:r w:rsidRPr="00CC3CC2">
        <w:rPr>
          <w:rStyle w:val="affff8"/>
          <w:rtl/>
        </w:rPr>
        <w:t>{טו}</w:t>
      </w:r>
      <w:r>
        <w:rPr>
          <w:rFonts w:ascii="Times New Roman" w:hAnsi="Times New Roman"/>
          <w:sz w:val="41"/>
          <w:szCs w:val="41"/>
          <w:rtl/>
        </w:rPr>
        <w:t xml:space="preserve"> </w:t>
      </w:r>
      <w:r w:rsidRPr="00CC3CC2">
        <w:rPr>
          <w:rtl/>
        </w:rPr>
        <w:t xml:space="preserve">וַיֹּ֨אמֶר שָׁא֜וּל מֵעֲמָלֵקִ֣י הֱבִיא֗וּם אֲשֶׁ֨ר חָמַ֤ל הָעָם֙ </w:t>
      </w:r>
      <w:proofErr w:type="spellStart"/>
      <w:r w:rsidRPr="00CC3CC2">
        <w:rPr>
          <w:rtl/>
        </w:rPr>
        <w:t>עַל</w:t>
      </w:r>
      <w:r>
        <w:rPr>
          <w:rtl/>
        </w:rPr>
        <w:t>־</w:t>
      </w:r>
      <w:r w:rsidRPr="00CC3CC2">
        <w:rPr>
          <w:rtl/>
        </w:rPr>
        <w:t>מֵיטַ֤ב</w:t>
      </w:r>
      <w:proofErr w:type="spellEnd"/>
      <w:r w:rsidRPr="00CC3CC2">
        <w:rPr>
          <w:rtl/>
        </w:rPr>
        <w:t xml:space="preserve"> הַצֹּאן֙ וְהַבָּקָ֔ר לְמַ֥עַן זְבֹ֖חַ לַיהוָ֣ה אֱלֹהֶ֑יךָ </w:t>
      </w:r>
      <w:proofErr w:type="spellStart"/>
      <w:r w:rsidRPr="00CC3CC2">
        <w:rPr>
          <w:rtl/>
        </w:rPr>
        <w:t>וְאֶת</w:t>
      </w:r>
      <w:r>
        <w:rPr>
          <w:rtl/>
        </w:rPr>
        <w:t>־</w:t>
      </w:r>
      <w:r w:rsidRPr="00CC3CC2">
        <w:rPr>
          <w:rtl/>
        </w:rPr>
        <w:t>הַיּוֹתֵ֖ר</w:t>
      </w:r>
      <w:proofErr w:type="spellEnd"/>
      <w:r w:rsidRPr="00CC3CC2">
        <w:rPr>
          <w:rtl/>
        </w:rPr>
        <w:t xml:space="preserve"> הֶחֱרַֽמְנוּ: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363" w:name="שמואלBאBפרק-טו-{טז}"/>
      <w:bookmarkEnd w:id="363"/>
      <w:r w:rsidRPr="00CC3CC2">
        <w:rPr>
          <w:rStyle w:val="affff8"/>
          <w:rtl/>
        </w:rPr>
        <w:t>{טז}</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שָׁא֔וּל</w:t>
      </w:r>
      <w:proofErr w:type="spellEnd"/>
      <w:r w:rsidRPr="00CC3CC2">
        <w:rPr>
          <w:rtl/>
        </w:rPr>
        <w:t xml:space="preserve"> הֶ֚רֶף וְאַגִּ֣ידָה לְּךָ֔ אֵת֩ אֲשֶׁ֨ר דִּבֶּ֧ר יְהוָ֛ה אֵלַ֖י הַלָּ֑יְלָה </w:t>
      </w:r>
      <w:r w:rsidRPr="00CC3CC2">
        <w:rPr>
          <w:sz w:val="24"/>
          <w:szCs w:val="24"/>
          <w:rtl/>
        </w:rPr>
        <w:t>(ויאמרו)</w:t>
      </w:r>
      <w:r w:rsidRPr="00CC3CC2">
        <w:rPr>
          <w:rtl/>
        </w:rPr>
        <w:t xml:space="preserve"> וַיֹּ֥אמֶר ל֖וֹ דַּבֵּֽר:</w:t>
      </w:r>
      <w:r w:rsidRPr="00CC3CC2">
        <w:rPr>
          <w:rFonts w:ascii="Times New Roman" w:hAnsi="Times New Roman"/>
          <w:rtl/>
        </w:rPr>
        <w:t xml:space="preserve"> </w:t>
      </w:r>
      <w:r w:rsidRPr="00CC3CC2">
        <w:rPr>
          <w:rFonts w:ascii="Times New Roman" w:hAnsi="Times New Roman"/>
          <w:sz w:val="24"/>
          <w:szCs w:val="24"/>
          <w:rtl/>
        </w:rPr>
        <w:t>(ס)</w:t>
      </w:r>
    </w:p>
    <w:p w14:paraId="42FDE426" w14:textId="4FE8A992" w:rsidR="00CC3CC2" w:rsidRDefault="00CC3CC2" w:rsidP="00B25434">
      <w:pPr>
        <w:pStyle w:val="a6"/>
        <w:rPr>
          <w:rtl/>
        </w:rPr>
      </w:pPr>
      <w:r w:rsidRPr="00CC3CC2">
        <w:rPr>
          <w:rStyle w:val="affff7"/>
          <w:rtl/>
        </w:rPr>
        <w:t>הרף.</w:t>
      </w:r>
      <w:r w:rsidRPr="00CC3CC2">
        <w:rPr>
          <w:rtl/>
        </w:rPr>
        <w:t xml:space="preserve"> כתרגומו: אוריך, פירוש המתן: </w:t>
      </w:r>
    </w:p>
    <w:p w14:paraId="574A18F5" w14:textId="71D11C1B" w:rsidR="00CC3CC2" w:rsidRDefault="00CC3CC2" w:rsidP="00B25434">
      <w:pPr>
        <w:pStyle w:val="a5"/>
        <w:rPr>
          <w:rtl/>
        </w:rPr>
      </w:pPr>
      <w:bookmarkStart w:id="364" w:name="שמואלBאBפרק-טו-{יז}"/>
      <w:bookmarkEnd w:id="364"/>
      <w:r w:rsidRPr="00CC3CC2">
        <w:rPr>
          <w:rStyle w:val="affff8"/>
          <w:rtl/>
        </w:rPr>
        <w:t>{יז}</w:t>
      </w:r>
      <w:r>
        <w:rPr>
          <w:rFonts w:ascii="Times New Roman" w:hAnsi="Times New Roman"/>
          <w:sz w:val="41"/>
          <w:szCs w:val="41"/>
          <w:rtl/>
        </w:rPr>
        <w:t xml:space="preserve"> </w:t>
      </w:r>
      <w:r w:rsidRPr="00CC3CC2">
        <w:rPr>
          <w:rtl/>
        </w:rPr>
        <w:t xml:space="preserve">וַיֹּ֣אמֶר שְׁמוּאֵ֔ל הֲל֗וֹא </w:t>
      </w:r>
      <w:proofErr w:type="spellStart"/>
      <w:r w:rsidRPr="00CC3CC2">
        <w:rPr>
          <w:rtl/>
        </w:rPr>
        <w:t>אִם</w:t>
      </w:r>
      <w:r>
        <w:rPr>
          <w:rtl/>
        </w:rPr>
        <w:t>־</w:t>
      </w:r>
      <w:r w:rsidRPr="00CC3CC2">
        <w:rPr>
          <w:rtl/>
        </w:rPr>
        <w:t>קָטֹ֤ן</w:t>
      </w:r>
      <w:proofErr w:type="spellEnd"/>
      <w:r w:rsidRPr="00CC3CC2">
        <w:rPr>
          <w:rtl/>
        </w:rPr>
        <w:t xml:space="preserve"> </w:t>
      </w:r>
      <w:r w:rsidRPr="00CC3CC2">
        <w:rPr>
          <w:rtl/>
        </w:rPr>
        <w:t>אַתָּה֙ בְּעֵינֶ֔יךָ רֹ֛אשׁ שִׁבְטֵ֥י יִשְׂרָאֵ֖ל אָ֑תָּה וַיִּמְשָׁחֲךָ֧ יְהוָ֛ה לְמֶ֖לֶךְ עַל</w:t>
      </w:r>
      <w:r>
        <w:rPr>
          <w:rtl/>
        </w:rPr>
        <w:t>־</w:t>
      </w:r>
      <w:r w:rsidRPr="00CC3CC2">
        <w:rPr>
          <w:rtl/>
        </w:rPr>
        <w:t>יִשְׂרָאֵֽל:</w:t>
      </w:r>
    </w:p>
    <w:p w14:paraId="7FCBF199" w14:textId="06124C5A" w:rsidR="00CC3CC2" w:rsidRDefault="00CC3CC2" w:rsidP="00B25434">
      <w:pPr>
        <w:pStyle w:val="a6"/>
        <w:rPr>
          <w:rtl/>
        </w:rPr>
      </w:pPr>
      <w:r w:rsidRPr="00CC3CC2">
        <w:rPr>
          <w:rStyle w:val="affff7"/>
          <w:rtl/>
        </w:rPr>
        <w:t>ראש שבטי ישראל אתה.</w:t>
      </w:r>
      <w:r w:rsidRPr="00CC3CC2">
        <w:rPr>
          <w:rtl/>
        </w:rPr>
        <w:t xml:space="preserve"> תרגם יונתן: שבטא דבנימין עבר בימא בריש כל עמא, כמה שנאמר (תהלים סח כח): בנימין צעיר רודם: </w:t>
      </w:r>
    </w:p>
    <w:p w14:paraId="0350C452" w14:textId="19800CAC" w:rsidR="00CC3CC2" w:rsidRDefault="00CC3CC2" w:rsidP="00B25434">
      <w:pPr>
        <w:pStyle w:val="a5"/>
        <w:rPr>
          <w:rtl/>
        </w:rPr>
      </w:pPr>
      <w:bookmarkStart w:id="365" w:name="שמואלBאBפרק-טו-{יח}"/>
      <w:bookmarkEnd w:id="365"/>
      <w:r w:rsidRPr="00CC3CC2">
        <w:rPr>
          <w:rStyle w:val="affff8"/>
          <w:rtl/>
        </w:rPr>
        <w:t>{יח}</w:t>
      </w:r>
      <w:r>
        <w:rPr>
          <w:rFonts w:ascii="Times New Roman" w:hAnsi="Times New Roman"/>
          <w:sz w:val="41"/>
          <w:szCs w:val="41"/>
          <w:rtl/>
        </w:rPr>
        <w:t xml:space="preserve"> </w:t>
      </w:r>
      <w:r w:rsidRPr="00CC3CC2">
        <w:rPr>
          <w:rtl/>
        </w:rPr>
        <w:t xml:space="preserve">וַיִּשְׁלָחֲךָ֥ יְהוָ֖ה בְּדָ֑רֶךְ וַיֹּ֗אמֶר לֵ֣ךְ וְהַחֲרַמְתָּ֞ה </w:t>
      </w:r>
      <w:proofErr w:type="spellStart"/>
      <w:r w:rsidRPr="00CC3CC2">
        <w:rPr>
          <w:rtl/>
        </w:rPr>
        <w:t>אֶת</w:t>
      </w:r>
      <w:r>
        <w:rPr>
          <w:rtl/>
        </w:rPr>
        <w:t>־</w:t>
      </w:r>
      <w:r w:rsidRPr="00CC3CC2">
        <w:rPr>
          <w:rtl/>
        </w:rPr>
        <w:t>הַֽחַטָּאִים</w:t>
      </w:r>
      <w:proofErr w:type="spellEnd"/>
      <w:r w:rsidRPr="00CC3CC2">
        <w:rPr>
          <w:rtl/>
        </w:rPr>
        <w:t xml:space="preserve">֙ </w:t>
      </w:r>
      <w:proofErr w:type="spellStart"/>
      <w:r w:rsidRPr="00CC3CC2">
        <w:rPr>
          <w:rtl/>
        </w:rPr>
        <w:t>אֶת</w:t>
      </w:r>
      <w:r>
        <w:rPr>
          <w:rtl/>
        </w:rPr>
        <w:t>־</w:t>
      </w:r>
      <w:r w:rsidRPr="00CC3CC2">
        <w:rPr>
          <w:rtl/>
        </w:rPr>
        <w:t>עֲמָלֵ֔ק</w:t>
      </w:r>
      <w:proofErr w:type="spellEnd"/>
      <w:r w:rsidRPr="00CC3CC2">
        <w:rPr>
          <w:rtl/>
        </w:rPr>
        <w:t xml:space="preserve"> וְנִלְחַמְתָּ֣ ב֔וֹ עַ֥ד כַּלּוֹתָ֖ם אֹתָֽם:</w:t>
      </w:r>
    </w:p>
    <w:p w14:paraId="227A50FD" w14:textId="36727C94" w:rsidR="00CC3CC2" w:rsidRDefault="00CC3CC2" w:rsidP="00B25434">
      <w:pPr>
        <w:pStyle w:val="a6"/>
        <w:rPr>
          <w:rtl/>
        </w:rPr>
      </w:pPr>
      <w:r w:rsidRPr="00CC3CC2">
        <w:rPr>
          <w:rStyle w:val="affff7"/>
          <w:rtl/>
        </w:rPr>
        <w:t>עד כלותם אותם.</w:t>
      </w:r>
      <w:r w:rsidRPr="00CC3CC2">
        <w:rPr>
          <w:rtl/>
        </w:rPr>
        <w:t xml:space="preserve"> העם אשר אתך יכלו אותם: </w:t>
      </w:r>
    </w:p>
    <w:p w14:paraId="10DF69E1" w14:textId="7A0D28B7" w:rsidR="00CC3CC2" w:rsidRDefault="00CC3CC2" w:rsidP="00B25434">
      <w:pPr>
        <w:pStyle w:val="a5"/>
        <w:rPr>
          <w:rtl/>
        </w:rPr>
      </w:pPr>
      <w:bookmarkStart w:id="366" w:name="שמואלBאBפרק-טו-{יט}"/>
      <w:bookmarkEnd w:id="366"/>
      <w:r w:rsidRPr="00CC3CC2">
        <w:rPr>
          <w:rStyle w:val="affff8"/>
          <w:rtl/>
        </w:rPr>
        <w:t>{יט}</w:t>
      </w:r>
      <w:r>
        <w:rPr>
          <w:rFonts w:ascii="Times New Roman" w:hAnsi="Times New Roman"/>
          <w:sz w:val="41"/>
          <w:szCs w:val="41"/>
          <w:rtl/>
        </w:rPr>
        <w:t xml:space="preserve"> </w:t>
      </w:r>
      <w:r w:rsidRPr="00CC3CC2">
        <w:rPr>
          <w:rtl/>
        </w:rPr>
        <w:t xml:space="preserve">וְלָ֥מָּה </w:t>
      </w:r>
      <w:proofErr w:type="spellStart"/>
      <w:r w:rsidRPr="00CC3CC2">
        <w:rPr>
          <w:rtl/>
        </w:rPr>
        <w:t>לֹא</w:t>
      </w:r>
      <w:r>
        <w:rPr>
          <w:rtl/>
        </w:rPr>
        <w:t>־</w:t>
      </w:r>
      <w:r w:rsidRPr="00CC3CC2">
        <w:rPr>
          <w:rtl/>
        </w:rPr>
        <w:t>שָׁמַ֖עְת</w:t>
      </w:r>
      <w:proofErr w:type="spellEnd"/>
      <w:r w:rsidRPr="00CC3CC2">
        <w:rPr>
          <w:rtl/>
        </w:rPr>
        <w:t xml:space="preserve">ָּ בְּק֣וֹל יְהוָ֑ה וַתַּ֙עַט֙ </w:t>
      </w:r>
      <w:proofErr w:type="spellStart"/>
      <w:r w:rsidRPr="00CC3CC2">
        <w:rPr>
          <w:rtl/>
        </w:rPr>
        <w:t>אֶל</w:t>
      </w:r>
      <w:r>
        <w:rPr>
          <w:rtl/>
        </w:rPr>
        <w:t>־</w:t>
      </w:r>
      <w:r w:rsidRPr="00CC3CC2">
        <w:rPr>
          <w:rtl/>
        </w:rPr>
        <w:t>הַשָּׁלָ֔ל</w:t>
      </w:r>
      <w:proofErr w:type="spellEnd"/>
      <w:r w:rsidRPr="00CC3CC2">
        <w:rPr>
          <w:rtl/>
        </w:rPr>
        <w:t xml:space="preserve"> וַתַּ֥עַשׂ הָרַ֖ע בְּעֵינֵ֥י יְהוָֽה:</w:t>
      </w:r>
      <w:r w:rsidRPr="00CC3CC2">
        <w:rPr>
          <w:rFonts w:ascii="Times New Roman" w:hAnsi="Times New Roman"/>
          <w:rtl/>
        </w:rPr>
        <w:t xml:space="preserve"> </w:t>
      </w:r>
      <w:r w:rsidRPr="00CC3CC2">
        <w:rPr>
          <w:rFonts w:ascii="Times New Roman" w:hAnsi="Times New Roman"/>
          <w:sz w:val="24"/>
          <w:szCs w:val="24"/>
          <w:rtl/>
        </w:rPr>
        <w:t>(ס)</w:t>
      </w:r>
    </w:p>
    <w:p w14:paraId="663B1A38" w14:textId="2E6EAE9B" w:rsidR="00CC3CC2" w:rsidRDefault="00CC3CC2" w:rsidP="00B25434">
      <w:pPr>
        <w:pStyle w:val="a6"/>
        <w:rPr>
          <w:rtl/>
        </w:rPr>
      </w:pPr>
      <w:r w:rsidRPr="00CC3CC2">
        <w:rPr>
          <w:rStyle w:val="affff7"/>
          <w:rtl/>
        </w:rPr>
        <w:t>ותעט.</w:t>
      </w:r>
      <w:r w:rsidRPr="00CC3CC2">
        <w:rPr>
          <w:rtl/>
        </w:rPr>
        <w:t xml:space="preserve"> כמו </w:t>
      </w:r>
      <w:proofErr w:type="spellStart"/>
      <w:r w:rsidRPr="00CC3CC2">
        <w:rPr>
          <w:rtl/>
        </w:rPr>
        <w:t>ותעף</w:t>
      </w:r>
      <w:proofErr w:type="spellEnd"/>
      <w:r w:rsidRPr="00CC3CC2">
        <w:rPr>
          <w:rtl/>
        </w:rPr>
        <w:t xml:space="preserve">, לשון עיט (בראשית טו יא): </w:t>
      </w:r>
    </w:p>
    <w:p w14:paraId="68562D30" w14:textId="498BE004" w:rsidR="00CC3CC2" w:rsidRDefault="00CC3CC2" w:rsidP="00B25434">
      <w:pPr>
        <w:pStyle w:val="a5"/>
        <w:rPr>
          <w:rtl/>
        </w:rPr>
      </w:pPr>
      <w:bookmarkStart w:id="367" w:name="שמואלBאBפרק-טו-{כ}"/>
      <w:bookmarkEnd w:id="367"/>
      <w:r w:rsidRPr="00CC3CC2">
        <w:rPr>
          <w:rStyle w:val="affff8"/>
          <w:rtl/>
        </w:rPr>
        <w:t>{כ}</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שְׁמוּאֵ֗ל</w:t>
      </w:r>
      <w:proofErr w:type="spellEnd"/>
      <w:r w:rsidRPr="00CC3CC2">
        <w:rPr>
          <w:rtl/>
        </w:rPr>
        <w:t xml:space="preserve"> אֲשֶׁ֤ר שָׁמַ֙עְתִּי֙ בְּק֣וֹל יְהוָ֔ה וָאֵלֵ֕ךְ בַּדֶּ֖רֶךְ </w:t>
      </w:r>
      <w:proofErr w:type="spellStart"/>
      <w:r w:rsidRPr="00CC3CC2">
        <w:rPr>
          <w:rtl/>
        </w:rPr>
        <w:t>אֲשֶׁר</w:t>
      </w:r>
      <w:r>
        <w:rPr>
          <w:rtl/>
        </w:rPr>
        <w:t>־</w:t>
      </w:r>
      <w:r w:rsidRPr="00CC3CC2">
        <w:rPr>
          <w:rtl/>
        </w:rPr>
        <w:t>שְׁלָחַ֣נִי</w:t>
      </w:r>
      <w:proofErr w:type="spellEnd"/>
      <w:r w:rsidRPr="00CC3CC2">
        <w:rPr>
          <w:rtl/>
        </w:rPr>
        <w:t xml:space="preserve"> יְהוָ֑ה וָאָבִ֗יא </w:t>
      </w:r>
      <w:proofErr w:type="spellStart"/>
      <w:r w:rsidRPr="00CC3CC2">
        <w:rPr>
          <w:rtl/>
        </w:rPr>
        <w:t>אֶת</w:t>
      </w:r>
      <w:r>
        <w:rPr>
          <w:rtl/>
        </w:rPr>
        <w:t>־</w:t>
      </w:r>
      <w:r w:rsidRPr="00CC3CC2">
        <w:rPr>
          <w:rtl/>
        </w:rPr>
        <w:t>אֲגַג</w:t>
      </w:r>
      <w:proofErr w:type="spellEnd"/>
      <w:r w:rsidRPr="00CC3CC2">
        <w:rPr>
          <w:rtl/>
        </w:rPr>
        <w:t xml:space="preserve">֙ מֶ֣לֶךְ עֲמָלֵ֔ק </w:t>
      </w:r>
      <w:proofErr w:type="spellStart"/>
      <w:r w:rsidRPr="00CC3CC2">
        <w:rPr>
          <w:rtl/>
        </w:rPr>
        <w:t>וְאֶת</w:t>
      </w:r>
      <w:r>
        <w:rPr>
          <w:rtl/>
        </w:rPr>
        <w:t>־</w:t>
      </w:r>
      <w:r w:rsidRPr="00CC3CC2">
        <w:rPr>
          <w:rtl/>
        </w:rPr>
        <w:t>עֲמָלֵ֖ק</w:t>
      </w:r>
      <w:proofErr w:type="spellEnd"/>
      <w:r w:rsidRPr="00CC3CC2">
        <w:rPr>
          <w:rtl/>
        </w:rPr>
        <w:t xml:space="preserve"> הֶחֱרַֽמְתִּי:</w:t>
      </w:r>
      <w:r w:rsidRPr="00CC3CC2">
        <w:rPr>
          <w:rFonts w:ascii="Times New Roman" w:hAnsi="Times New Roman"/>
          <w:rtl/>
        </w:rPr>
        <w:t xml:space="preserve"> </w:t>
      </w:r>
      <w:bookmarkStart w:id="368" w:name="שמואלBאBפרק-טו-{כא}"/>
      <w:bookmarkEnd w:id="368"/>
      <w:r w:rsidRPr="00CC3CC2">
        <w:rPr>
          <w:rStyle w:val="affff8"/>
          <w:rtl/>
        </w:rPr>
        <w:t>{כא}</w:t>
      </w:r>
      <w:r>
        <w:rPr>
          <w:rFonts w:ascii="Times New Roman" w:hAnsi="Times New Roman"/>
          <w:sz w:val="41"/>
          <w:szCs w:val="41"/>
          <w:rtl/>
        </w:rPr>
        <w:t xml:space="preserve"> </w:t>
      </w:r>
      <w:r w:rsidRPr="00CC3CC2">
        <w:rPr>
          <w:rtl/>
        </w:rPr>
        <w:t>וַיִּקַּ֨ח הָעָ֧ם מֵהַשָּׁלָ֛ל צֹ֥אן וּבָקָ֖ר רֵאשִׁ֣ית הַחֵ֑רֶם לִזְבֹּ֛חַ לַֽיהוָ֥ה אֱלֹהֶ֖יךָ בַּגִּלְגָּֽל:</w:t>
      </w:r>
    </w:p>
    <w:p w14:paraId="0D5BD5FF" w14:textId="746425BF" w:rsidR="00CC3CC2" w:rsidRDefault="00CC3CC2" w:rsidP="00B25434">
      <w:pPr>
        <w:pStyle w:val="a6"/>
        <w:rPr>
          <w:rtl/>
        </w:rPr>
      </w:pPr>
      <w:r w:rsidRPr="00CC3CC2">
        <w:rPr>
          <w:rStyle w:val="affff7"/>
          <w:rtl/>
        </w:rPr>
        <w:t>ראשית החרם.</w:t>
      </w:r>
      <w:r w:rsidRPr="00CC3CC2">
        <w:rPr>
          <w:rtl/>
        </w:rPr>
        <w:t xml:space="preserve"> מיטב החרם, וכן (דברים יח ד): ראשית דגנך, כמה שנאמר (במדבר יח ל): </w:t>
      </w:r>
      <w:r w:rsidRPr="00CC3CC2">
        <w:rPr>
          <w:rStyle w:val="affff7"/>
          <w:rtl/>
        </w:rPr>
        <w:t>בהרימכם את חלבו ממנו.</w:t>
      </w:r>
      <w:r w:rsidRPr="00CC3CC2">
        <w:rPr>
          <w:rtl/>
        </w:rPr>
        <w:t xml:space="preserve"> ויונתן תרגם: קדם </w:t>
      </w:r>
      <w:proofErr w:type="spellStart"/>
      <w:r w:rsidRPr="00CC3CC2">
        <w:rPr>
          <w:rtl/>
        </w:rPr>
        <w:t>דיחרמון</w:t>
      </w:r>
      <w:proofErr w:type="spellEnd"/>
      <w:r w:rsidRPr="00CC3CC2">
        <w:rPr>
          <w:rtl/>
        </w:rPr>
        <w:t xml:space="preserve">: </w:t>
      </w:r>
    </w:p>
    <w:p w14:paraId="410059B0" w14:textId="12C0E497" w:rsidR="00CC3CC2" w:rsidRDefault="00CC3CC2" w:rsidP="00B25434">
      <w:pPr>
        <w:pStyle w:val="a5"/>
        <w:rPr>
          <w:rtl/>
        </w:rPr>
      </w:pPr>
      <w:bookmarkStart w:id="369" w:name="שמואלBאBפרק-טו-{כב}"/>
      <w:bookmarkEnd w:id="369"/>
      <w:r w:rsidRPr="00CC3CC2">
        <w:rPr>
          <w:rStyle w:val="affff8"/>
          <w:rtl/>
        </w:rPr>
        <w:t>{כב}</w:t>
      </w:r>
      <w:r>
        <w:rPr>
          <w:rFonts w:ascii="Times New Roman" w:hAnsi="Times New Roman"/>
          <w:sz w:val="41"/>
          <w:szCs w:val="41"/>
          <w:rtl/>
        </w:rPr>
        <w:t xml:space="preserve"> </w:t>
      </w:r>
      <w:r w:rsidRPr="00CC3CC2">
        <w:rPr>
          <w:rtl/>
        </w:rPr>
        <w:t>וַיֹּ֣אמֶר שְׁמוּאֵ֗ל הַחֵ֤פֶץ לַֽיהוָה֙ בְּעֹל֣וֹת וּזְבָחִ֔ים כִּשְׁמֹ֖עַ בְּק֣וֹל יְהוָ֑ה הִנֵּ֤ה שְׁמֹ֙עַ֙ מִזֶּ֣בַח ט֔וֹב לְהַקְשִׁ֖יב מֵחֵ֥לֶב אֵילִֽים:</w:t>
      </w:r>
    </w:p>
    <w:p w14:paraId="7D6AF37F" w14:textId="1D76B344" w:rsidR="00CC3CC2" w:rsidRDefault="00CC3CC2" w:rsidP="00B25434">
      <w:pPr>
        <w:pStyle w:val="a6"/>
        <w:rPr>
          <w:rtl/>
        </w:rPr>
      </w:pPr>
      <w:r w:rsidRPr="00CC3CC2">
        <w:rPr>
          <w:rStyle w:val="affff7"/>
          <w:rtl/>
        </w:rPr>
        <w:t>הנה שמוע.</w:t>
      </w:r>
      <w:r w:rsidRPr="00CC3CC2">
        <w:rPr>
          <w:rtl/>
        </w:rPr>
        <w:t xml:space="preserve"> בקולו, טוב מזבח: </w:t>
      </w:r>
      <w:r w:rsidRPr="00CC3CC2">
        <w:rPr>
          <w:rStyle w:val="affff7"/>
          <w:rtl/>
        </w:rPr>
        <w:t>להקשיב מחלב אילים.</w:t>
      </w:r>
      <w:r w:rsidRPr="00CC3CC2">
        <w:rPr>
          <w:rtl/>
        </w:rPr>
        <w:t xml:space="preserve"> זה מוסב על הנה שמוע מזבח טוב, ולהקשיב, מחלב אילים: </w:t>
      </w:r>
    </w:p>
    <w:p w14:paraId="701927B3" w14:textId="40C1516E" w:rsidR="00CC3CC2" w:rsidRDefault="00CC3CC2" w:rsidP="00B25434">
      <w:pPr>
        <w:pStyle w:val="a5"/>
        <w:rPr>
          <w:rtl/>
        </w:rPr>
      </w:pPr>
      <w:bookmarkStart w:id="370" w:name="שמואלBאBפרק-טו-{כג}"/>
      <w:bookmarkEnd w:id="370"/>
      <w:r w:rsidRPr="00CC3CC2">
        <w:rPr>
          <w:rStyle w:val="affff8"/>
          <w:rtl/>
        </w:rPr>
        <w:t>{כג}</w:t>
      </w:r>
      <w:r>
        <w:rPr>
          <w:rFonts w:ascii="Times New Roman" w:hAnsi="Times New Roman"/>
          <w:sz w:val="41"/>
          <w:szCs w:val="41"/>
          <w:rtl/>
        </w:rPr>
        <w:t xml:space="preserve"> </w:t>
      </w:r>
      <w:r w:rsidRPr="00CC3CC2">
        <w:rPr>
          <w:rtl/>
        </w:rPr>
        <w:t xml:space="preserve">כִּ֤י </w:t>
      </w:r>
      <w:proofErr w:type="spellStart"/>
      <w:r w:rsidRPr="00CC3CC2">
        <w:rPr>
          <w:rtl/>
        </w:rPr>
        <w:t>חַטַּאת</w:t>
      </w:r>
      <w:r>
        <w:rPr>
          <w:rtl/>
        </w:rPr>
        <w:t>־</w:t>
      </w:r>
      <w:r w:rsidRPr="00CC3CC2">
        <w:rPr>
          <w:rtl/>
        </w:rPr>
        <w:t>קֶ֙סֶם</w:t>
      </w:r>
      <w:proofErr w:type="spellEnd"/>
      <w:r w:rsidRPr="00CC3CC2">
        <w:rPr>
          <w:rtl/>
        </w:rPr>
        <w:t>֙ מֶ֔רִי וְאָ֥וֶן וּתְרָפִ֖ים הַפְצַ֑ר יַ֗עַן מָאַ֙סְתָּ֙ אֶת</w:t>
      </w:r>
      <w:r>
        <w:rPr>
          <w:rtl/>
        </w:rPr>
        <w:t>־</w:t>
      </w:r>
      <w:r w:rsidRPr="00CC3CC2">
        <w:rPr>
          <w:rtl/>
        </w:rPr>
        <w:t>דְּבַ֣ר יְהוָ֔ה וַיִּמְאָסְךָ֖ מִמֶּֽלֶךְ:</w:t>
      </w:r>
      <w:r w:rsidRPr="00CC3CC2">
        <w:rPr>
          <w:rFonts w:ascii="Times New Roman" w:hAnsi="Times New Roman"/>
          <w:rtl/>
        </w:rPr>
        <w:t xml:space="preserve"> </w:t>
      </w:r>
      <w:r w:rsidRPr="00CC3CC2">
        <w:rPr>
          <w:rFonts w:ascii="Times New Roman" w:hAnsi="Times New Roman"/>
          <w:sz w:val="24"/>
          <w:szCs w:val="24"/>
          <w:rtl/>
        </w:rPr>
        <w:t>(ס)</w:t>
      </w:r>
    </w:p>
    <w:p w14:paraId="0BF4C29A" w14:textId="32E7979D" w:rsidR="00CC3CC2" w:rsidRDefault="00CC3CC2" w:rsidP="00B25434">
      <w:pPr>
        <w:pStyle w:val="a6"/>
        <w:rPr>
          <w:rtl/>
        </w:rPr>
      </w:pPr>
      <w:r w:rsidRPr="00CC3CC2">
        <w:rPr>
          <w:rStyle w:val="affff7"/>
          <w:rtl/>
        </w:rPr>
        <w:t>כי חטאת קסם מרי ואון ותרפים הפצר.</w:t>
      </w:r>
      <w:r w:rsidRPr="00CC3CC2">
        <w:rPr>
          <w:rtl/>
        </w:rPr>
        <w:t xml:space="preserve"> וכעונש של און ותרפים, כן עונש של הפצר. ויונתן תרגם: ארי כחוב גבריא וכו' וכחובי עמא דטעו בתר טעותא, כן חובת כל </w:t>
      </w:r>
      <w:r w:rsidRPr="00CC3CC2">
        <w:rPr>
          <w:rtl/>
        </w:rPr>
        <w:lastRenderedPageBreak/>
        <w:t xml:space="preserve">אנש </w:t>
      </w:r>
      <w:proofErr w:type="spellStart"/>
      <w:r w:rsidRPr="00CC3CC2">
        <w:rPr>
          <w:rtl/>
        </w:rPr>
        <w:t>דפצר</w:t>
      </w:r>
      <w:proofErr w:type="spellEnd"/>
      <w:r w:rsidRPr="00CC3CC2">
        <w:rPr>
          <w:rtl/>
        </w:rPr>
        <w:t xml:space="preserve"> ומוסיף וכו': </w:t>
      </w:r>
      <w:r w:rsidRPr="00CC3CC2">
        <w:rPr>
          <w:rStyle w:val="affff7"/>
          <w:rtl/>
        </w:rPr>
        <w:t>הפצר.</w:t>
      </w:r>
      <w:r w:rsidRPr="00CC3CC2">
        <w:rPr>
          <w:rtl/>
        </w:rPr>
        <w:t xml:space="preserve"> לשון תוספת, וכן (בראשית לג יא): ויפצר בו, הרבה עליו דברים: </w:t>
      </w:r>
    </w:p>
    <w:p w14:paraId="1B09BE0A" w14:textId="4BA4AAFA" w:rsidR="00CC3CC2" w:rsidRDefault="00CC3CC2" w:rsidP="00B25434">
      <w:pPr>
        <w:pStyle w:val="a5"/>
        <w:rPr>
          <w:rtl/>
        </w:rPr>
      </w:pPr>
      <w:bookmarkStart w:id="371" w:name="שמואלBאBפרק-טו-{כד}"/>
      <w:bookmarkEnd w:id="371"/>
      <w:r w:rsidRPr="00CC3CC2">
        <w:rPr>
          <w:rStyle w:val="affff8"/>
          <w:rtl/>
        </w:rPr>
        <w:t>{כד}</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שְׁמוּאֵל</w:t>
      </w:r>
      <w:proofErr w:type="spellEnd"/>
      <w:r w:rsidRPr="00CC3CC2">
        <w:rPr>
          <w:rtl/>
        </w:rPr>
        <w:t xml:space="preserve">֙ חָטָ֔אתִי </w:t>
      </w:r>
      <w:proofErr w:type="spellStart"/>
      <w:r w:rsidRPr="00CC3CC2">
        <w:rPr>
          <w:rtl/>
        </w:rPr>
        <w:t>כִּֽי</w:t>
      </w:r>
      <w:r>
        <w:rPr>
          <w:rtl/>
        </w:rPr>
        <w:t>־</w:t>
      </w:r>
      <w:r w:rsidRPr="00CC3CC2">
        <w:rPr>
          <w:rtl/>
        </w:rPr>
        <w:t>עָבַ֥רְתִּי</w:t>
      </w:r>
      <w:proofErr w:type="spellEnd"/>
      <w:r w:rsidRPr="00CC3CC2">
        <w:rPr>
          <w:rtl/>
        </w:rPr>
        <w:t xml:space="preserve"> </w:t>
      </w:r>
      <w:proofErr w:type="spellStart"/>
      <w:r w:rsidRPr="00CC3CC2">
        <w:rPr>
          <w:rtl/>
        </w:rPr>
        <w:t>אֶת</w:t>
      </w:r>
      <w:r>
        <w:rPr>
          <w:rtl/>
        </w:rPr>
        <w:t>־</w:t>
      </w:r>
      <w:r w:rsidRPr="00CC3CC2">
        <w:rPr>
          <w:rtl/>
        </w:rPr>
        <w:t>פִּֽי</w:t>
      </w:r>
      <w:r>
        <w:rPr>
          <w:rtl/>
        </w:rPr>
        <w:t>־</w:t>
      </w:r>
      <w:r w:rsidRPr="00CC3CC2">
        <w:rPr>
          <w:rtl/>
        </w:rPr>
        <w:t>יְהוָ֖ה</w:t>
      </w:r>
      <w:proofErr w:type="spellEnd"/>
      <w:r w:rsidRPr="00CC3CC2">
        <w:rPr>
          <w:rtl/>
        </w:rPr>
        <w:t xml:space="preserve"> </w:t>
      </w:r>
      <w:proofErr w:type="spellStart"/>
      <w:r w:rsidRPr="00CC3CC2">
        <w:rPr>
          <w:rtl/>
        </w:rPr>
        <w:t>וְאֶת</w:t>
      </w:r>
      <w:r>
        <w:rPr>
          <w:rtl/>
        </w:rPr>
        <w:t>־</w:t>
      </w:r>
      <w:r w:rsidRPr="00CC3CC2">
        <w:rPr>
          <w:rtl/>
        </w:rPr>
        <w:t>דְּבָרֶ֑יך</w:t>
      </w:r>
      <w:proofErr w:type="spellEnd"/>
      <w:r w:rsidRPr="00CC3CC2">
        <w:rPr>
          <w:rtl/>
        </w:rPr>
        <w:t xml:space="preserve">ָ כִּ֤י יָרֵ֙אתִי֙ </w:t>
      </w:r>
      <w:proofErr w:type="spellStart"/>
      <w:r w:rsidRPr="00CC3CC2">
        <w:rPr>
          <w:rtl/>
        </w:rPr>
        <w:t>אֶת</w:t>
      </w:r>
      <w:r>
        <w:rPr>
          <w:rtl/>
        </w:rPr>
        <w:t>־</w:t>
      </w:r>
      <w:r w:rsidRPr="00CC3CC2">
        <w:rPr>
          <w:rtl/>
        </w:rPr>
        <w:t>הָעָ֔ם</w:t>
      </w:r>
      <w:proofErr w:type="spellEnd"/>
      <w:r w:rsidRPr="00CC3CC2">
        <w:rPr>
          <w:rtl/>
        </w:rPr>
        <w:t xml:space="preserve"> וָאֶשְׁמַ֖ע בְּקוֹלָֽם:</w:t>
      </w:r>
    </w:p>
    <w:p w14:paraId="39449282" w14:textId="2E13E1A7" w:rsidR="00CC3CC2" w:rsidRDefault="00CC3CC2" w:rsidP="00B25434">
      <w:pPr>
        <w:pStyle w:val="a6"/>
        <w:rPr>
          <w:rtl/>
        </w:rPr>
      </w:pPr>
      <w:r w:rsidRPr="00CC3CC2">
        <w:rPr>
          <w:rStyle w:val="affff7"/>
          <w:rtl/>
        </w:rPr>
        <w:t>יראתי את העם.</w:t>
      </w:r>
      <w:r w:rsidRPr="00CC3CC2">
        <w:rPr>
          <w:rtl/>
        </w:rPr>
        <w:t xml:space="preserve"> דואג האדומי, שהיה חשוב כולם: </w:t>
      </w:r>
    </w:p>
    <w:p w14:paraId="45779315" w14:textId="7FBB3B49" w:rsidR="00CC3CC2" w:rsidRDefault="00CC3CC2" w:rsidP="00B25434">
      <w:pPr>
        <w:pStyle w:val="a5"/>
        <w:rPr>
          <w:rtl/>
        </w:rPr>
      </w:pPr>
      <w:bookmarkStart w:id="372" w:name="שמואלBאBפרק-טו-{כה}"/>
      <w:bookmarkEnd w:id="372"/>
      <w:r w:rsidRPr="00CC3CC2">
        <w:rPr>
          <w:rStyle w:val="affff8"/>
          <w:rtl/>
        </w:rPr>
        <w:t>{כה}</w:t>
      </w:r>
      <w:r>
        <w:rPr>
          <w:rFonts w:ascii="Times New Roman" w:hAnsi="Times New Roman"/>
          <w:sz w:val="41"/>
          <w:szCs w:val="41"/>
          <w:rtl/>
        </w:rPr>
        <w:t xml:space="preserve"> </w:t>
      </w:r>
      <w:r w:rsidRPr="00CC3CC2">
        <w:rPr>
          <w:rtl/>
        </w:rPr>
        <w:t xml:space="preserve">וְעַתָּ֕ה שָׂ֥א נָ֖א </w:t>
      </w:r>
      <w:proofErr w:type="spellStart"/>
      <w:r w:rsidRPr="00CC3CC2">
        <w:rPr>
          <w:rtl/>
        </w:rPr>
        <w:t>אֶת</w:t>
      </w:r>
      <w:r>
        <w:rPr>
          <w:rtl/>
        </w:rPr>
        <w:t>־</w:t>
      </w:r>
      <w:r w:rsidRPr="00CC3CC2">
        <w:rPr>
          <w:rtl/>
        </w:rPr>
        <w:t>חַטָּאתִ֑י</w:t>
      </w:r>
      <w:proofErr w:type="spellEnd"/>
      <w:r w:rsidRPr="00CC3CC2">
        <w:rPr>
          <w:rtl/>
        </w:rPr>
        <w:t xml:space="preserve"> וְשׁ֣וּב עִמִּ֔י וְאֶֽשְׁתַּחֲוֶ֖ה לַֽיהוָֽה:</w:t>
      </w:r>
      <w:r w:rsidRPr="00CC3CC2">
        <w:rPr>
          <w:rFonts w:ascii="Times New Roman" w:hAnsi="Times New Roman"/>
          <w:rtl/>
        </w:rPr>
        <w:t xml:space="preserve"> </w:t>
      </w:r>
      <w:bookmarkStart w:id="373" w:name="שמואלBאBפרק-טו-{כו}"/>
      <w:bookmarkEnd w:id="373"/>
      <w:r w:rsidRPr="00CC3CC2">
        <w:rPr>
          <w:rStyle w:val="affff8"/>
          <w:rtl/>
        </w:rPr>
        <w:t>{כו}</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שָׁא֔וּל</w:t>
      </w:r>
      <w:proofErr w:type="spellEnd"/>
      <w:r w:rsidRPr="00CC3CC2">
        <w:rPr>
          <w:rtl/>
        </w:rPr>
        <w:t xml:space="preserve"> לֹ֥א אָשׁ֖וּב עִמָּ֑ךְ כִּ֤י מָאַ֙סְתָּה֙ אֶת</w:t>
      </w:r>
      <w:r>
        <w:rPr>
          <w:rtl/>
        </w:rPr>
        <w:t>־</w:t>
      </w:r>
      <w:r w:rsidRPr="00CC3CC2">
        <w:rPr>
          <w:rtl/>
        </w:rPr>
        <w:t>דְּבַ֣ר יְהוָ֔ה וַיִּמְאָסְךָ֣ יְהוָ֔ה מִהְי֥וֹת מֶ֖לֶךְ עַל</w:t>
      </w:r>
      <w:r>
        <w:rPr>
          <w:rtl/>
        </w:rPr>
        <w:t>־</w:t>
      </w:r>
      <w:r w:rsidRPr="00CC3CC2">
        <w:rPr>
          <w:rtl/>
        </w:rPr>
        <w:t>יִשְׂרָאֵֽל:</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374" w:name="שמואלBאBפרק-טו-{כז}"/>
      <w:bookmarkEnd w:id="374"/>
      <w:r w:rsidRPr="00CC3CC2">
        <w:rPr>
          <w:rStyle w:val="affff8"/>
          <w:rtl/>
        </w:rPr>
        <w:t>{כז}</w:t>
      </w:r>
      <w:r>
        <w:rPr>
          <w:rFonts w:ascii="Times New Roman" w:hAnsi="Times New Roman"/>
          <w:sz w:val="41"/>
          <w:szCs w:val="41"/>
          <w:rtl/>
        </w:rPr>
        <w:t xml:space="preserve"> </w:t>
      </w:r>
      <w:r w:rsidRPr="00CC3CC2">
        <w:rPr>
          <w:rtl/>
        </w:rPr>
        <w:t xml:space="preserve">וַיִּסֹּ֥ב שְׁמוּאֵ֖ל לָלֶ֑כֶת וַיַּחֲזֵ֥ק </w:t>
      </w:r>
      <w:proofErr w:type="spellStart"/>
      <w:r w:rsidRPr="00CC3CC2">
        <w:rPr>
          <w:rtl/>
        </w:rPr>
        <w:t>בִּכְנַף</w:t>
      </w:r>
      <w:r>
        <w:rPr>
          <w:rtl/>
        </w:rPr>
        <w:t>־</w:t>
      </w:r>
      <w:r w:rsidRPr="00CC3CC2">
        <w:rPr>
          <w:rtl/>
        </w:rPr>
        <w:t>מְעִיל֖ו</w:t>
      </w:r>
      <w:proofErr w:type="spellEnd"/>
      <w:r w:rsidRPr="00CC3CC2">
        <w:rPr>
          <w:rtl/>
        </w:rPr>
        <w:t>ֹ וַיִּקָּרַֽע:</w:t>
      </w:r>
    </w:p>
    <w:p w14:paraId="4FF83257" w14:textId="1006E4B6" w:rsidR="00CC3CC2" w:rsidRDefault="00CC3CC2" w:rsidP="00B25434">
      <w:pPr>
        <w:pStyle w:val="a6"/>
        <w:rPr>
          <w:rtl/>
        </w:rPr>
      </w:pPr>
      <w:r w:rsidRPr="00CC3CC2">
        <w:rPr>
          <w:rStyle w:val="affff7"/>
          <w:rtl/>
        </w:rPr>
        <w:t>ויחזק בכנף מעילו.</w:t>
      </w:r>
      <w:r w:rsidRPr="00CC3CC2">
        <w:rPr>
          <w:rtl/>
        </w:rPr>
        <w:t xml:space="preserve"> לפי פשוטו משמעו, שכשפנה שמואל ללכת מאחרי שאול, אחז שאול בכנף של שמואל, לפי שהיה שאול מבקש ממנו שישוב עד שישתחוה בגלגל שהיה שם אהל מועד. ומדרש אגדה (שוחר טוב) חולקים אמוראים, יש אומרים: </w:t>
      </w:r>
      <w:r w:rsidRPr="00CC3CC2">
        <w:rPr>
          <w:rStyle w:val="affff7"/>
          <w:rtl/>
        </w:rPr>
        <w:t>מעילו של שמואל קרע שאול.</w:t>
      </w:r>
      <w:r w:rsidRPr="00CC3CC2">
        <w:rPr>
          <w:rtl/>
        </w:rPr>
        <w:t xml:space="preserve"> ויש אומרים: מעילו של שאול קרע שמואל, ומסר לו סימן זה, מי שיכרות כנף מעילו, הוא ימלוך תחתיו, והוא שאמר לו שאול לדוד ביום שכרת את המעיל (לקמן כד כ): ידעתי כי מלוך תמלוך: </w:t>
      </w:r>
    </w:p>
    <w:p w14:paraId="235099F0" w14:textId="77B112A1" w:rsidR="00CC3CC2" w:rsidRDefault="00CC3CC2" w:rsidP="00B25434">
      <w:pPr>
        <w:pStyle w:val="a5"/>
        <w:rPr>
          <w:rtl/>
        </w:rPr>
      </w:pPr>
      <w:bookmarkStart w:id="375" w:name="שמואלBאBפרק-טו-{כח}"/>
      <w:bookmarkEnd w:id="375"/>
      <w:r w:rsidRPr="00CC3CC2">
        <w:rPr>
          <w:rStyle w:val="affff8"/>
          <w:rtl/>
        </w:rPr>
        <w:t>{כח}</w:t>
      </w:r>
      <w:r>
        <w:rPr>
          <w:rFonts w:ascii="Times New Roman" w:hAnsi="Times New Roman"/>
          <w:sz w:val="41"/>
          <w:szCs w:val="41"/>
          <w:rtl/>
        </w:rPr>
        <w:t xml:space="preserve"> </w:t>
      </w:r>
      <w:r w:rsidRPr="00CC3CC2">
        <w:rPr>
          <w:rtl/>
        </w:rPr>
        <w:t xml:space="preserve">וַיֹּ֤אמֶר אֵלָיו֙ שְׁמוּאֵ֔ל קָרַ֨ע יְהוָ֜ה </w:t>
      </w:r>
      <w:proofErr w:type="spellStart"/>
      <w:r w:rsidRPr="00CC3CC2">
        <w:rPr>
          <w:rtl/>
        </w:rPr>
        <w:t>אֶֽת</w:t>
      </w:r>
      <w:r>
        <w:rPr>
          <w:rtl/>
        </w:rPr>
        <w:t>־</w:t>
      </w:r>
      <w:r w:rsidRPr="00CC3CC2">
        <w:rPr>
          <w:rtl/>
        </w:rPr>
        <w:t>מַמְלְכ֧וּת</w:t>
      </w:r>
      <w:proofErr w:type="spellEnd"/>
      <w:r w:rsidRPr="00CC3CC2">
        <w:rPr>
          <w:rtl/>
        </w:rPr>
        <w:t xml:space="preserve"> יִשְׂרָאֵ֛ל מֵעָלֶ֖יךָ הַיּ֑וֹם וּנְתָנָ֕הּ לְרֵעֲךָ֖ הַטּ֥וֹב מִמֶּֽךָּ:</w:t>
      </w:r>
      <w:r w:rsidRPr="00CC3CC2">
        <w:rPr>
          <w:rFonts w:ascii="Times New Roman" w:hAnsi="Times New Roman"/>
          <w:rtl/>
        </w:rPr>
        <w:t xml:space="preserve"> </w:t>
      </w:r>
      <w:bookmarkStart w:id="376" w:name="שמואלBאBפרק-טו-{כט}"/>
      <w:bookmarkEnd w:id="376"/>
      <w:r w:rsidRPr="00CC3CC2">
        <w:rPr>
          <w:rStyle w:val="affff8"/>
          <w:rtl/>
        </w:rPr>
        <w:t>{כט}</w:t>
      </w:r>
      <w:r>
        <w:rPr>
          <w:rFonts w:ascii="Times New Roman" w:hAnsi="Times New Roman"/>
          <w:sz w:val="41"/>
          <w:szCs w:val="41"/>
          <w:rtl/>
        </w:rPr>
        <w:t xml:space="preserve"> </w:t>
      </w:r>
      <w:r w:rsidRPr="00CC3CC2">
        <w:rPr>
          <w:rtl/>
        </w:rPr>
        <w:t>וְגַם֙ נֵ֣צַח יִשְׂרָאֵ֔ל לֹ֥א יְשַׁקֵּ֖ר וְלֹ֣א יִנָּחֵ֑ם כִּ֣י לֹ֥א אָדָ֛ם ה֖וּא לְהִנָּחֵֽם:</w:t>
      </w:r>
    </w:p>
    <w:p w14:paraId="1907DA84" w14:textId="50FDD459" w:rsidR="00CC3CC2" w:rsidRDefault="00CC3CC2" w:rsidP="00B25434">
      <w:pPr>
        <w:pStyle w:val="a6"/>
        <w:rPr>
          <w:rtl/>
        </w:rPr>
      </w:pPr>
      <w:r w:rsidRPr="00CC3CC2">
        <w:rPr>
          <w:rStyle w:val="affff7"/>
          <w:rtl/>
        </w:rPr>
        <w:t>וגם נצח ישראל לא ישקר.</w:t>
      </w:r>
      <w:r w:rsidRPr="00CC3CC2">
        <w:rPr>
          <w:rtl/>
        </w:rPr>
        <w:t xml:space="preserve"> ואם תאמר אשוב מעוני </w:t>
      </w:r>
      <w:r w:rsidRPr="00CC3CC2">
        <w:rPr>
          <w:rtl/>
        </w:rPr>
        <w:t xml:space="preserve">לפניו, לא יועיל עוד ליטול את המלוכה ממי שנתנה לו, כי </w:t>
      </w:r>
      <w:proofErr w:type="spellStart"/>
      <w:r w:rsidRPr="00CC3CC2">
        <w:rPr>
          <w:rtl/>
        </w:rPr>
        <w:t>הקב''ה</w:t>
      </w:r>
      <w:proofErr w:type="spellEnd"/>
      <w:r w:rsidRPr="00CC3CC2">
        <w:rPr>
          <w:rtl/>
        </w:rPr>
        <w:t xml:space="preserve"> שהוא נצחונו של ישראל, לא ישקר מליתן הטובה לזה שאמר ליתן: </w:t>
      </w:r>
    </w:p>
    <w:p w14:paraId="63D78925" w14:textId="5CED37CA" w:rsidR="00CC3CC2" w:rsidRDefault="00CC3CC2" w:rsidP="00B25434">
      <w:pPr>
        <w:pStyle w:val="a5"/>
        <w:rPr>
          <w:rtl/>
        </w:rPr>
      </w:pPr>
      <w:bookmarkStart w:id="377" w:name="שמואלBאBפרק-טו-{ל}"/>
      <w:bookmarkEnd w:id="377"/>
      <w:r w:rsidRPr="00CC3CC2">
        <w:rPr>
          <w:rStyle w:val="affff8"/>
          <w:rtl/>
        </w:rPr>
        <w:t>{ל}</w:t>
      </w:r>
      <w:r>
        <w:rPr>
          <w:rFonts w:ascii="Times New Roman" w:hAnsi="Times New Roman"/>
          <w:sz w:val="41"/>
          <w:szCs w:val="41"/>
          <w:rtl/>
        </w:rPr>
        <w:t xml:space="preserve"> </w:t>
      </w:r>
      <w:r w:rsidRPr="00CC3CC2">
        <w:rPr>
          <w:rtl/>
        </w:rPr>
        <w:t xml:space="preserve">וַיֹּ֣אמֶר חָטָ֔אתִי עַתָּ֗ה כַּבְּדֵ֥נִי נָ֛א נֶ֥גֶד </w:t>
      </w:r>
      <w:proofErr w:type="spellStart"/>
      <w:r w:rsidRPr="00CC3CC2">
        <w:rPr>
          <w:rtl/>
        </w:rPr>
        <w:t>זִקְנֵֽי</w:t>
      </w:r>
      <w:r>
        <w:rPr>
          <w:rtl/>
        </w:rPr>
        <w:t>־</w:t>
      </w:r>
      <w:r w:rsidRPr="00CC3CC2">
        <w:rPr>
          <w:rtl/>
        </w:rPr>
        <w:t>עַמִּ֖י</w:t>
      </w:r>
      <w:proofErr w:type="spellEnd"/>
      <w:r w:rsidRPr="00CC3CC2">
        <w:rPr>
          <w:rtl/>
        </w:rPr>
        <w:t xml:space="preserve"> וְנֶ֣גֶד יִשְׂרָאֵ֑ל וְשׁ֣וּב עִמִּ֔י וְהִֽשְׁתַּחֲוֵ֖יתִי לַֽיהוָ֥ה אֱלֹהֶֽיךָ:</w:t>
      </w:r>
      <w:r w:rsidRPr="00CC3CC2">
        <w:rPr>
          <w:rFonts w:ascii="Times New Roman" w:hAnsi="Times New Roman"/>
          <w:rtl/>
        </w:rPr>
        <w:t xml:space="preserve"> </w:t>
      </w:r>
      <w:bookmarkStart w:id="378" w:name="שמואלBאBפרק-טו-{לא}"/>
      <w:bookmarkEnd w:id="378"/>
      <w:r w:rsidRPr="00CC3CC2">
        <w:rPr>
          <w:rStyle w:val="affff8"/>
          <w:rtl/>
        </w:rPr>
        <w:t>{לא}</w:t>
      </w:r>
      <w:r>
        <w:rPr>
          <w:rFonts w:ascii="Times New Roman" w:hAnsi="Times New Roman"/>
          <w:sz w:val="41"/>
          <w:szCs w:val="41"/>
          <w:rtl/>
        </w:rPr>
        <w:t xml:space="preserve"> </w:t>
      </w:r>
      <w:r w:rsidRPr="00CC3CC2">
        <w:rPr>
          <w:rtl/>
        </w:rPr>
        <w:t>וַיָּ֥שָׁב שְׁמוּאֵ֖ל אַחֲרֵ֣י שָׁא֑וּל וַיִּשְׁתַּ֥חוּ שָׁא֖וּל לַֽיהוָֽה: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379" w:name="שמואלBאBפרק-טו-{לב}"/>
      <w:bookmarkEnd w:id="379"/>
      <w:r w:rsidRPr="00CC3CC2">
        <w:rPr>
          <w:rStyle w:val="affff8"/>
          <w:rtl/>
        </w:rPr>
        <w:t>{לב}</w:t>
      </w:r>
      <w:r>
        <w:rPr>
          <w:rFonts w:ascii="Times New Roman" w:hAnsi="Times New Roman"/>
          <w:sz w:val="41"/>
          <w:szCs w:val="41"/>
          <w:rtl/>
        </w:rPr>
        <w:t xml:space="preserve"> </w:t>
      </w:r>
      <w:r w:rsidRPr="00CC3CC2">
        <w:rPr>
          <w:rtl/>
        </w:rPr>
        <w:t xml:space="preserve">וַיֹּ֣אמֶר שְׁמוּאֵ֗ל הַגִּ֤ישׁוּ אֵלַי֙ </w:t>
      </w:r>
      <w:proofErr w:type="spellStart"/>
      <w:r w:rsidRPr="00CC3CC2">
        <w:rPr>
          <w:rtl/>
        </w:rPr>
        <w:t>אֶת</w:t>
      </w:r>
      <w:r>
        <w:rPr>
          <w:rtl/>
        </w:rPr>
        <w:t>־</w:t>
      </w:r>
      <w:r w:rsidRPr="00CC3CC2">
        <w:rPr>
          <w:rtl/>
        </w:rPr>
        <w:t>אֲגַג</w:t>
      </w:r>
      <w:proofErr w:type="spellEnd"/>
      <w:r w:rsidRPr="00CC3CC2">
        <w:rPr>
          <w:rtl/>
        </w:rPr>
        <w:t xml:space="preserve">֙ מֶ֣לֶךְ עֲמָלֵ֔ק וַיֵּ֣לֶךְ אֵלָ֔יו אֲגַ֖ג מַעֲדַנֹּ֑ת וַיֹּ֣אמֶר אֲגָ֔ג אָכֵ֖ן סָ֥ר </w:t>
      </w:r>
      <w:proofErr w:type="spellStart"/>
      <w:r w:rsidRPr="00CC3CC2">
        <w:rPr>
          <w:rtl/>
        </w:rPr>
        <w:t>מַר</w:t>
      </w:r>
      <w:r>
        <w:rPr>
          <w:rtl/>
        </w:rPr>
        <w:t>־</w:t>
      </w:r>
      <w:r w:rsidRPr="00CC3CC2">
        <w:rPr>
          <w:rtl/>
        </w:rPr>
        <w:t>הַמָּֽוֶת</w:t>
      </w:r>
      <w:proofErr w:type="spellEnd"/>
      <w:r w:rsidRPr="00CC3CC2">
        <w:rPr>
          <w:rtl/>
        </w:rPr>
        <w:t>:</w:t>
      </w:r>
    </w:p>
    <w:p w14:paraId="69FDFCFA" w14:textId="34C828A2" w:rsidR="00CC3CC2" w:rsidRDefault="00CC3CC2" w:rsidP="00B25434">
      <w:pPr>
        <w:pStyle w:val="a6"/>
        <w:rPr>
          <w:rtl/>
        </w:rPr>
      </w:pPr>
      <w:r w:rsidRPr="00CC3CC2">
        <w:rPr>
          <w:rStyle w:val="affff7"/>
          <w:rtl/>
        </w:rPr>
        <w:t>אגג מעדנות.</w:t>
      </w:r>
      <w:r w:rsidRPr="00CC3CC2">
        <w:rPr>
          <w:rtl/>
        </w:rPr>
        <w:t xml:space="preserve"> יונתן תרגם: אגג </w:t>
      </w:r>
      <w:proofErr w:type="spellStart"/>
      <w:r w:rsidRPr="00CC3CC2">
        <w:rPr>
          <w:rtl/>
        </w:rPr>
        <w:t>מפנקא</w:t>
      </w:r>
      <w:proofErr w:type="spellEnd"/>
      <w:r w:rsidRPr="00CC3CC2">
        <w:rPr>
          <w:rtl/>
        </w:rPr>
        <w:t xml:space="preserve">: </w:t>
      </w:r>
      <w:r w:rsidRPr="00CC3CC2">
        <w:rPr>
          <w:rStyle w:val="affff7"/>
          <w:rtl/>
        </w:rPr>
        <w:t>אכן סר מר המות.</w:t>
      </w:r>
      <w:r w:rsidRPr="00CC3CC2">
        <w:rPr>
          <w:rtl/>
        </w:rPr>
        <w:t xml:space="preserve"> באמת ידעתי כי סר וקרב עלי מרירת המות: </w:t>
      </w:r>
    </w:p>
    <w:p w14:paraId="37CEE283" w14:textId="5888A17B" w:rsidR="00CC3CC2" w:rsidRDefault="00CC3CC2" w:rsidP="00B25434">
      <w:pPr>
        <w:pStyle w:val="a5"/>
        <w:rPr>
          <w:rtl/>
        </w:rPr>
      </w:pPr>
      <w:bookmarkStart w:id="380" w:name="שמואלBאBפרק-טו-{לג}"/>
      <w:bookmarkEnd w:id="380"/>
      <w:r w:rsidRPr="00CC3CC2">
        <w:rPr>
          <w:rStyle w:val="affff8"/>
          <w:rtl/>
        </w:rPr>
        <w:t>{לג}</w:t>
      </w:r>
      <w:r>
        <w:rPr>
          <w:rFonts w:ascii="Times New Roman" w:hAnsi="Times New Roman"/>
          <w:sz w:val="41"/>
          <w:szCs w:val="41"/>
          <w:rtl/>
        </w:rPr>
        <w:t xml:space="preserve"> </w:t>
      </w:r>
      <w:r w:rsidRPr="00CC3CC2">
        <w:rPr>
          <w:rtl/>
        </w:rPr>
        <w:t xml:space="preserve">וַיֹּ֣אמֶר שְׁמוּאֵ֔ל כַּאֲשֶׁ֨ר שִׁכְּלָ֤ה נָשִׁים֙ חַרְבֶּ֔ךָ </w:t>
      </w:r>
      <w:proofErr w:type="spellStart"/>
      <w:r w:rsidRPr="00CC3CC2">
        <w:rPr>
          <w:rtl/>
        </w:rPr>
        <w:t>כֵּן</w:t>
      </w:r>
      <w:r>
        <w:rPr>
          <w:rtl/>
        </w:rPr>
        <w:t>־</w:t>
      </w:r>
      <w:r w:rsidRPr="00CC3CC2">
        <w:rPr>
          <w:rtl/>
        </w:rPr>
        <w:t>תִּשְׁכַּ֥ל</w:t>
      </w:r>
      <w:proofErr w:type="spellEnd"/>
      <w:r w:rsidRPr="00CC3CC2">
        <w:rPr>
          <w:rtl/>
        </w:rPr>
        <w:t xml:space="preserve"> מִנָּשִׁ֖ים </w:t>
      </w:r>
      <w:proofErr w:type="spellStart"/>
      <w:r w:rsidRPr="00CC3CC2">
        <w:rPr>
          <w:rtl/>
        </w:rPr>
        <w:t>אִמֶּ֑ך</w:t>
      </w:r>
      <w:proofErr w:type="spellEnd"/>
      <w:r w:rsidRPr="00CC3CC2">
        <w:rPr>
          <w:rtl/>
        </w:rPr>
        <w:t xml:space="preserve">ָ וַיְשַׁסֵּ֨ף שְׁמוּאֵ֧ל </w:t>
      </w:r>
      <w:proofErr w:type="spellStart"/>
      <w:r w:rsidRPr="00CC3CC2">
        <w:rPr>
          <w:rtl/>
        </w:rPr>
        <w:t>אֶת</w:t>
      </w:r>
      <w:r>
        <w:rPr>
          <w:rtl/>
        </w:rPr>
        <w:t>־</w:t>
      </w:r>
      <w:r w:rsidRPr="00CC3CC2">
        <w:rPr>
          <w:rtl/>
        </w:rPr>
        <w:t>אֲגָ֛ג</w:t>
      </w:r>
      <w:proofErr w:type="spellEnd"/>
      <w:r w:rsidRPr="00CC3CC2">
        <w:rPr>
          <w:rtl/>
        </w:rPr>
        <w:t xml:space="preserve"> לִפְנֵ֥י יְהוָ֖ה בַּגִּלְגָּֽל:</w:t>
      </w:r>
      <w:r w:rsidRPr="00CC3CC2">
        <w:rPr>
          <w:rFonts w:ascii="Times New Roman" w:hAnsi="Times New Roman"/>
          <w:rtl/>
        </w:rPr>
        <w:t xml:space="preserve"> </w:t>
      </w:r>
      <w:r w:rsidRPr="00CC3CC2">
        <w:rPr>
          <w:rFonts w:ascii="Times New Roman" w:hAnsi="Times New Roman"/>
          <w:sz w:val="24"/>
          <w:szCs w:val="24"/>
          <w:rtl/>
        </w:rPr>
        <w:t>(ס)</w:t>
      </w:r>
    </w:p>
    <w:p w14:paraId="70875BE5" w14:textId="7DCBA192" w:rsidR="00CC3CC2" w:rsidRDefault="00CC3CC2" w:rsidP="00B25434">
      <w:pPr>
        <w:pStyle w:val="a6"/>
        <w:rPr>
          <w:rtl/>
        </w:rPr>
      </w:pPr>
      <w:r w:rsidRPr="00CC3CC2">
        <w:rPr>
          <w:rStyle w:val="affff7"/>
          <w:rtl/>
        </w:rPr>
        <w:t>כאשר שכלה נשים חרבך.</w:t>
      </w:r>
      <w:r w:rsidRPr="00CC3CC2">
        <w:rPr>
          <w:rtl/>
        </w:rPr>
        <w:t xml:space="preserve"> להושיבם אלמנות מבעליהם, שהייתם חותכים זנבי בחורי ישראל: </w:t>
      </w:r>
      <w:r w:rsidRPr="00CC3CC2">
        <w:rPr>
          <w:rStyle w:val="affff7"/>
          <w:rtl/>
        </w:rPr>
        <w:t>וישסף.</w:t>
      </w:r>
      <w:r w:rsidRPr="00CC3CC2">
        <w:rPr>
          <w:rtl/>
        </w:rPr>
        <w:t xml:space="preserve"> חתכו לארבע, ואין לתיבה זו דמיון. ותרגום וישסף, </w:t>
      </w:r>
      <w:proofErr w:type="spellStart"/>
      <w:r w:rsidRPr="00CC3CC2">
        <w:rPr>
          <w:rtl/>
        </w:rPr>
        <w:t>ופשח</w:t>
      </w:r>
      <w:proofErr w:type="spellEnd"/>
      <w:r w:rsidRPr="00CC3CC2">
        <w:rPr>
          <w:rtl/>
        </w:rPr>
        <w:t xml:space="preserve">. ובגמרא שלנו יש הוה מפשח ויהיב לן אלותא, כלומר בוקע: </w:t>
      </w:r>
    </w:p>
    <w:p w14:paraId="2DE3CADE" w14:textId="7FCD432D" w:rsidR="00CC3CC2" w:rsidRDefault="00CC3CC2" w:rsidP="00B25434">
      <w:pPr>
        <w:pStyle w:val="a5"/>
        <w:rPr>
          <w:rtl/>
        </w:rPr>
      </w:pPr>
      <w:bookmarkStart w:id="381" w:name="שמואלBאBפרק-טו-{לד}"/>
      <w:bookmarkEnd w:id="381"/>
      <w:r w:rsidRPr="00CC3CC2">
        <w:rPr>
          <w:rStyle w:val="affff8"/>
          <w:rtl/>
        </w:rPr>
        <w:t>{לד}</w:t>
      </w:r>
      <w:r>
        <w:rPr>
          <w:rFonts w:ascii="Times New Roman" w:hAnsi="Times New Roman"/>
          <w:sz w:val="41"/>
          <w:szCs w:val="41"/>
          <w:rtl/>
        </w:rPr>
        <w:t xml:space="preserve"> </w:t>
      </w:r>
      <w:r w:rsidRPr="00CC3CC2">
        <w:rPr>
          <w:rtl/>
        </w:rPr>
        <w:t xml:space="preserve">וַיֵּ֥לֶךְ שְׁמוּאֵ֖ל הָרָמָ֑תָה וְשָׁא֛וּל עָלָ֥ה </w:t>
      </w:r>
      <w:proofErr w:type="spellStart"/>
      <w:r w:rsidRPr="00CC3CC2">
        <w:rPr>
          <w:rtl/>
        </w:rPr>
        <w:t>אֶל</w:t>
      </w:r>
      <w:r>
        <w:rPr>
          <w:rtl/>
        </w:rPr>
        <w:t>־</w:t>
      </w:r>
      <w:r w:rsidRPr="00CC3CC2">
        <w:rPr>
          <w:rtl/>
        </w:rPr>
        <w:t>בֵּית֖ו</w:t>
      </w:r>
      <w:proofErr w:type="spellEnd"/>
      <w:r w:rsidRPr="00CC3CC2">
        <w:rPr>
          <w:rtl/>
        </w:rPr>
        <w:t>ֹ גִּבְעַ֥ת שָׁאֽוּל:</w:t>
      </w:r>
      <w:r w:rsidRPr="00CC3CC2">
        <w:rPr>
          <w:rFonts w:ascii="Times New Roman" w:hAnsi="Times New Roman"/>
          <w:rtl/>
        </w:rPr>
        <w:t xml:space="preserve"> </w:t>
      </w:r>
      <w:bookmarkStart w:id="382" w:name="שמואלBאBפרק-טו-{לה}"/>
      <w:bookmarkEnd w:id="382"/>
      <w:r w:rsidRPr="00CC3CC2">
        <w:rPr>
          <w:rStyle w:val="affff8"/>
          <w:rtl/>
        </w:rPr>
        <w:t>{לה}</w:t>
      </w:r>
      <w:r>
        <w:rPr>
          <w:rFonts w:ascii="Times New Roman" w:hAnsi="Times New Roman"/>
          <w:sz w:val="41"/>
          <w:szCs w:val="41"/>
          <w:rtl/>
        </w:rPr>
        <w:t xml:space="preserve"> </w:t>
      </w:r>
      <w:proofErr w:type="spellStart"/>
      <w:r w:rsidRPr="00CC3CC2">
        <w:rPr>
          <w:rtl/>
        </w:rPr>
        <w:t>וְלֹא</w:t>
      </w:r>
      <w:r>
        <w:rPr>
          <w:rtl/>
        </w:rPr>
        <w:t>־</w:t>
      </w:r>
      <w:r w:rsidRPr="00CC3CC2">
        <w:rPr>
          <w:rtl/>
        </w:rPr>
        <w:t>יָסַ֨ף</w:t>
      </w:r>
      <w:proofErr w:type="spellEnd"/>
      <w:r w:rsidRPr="00CC3CC2">
        <w:rPr>
          <w:rtl/>
        </w:rPr>
        <w:t xml:space="preserve"> שְׁמוּאֵ֜ל לִרְא֤וֹת </w:t>
      </w:r>
      <w:proofErr w:type="spellStart"/>
      <w:r w:rsidRPr="00CC3CC2">
        <w:rPr>
          <w:rtl/>
        </w:rPr>
        <w:t>אֶת</w:t>
      </w:r>
      <w:r>
        <w:rPr>
          <w:rtl/>
        </w:rPr>
        <w:t>־</w:t>
      </w:r>
      <w:r w:rsidRPr="00CC3CC2">
        <w:rPr>
          <w:rtl/>
        </w:rPr>
        <w:t>שָׁאוּל</w:t>
      </w:r>
      <w:proofErr w:type="spellEnd"/>
      <w:r w:rsidRPr="00CC3CC2">
        <w:rPr>
          <w:rtl/>
        </w:rPr>
        <w:t xml:space="preserve">֙ </w:t>
      </w:r>
      <w:proofErr w:type="spellStart"/>
      <w:r w:rsidRPr="00CC3CC2">
        <w:rPr>
          <w:rtl/>
        </w:rPr>
        <w:t>עַד</w:t>
      </w:r>
      <w:r>
        <w:rPr>
          <w:rtl/>
        </w:rPr>
        <w:t>־</w:t>
      </w:r>
      <w:r w:rsidRPr="00CC3CC2">
        <w:rPr>
          <w:rtl/>
        </w:rPr>
        <w:t>י֣וֹם</w:t>
      </w:r>
      <w:proofErr w:type="spellEnd"/>
      <w:r w:rsidRPr="00CC3CC2">
        <w:rPr>
          <w:rtl/>
        </w:rPr>
        <w:t xml:space="preserve"> מוֹת֔וֹ </w:t>
      </w:r>
      <w:proofErr w:type="spellStart"/>
      <w:r w:rsidRPr="00CC3CC2">
        <w:rPr>
          <w:rtl/>
        </w:rPr>
        <w:t>כִּֽי</w:t>
      </w:r>
      <w:r>
        <w:rPr>
          <w:rtl/>
        </w:rPr>
        <w:t>־</w:t>
      </w:r>
      <w:r w:rsidRPr="00CC3CC2">
        <w:rPr>
          <w:rtl/>
        </w:rPr>
        <w:t>הִתְאַבֵּ֥ל</w:t>
      </w:r>
      <w:proofErr w:type="spellEnd"/>
      <w:r w:rsidRPr="00CC3CC2">
        <w:rPr>
          <w:rtl/>
        </w:rPr>
        <w:t xml:space="preserve"> שְׁמוּאֵ֖ל </w:t>
      </w:r>
      <w:proofErr w:type="spellStart"/>
      <w:r w:rsidRPr="00CC3CC2">
        <w:rPr>
          <w:rtl/>
        </w:rPr>
        <w:t>אֶל</w:t>
      </w:r>
      <w:r>
        <w:rPr>
          <w:rtl/>
        </w:rPr>
        <w:t>־</w:t>
      </w:r>
      <w:r w:rsidRPr="00CC3CC2">
        <w:rPr>
          <w:rtl/>
        </w:rPr>
        <w:t>שָׁא֑וּל</w:t>
      </w:r>
      <w:proofErr w:type="spellEnd"/>
      <w:r w:rsidRPr="00CC3CC2">
        <w:rPr>
          <w:rtl/>
        </w:rPr>
        <w:t xml:space="preserve"> וַיהוָ֣ה נִחָ֔ם </w:t>
      </w:r>
      <w:proofErr w:type="spellStart"/>
      <w:r w:rsidRPr="00CC3CC2">
        <w:rPr>
          <w:rtl/>
        </w:rPr>
        <w:t>כִּֽי</w:t>
      </w:r>
      <w:r>
        <w:rPr>
          <w:rtl/>
        </w:rPr>
        <w:t>־</w:t>
      </w:r>
      <w:r w:rsidRPr="00CC3CC2">
        <w:rPr>
          <w:rtl/>
        </w:rPr>
        <w:t>הִמְלִ֥יך</w:t>
      </w:r>
      <w:proofErr w:type="spellEnd"/>
      <w:r w:rsidRPr="00CC3CC2">
        <w:rPr>
          <w:rtl/>
        </w:rPr>
        <w:t xml:space="preserve">ְ </w:t>
      </w:r>
      <w:proofErr w:type="spellStart"/>
      <w:r w:rsidRPr="00CC3CC2">
        <w:rPr>
          <w:rtl/>
        </w:rPr>
        <w:t>אֶת</w:t>
      </w:r>
      <w:r>
        <w:rPr>
          <w:rtl/>
        </w:rPr>
        <w:t>־</w:t>
      </w:r>
      <w:r w:rsidRPr="00CC3CC2">
        <w:rPr>
          <w:rtl/>
        </w:rPr>
        <w:t>שָׁא֖וּל</w:t>
      </w:r>
      <w:proofErr w:type="spellEnd"/>
      <w:r w:rsidRPr="00CC3CC2">
        <w:rPr>
          <w:rtl/>
        </w:rPr>
        <w:t xml:space="preserve"> עַל</w:t>
      </w:r>
      <w:r>
        <w:rPr>
          <w:rtl/>
        </w:rPr>
        <w:t>־</w:t>
      </w:r>
      <w:r w:rsidRPr="00CC3CC2">
        <w:rPr>
          <w:rtl/>
        </w:rPr>
        <w:t>יִשְׂרָאֵֽל:</w:t>
      </w:r>
      <w:r w:rsidRPr="00CC3CC2">
        <w:rPr>
          <w:rFonts w:ascii="Times New Roman" w:hAnsi="Times New Roman"/>
          <w:rtl/>
        </w:rPr>
        <w:t xml:space="preserve"> </w:t>
      </w:r>
      <w:r w:rsidRPr="00CC3CC2">
        <w:rPr>
          <w:rFonts w:ascii="Times New Roman" w:hAnsi="Times New Roman"/>
          <w:sz w:val="24"/>
          <w:szCs w:val="24"/>
          <w:rtl/>
        </w:rPr>
        <w:t>(ס)</w:t>
      </w:r>
    </w:p>
    <w:p w14:paraId="5A136B18"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2C666FDB" w14:textId="58DFDF99" w:rsidR="00CC3CC2" w:rsidRDefault="00CC3CC2" w:rsidP="00B25434">
      <w:pPr>
        <w:pStyle w:val="21"/>
        <w:rPr>
          <w:rtl/>
        </w:rPr>
      </w:pPr>
      <w:proofErr w:type="spellStart"/>
      <w:r>
        <w:rPr>
          <w:rtl/>
        </w:rPr>
        <w:t>פרק־</w:t>
      </w:r>
      <w:r w:rsidRPr="00CC3CC2">
        <w:rPr>
          <w:rtl/>
        </w:rPr>
        <w:t>טז</w:t>
      </w:r>
      <w:proofErr w:type="spellEnd"/>
    </w:p>
    <w:p w14:paraId="36006198"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383" w:name="שמואלBאBפרק-טז-{א}"/>
      <w:bookmarkEnd w:id="383"/>
    </w:p>
    <w:p w14:paraId="0F22047B" w14:textId="23B5C9C3"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וַיֹּ֨אמֶר יְהוָ֜ה </w:t>
      </w:r>
      <w:proofErr w:type="spellStart"/>
      <w:r w:rsidRPr="00CC3CC2">
        <w:rPr>
          <w:rtl/>
        </w:rPr>
        <w:t>אֶל</w:t>
      </w:r>
      <w:r>
        <w:rPr>
          <w:rtl/>
        </w:rPr>
        <w:t>־</w:t>
      </w:r>
      <w:r w:rsidRPr="00CC3CC2">
        <w:rPr>
          <w:rtl/>
        </w:rPr>
        <w:t>שְׁמוּאֵ֗ל</w:t>
      </w:r>
      <w:proofErr w:type="spellEnd"/>
      <w:r w:rsidRPr="00CC3CC2">
        <w:rPr>
          <w:rtl/>
        </w:rPr>
        <w:t xml:space="preserve"> </w:t>
      </w:r>
      <w:proofErr w:type="spellStart"/>
      <w:r w:rsidRPr="00CC3CC2">
        <w:rPr>
          <w:rtl/>
        </w:rPr>
        <w:t>עַד</w:t>
      </w:r>
      <w:r>
        <w:rPr>
          <w:rtl/>
        </w:rPr>
        <w:t>־</w:t>
      </w:r>
      <w:r w:rsidRPr="00CC3CC2">
        <w:rPr>
          <w:rtl/>
        </w:rPr>
        <w:t>מָתַי</w:t>
      </w:r>
      <w:proofErr w:type="spellEnd"/>
      <w:r w:rsidRPr="00CC3CC2">
        <w:rPr>
          <w:rtl/>
        </w:rPr>
        <w:t xml:space="preserve">֙ אַתָּה֙ מִתְאַבֵּ֣ל </w:t>
      </w:r>
      <w:proofErr w:type="spellStart"/>
      <w:r w:rsidRPr="00CC3CC2">
        <w:rPr>
          <w:rtl/>
        </w:rPr>
        <w:t>אֶל</w:t>
      </w:r>
      <w:r>
        <w:rPr>
          <w:rtl/>
        </w:rPr>
        <w:t>־</w:t>
      </w:r>
      <w:r w:rsidRPr="00CC3CC2">
        <w:rPr>
          <w:rtl/>
        </w:rPr>
        <w:t>שָׁא֔וּל</w:t>
      </w:r>
      <w:proofErr w:type="spellEnd"/>
      <w:r w:rsidRPr="00CC3CC2">
        <w:rPr>
          <w:rtl/>
        </w:rPr>
        <w:t xml:space="preserve"> וַאֲנִ֣י מְאַסְתִּ֔יו מִמְּלֹ֖ךְ עַל</w:t>
      </w:r>
      <w:r>
        <w:rPr>
          <w:rtl/>
        </w:rPr>
        <w:t>־</w:t>
      </w:r>
      <w:r w:rsidRPr="00CC3CC2">
        <w:rPr>
          <w:rtl/>
        </w:rPr>
        <w:t>יִשְׂרָאֵ֑ל מַלֵּ֨א קַרְנְךָ֜ שֶׁ֗מֶן וְלֵ֤ךְ אֶֽשְׁלָחֲךָ֙ אֶל</w:t>
      </w:r>
      <w:r>
        <w:rPr>
          <w:rtl/>
        </w:rPr>
        <w:t>־</w:t>
      </w:r>
      <w:r w:rsidRPr="00CC3CC2">
        <w:rPr>
          <w:rtl/>
        </w:rPr>
        <w:t xml:space="preserve">יִשַׁ֣י </w:t>
      </w:r>
      <w:proofErr w:type="spellStart"/>
      <w:r w:rsidRPr="00CC3CC2">
        <w:rPr>
          <w:rtl/>
        </w:rPr>
        <w:t>בֵּֽית</w:t>
      </w:r>
      <w:r>
        <w:rPr>
          <w:rtl/>
        </w:rPr>
        <w:t>־</w:t>
      </w:r>
      <w:r w:rsidRPr="00CC3CC2">
        <w:rPr>
          <w:rtl/>
        </w:rPr>
        <w:t>הַלַּחְמִ֔י</w:t>
      </w:r>
      <w:proofErr w:type="spellEnd"/>
      <w:r w:rsidRPr="00CC3CC2">
        <w:rPr>
          <w:rtl/>
        </w:rPr>
        <w:t xml:space="preserve"> </w:t>
      </w:r>
      <w:proofErr w:type="spellStart"/>
      <w:r w:rsidRPr="00CC3CC2">
        <w:rPr>
          <w:rtl/>
        </w:rPr>
        <w:t>כִּֽי</w:t>
      </w:r>
      <w:r>
        <w:rPr>
          <w:rtl/>
        </w:rPr>
        <w:t>־</w:t>
      </w:r>
      <w:r w:rsidRPr="00CC3CC2">
        <w:rPr>
          <w:rtl/>
        </w:rPr>
        <w:t>רָאִ֧יתִי</w:t>
      </w:r>
      <w:proofErr w:type="spellEnd"/>
      <w:r w:rsidRPr="00CC3CC2">
        <w:rPr>
          <w:rtl/>
        </w:rPr>
        <w:t xml:space="preserve"> בְּבָנָ֛יו לִ֖י מֶֽלֶךְ:</w:t>
      </w:r>
    </w:p>
    <w:p w14:paraId="0FB2AD96" w14:textId="08024C43" w:rsidR="00CC3CC2" w:rsidRDefault="00CC3CC2" w:rsidP="00B25434">
      <w:pPr>
        <w:pStyle w:val="a6"/>
        <w:rPr>
          <w:rtl/>
        </w:rPr>
      </w:pPr>
      <w:r w:rsidRPr="00CC3CC2">
        <w:rPr>
          <w:rStyle w:val="affff7"/>
          <w:rtl/>
        </w:rPr>
        <w:t>בית הלחמי.</w:t>
      </w:r>
      <w:r w:rsidRPr="00CC3CC2">
        <w:rPr>
          <w:rtl/>
        </w:rPr>
        <w:t xml:space="preserve"> בבית לחם, וכן דרך כל דבר ששמו בשתי </w:t>
      </w:r>
      <w:r w:rsidRPr="00CC3CC2">
        <w:rPr>
          <w:rtl/>
        </w:rPr>
        <w:t xml:space="preserve">תיבות, כמו: בית לחם, בית שמש, בית אל, קרית ארבע, אם בא להטיל בו </w:t>
      </w:r>
      <w:proofErr w:type="spellStart"/>
      <w:r w:rsidRPr="00CC3CC2">
        <w:rPr>
          <w:rtl/>
        </w:rPr>
        <w:t>ה''א</w:t>
      </w:r>
      <w:proofErr w:type="spellEnd"/>
      <w:r w:rsidRPr="00CC3CC2">
        <w:rPr>
          <w:rtl/>
        </w:rPr>
        <w:t xml:space="preserve">, מטיל בין שתי התיבות, כגון: קרית הארבע, בית האלי, בית הלחמי: </w:t>
      </w:r>
    </w:p>
    <w:p w14:paraId="00BE1D5B" w14:textId="0BD1751C" w:rsidR="00CC3CC2" w:rsidRDefault="00CC3CC2" w:rsidP="00B25434">
      <w:pPr>
        <w:pStyle w:val="a5"/>
        <w:rPr>
          <w:rtl/>
        </w:rPr>
      </w:pPr>
      <w:bookmarkStart w:id="384" w:name="שמואלBאBפרק-טז-{ב}"/>
      <w:bookmarkEnd w:id="384"/>
      <w:r w:rsidRPr="00CC3CC2">
        <w:rPr>
          <w:rStyle w:val="affff8"/>
          <w:rtl/>
        </w:rPr>
        <w:t>{ב}</w:t>
      </w:r>
      <w:r>
        <w:rPr>
          <w:rFonts w:ascii="Times New Roman" w:hAnsi="Times New Roman"/>
          <w:sz w:val="41"/>
          <w:szCs w:val="41"/>
          <w:rtl/>
        </w:rPr>
        <w:t xml:space="preserve"> </w:t>
      </w:r>
      <w:r w:rsidRPr="00CC3CC2">
        <w:rPr>
          <w:rtl/>
        </w:rPr>
        <w:t xml:space="preserve">וַיֹּ֤אמֶר שְׁמוּאֵל֙ אֵ֣יךְ אֵלֵ֔ךְ וְשָׁמַ֥ע שָׁא֖וּל וַהֲרָגָ֑נִי </w:t>
      </w:r>
      <w:r w:rsidRPr="00CC3CC2">
        <w:rPr>
          <w:sz w:val="24"/>
          <w:szCs w:val="24"/>
          <w:rtl/>
        </w:rPr>
        <w:t>(ס)</w:t>
      </w:r>
      <w:r w:rsidRPr="00CC3CC2">
        <w:rPr>
          <w:rtl/>
        </w:rPr>
        <w:t xml:space="preserve"> וַיֹּ֣אמֶר יְהוָ֗ה עֶגְלַ֤ת בָּקָר֙ תִּקַּ֣ח בְּיָדֶ֔ךָ וְאָ֣מַרְתָּ֔ לִזְבֹּ֥חַ לַֽיהוָ֖ה בָּֽאתִי:</w:t>
      </w:r>
      <w:r w:rsidRPr="00CC3CC2">
        <w:rPr>
          <w:rFonts w:ascii="Times New Roman" w:hAnsi="Times New Roman"/>
          <w:rtl/>
        </w:rPr>
        <w:t xml:space="preserve"> </w:t>
      </w:r>
      <w:bookmarkStart w:id="385" w:name="שמואלBאBפרק-טז-{ג}"/>
      <w:bookmarkEnd w:id="385"/>
      <w:r w:rsidRPr="00CC3CC2">
        <w:rPr>
          <w:rStyle w:val="affff8"/>
          <w:rtl/>
        </w:rPr>
        <w:t>{ג}</w:t>
      </w:r>
      <w:r>
        <w:rPr>
          <w:rFonts w:ascii="Times New Roman" w:hAnsi="Times New Roman"/>
          <w:sz w:val="41"/>
          <w:szCs w:val="41"/>
          <w:rtl/>
        </w:rPr>
        <w:t xml:space="preserve"> </w:t>
      </w:r>
      <w:r w:rsidRPr="00CC3CC2">
        <w:rPr>
          <w:rtl/>
        </w:rPr>
        <w:t xml:space="preserve">וְקָרָ֥אתָ לְיִשַׁ֖י בַּזָּ֑בַח וְאָֽנֹכִ֗י </w:t>
      </w:r>
      <w:r w:rsidRPr="00CC3CC2">
        <w:rPr>
          <w:rtl/>
        </w:rPr>
        <w:lastRenderedPageBreak/>
        <w:t xml:space="preserve">אוֹדִֽיעֲךָ֙ אֵ֣ת </w:t>
      </w:r>
      <w:proofErr w:type="spellStart"/>
      <w:r w:rsidRPr="00CC3CC2">
        <w:rPr>
          <w:rtl/>
        </w:rPr>
        <w:t>אֲשֶֽׁר</w:t>
      </w:r>
      <w:r>
        <w:rPr>
          <w:rtl/>
        </w:rPr>
        <w:t>־</w:t>
      </w:r>
      <w:r w:rsidRPr="00CC3CC2">
        <w:rPr>
          <w:rtl/>
        </w:rPr>
        <w:t>תַּעֲשֶׂ֔ה</w:t>
      </w:r>
      <w:proofErr w:type="spellEnd"/>
      <w:r w:rsidRPr="00CC3CC2">
        <w:rPr>
          <w:rtl/>
        </w:rPr>
        <w:t xml:space="preserve"> וּמָשַׁחְתָּ֣ לִ֔י אֵ֥ת </w:t>
      </w:r>
      <w:proofErr w:type="spellStart"/>
      <w:r w:rsidRPr="00CC3CC2">
        <w:rPr>
          <w:rtl/>
        </w:rPr>
        <w:t>אֲשֶׁר</w:t>
      </w:r>
      <w:r>
        <w:rPr>
          <w:rtl/>
        </w:rPr>
        <w:t>־</w:t>
      </w:r>
      <w:r w:rsidRPr="00CC3CC2">
        <w:rPr>
          <w:rtl/>
        </w:rPr>
        <w:t>אֹמַ֖ר</w:t>
      </w:r>
      <w:proofErr w:type="spellEnd"/>
      <w:r w:rsidRPr="00CC3CC2">
        <w:rPr>
          <w:rtl/>
        </w:rPr>
        <w:t xml:space="preserve"> אֵלֶֽיךָ:</w:t>
      </w:r>
      <w:r w:rsidRPr="00CC3CC2">
        <w:rPr>
          <w:rFonts w:ascii="Times New Roman" w:hAnsi="Times New Roman"/>
          <w:rtl/>
        </w:rPr>
        <w:t xml:space="preserve"> </w:t>
      </w:r>
      <w:bookmarkStart w:id="386" w:name="שמואלBאBפרק-טז-{ד}"/>
      <w:bookmarkEnd w:id="386"/>
      <w:r w:rsidRPr="00CC3CC2">
        <w:rPr>
          <w:rStyle w:val="affff8"/>
          <w:rtl/>
        </w:rPr>
        <w:t>{ד}</w:t>
      </w:r>
      <w:r>
        <w:rPr>
          <w:rFonts w:ascii="Times New Roman" w:hAnsi="Times New Roman"/>
          <w:sz w:val="41"/>
          <w:szCs w:val="41"/>
          <w:rtl/>
        </w:rPr>
        <w:t xml:space="preserve"> </w:t>
      </w:r>
      <w:r w:rsidRPr="00CC3CC2">
        <w:rPr>
          <w:rtl/>
        </w:rPr>
        <w:t>וַיַּ֣עַשׂ שְׁמוּאֵ֗ל אֵ֚ת אֲשֶׁ֣ר דִּבֶּ֣ר יְהוָ֔ה וַיָּבֹ֖א בֵּ֣ית לָ֑חֶם וַיֶּחֶרְד֞וּ זִקְנֵ֤י הָעִיר֙ לִקְרָאת֔וֹ וַיֹּ֖אמֶר שָׁלֹ֥ם בּוֹאֶֽךָ:</w:t>
      </w:r>
    </w:p>
    <w:p w14:paraId="6E4731E8" w14:textId="5B34614F" w:rsidR="00CC3CC2" w:rsidRDefault="00CC3CC2" w:rsidP="00B25434">
      <w:pPr>
        <w:pStyle w:val="a6"/>
        <w:rPr>
          <w:rtl/>
        </w:rPr>
      </w:pPr>
      <w:r w:rsidRPr="00CC3CC2">
        <w:rPr>
          <w:rStyle w:val="affff7"/>
          <w:rtl/>
        </w:rPr>
        <w:t>ויחרדו.</w:t>
      </w:r>
      <w:r w:rsidRPr="00CC3CC2">
        <w:rPr>
          <w:rtl/>
        </w:rPr>
        <w:t xml:space="preserve"> מהרו לצאת לקראתו: </w:t>
      </w:r>
    </w:p>
    <w:p w14:paraId="4754DBE1" w14:textId="2DE13BF3" w:rsidR="00CC3CC2" w:rsidRDefault="00CC3CC2" w:rsidP="00B25434">
      <w:pPr>
        <w:pStyle w:val="a5"/>
        <w:rPr>
          <w:rtl/>
        </w:rPr>
      </w:pPr>
      <w:bookmarkStart w:id="387" w:name="שמואלBאBפרק-טז-{ה}"/>
      <w:bookmarkEnd w:id="387"/>
      <w:r w:rsidRPr="00CC3CC2">
        <w:rPr>
          <w:rStyle w:val="affff8"/>
          <w:rtl/>
        </w:rPr>
        <w:t>{ה}</w:t>
      </w:r>
      <w:r>
        <w:rPr>
          <w:rFonts w:ascii="Times New Roman" w:hAnsi="Times New Roman"/>
          <w:sz w:val="41"/>
          <w:szCs w:val="41"/>
          <w:rtl/>
        </w:rPr>
        <w:t xml:space="preserve"> </w:t>
      </w:r>
      <w:r w:rsidRPr="00CC3CC2">
        <w:rPr>
          <w:rtl/>
        </w:rPr>
        <w:t xml:space="preserve">וַיֹּ֣אמֶר | שָׁל֗וֹם לִזְבֹּ֤חַ לַֽיהוָה֙ בָּ֔אתִי הִֽתְקַדְּשׁ֔וּ וּבָאתֶ֥ם אִתִּ֖י בַּזָּ֑בַח וַיְקַדֵּ֤שׁ </w:t>
      </w:r>
      <w:proofErr w:type="spellStart"/>
      <w:r w:rsidRPr="00CC3CC2">
        <w:rPr>
          <w:rtl/>
        </w:rPr>
        <w:t>אֶת</w:t>
      </w:r>
      <w:r>
        <w:rPr>
          <w:rtl/>
        </w:rPr>
        <w:t>־</w:t>
      </w:r>
      <w:r w:rsidRPr="00CC3CC2">
        <w:rPr>
          <w:rtl/>
        </w:rPr>
        <w:t>יִשַׁי</w:t>
      </w:r>
      <w:proofErr w:type="spellEnd"/>
      <w:r w:rsidRPr="00CC3CC2">
        <w:rPr>
          <w:rtl/>
        </w:rPr>
        <w:t xml:space="preserve">֙ </w:t>
      </w:r>
      <w:proofErr w:type="spellStart"/>
      <w:r w:rsidRPr="00CC3CC2">
        <w:rPr>
          <w:rtl/>
        </w:rPr>
        <w:t>וְאֶת</w:t>
      </w:r>
      <w:r>
        <w:rPr>
          <w:rtl/>
        </w:rPr>
        <w:t>־</w:t>
      </w:r>
      <w:r w:rsidRPr="00CC3CC2">
        <w:rPr>
          <w:rtl/>
        </w:rPr>
        <w:t>בָּנָ֔יו</w:t>
      </w:r>
      <w:proofErr w:type="spellEnd"/>
      <w:r w:rsidRPr="00CC3CC2">
        <w:rPr>
          <w:rtl/>
        </w:rPr>
        <w:t xml:space="preserve"> וַיִּקְרָ֥א לָהֶ֖ם לַזָּֽבַח:</w:t>
      </w:r>
      <w:r w:rsidRPr="00CC3CC2">
        <w:rPr>
          <w:rFonts w:ascii="Times New Roman" w:hAnsi="Times New Roman"/>
          <w:rtl/>
        </w:rPr>
        <w:t xml:space="preserve"> </w:t>
      </w:r>
      <w:bookmarkStart w:id="388" w:name="שמואלBאBפרק-טז-{ו}"/>
      <w:bookmarkEnd w:id="388"/>
      <w:r w:rsidRPr="00CC3CC2">
        <w:rPr>
          <w:rStyle w:val="affff8"/>
          <w:rtl/>
        </w:rPr>
        <w:t>{ו}</w:t>
      </w:r>
      <w:r>
        <w:rPr>
          <w:rFonts w:ascii="Times New Roman" w:hAnsi="Times New Roman"/>
          <w:sz w:val="41"/>
          <w:szCs w:val="41"/>
          <w:rtl/>
        </w:rPr>
        <w:t xml:space="preserve"> </w:t>
      </w:r>
      <w:r w:rsidRPr="00CC3CC2">
        <w:rPr>
          <w:rtl/>
        </w:rPr>
        <w:t xml:space="preserve">וַיְהִ֣י בְּבוֹאָ֔ם וַיַּ֖רְא </w:t>
      </w:r>
      <w:proofErr w:type="spellStart"/>
      <w:r w:rsidRPr="00CC3CC2">
        <w:rPr>
          <w:rtl/>
        </w:rPr>
        <w:t>אֶת</w:t>
      </w:r>
      <w:r>
        <w:rPr>
          <w:rtl/>
        </w:rPr>
        <w:t>־</w:t>
      </w:r>
      <w:r w:rsidRPr="00CC3CC2">
        <w:rPr>
          <w:rtl/>
        </w:rPr>
        <w:t>אֱלִיאָ֑ב</w:t>
      </w:r>
      <w:proofErr w:type="spellEnd"/>
      <w:r w:rsidRPr="00CC3CC2">
        <w:rPr>
          <w:rtl/>
        </w:rPr>
        <w:t xml:space="preserve"> וַיֹּ֕אמֶר אַ֛ךְ נֶ֥גֶד יְהוָ֖ה מְשִׁיחֽוֹ:</w:t>
      </w:r>
    </w:p>
    <w:p w14:paraId="6EE5D653" w14:textId="647E222C" w:rsidR="00CC3CC2" w:rsidRDefault="00CC3CC2" w:rsidP="00B25434">
      <w:pPr>
        <w:pStyle w:val="a6"/>
        <w:rPr>
          <w:rtl/>
        </w:rPr>
      </w:pPr>
      <w:r w:rsidRPr="00CC3CC2">
        <w:rPr>
          <w:rStyle w:val="affff7"/>
          <w:rtl/>
        </w:rPr>
        <w:t>ויאמר אך נגד ה' משיחו.</w:t>
      </w:r>
      <w:r w:rsidRPr="00CC3CC2">
        <w:rPr>
          <w:rtl/>
        </w:rPr>
        <w:t xml:space="preserve"> ויאמר </w:t>
      </w:r>
      <w:proofErr w:type="spellStart"/>
      <w:r w:rsidRPr="00CC3CC2">
        <w:rPr>
          <w:rtl/>
        </w:rPr>
        <w:t>בלבו</w:t>
      </w:r>
      <w:proofErr w:type="spellEnd"/>
      <w:r w:rsidRPr="00CC3CC2">
        <w:rPr>
          <w:rtl/>
        </w:rPr>
        <w:t xml:space="preserve">, אך אמת הוא זה (ז) אל תבט אל מראהו. אל יופי תארו: </w:t>
      </w:r>
      <w:r w:rsidRPr="00CC3CC2">
        <w:rPr>
          <w:rStyle w:val="affff7"/>
          <w:rtl/>
        </w:rPr>
        <w:t>כי מאסתיהו.</w:t>
      </w:r>
      <w:r w:rsidRPr="00CC3CC2">
        <w:rPr>
          <w:rtl/>
        </w:rPr>
        <w:t xml:space="preserve"> לפי שכעסן הוא, כמה שנאמר (לקמן יז כח): ויחר אף אליאב בדוד: </w:t>
      </w:r>
      <w:r w:rsidRPr="00CC3CC2">
        <w:rPr>
          <w:rStyle w:val="affff7"/>
          <w:rtl/>
        </w:rPr>
        <w:t>כי לא אשר יראה האדם.</w:t>
      </w:r>
      <w:r w:rsidRPr="00CC3CC2">
        <w:rPr>
          <w:rtl/>
        </w:rPr>
        <w:t xml:space="preserve"> אף על פי שקראת לעצמך רואה, שאמרת לשאול (לעיל ט יט): אנכי הרואה, כאן אני מודיעך שאינך רואה: </w:t>
      </w:r>
    </w:p>
    <w:p w14:paraId="256E0A9A" w14:textId="0466FEC0" w:rsidR="00CC3CC2" w:rsidRDefault="00CC3CC2" w:rsidP="00B25434">
      <w:pPr>
        <w:pStyle w:val="a5"/>
        <w:rPr>
          <w:rtl/>
        </w:rPr>
      </w:pPr>
      <w:bookmarkStart w:id="389" w:name="שמואלBאBפרק-טז-{ז}"/>
      <w:bookmarkEnd w:id="389"/>
      <w:r w:rsidRPr="00CC3CC2">
        <w:rPr>
          <w:rStyle w:val="affff8"/>
          <w:rtl/>
        </w:rPr>
        <w:t>{ז}</w:t>
      </w:r>
      <w:r>
        <w:rPr>
          <w:rFonts w:ascii="Times New Roman" w:hAnsi="Times New Roman"/>
          <w:sz w:val="41"/>
          <w:szCs w:val="41"/>
          <w:rtl/>
        </w:rPr>
        <w:t xml:space="preserve"> </w:t>
      </w:r>
      <w:r w:rsidRPr="00CC3CC2">
        <w:rPr>
          <w:rtl/>
        </w:rPr>
        <w:t xml:space="preserve">וַיֹּ֨אמֶר יְהוָ֜ה </w:t>
      </w:r>
      <w:proofErr w:type="spellStart"/>
      <w:r w:rsidRPr="00CC3CC2">
        <w:rPr>
          <w:rtl/>
        </w:rPr>
        <w:t>אֶל</w:t>
      </w:r>
      <w:r>
        <w:rPr>
          <w:rtl/>
        </w:rPr>
        <w:t>־</w:t>
      </w:r>
      <w:r w:rsidRPr="00CC3CC2">
        <w:rPr>
          <w:rtl/>
        </w:rPr>
        <w:t>שְׁמוּאֵ֗ל</w:t>
      </w:r>
      <w:proofErr w:type="spellEnd"/>
      <w:r w:rsidRPr="00CC3CC2">
        <w:rPr>
          <w:rtl/>
        </w:rPr>
        <w:t xml:space="preserve"> </w:t>
      </w:r>
      <w:proofErr w:type="spellStart"/>
      <w:r w:rsidRPr="00CC3CC2">
        <w:rPr>
          <w:rtl/>
        </w:rPr>
        <w:t>אַל</w:t>
      </w:r>
      <w:r>
        <w:rPr>
          <w:rtl/>
        </w:rPr>
        <w:t>־</w:t>
      </w:r>
      <w:r w:rsidRPr="00CC3CC2">
        <w:rPr>
          <w:rtl/>
        </w:rPr>
        <w:t>תַּבֵּ֧ט</w:t>
      </w:r>
      <w:proofErr w:type="spellEnd"/>
      <w:r w:rsidRPr="00CC3CC2">
        <w:rPr>
          <w:rtl/>
        </w:rPr>
        <w:t xml:space="preserve"> </w:t>
      </w:r>
      <w:proofErr w:type="spellStart"/>
      <w:r w:rsidRPr="00CC3CC2">
        <w:rPr>
          <w:rtl/>
        </w:rPr>
        <w:t>אֶל</w:t>
      </w:r>
      <w:r>
        <w:rPr>
          <w:rtl/>
        </w:rPr>
        <w:t>־</w:t>
      </w:r>
      <w:r w:rsidRPr="00CC3CC2">
        <w:rPr>
          <w:rtl/>
        </w:rPr>
        <w:t>מַרְאֵ֛הו</w:t>
      </w:r>
      <w:proofErr w:type="spellEnd"/>
      <w:r w:rsidRPr="00CC3CC2">
        <w:rPr>
          <w:rtl/>
        </w:rPr>
        <w:t xml:space="preserve">ּ </w:t>
      </w:r>
      <w:proofErr w:type="spellStart"/>
      <w:r w:rsidRPr="00CC3CC2">
        <w:rPr>
          <w:rtl/>
        </w:rPr>
        <w:t>וְאֶל</w:t>
      </w:r>
      <w:r>
        <w:rPr>
          <w:rtl/>
        </w:rPr>
        <w:t>־</w:t>
      </w:r>
      <w:r w:rsidRPr="00CC3CC2">
        <w:rPr>
          <w:rtl/>
        </w:rPr>
        <w:t>גְּבֹ֥ה</w:t>
      </w:r>
      <w:proofErr w:type="spellEnd"/>
      <w:r w:rsidRPr="00CC3CC2">
        <w:rPr>
          <w:rtl/>
        </w:rPr>
        <w:t>ַּ קוֹמָת֖וֹ כִּ֣י מְאַסְתִּ֑יהוּ כִּ֣י | לֹ֗א אֲשֶׁ֤ר יִרְאֶה֙ הָאָדָ֔ם כִּ֤י הָֽאָדָם֙ יִרְאֶ֣ה לַעֵינַ֔יִם וַיהוָ֖ה יִרְאֶ֥ה לַלֵּבָֽב:</w:t>
      </w:r>
      <w:r w:rsidRPr="00CC3CC2">
        <w:rPr>
          <w:rFonts w:ascii="Times New Roman" w:hAnsi="Times New Roman"/>
          <w:rtl/>
        </w:rPr>
        <w:t xml:space="preserve"> </w:t>
      </w:r>
      <w:bookmarkStart w:id="390" w:name="שמואלBאBפרק-טז-{ח}"/>
      <w:bookmarkEnd w:id="390"/>
      <w:r w:rsidRPr="00CC3CC2">
        <w:rPr>
          <w:rStyle w:val="affff8"/>
          <w:rtl/>
        </w:rPr>
        <w:t>{ח}</w:t>
      </w:r>
      <w:r>
        <w:rPr>
          <w:rFonts w:ascii="Times New Roman" w:hAnsi="Times New Roman"/>
          <w:sz w:val="41"/>
          <w:szCs w:val="41"/>
          <w:rtl/>
        </w:rPr>
        <w:t xml:space="preserve"> </w:t>
      </w:r>
      <w:r w:rsidRPr="00CC3CC2">
        <w:rPr>
          <w:rtl/>
        </w:rPr>
        <w:t xml:space="preserve">וַיִּקְרָ֤א יִשַׁי֙ </w:t>
      </w:r>
      <w:proofErr w:type="spellStart"/>
      <w:r w:rsidRPr="00CC3CC2">
        <w:rPr>
          <w:rtl/>
        </w:rPr>
        <w:t>אֶל</w:t>
      </w:r>
      <w:r>
        <w:rPr>
          <w:rtl/>
        </w:rPr>
        <w:t>־</w:t>
      </w:r>
      <w:r w:rsidRPr="00CC3CC2">
        <w:rPr>
          <w:rtl/>
        </w:rPr>
        <w:t>אֲבִ֣ינָדָ֔ב</w:t>
      </w:r>
      <w:proofErr w:type="spellEnd"/>
      <w:r w:rsidRPr="00CC3CC2">
        <w:rPr>
          <w:rtl/>
        </w:rPr>
        <w:t xml:space="preserve"> וַיַּעֲבִרֵ֖הוּ לִפְנֵ֣י שְׁמוּאֵ֑ל וַיֹּ֕אמֶר </w:t>
      </w:r>
      <w:proofErr w:type="spellStart"/>
      <w:r w:rsidRPr="00CC3CC2">
        <w:rPr>
          <w:rtl/>
        </w:rPr>
        <w:t>גַּם</w:t>
      </w:r>
      <w:r>
        <w:rPr>
          <w:rtl/>
        </w:rPr>
        <w:t>־</w:t>
      </w:r>
      <w:r w:rsidRPr="00CC3CC2">
        <w:rPr>
          <w:rtl/>
        </w:rPr>
        <w:t>בָּזֶ֖ה</w:t>
      </w:r>
      <w:proofErr w:type="spellEnd"/>
      <w:r w:rsidRPr="00CC3CC2">
        <w:rPr>
          <w:rtl/>
        </w:rPr>
        <w:t xml:space="preserve"> </w:t>
      </w:r>
      <w:proofErr w:type="spellStart"/>
      <w:r w:rsidRPr="00CC3CC2">
        <w:rPr>
          <w:rtl/>
        </w:rPr>
        <w:t>לֹֽא</w:t>
      </w:r>
      <w:r>
        <w:rPr>
          <w:rtl/>
        </w:rPr>
        <w:t>־</w:t>
      </w:r>
      <w:r w:rsidRPr="00CC3CC2">
        <w:rPr>
          <w:rtl/>
        </w:rPr>
        <w:t>בָחַ֥ר</w:t>
      </w:r>
      <w:proofErr w:type="spellEnd"/>
      <w:r w:rsidRPr="00CC3CC2">
        <w:rPr>
          <w:rtl/>
        </w:rPr>
        <w:t xml:space="preserve"> יְהוָֽה:</w:t>
      </w:r>
      <w:r w:rsidRPr="00CC3CC2">
        <w:rPr>
          <w:rFonts w:ascii="Times New Roman" w:hAnsi="Times New Roman"/>
          <w:rtl/>
        </w:rPr>
        <w:t xml:space="preserve"> </w:t>
      </w:r>
      <w:bookmarkStart w:id="391" w:name="שמואלBאBפרק-טז-{ט}"/>
      <w:bookmarkEnd w:id="391"/>
      <w:r w:rsidRPr="00CC3CC2">
        <w:rPr>
          <w:rStyle w:val="affff8"/>
          <w:rtl/>
        </w:rPr>
        <w:t>{ט}</w:t>
      </w:r>
      <w:r>
        <w:rPr>
          <w:rFonts w:ascii="Times New Roman" w:hAnsi="Times New Roman"/>
          <w:sz w:val="41"/>
          <w:szCs w:val="41"/>
          <w:rtl/>
        </w:rPr>
        <w:t xml:space="preserve"> </w:t>
      </w:r>
      <w:r w:rsidRPr="00CC3CC2">
        <w:rPr>
          <w:rtl/>
        </w:rPr>
        <w:t xml:space="preserve">וַיַּעֲבֵ֥ר יִשַׁ֖י שַׁמָּ֑ה וַיֹּ֕אמֶר </w:t>
      </w:r>
      <w:proofErr w:type="spellStart"/>
      <w:r w:rsidRPr="00CC3CC2">
        <w:rPr>
          <w:rtl/>
        </w:rPr>
        <w:t>גַּם</w:t>
      </w:r>
      <w:r>
        <w:rPr>
          <w:rtl/>
        </w:rPr>
        <w:t>־</w:t>
      </w:r>
      <w:r w:rsidRPr="00CC3CC2">
        <w:rPr>
          <w:rtl/>
        </w:rPr>
        <w:t>בָּזֶ֖ה</w:t>
      </w:r>
      <w:proofErr w:type="spellEnd"/>
      <w:r w:rsidRPr="00CC3CC2">
        <w:rPr>
          <w:rtl/>
        </w:rPr>
        <w:t xml:space="preserve"> </w:t>
      </w:r>
      <w:proofErr w:type="spellStart"/>
      <w:r w:rsidRPr="00CC3CC2">
        <w:rPr>
          <w:rtl/>
        </w:rPr>
        <w:t>לֹא</w:t>
      </w:r>
      <w:r>
        <w:rPr>
          <w:rtl/>
        </w:rPr>
        <w:t>־</w:t>
      </w:r>
      <w:r w:rsidRPr="00CC3CC2">
        <w:rPr>
          <w:rtl/>
        </w:rPr>
        <w:t>בָחַ֥ר</w:t>
      </w:r>
      <w:proofErr w:type="spellEnd"/>
      <w:r w:rsidRPr="00CC3CC2">
        <w:rPr>
          <w:rtl/>
        </w:rPr>
        <w:t xml:space="preserve"> יְהוָֽה:</w:t>
      </w:r>
    </w:p>
    <w:p w14:paraId="627EA295" w14:textId="43AEBC0A" w:rsidR="00CC3CC2" w:rsidRDefault="00CC3CC2" w:rsidP="00B25434">
      <w:pPr>
        <w:pStyle w:val="a6"/>
        <w:rPr>
          <w:rtl/>
        </w:rPr>
      </w:pPr>
      <w:r w:rsidRPr="00CC3CC2">
        <w:rPr>
          <w:rtl/>
        </w:rPr>
        <w:t xml:space="preserve">ויעבר ישי שמה. הוא שמעא: </w:t>
      </w:r>
    </w:p>
    <w:p w14:paraId="626EF297" w14:textId="226ACE43" w:rsidR="00CC3CC2" w:rsidRDefault="00CC3CC2" w:rsidP="00B25434">
      <w:pPr>
        <w:pStyle w:val="a5"/>
        <w:rPr>
          <w:rtl/>
        </w:rPr>
      </w:pPr>
      <w:bookmarkStart w:id="392" w:name="שמואלBאBפרק-טז-{י}"/>
      <w:bookmarkEnd w:id="392"/>
      <w:r w:rsidRPr="00CC3CC2">
        <w:rPr>
          <w:rStyle w:val="affff8"/>
          <w:rtl/>
        </w:rPr>
        <w:t>{י}</w:t>
      </w:r>
      <w:r>
        <w:rPr>
          <w:rFonts w:ascii="Times New Roman" w:hAnsi="Times New Roman"/>
          <w:sz w:val="41"/>
          <w:szCs w:val="41"/>
          <w:rtl/>
        </w:rPr>
        <w:t xml:space="preserve"> </w:t>
      </w:r>
      <w:r w:rsidRPr="00CC3CC2">
        <w:rPr>
          <w:rtl/>
        </w:rPr>
        <w:t>וַיַּעֲבֵ֥ר יִשַׁ֛י שִׁבְעַ֥ת בָּנָ֖יו לִפְנֵ֣י שְׁמוּאֵ֑ל וַיֹּ֤אמֶר שְׁמוּאֵל֙ אֶל</w:t>
      </w:r>
      <w:r>
        <w:rPr>
          <w:rtl/>
        </w:rPr>
        <w:t>־</w:t>
      </w:r>
      <w:r w:rsidRPr="00CC3CC2">
        <w:rPr>
          <w:rtl/>
        </w:rPr>
        <w:t xml:space="preserve">יִשַׁ֔י </w:t>
      </w:r>
      <w:proofErr w:type="spellStart"/>
      <w:r w:rsidRPr="00CC3CC2">
        <w:rPr>
          <w:rtl/>
        </w:rPr>
        <w:t>לֹא</w:t>
      </w:r>
      <w:r>
        <w:rPr>
          <w:rtl/>
        </w:rPr>
        <w:t>־</w:t>
      </w:r>
      <w:r w:rsidRPr="00CC3CC2">
        <w:rPr>
          <w:rtl/>
        </w:rPr>
        <w:t>בָחַ֥ר</w:t>
      </w:r>
      <w:proofErr w:type="spellEnd"/>
      <w:r w:rsidRPr="00CC3CC2">
        <w:rPr>
          <w:rtl/>
        </w:rPr>
        <w:t xml:space="preserve"> יְהוָ֖ה בָּאֵֽלֶּה:</w:t>
      </w:r>
      <w:r w:rsidRPr="00CC3CC2">
        <w:rPr>
          <w:rFonts w:ascii="Times New Roman" w:hAnsi="Times New Roman"/>
          <w:rtl/>
        </w:rPr>
        <w:t xml:space="preserve"> </w:t>
      </w:r>
      <w:bookmarkStart w:id="393" w:name="שמואלBאBפרק-טז-{יא}"/>
      <w:bookmarkEnd w:id="393"/>
      <w:r w:rsidRPr="00CC3CC2">
        <w:rPr>
          <w:rStyle w:val="affff8"/>
          <w:rtl/>
        </w:rPr>
        <w:t>{יא}</w:t>
      </w:r>
      <w:r>
        <w:rPr>
          <w:rFonts w:ascii="Times New Roman" w:hAnsi="Times New Roman"/>
          <w:sz w:val="41"/>
          <w:szCs w:val="41"/>
          <w:rtl/>
        </w:rPr>
        <w:t xml:space="preserve"> </w:t>
      </w:r>
      <w:r w:rsidRPr="00CC3CC2">
        <w:rPr>
          <w:rtl/>
        </w:rPr>
        <w:t>וַיֹּ֨אמֶר שְׁמוּאֵ֣ל אֶל</w:t>
      </w:r>
      <w:r>
        <w:rPr>
          <w:rtl/>
        </w:rPr>
        <w:t>־</w:t>
      </w:r>
      <w:r w:rsidRPr="00CC3CC2">
        <w:rPr>
          <w:rtl/>
        </w:rPr>
        <w:t>יִשַׁי֮ הֲתַ֣מּוּ הַנְּעָרִים֒ וַיֹּ֗אמֶר ע֚וֹד שָׁאַ֣ר הַקָּטָ֔ן וְהִנֵּ֥ה רֹעֶ֖ה בַּצֹּ֑אן וַיֹּ֨אמֶר שְׁמוּאֵ֤ל אֶל</w:t>
      </w:r>
      <w:r>
        <w:rPr>
          <w:rtl/>
        </w:rPr>
        <w:t>־</w:t>
      </w:r>
      <w:r w:rsidRPr="00CC3CC2">
        <w:rPr>
          <w:rtl/>
        </w:rPr>
        <w:t xml:space="preserve">יִשַׁי֙ שִׁלְחָ֣ה וְקָחֶ֔נּוּ כִּ֥י </w:t>
      </w:r>
      <w:proofErr w:type="spellStart"/>
      <w:r w:rsidRPr="00CC3CC2">
        <w:rPr>
          <w:rtl/>
        </w:rPr>
        <w:t>לֹא</w:t>
      </w:r>
      <w:r>
        <w:rPr>
          <w:rtl/>
        </w:rPr>
        <w:t>־</w:t>
      </w:r>
      <w:r w:rsidRPr="00CC3CC2">
        <w:rPr>
          <w:rtl/>
        </w:rPr>
        <w:t>נָסֹ֖ב</w:t>
      </w:r>
      <w:proofErr w:type="spellEnd"/>
      <w:r w:rsidRPr="00CC3CC2">
        <w:rPr>
          <w:rtl/>
        </w:rPr>
        <w:t xml:space="preserve"> </w:t>
      </w:r>
      <w:proofErr w:type="spellStart"/>
      <w:r w:rsidRPr="00CC3CC2">
        <w:rPr>
          <w:rtl/>
        </w:rPr>
        <w:t>עַד</w:t>
      </w:r>
      <w:r>
        <w:rPr>
          <w:rtl/>
        </w:rPr>
        <w:t>־</w:t>
      </w:r>
      <w:r w:rsidRPr="00CC3CC2">
        <w:rPr>
          <w:rtl/>
        </w:rPr>
        <w:t>בֹּא֥ו</w:t>
      </w:r>
      <w:proofErr w:type="spellEnd"/>
      <w:r w:rsidRPr="00CC3CC2">
        <w:rPr>
          <w:rtl/>
        </w:rPr>
        <w:t>ֹ פֹֽה:</w:t>
      </w:r>
    </w:p>
    <w:p w14:paraId="7C400312" w14:textId="217098F6" w:rsidR="00CC3CC2" w:rsidRDefault="00CC3CC2" w:rsidP="00B25434">
      <w:pPr>
        <w:pStyle w:val="a6"/>
        <w:rPr>
          <w:rtl/>
        </w:rPr>
      </w:pPr>
      <w:r w:rsidRPr="00CC3CC2">
        <w:rPr>
          <w:rStyle w:val="affff7"/>
          <w:rtl/>
        </w:rPr>
        <w:t>שאר הקטן.</w:t>
      </w:r>
      <w:r w:rsidRPr="00CC3CC2">
        <w:rPr>
          <w:rtl/>
        </w:rPr>
        <w:t xml:space="preserve"> נשאר הקטן: </w:t>
      </w:r>
      <w:r w:rsidRPr="00CC3CC2">
        <w:rPr>
          <w:rStyle w:val="affff7"/>
          <w:rtl/>
        </w:rPr>
        <w:t>לא נסוב.</w:t>
      </w:r>
      <w:r w:rsidRPr="00CC3CC2">
        <w:rPr>
          <w:rtl/>
        </w:rPr>
        <w:t xml:space="preserve"> לא נשב לאכול, כל מושב סעודה קרויה הסבה: </w:t>
      </w:r>
    </w:p>
    <w:p w14:paraId="538E3B14" w14:textId="3D8013F1" w:rsidR="00CC3CC2" w:rsidRDefault="00CC3CC2" w:rsidP="00B25434">
      <w:pPr>
        <w:pStyle w:val="a5"/>
        <w:rPr>
          <w:rtl/>
        </w:rPr>
      </w:pPr>
      <w:bookmarkStart w:id="394" w:name="שמואלBאBפרק-טז-{יב}"/>
      <w:bookmarkEnd w:id="394"/>
      <w:r w:rsidRPr="00CC3CC2">
        <w:rPr>
          <w:rStyle w:val="affff8"/>
          <w:rtl/>
        </w:rPr>
        <w:t>{יב}</w:t>
      </w:r>
      <w:r>
        <w:rPr>
          <w:rFonts w:ascii="Times New Roman" w:hAnsi="Times New Roman"/>
          <w:sz w:val="41"/>
          <w:szCs w:val="41"/>
          <w:rtl/>
        </w:rPr>
        <w:t xml:space="preserve"> </w:t>
      </w:r>
      <w:r w:rsidRPr="00CC3CC2">
        <w:rPr>
          <w:rtl/>
        </w:rPr>
        <w:t xml:space="preserve">וַיִּשְׁלַ֤ח וַיְבִיאֵ֙הוּ֙ וְה֣וּא אַדְמוֹנִ֔י עִם יְפֵ֥ה עֵינַ֖יִם וְט֣וֹב רֹ֑אִי </w:t>
      </w:r>
      <w:r w:rsidRPr="00CC3CC2">
        <w:rPr>
          <w:sz w:val="24"/>
          <w:szCs w:val="24"/>
          <w:rtl/>
        </w:rPr>
        <w:t>(פ)</w:t>
      </w:r>
      <w:r w:rsidRPr="00CC3CC2">
        <w:rPr>
          <w:rtl/>
        </w:rPr>
        <w:t xml:space="preserve"> וַיֹּ֧אמֶר יְהוָ֛ה ק֥וּם מְשָׁחֵ֖הוּ כִּֽי זֶ֥ה הֽוּא:</w:t>
      </w:r>
      <w:r w:rsidRPr="00CC3CC2">
        <w:rPr>
          <w:rFonts w:ascii="Times New Roman" w:hAnsi="Times New Roman"/>
          <w:rtl/>
        </w:rPr>
        <w:t xml:space="preserve"> </w:t>
      </w:r>
      <w:bookmarkStart w:id="395" w:name="שמואלBאBפרק-טז-{יג}"/>
      <w:bookmarkEnd w:id="395"/>
      <w:r w:rsidRPr="00CC3CC2">
        <w:rPr>
          <w:rStyle w:val="affff8"/>
          <w:rtl/>
        </w:rPr>
        <w:t>{יג}</w:t>
      </w:r>
      <w:r>
        <w:rPr>
          <w:rFonts w:ascii="Times New Roman" w:hAnsi="Times New Roman"/>
          <w:sz w:val="41"/>
          <w:szCs w:val="41"/>
          <w:rtl/>
        </w:rPr>
        <w:t xml:space="preserve"> </w:t>
      </w:r>
      <w:r w:rsidRPr="00CC3CC2">
        <w:rPr>
          <w:rtl/>
        </w:rPr>
        <w:t xml:space="preserve">וַיִּקַּ֨ח שְׁמוּאֵ֜ל </w:t>
      </w:r>
      <w:proofErr w:type="spellStart"/>
      <w:r w:rsidRPr="00CC3CC2">
        <w:rPr>
          <w:rtl/>
        </w:rPr>
        <w:t>אֶת</w:t>
      </w:r>
      <w:r>
        <w:rPr>
          <w:rtl/>
        </w:rPr>
        <w:t>־</w:t>
      </w:r>
      <w:r w:rsidRPr="00CC3CC2">
        <w:rPr>
          <w:rtl/>
        </w:rPr>
        <w:t>קֶ֣רֶן</w:t>
      </w:r>
      <w:proofErr w:type="spellEnd"/>
      <w:r w:rsidRPr="00CC3CC2">
        <w:rPr>
          <w:rtl/>
        </w:rPr>
        <w:t xml:space="preserve"> הַשֶּׁ֗מֶן וַיִּמְשַׁ֣ח אֹתוֹ֮ בְּקֶ֣רֶב אֶחָיו֒ וַתִּצְלַ֤ח </w:t>
      </w:r>
      <w:proofErr w:type="spellStart"/>
      <w:r w:rsidRPr="00CC3CC2">
        <w:rPr>
          <w:rtl/>
        </w:rPr>
        <w:t>רֽוּחַ</w:t>
      </w:r>
      <w:r>
        <w:rPr>
          <w:rtl/>
        </w:rPr>
        <w:t>־</w:t>
      </w:r>
      <w:r w:rsidRPr="00CC3CC2">
        <w:rPr>
          <w:rtl/>
        </w:rPr>
        <w:t>יְהוָה</w:t>
      </w:r>
      <w:proofErr w:type="spellEnd"/>
      <w:r w:rsidRPr="00CC3CC2">
        <w:rPr>
          <w:rtl/>
        </w:rPr>
        <w:t xml:space="preserve">֙ </w:t>
      </w:r>
      <w:proofErr w:type="spellStart"/>
      <w:r w:rsidRPr="00CC3CC2">
        <w:rPr>
          <w:rtl/>
        </w:rPr>
        <w:t>אֶל</w:t>
      </w:r>
      <w:r>
        <w:rPr>
          <w:rtl/>
        </w:rPr>
        <w:t>־</w:t>
      </w:r>
      <w:r w:rsidRPr="00CC3CC2">
        <w:rPr>
          <w:rtl/>
        </w:rPr>
        <w:t>דָּוִ֔ד</w:t>
      </w:r>
      <w:proofErr w:type="spellEnd"/>
      <w:r w:rsidRPr="00CC3CC2">
        <w:rPr>
          <w:rtl/>
        </w:rPr>
        <w:t xml:space="preserve"> מֵהַיּ֥וֹם הַה֖וּא וָמָ֑עְלָה וַיָּ֣קָם שְׁמוּאֵ֔ל וַיֵּ֖לֶךְ הָרָמָֽתָה:</w:t>
      </w:r>
      <w:r w:rsidRPr="00CC3CC2">
        <w:rPr>
          <w:rFonts w:ascii="Times New Roman" w:hAnsi="Times New Roman"/>
          <w:rtl/>
        </w:rPr>
        <w:t xml:space="preserve"> </w:t>
      </w:r>
      <w:r w:rsidRPr="00CC3CC2">
        <w:rPr>
          <w:rFonts w:ascii="Times New Roman" w:hAnsi="Times New Roman"/>
          <w:sz w:val="24"/>
          <w:szCs w:val="24"/>
          <w:rtl/>
        </w:rPr>
        <w:t>(ס)</w:t>
      </w:r>
    </w:p>
    <w:p w14:paraId="6B2A26A4" w14:textId="77A8DA39" w:rsidR="00CC3CC2" w:rsidRDefault="00CC3CC2" w:rsidP="00B25434">
      <w:pPr>
        <w:pStyle w:val="a6"/>
        <w:rPr>
          <w:rtl/>
        </w:rPr>
      </w:pPr>
      <w:r w:rsidRPr="00CC3CC2">
        <w:rPr>
          <w:rtl/>
        </w:rPr>
        <w:t xml:space="preserve">ותצלח רוח ה'. רוח גבורה: </w:t>
      </w:r>
    </w:p>
    <w:p w14:paraId="2786EA4E" w14:textId="5396942E" w:rsidR="00CC3CC2" w:rsidRDefault="00CC3CC2" w:rsidP="00B25434">
      <w:pPr>
        <w:pStyle w:val="a5"/>
        <w:rPr>
          <w:rtl/>
        </w:rPr>
      </w:pPr>
      <w:bookmarkStart w:id="396" w:name="שמואלBאBפרק-טז-{יד}"/>
      <w:bookmarkEnd w:id="396"/>
      <w:r w:rsidRPr="00CC3CC2">
        <w:rPr>
          <w:rStyle w:val="affff8"/>
          <w:rtl/>
        </w:rPr>
        <w:t>{יד}</w:t>
      </w:r>
      <w:r>
        <w:rPr>
          <w:rFonts w:ascii="Times New Roman" w:hAnsi="Times New Roman"/>
          <w:sz w:val="41"/>
          <w:szCs w:val="41"/>
          <w:rtl/>
        </w:rPr>
        <w:t xml:space="preserve"> </w:t>
      </w:r>
      <w:r w:rsidRPr="00CC3CC2">
        <w:rPr>
          <w:rtl/>
        </w:rPr>
        <w:t xml:space="preserve">וְר֧וּחַ יְהוָ֛ה סָ֖רָה מֵעִ֣ם שָׁא֑וּל וּבִֽעֲתַ֥תּוּ </w:t>
      </w:r>
      <w:proofErr w:type="spellStart"/>
      <w:r w:rsidRPr="00CC3CC2">
        <w:rPr>
          <w:rtl/>
        </w:rPr>
        <w:t>רֽוּחַ</w:t>
      </w:r>
      <w:r>
        <w:rPr>
          <w:rtl/>
        </w:rPr>
        <w:t>־</w:t>
      </w:r>
      <w:r w:rsidRPr="00CC3CC2">
        <w:rPr>
          <w:rtl/>
        </w:rPr>
        <w:t>רָעָ֖ה</w:t>
      </w:r>
      <w:proofErr w:type="spellEnd"/>
      <w:r w:rsidRPr="00CC3CC2">
        <w:rPr>
          <w:rtl/>
        </w:rPr>
        <w:t xml:space="preserve"> מֵאֵ֥ת יְהוָֽה:</w:t>
      </w:r>
      <w:r w:rsidRPr="00CC3CC2">
        <w:rPr>
          <w:rFonts w:ascii="Times New Roman" w:hAnsi="Times New Roman"/>
          <w:rtl/>
        </w:rPr>
        <w:t xml:space="preserve"> </w:t>
      </w:r>
      <w:bookmarkStart w:id="397" w:name="שמואלBאBפרק-טז-{טו}"/>
      <w:bookmarkEnd w:id="397"/>
      <w:r w:rsidRPr="00CC3CC2">
        <w:rPr>
          <w:rStyle w:val="affff8"/>
          <w:rtl/>
        </w:rPr>
        <w:t>{טו}</w:t>
      </w:r>
      <w:r>
        <w:rPr>
          <w:rFonts w:ascii="Times New Roman" w:hAnsi="Times New Roman"/>
          <w:sz w:val="41"/>
          <w:szCs w:val="41"/>
          <w:rtl/>
        </w:rPr>
        <w:t xml:space="preserve"> </w:t>
      </w:r>
      <w:r w:rsidRPr="00CC3CC2">
        <w:rPr>
          <w:rtl/>
        </w:rPr>
        <w:t xml:space="preserve">וַיֹּאמְר֥וּ </w:t>
      </w:r>
      <w:proofErr w:type="spellStart"/>
      <w:r w:rsidRPr="00CC3CC2">
        <w:rPr>
          <w:rtl/>
        </w:rPr>
        <w:t>עַבְדֵֽי</w:t>
      </w:r>
      <w:r>
        <w:rPr>
          <w:rtl/>
        </w:rPr>
        <w:t>־</w:t>
      </w:r>
      <w:r w:rsidRPr="00CC3CC2">
        <w:rPr>
          <w:rtl/>
        </w:rPr>
        <w:t>שָׁא֖וּל</w:t>
      </w:r>
      <w:proofErr w:type="spellEnd"/>
      <w:r w:rsidRPr="00CC3CC2">
        <w:rPr>
          <w:rtl/>
        </w:rPr>
        <w:t xml:space="preserve"> אֵלָ֑יו </w:t>
      </w:r>
      <w:proofErr w:type="spellStart"/>
      <w:r w:rsidRPr="00CC3CC2">
        <w:rPr>
          <w:rtl/>
        </w:rPr>
        <w:t>הִנֵּה</w:t>
      </w:r>
      <w:r>
        <w:rPr>
          <w:rtl/>
        </w:rPr>
        <w:t>־</w:t>
      </w:r>
      <w:r w:rsidRPr="00CC3CC2">
        <w:rPr>
          <w:rtl/>
        </w:rPr>
        <w:t>נָ֧א</w:t>
      </w:r>
      <w:proofErr w:type="spellEnd"/>
      <w:r w:rsidRPr="00CC3CC2">
        <w:rPr>
          <w:rtl/>
        </w:rPr>
        <w:t xml:space="preserve"> </w:t>
      </w:r>
      <w:proofErr w:type="spellStart"/>
      <w:r w:rsidRPr="00CC3CC2">
        <w:rPr>
          <w:rtl/>
        </w:rPr>
        <w:t>רֽוּחַ</w:t>
      </w:r>
      <w:r>
        <w:rPr>
          <w:rtl/>
        </w:rPr>
        <w:t>־</w:t>
      </w:r>
      <w:r w:rsidRPr="00CC3CC2">
        <w:rPr>
          <w:rtl/>
        </w:rPr>
        <w:t>אֱלֹהִ֛ים</w:t>
      </w:r>
      <w:proofErr w:type="spellEnd"/>
      <w:r w:rsidRPr="00CC3CC2">
        <w:rPr>
          <w:rtl/>
        </w:rPr>
        <w:t xml:space="preserve"> רָעָ֖ה מְבַעִתֶּֽךָ:</w:t>
      </w:r>
      <w:r w:rsidRPr="00CC3CC2">
        <w:rPr>
          <w:rFonts w:ascii="Times New Roman" w:hAnsi="Times New Roman"/>
          <w:rtl/>
        </w:rPr>
        <w:t xml:space="preserve"> </w:t>
      </w:r>
      <w:bookmarkStart w:id="398" w:name="שמואלBאBפרק-טז-{טז}"/>
      <w:bookmarkEnd w:id="398"/>
      <w:r w:rsidRPr="00CC3CC2">
        <w:rPr>
          <w:rStyle w:val="affff8"/>
          <w:rtl/>
        </w:rPr>
        <w:t>{טז}</w:t>
      </w:r>
      <w:r>
        <w:rPr>
          <w:rFonts w:ascii="Times New Roman" w:hAnsi="Times New Roman"/>
          <w:sz w:val="41"/>
          <w:szCs w:val="41"/>
          <w:rtl/>
        </w:rPr>
        <w:t xml:space="preserve"> </w:t>
      </w:r>
      <w:proofErr w:type="spellStart"/>
      <w:r w:rsidRPr="00CC3CC2">
        <w:rPr>
          <w:rtl/>
        </w:rPr>
        <w:t>יֹאמַר</w:t>
      </w:r>
      <w:r>
        <w:rPr>
          <w:rtl/>
        </w:rPr>
        <w:t>־</w:t>
      </w:r>
      <w:r w:rsidRPr="00CC3CC2">
        <w:rPr>
          <w:rtl/>
        </w:rPr>
        <w:t>נָ֤א</w:t>
      </w:r>
      <w:proofErr w:type="spellEnd"/>
      <w:r w:rsidRPr="00CC3CC2">
        <w:rPr>
          <w:rtl/>
        </w:rPr>
        <w:t xml:space="preserve"> </w:t>
      </w:r>
      <w:proofErr w:type="spellStart"/>
      <w:r w:rsidRPr="00CC3CC2">
        <w:rPr>
          <w:rtl/>
        </w:rPr>
        <w:t>אֲדֹנֵ֙נו</w:t>
      </w:r>
      <w:proofErr w:type="spellEnd"/>
      <w:r w:rsidRPr="00CC3CC2">
        <w:rPr>
          <w:rtl/>
        </w:rPr>
        <w:t xml:space="preserve">ּ֙ עֲבָדֶ֣יךָ לְפָנֶ֔יךָ יְבַקְשׁ֕וּ אִ֕ישׁ יֹדֵ֖עַ מְנַגֵּ֣ן בַּכִּנּ֑וֹר וְהָיָ֗ה בִּֽהְי֨וֹת עָלֶ֤יךָ </w:t>
      </w:r>
      <w:proofErr w:type="spellStart"/>
      <w:r w:rsidRPr="00CC3CC2">
        <w:rPr>
          <w:rtl/>
        </w:rPr>
        <w:t>רֽוּחַ</w:t>
      </w:r>
      <w:r>
        <w:rPr>
          <w:rtl/>
        </w:rPr>
        <w:t>־</w:t>
      </w:r>
      <w:r w:rsidRPr="00CC3CC2">
        <w:rPr>
          <w:rtl/>
        </w:rPr>
        <w:t>אֱלֹהִים</w:t>
      </w:r>
      <w:proofErr w:type="spellEnd"/>
      <w:r w:rsidRPr="00CC3CC2">
        <w:rPr>
          <w:rtl/>
        </w:rPr>
        <w:t>֙ רָעָ֔ה וְנִגֵּ֥ן בְּיָד֖וֹ וְט֥וֹב לָֽךְ:</w:t>
      </w:r>
      <w:r w:rsidRPr="00CC3CC2">
        <w:rPr>
          <w:rFonts w:ascii="Times New Roman" w:hAnsi="Times New Roman"/>
          <w:rtl/>
        </w:rPr>
        <w:t xml:space="preserve"> </w:t>
      </w:r>
      <w:r w:rsidRPr="00CC3CC2">
        <w:rPr>
          <w:rFonts w:ascii="Times New Roman" w:hAnsi="Times New Roman"/>
          <w:sz w:val="24"/>
          <w:szCs w:val="24"/>
          <w:rtl/>
        </w:rPr>
        <w:t>(פ)</w:t>
      </w:r>
    </w:p>
    <w:p w14:paraId="4E0D2FD8" w14:textId="23C8BA24" w:rsidR="00CC3CC2" w:rsidRDefault="00CC3CC2" w:rsidP="00B25434">
      <w:pPr>
        <w:pStyle w:val="a6"/>
        <w:rPr>
          <w:rtl/>
        </w:rPr>
      </w:pPr>
      <w:r w:rsidRPr="00CC3CC2">
        <w:rPr>
          <w:rStyle w:val="affff7"/>
          <w:rtl/>
        </w:rPr>
        <w:t>עבדיך לפניך.</w:t>
      </w:r>
      <w:r w:rsidRPr="00CC3CC2">
        <w:rPr>
          <w:rtl/>
        </w:rPr>
        <w:t xml:space="preserve"> הנה עבדיך לפניך אשר יעשו מצותיך: </w:t>
      </w:r>
    </w:p>
    <w:p w14:paraId="446D382F" w14:textId="55BB0B31" w:rsidR="00CC3CC2" w:rsidRDefault="00CC3CC2" w:rsidP="00B25434">
      <w:pPr>
        <w:pStyle w:val="a5"/>
        <w:rPr>
          <w:rtl/>
        </w:rPr>
      </w:pPr>
      <w:bookmarkStart w:id="399" w:name="שמואלBאBפרק-טז-{יז}"/>
      <w:bookmarkEnd w:id="399"/>
      <w:r w:rsidRPr="00CC3CC2">
        <w:rPr>
          <w:rStyle w:val="affff8"/>
          <w:rtl/>
        </w:rPr>
        <w:t>{יז}</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עֲבָדָ֑יו</w:t>
      </w:r>
      <w:proofErr w:type="spellEnd"/>
      <w:r w:rsidRPr="00CC3CC2">
        <w:rPr>
          <w:rtl/>
        </w:rPr>
        <w:t xml:space="preserve"> </w:t>
      </w:r>
      <w:proofErr w:type="spellStart"/>
      <w:r w:rsidRPr="00CC3CC2">
        <w:rPr>
          <w:rtl/>
        </w:rPr>
        <w:t>רְאוּ</w:t>
      </w:r>
      <w:r>
        <w:rPr>
          <w:rtl/>
        </w:rPr>
        <w:t>־</w:t>
      </w:r>
      <w:r w:rsidRPr="00CC3CC2">
        <w:rPr>
          <w:rtl/>
        </w:rPr>
        <w:t>נָ֣א</w:t>
      </w:r>
      <w:proofErr w:type="spellEnd"/>
      <w:r w:rsidRPr="00CC3CC2">
        <w:rPr>
          <w:rtl/>
        </w:rPr>
        <w:t xml:space="preserve"> לִ֗י אִ֚ישׁ מֵיטִ֣יב לְנַגֵּ֔ן </w:t>
      </w:r>
      <w:proofErr w:type="spellStart"/>
      <w:r w:rsidRPr="00CC3CC2">
        <w:rPr>
          <w:rtl/>
        </w:rPr>
        <w:t>וַהֲבִיאוֹתֶ֖ם</w:t>
      </w:r>
      <w:proofErr w:type="spellEnd"/>
      <w:r w:rsidRPr="00CC3CC2">
        <w:rPr>
          <w:rtl/>
        </w:rPr>
        <w:t xml:space="preserve"> אֵלָֽי:</w:t>
      </w:r>
      <w:r w:rsidRPr="00CC3CC2">
        <w:rPr>
          <w:rFonts w:ascii="Times New Roman" w:hAnsi="Times New Roman"/>
          <w:rtl/>
        </w:rPr>
        <w:t xml:space="preserve"> </w:t>
      </w:r>
      <w:bookmarkStart w:id="400" w:name="שמואלBאBפרק-טז-{יח}"/>
      <w:bookmarkEnd w:id="400"/>
      <w:r w:rsidRPr="00CC3CC2">
        <w:rPr>
          <w:rStyle w:val="affff8"/>
          <w:rtl/>
        </w:rPr>
        <w:t>{יח}</w:t>
      </w:r>
      <w:r>
        <w:rPr>
          <w:rFonts w:ascii="Times New Roman" w:hAnsi="Times New Roman"/>
          <w:sz w:val="41"/>
          <w:szCs w:val="41"/>
          <w:rtl/>
        </w:rPr>
        <w:t xml:space="preserve"> </w:t>
      </w:r>
      <w:r w:rsidRPr="00CC3CC2">
        <w:rPr>
          <w:rtl/>
        </w:rPr>
        <w:t>וַיַּעַן֩ אֶחָ֨ד מֵהַנְּעָרִ֜ים וַיֹּ֗אמֶר הִנֵּ֨ה רָאִ֜יתִי בֵּ֣ן לְיִשַׁי֮ בֵּ֣ית הַלַּחְמִי֒ יֹדֵ֣עַ נַ֠גֵּן וְגִבּ֨וֹר חַ֜יִל וְאִ֧ישׁ מִלְחָמָ֛ה וּנְב֥וֹן דָּבָ֖ר וְאִ֣ישׁ תֹּ֑אַר וַיהוָ֖ה עִמּֽוֹ:</w:t>
      </w:r>
    </w:p>
    <w:p w14:paraId="0915B1CA" w14:textId="6699AD40" w:rsidR="00CC3CC2" w:rsidRDefault="00CC3CC2" w:rsidP="00B25434">
      <w:pPr>
        <w:pStyle w:val="a6"/>
        <w:rPr>
          <w:rtl/>
        </w:rPr>
      </w:pPr>
      <w:r w:rsidRPr="00CC3CC2">
        <w:rPr>
          <w:rStyle w:val="affff7"/>
          <w:rtl/>
        </w:rPr>
        <w:t>אחד מהנערים.</w:t>
      </w:r>
      <w:r w:rsidRPr="00CC3CC2">
        <w:rPr>
          <w:rtl/>
        </w:rPr>
        <w:t xml:space="preserve"> מיוחד שבהם, דואג האדומי: </w:t>
      </w:r>
      <w:r w:rsidRPr="00CC3CC2">
        <w:rPr>
          <w:rStyle w:val="affff7"/>
          <w:rtl/>
        </w:rPr>
        <w:t>יודע נגן.</w:t>
      </w:r>
      <w:r w:rsidRPr="00CC3CC2">
        <w:rPr>
          <w:rtl/>
        </w:rPr>
        <w:t xml:space="preserve"> כל עצמו נתכוון להכניס עין רעה של שאול בדוד, שיתקנא בו: </w:t>
      </w:r>
    </w:p>
    <w:p w14:paraId="5835D53D" w14:textId="3702276F" w:rsidR="00CC3CC2" w:rsidRDefault="00CC3CC2" w:rsidP="00B25434">
      <w:pPr>
        <w:pStyle w:val="a5"/>
        <w:rPr>
          <w:rtl/>
        </w:rPr>
      </w:pPr>
      <w:bookmarkStart w:id="401" w:name="שמואלBאBפרק-טז-{יט}"/>
      <w:bookmarkEnd w:id="401"/>
      <w:r w:rsidRPr="00CC3CC2">
        <w:rPr>
          <w:rStyle w:val="affff8"/>
          <w:rtl/>
        </w:rPr>
        <w:t>{יט}</w:t>
      </w:r>
      <w:r>
        <w:rPr>
          <w:rFonts w:ascii="Times New Roman" w:hAnsi="Times New Roman"/>
          <w:sz w:val="41"/>
          <w:szCs w:val="41"/>
          <w:rtl/>
        </w:rPr>
        <w:t xml:space="preserve"> </w:t>
      </w:r>
      <w:r w:rsidRPr="00CC3CC2">
        <w:rPr>
          <w:rtl/>
        </w:rPr>
        <w:t>וַיִּשְׁלַ֥ח שָׁא֛וּל מַלְאָכִ֖ים אֶל</w:t>
      </w:r>
      <w:r>
        <w:rPr>
          <w:rtl/>
        </w:rPr>
        <w:t>־</w:t>
      </w:r>
      <w:r w:rsidRPr="00CC3CC2">
        <w:rPr>
          <w:rtl/>
        </w:rPr>
        <w:t xml:space="preserve">יִשָׁ֑י וַיֹּ֕אמֶר שִׁלְחָ֥ה אֵלַ֛י </w:t>
      </w:r>
      <w:proofErr w:type="spellStart"/>
      <w:r w:rsidRPr="00CC3CC2">
        <w:rPr>
          <w:rtl/>
        </w:rPr>
        <w:t>אֶת</w:t>
      </w:r>
      <w:r>
        <w:rPr>
          <w:rtl/>
        </w:rPr>
        <w:t>־</w:t>
      </w:r>
      <w:r w:rsidRPr="00CC3CC2">
        <w:rPr>
          <w:rtl/>
        </w:rPr>
        <w:t>דָּוִ֥ד</w:t>
      </w:r>
      <w:proofErr w:type="spellEnd"/>
      <w:r w:rsidRPr="00CC3CC2">
        <w:rPr>
          <w:rtl/>
        </w:rPr>
        <w:t xml:space="preserve"> בִּנְךָ֖ אֲשֶׁ֥ר בַּצֹּֽאן:</w:t>
      </w:r>
      <w:r w:rsidRPr="00CC3CC2">
        <w:rPr>
          <w:rFonts w:ascii="Times New Roman" w:hAnsi="Times New Roman"/>
          <w:rtl/>
        </w:rPr>
        <w:t xml:space="preserve"> </w:t>
      </w:r>
      <w:bookmarkStart w:id="402" w:name="שמואלBאBפרק-טז-{כ}"/>
      <w:bookmarkEnd w:id="402"/>
      <w:r w:rsidRPr="00CC3CC2">
        <w:rPr>
          <w:rStyle w:val="affff8"/>
          <w:rtl/>
        </w:rPr>
        <w:t>{כ}</w:t>
      </w:r>
      <w:r>
        <w:rPr>
          <w:rFonts w:ascii="Times New Roman" w:hAnsi="Times New Roman"/>
          <w:sz w:val="41"/>
          <w:szCs w:val="41"/>
          <w:rtl/>
        </w:rPr>
        <w:t xml:space="preserve"> </w:t>
      </w:r>
      <w:r w:rsidRPr="00CC3CC2">
        <w:rPr>
          <w:rtl/>
        </w:rPr>
        <w:t xml:space="preserve">וַיִּקַּ֨ח יִשַׁ֜י חֲמ֥וֹר לֶ֙חֶם֙ וְנֹ֣אד יַ֔יִן וּגְדִ֥י עִזִּ֖ים אֶחָ֑ד וַיִּשְׁלַ֛ח </w:t>
      </w:r>
      <w:proofErr w:type="spellStart"/>
      <w:r w:rsidRPr="00CC3CC2">
        <w:rPr>
          <w:rtl/>
        </w:rPr>
        <w:t>בְּיַד</w:t>
      </w:r>
      <w:r>
        <w:rPr>
          <w:rtl/>
        </w:rPr>
        <w:t>־</w:t>
      </w:r>
      <w:r w:rsidRPr="00CC3CC2">
        <w:rPr>
          <w:rtl/>
        </w:rPr>
        <w:t>דָּוִ֥ד</w:t>
      </w:r>
      <w:proofErr w:type="spellEnd"/>
      <w:r w:rsidRPr="00CC3CC2">
        <w:rPr>
          <w:rtl/>
        </w:rPr>
        <w:t xml:space="preserve"> בְּנ֖וֹ </w:t>
      </w:r>
      <w:proofErr w:type="spellStart"/>
      <w:r w:rsidRPr="00CC3CC2">
        <w:rPr>
          <w:rtl/>
        </w:rPr>
        <w:t>אֶל</w:t>
      </w:r>
      <w:r>
        <w:rPr>
          <w:rtl/>
        </w:rPr>
        <w:t>־</w:t>
      </w:r>
      <w:r w:rsidRPr="00CC3CC2">
        <w:rPr>
          <w:rtl/>
        </w:rPr>
        <w:t>שָׁאֽוּל</w:t>
      </w:r>
      <w:proofErr w:type="spellEnd"/>
      <w:r w:rsidRPr="00CC3CC2">
        <w:rPr>
          <w:rtl/>
        </w:rPr>
        <w:t>:</w:t>
      </w:r>
      <w:r w:rsidRPr="00CC3CC2">
        <w:rPr>
          <w:rFonts w:ascii="Times New Roman" w:hAnsi="Times New Roman"/>
          <w:rtl/>
        </w:rPr>
        <w:t xml:space="preserve"> </w:t>
      </w:r>
      <w:bookmarkStart w:id="403" w:name="שמואלBאBפרק-טז-{כא}"/>
      <w:bookmarkEnd w:id="403"/>
      <w:r w:rsidRPr="00CC3CC2">
        <w:rPr>
          <w:rStyle w:val="affff8"/>
          <w:rtl/>
        </w:rPr>
        <w:t>{כא}</w:t>
      </w:r>
      <w:r>
        <w:rPr>
          <w:rFonts w:ascii="Times New Roman" w:hAnsi="Times New Roman"/>
          <w:sz w:val="41"/>
          <w:szCs w:val="41"/>
          <w:rtl/>
        </w:rPr>
        <w:t xml:space="preserve"> </w:t>
      </w:r>
      <w:r w:rsidRPr="00CC3CC2">
        <w:rPr>
          <w:rtl/>
        </w:rPr>
        <w:t xml:space="preserve">וַיָּבֹ֤א דָוִד֙ </w:t>
      </w:r>
      <w:proofErr w:type="spellStart"/>
      <w:r w:rsidRPr="00CC3CC2">
        <w:rPr>
          <w:rtl/>
        </w:rPr>
        <w:t>אֶל</w:t>
      </w:r>
      <w:r>
        <w:rPr>
          <w:rtl/>
        </w:rPr>
        <w:t>־</w:t>
      </w:r>
      <w:r w:rsidRPr="00CC3CC2">
        <w:rPr>
          <w:rtl/>
        </w:rPr>
        <w:t>שָׁא֔וּל</w:t>
      </w:r>
      <w:proofErr w:type="spellEnd"/>
      <w:r w:rsidRPr="00CC3CC2">
        <w:rPr>
          <w:rtl/>
        </w:rPr>
        <w:t xml:space="preserve"> וַֽיַּעֲמֹ֖ד לְפָנָ֑יו וַיֶּאֱהָבֵ֣הֽוּ מְאֹ֔ד </w:t>
      </w:r>
      <w:proofErr w:type="spellStart"/>
      <w:r w:rsidRPr="00CC3CC2">
        <w:rPr>
          <w:rtl/>
        </w:rPr>
        <w:t>וַֽיְהִי</w:t>
      </w:r>
      <w:r>
        <w:rPr>
          <w:rtl/>
        </w:rPr>
        <w:t>־</w:t>
      </w:r>
      <w:r w:rsidRPr="00CC3CC2">
        <w:rPr>
          <w:rtl/>
        </w:rPr>
        <w:t>ל֖ו</w:t>
      </w:r>
      <w:proofErr w:type="spellEnd"/>
      <w:r w:rsidRPr="00CC3CC2">
        <w:rPr>
          <w:rtl/>
        </w:rPr>
        <w:t>ֹ נֹשֵׂ֥א כֵלִֽים:</w:t>
      </w:r>
      <w:r w:rsidRPr="00CC3CC2">
        <w:rPr>
          <w:rFonts w:ascii="Times New Roman" w:hAnsi="Times New Roman"/>
          <w:rtl/>
        </w:rPr>
        <w:t xml:space="preserve"> </w:t>
      </w:r>
      <w:bookmarkStart w:id="404" w:name="שמואלBאBפרק-טז-{כב}"/>
      <w:bookmarkEnd w:id="404"/>
      <w:r w:rsidRPr="00CC3CC2">
        <w:rPr>
          <w:rStyle w:val="affff8"/>
          <w:rtl/>
        </w:rPr>
        <w:t>{כב}</w:t>
      </w:r>
      <w:r>
        <w:rPr>
          <w:rFonts w:ascii="Times New Roman" w:hAnsi="Times New Roman"/>
          <w:sz w:val="41"/>
          <w:szCs w:val="41"/>
          <w:rtl/>
        </w:rPr>
        <w:t xml:space="preserve"> </w:t>
      </w:r>
      <w:r w:rsidRPr="00CC3CC2">
        <w:rPr>
          <w:rtl/>
        </w:rPr>
        <w:t xml:space="preserve">וַיִּשְׁלַ֣ח </w:t>
      </w:r>
      <w:r w:rsidRPr="00CC3CC2">
        <w:rPr>
          <w:rtl/>
        </w:rPr>
        <w:lastRenderedPageBreak/>
        <w:t>שָׁא֔וּל אֶל</w:t>
      </w:r>
      <w:r>
        <w:rPr>
          <w:rtl/>
        </w:rPr>
        <w:t>־</w:t>
      </w:r>
      <w:r w:rsidRPr="00CC3CC2">
        <w:rPr>
          <w:rtl/>
        </w:rPr>
        <w:t xml:space="preserve">יִשַׁ֖י לֵאמֹ֑ר </w:t>
      </w:r>
      <w:proofErr w:type="spellStart"/>
      <w:r w:rsidRPr="00CC3CC2">
        <w:rPr>
          <w:rtl/>
        </w:rPr>
        <w:t>יַעֲמָד</w:t>
      </w:r>
      <w:r>
        <w:rPr>
          <w:rtl/>
        </w:rPr>
        <w:t>־</w:t>
      </w:r>
      <w:r w:rsidRPr="00CC3CC2">
        <w:rPr>
          <w:rtl/>
        </w:rPr>
        <w:t>נָ֤א</w:t>
      </w:r>
      <w:proofErr w:type="spellEnd"/>
      <w:r w:rsidRPr="00CC3CC2">
        <w:rPr>
          <w:rtl/>
        </w:rPr>
        <w:t xml:space="preserve"> דָוִד֙ לְפָנַ֔י </w:t>
      </w:r>
      <w:proofErr w:type="spellStart"/>
      <w:r w:rsidRPr="00CC3CC2">
        <w:rPr>
          <w:rtl/>
        </w:rPr>
        <w:t>כִּֽי</w:t>
      </w:r>
      <w:r>
        <w:rPr>
          <w:rtl/>
        </w:rPr>
        <w:t>־</w:t>
      </w:r>
      <w:r w:rsidRPr="00CC3CC2">
        <w:rPr>
          <w:rtl/>
        </w:rPr>
        <w:t>מָ֥צָא</w:t>
      </w:r>
      <w:proofErr w:type="spellEnd"/>
      <w:r w:rsidRPr="00CC3CC2">
        <w:rPr>
          <w:rtl/>
        </w:rPr>
        <w:t xml:space="preserve"> חֵ֖ן בְּעֵינָֽי:</w:t>
      </w:r>
      <w:r w:rsidRPr="00CC3CC2">
        <w:rPr>
          <w:rFonts w:ascii="Times New Roman" w:hAnsi="Times New Roman"/>
          <w:rtl/>
        </w:rPr>
        <w:t xml:space="preserve"> </w:t>
      </w:r>
      <w:bookmarkStart w:id="405" w:name="שמואלBאBפרק-טז-{כג}"/>
      <w:bookmarkEnd w:id="405"/>
      <w:r w:rsidRPr="00CC3CC2">
        <w:rPr>
          <w:rStyle w:val="affff8"/>
          <w:rtl/>
        </w:rPr>
        <w:t>{כג}</w:t>
      </w:r>
      <w:r>
        <w:rPr>
          <w:rFonts w:ascii="Times New Roman" w:hAnsi="Times New Roman"/>
          <w:sz w:val="41"/>
          <w:szCs w:val="41"/>
          <w:rtl/>
        </w:rPr>
        <w:t xml:space="preserve"> </w:t>
      </w:r>
      <w:r w:rsidRPr="00CC3CC2">
        <w:rPr>
          <w:rtl/>
        </w:rPr>
        <w:t xml:space="preserve">וְהָיָ֗ה בִּֽהְי֤וֹת </w:t>
      </w:r>
      <w:proofErr w:type="spellStart"/>
      <w:r w:rsidRPr="00CC3CC2">
        <w:rPr>
          <w:rtl/>
        </w:rPr>
        <w:t>רֽוּחַ</w:t>
      </w:r>
      <w:r>
        <w:rPr>
          <w:rtl/>
        </w:rPr>
        <w:t>־</w:t>
      </w:r>
      <w:r w:rsidRPr="00CC3CC2">
        <w:rPr>
          <w:rtl/>
        </w:rPr>
        <w:t>אֱלֹהִים</w:t>
      </w:r>
      <w:proofErr w:type="spellEnd"/>
      <w:r w:rsidRPr="00CC3CC2">
        <w:rPr>
          <w:rtl/>
        </w:rPr>
        <w:t xml:space="preserve">֙ </w:t>
      </w:r>
      <w:proofErr w:type="spellStart"/>
      <w:r w:rsidRPr="00CC3CC2">
        <w:rPr>
          <w:rtl/>
        </w:rPr>
        <w:t>אֶל</w:t>
      </w:r>
      <w:r>
        <w:rPr>
          <w:rtl/>
        </w:rPr>
        <w:t>־</w:t>
      </w:r>
      <w:r w:rsidRPr="00CC3CC2">
        <w:rPr>
          <w:rtl/>
        </w:rPr>
        <w:t>שָׁא֔וּל</w:t>
      </w:r>
      <w:proofErr w:type="spellEnd"/>
      <w:r w:rsidRPr="00CC3CC2">
        <w:rPr>
          <w:rtl/>
        </w:rPr>
        <w:t xml:space="preserve"> וְלָקַ֥ח </w:t>
      </w:r>
      <w:r w:rsidRPr="00CC3CC2">
        <w:rPr>
          <w:rtl/>
        </w:rPr>
        <w:t xml:space="preserve">דָּוִ֛ד </w:t>
      </w:r>
      <w:proofErr w:type="spellStart"/>
      <w:r w:rsidRPr="00CC3CC2">
        <w:rPr>
          <w:rtl/>
        </w:rPr>
        <w:t>אֶת</w:t>
      </w:r>
      <w:r>
        <w:rPr>
          <w:rtl/>
        </w:rPr>
        <w:t>־</w:t>
      </w:r>
      <w:r w:rsidRPr="00CC3CC2">
        <w:rPr>
          <w:rtl/>
        </w:rPr>
        <w:t>הַכִּנּ֖וֹר</w:t>
      </w:r>
      <w:proofErr w:type="spellEnd"/>
      <w:r w:rsidRPr="00CC3CC2">
        <w:rPr>
          <w:rtl/>
        </w:rPr>
        <w:t xml:space="preserve"> וְנִגֵּ֣ן בְּיָד֑וֹ וְרָוַ֤ח לְשָׁאוּל֙ וְט֣וֹב ל֔וֹ וְסָ֥רָה מֵעָלָ֖יו ר֥וּחַ הָרָעָֽה:</w:t>
      </w:r>
      <w:r w:rsidRPr="00CC3CC2">
        <w:rPr>
          <w:rFonts w:ascii="Times New Roman" w:hAnsi="Times New Roman"/>
          <w:rtl/>
        </w:rPr>
        <w:t xml:space="preserve"> </w:t>
      </w:r>
      <w:r w:rsidRPr="00CC3CC2">
        <w:rPr>
          <w:rFonts w:ascii="Times New Roman" w:hAnsi="Times New Roman"/>
          <w:sz w:val="24"/>
          <w:szCs w:val="24"/>
          <w:rtl/>
        </w:rPr>
        <w:t>(פ)</w:t>
      </w:r>
    </w:p>
    <w:p w14:paraId="47ACD0F2"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CD0B74F" w14:textId="3B50D1E4" w:rsidR="00CC3CC2" w:rsidRDefault="00CC3CC2" w:rsidP="00B25434">
      <w:pPr>
        <w:pStyle w:val="21"/>
        <w:rPr>
          <w:rtl/>
        </w:rPr>
      </w:pPr>
      <w:proofErr w:type="spellStart"/>
      <w:r>
        <w:rPr>
          <w:rtl/>
        </w:rPr>
        <w:t>פרק־</w:t>
      </w:r>
      <w:r w:rsidRPr="00CC3CC2">
        <w:rPr>
          <w:rtl/>
        </w:rPr>
        <w:t>יז</w:t>
      </w:r>
      <w:proofErr w:type="spellEnd"/>
    </w:p>
    <w:p w14:paraId="4BD8ADC1"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406" w:name="שמואלBאBפרק-יז-{א}"/>
      <w:bookmarkEnd w:id="406"/>
    </w:p>
    <w:p w14:paraId="4682EBE2" w14:textId="077B6396"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וַיַּאַסְפ֨וּ פְלִשְׁתִּ֤ים </w:t>
      </w:r>
      <w:proofErr w:type="spellStart"/>
      <w:r w:rsidRPr="00CC3CC2">
        <w:rPr>
          <w:rtl/>
        </w:rPr>
        <w:t>אֶת</w:t>
      </w:r>
      <w:r>
        <w:rPr>
          <w:rtl/>
        </w:rPr>
        <w:t>־</w:t>
      </w:r>
      <w:r w:rsidRPr="00CC3CC2">
        <w:rPr>
          <w:rtl/>
        </w:rPr>
        <w:t>מַֽחֲנֵיהֶם</w:t>
      </w:r>
      <w:proofErr w:type="spellEnd"/>
      <w:r w:rsidRPr="00CC3CC2">
        <w:rPr>
          <w:rtl/>
        </w:rPr>
        <w:t xml:space="preserve">֙ לַמִּלְחָמָ֔ה וַיֵּאָ֣סְפ֔וּ שֹׂכֹ֖ה אֲשֶׁ֣ר לִיהוּדָ֑ה וַֽיַּחֲנ֛וּ </w:t>
      </w:r>
      <w:proofErr w:type="spellStart"/>
      <w:r w:rsidRPr="00CC3CC2">
        <w:rPr>
          <w:rtl/>
        </w:rPr>
        <w:t>בֵּין</w:t>
      </w:r>
      <w:r>
        <w:rPr>
          <w:rtl/>
        </w:rPr>
        <w:t>־</w:t>
      </w:r>
      <w:r w:rsidRPr="00CC3CC2">
        <w:rPr>
          <w:rtl/>
        </w:rPr>
        <w:t>שׂוֹכֹ֥ה</w:t>
      </w:r>
      <w:proofErr w:type="spellEnd"/>
      <w:r w:rsidRPr="00CC3CC2">
        <w:rPr>
          <w:rtl/>
        </w:rPr>
        <w:t xml:space="preserve"> </w:t>
      </w:r>
      <w:proofErr w:type="spellStart"/>
      <w:r w:rsidRPr="00CC3CC2">
        <w:rPr>
          <w:rtl/>
        </w:rPr>
        <w:t>וּבֵין</w:t>
      </w:r>
      <w:r>
        <w:rPr>
          <w:rtl/>
        </w:rPr>
        <w:t>־</w:t>
      </w:r>
      <w:r w:rsidRPr="00CC3CC2">
        <w:rPr>
          <w:rtl/>
        </w:rPr>
        <w:t>עֲזֵקָ֖ה</w:t>
      </w:r>
      <w:proofErr w:type="spellEnd"/>
      <w:r w:rsidRPr="00CC3CC2">
        <w:rPr>
          <w:rtl/>
        </w:rPr>
        <w:t xml:space="preserve"> בְּאֶ֥פֶס דַּמִּֽים:</w:t>
      </w:r>
    </w:p>
    <w:p w14:paraId="43AE2C72" w14:textId="3098569A" w:rsidR="00CC3CC2" w:rsidRDefault="00CC3CC2" w:rsidP="00B25434">
      <w:pPr>
        <w:pStyle w:val="a6"/>
        <w:rPr>
          <w:rtl/>
        </w:rPr>
      </w:pPr>
      <w:r w:rsidRPr="00CC3CC2">
        <w:rPr>
          <w:rStyle w:val="affff7"/>
          <w:rtl/>
        </w:rPr>
        <w:t>באפס דמים.</w:t>
      </w:r>
      <w:r w:rsidRPr="00CC3CC2">
        <w:rPr>
          <w:rtl/>
        </w:rPr>
        <w:t xml:space="preserve"> כך שם המקום: </w:t>
      </w:r>
    </w:p>
    <w:p w14:paraId="76A6D785" w14:textId="6ECFE557" w:rsidR="00CC3CC2" w:rsidRDefault="00CC3CC2" w:rsidP="00B25434">
      <w:pPr>
        <w:pStyle w:val="a5"/>
        <w:rPr>
          <w:rtl/>
        </w:rPr>
      </w:pPr>
      <w:bookmarkStart w:id="407" w:name="שמואלBאBפרק-יז-{ב}"/>
      <w:bookmarkEnd w:id="407"/>
      <w:r w:rsidRPr="00CC3CC2">
        <w:rPr>
          <w:rStyle w:val="affff8"/>
          <w:rtl/>
        </w:rPr>
        <w:t>{ב}</w:t>
      </w:r>
      <w:r>
        <w:rPr>
          <w:rFonts w:ascii="Times New Roman" w:hAnsi="Times New Roman"/>
          <w:sz w:val="41"/>
          <w:szCs w:val="41"/>
          <w:rtl/>
        </w:rPr>
        <w:t xml:space="preserve"> </w:t>
      </w:r>
      <w:r w:rsidRPr="00CC3CC2">
        <w:rPr>
          <w:rtl/>
        </w:rPr>
        <w:t xml:space="preserve">וְשָׁא֤וּל </w:t>
      </w:r>
      <w:proofErr w:type="spellStart"/>
      <w:r w:rsidRPr="00CC3CC2">
        <w:rPr>
          <w:rtl/>
        </w:rPr>
        <w:t>וְאִֽישׁ</w:t>
      </w:r>
      <w:r>
        <w:rPr>
          <w:rtl/>
        </w:rPr>
        <w:t>־</w:t>
      </w:r>
      <w:r w:rsidRPr="00CC3CC2">
        <w:rPr>
          <w:rtl/>
        </w:rPr>
        <w:t>יִשְׂרָאֵל</w:t>
      </w:r>
      <w:proofErr w:type="spellEnd"/>
      <w:r w:rsidRPr="00CC3CC2">
        <w:rPr>
          <w:rtl/>
        </w:rPr>
        <w:t>֙ נֶאֶסְפ֔וּ וַֽיַּחֲנ֖וּ בְּעֵ֣מֶק הָאֵלָ֑ה וַיַּעַרְכ֥וּ מִלְחָמָ֖ה לִקְרַ֥את פְּלִשְׁתִּֽים:</w:t>
      </w:r>
      <w:r w:rsidRPr="00CC3CC2">
        <w:rPr>
          <w:rFonts w:ascii="Times New Roman" w:hAnsi="Times New Roman"/>
          <w:rtl/>
        </w:rPr>
        <w:t xml:space="preserve"> </w:t>
      </w:r>
      <w:bookmarkStart w:id="408" w:name="שמואלBאBפרק-יז-{ג}"/>
      <w:bookmarkEnd w:id="408"/>
      <w:r w:rsidRPr="00CC3CC2">
        <w:rPr>
          <w:rStyle w:val="affff8"/>
          <w:rtl/>
        </w:rPr>
        <w:t>{ג}</w:t>
      </w:r>
      <w:r>
        <w:rPr>
          <w:rFonts w:ascii="Times New Roman" w:hAnsi="Times New Roman"/>
          <w:sz w:val="41"/>
          <w:szCs w:val="41"/>
          <w:rtl/>
        </w:rPr>
        <w:t xml:space="preserve"> </w:t>
      </w:r>
      <w:r w:rsidRPr="00CC3CC2">
        <w:rPr>
          <w:rtl/>
        </w:rPr>
        <w:t xml:space="preserve">וּפְלִשְׁתִּ֞ים עֹמְדִ֤ים </w:t>
      </w:r>
      <w:proofErr w:type="spellStart"/>
      <w:r w:rsidRPr="00CC3CC2">
        <w:rPr>
          <w:rtl/>
        </w:rPr>
        <w:t>אֶל</w:t>
      </w:r>
      <w:r>
        <w:rPr>
          <w:rtl/>
        </w:rPr>
        <w:t>־</w:t>
      </w:r>
      <w:r w:rsidRPr="00CC3CC2">
        <w:rPr>
          <w:rtl/>
        </w:rPr>
        <w:t>הָהָר</w:t>
      </w:r>
      <w:proofErr w:type="spellEnd"/>
      <w:r w:rsidRPr="00CC3CC2">
        <w:rPr>
          <w:rtl/>
        </w:rPr>
        <w:t xml:space="preserve">֙ מִזֶּ֔ה וְיִשְׂרָאֵ֛ל עֹמְדִ֥ים </w:t>
      </w:r>
      <w:proofErr w:type="spellStart"/>
      <w:r w:rsidRPr="00CC3CC2">
        <w:rPr>
          <w:rtl/>
        </w:rPr>
        <w:t>אֶל</w:t>
      </w:r>
      <w:r>
        <w:rPr>
          <w:rtl/>
        </w:rPr>
        <w:t>־</w:t>
      </w:r>
      <w:r w:rsidRPr="00CC3CC2">
        <w:rPr>
          <w:rtl/>
        </w:rPr>
        <w:t>הָהָ֖ר</w:t>
      </w:r>
      <w:proofErr w:type="spellEnd"/>
      <w:r w:rsidRPr="00CC3CC2">
        <w:rPr>
          <w:rtl/>
        </w:rPr>
        <w:t xml:space="preserve"> מִזֶּ֑ה וְהַגַּ֖יְא בֵּינֵיהֶֽם:</w:t>
      </w:r>
      <w:r w:rsidRPr="00CC3CC2">
        <w:rPr>
          <w:rFonts w:ascii="Times New Roman" w:hAnsi="Times New Roman"/>
          <w:rtl/>
        </w:rPr>
        <w:t xml:space="preserve"> </w:t>
      </w:r>
      <w:bookmarkStart w:id="409" w:name="שמואלBאBפרק-יז-{ד}"/>
      <w:bookmarkEnd w:id="409"/>
      <w:r w:rsidRPr="00CC3CC2">
        <w:rPr>
          <w:rStyle w:val="affff8"/>
          <w:rtl/>
        </w:rPr>
        <w:t>{ד}</w:t>
      </w:r>
      <w:r>
        <w:rPr>
          <w:rFonts w:ascii="Times New Roman" w:hAnsi="Times New Roman"/>
          <w:sz w:val="41"/>
          <w:szCs w:val="41"/>
          <w:rtl/>
        </w:rPr>
        <w:t xml:space="preserve"> </w:t>
      </w:r>
      <w:r w:rsidRPr="00CC3CC2">
        <w:rPr>
          <w:rtl/>
        </w:rPr>
        <w:t xml:space="preserve">וַיֵּצֵ֤א </w:t>
      </w:r>
      <w:proofErr w:type="spellStart"/>
      <w:r w:rsidRPr="00CC3CC2">
        <w:rPr>
          <w:rtl/>
        </w:rPr>
        <w:t>אִֽישׁ</w:t>
      </w:r>
      <w:r>
        <w:rPr>
          <w:rtl/>
        </w:rPr>
        <w:t>־</w:t>
      </w:r>
      <w:r w:rsidRPr="00CC3CC2">
        <w:rPr>
          <w:rtl/>
        </w:rPr>
        <w:t>הַבֵּנַ֙יִם</w:t>
      </w:r>
      <w:proofErr w:type="spellEnd"/>
      <w:r w:rsidRPr="00CC3CC2">
        <w:rPr>
          <w:rtl/>
        </w:rPr>
        <w:t>֙ מִמַּחֲנ֣וֹת פְּלִשְׁתִּ֔ים גָּלְיָ֥ת שְׁמ֖וֹ מִגַּ֑ת גָּבְה֕וֹ שֵׁ֥שׁ אַמּ֖וֹת וָזָֽרֶת:</w:t>
      </w:r>
    </w:p>
    <w:p w14:paraId="189DBFA2" w14:textId="5F3F306E" w:rsidR="00CC3CC2" w:rsidRDefault="00CC3CC2" w:rsidP="00B25434">
      <w:pPr>
        <w:pStyle w:val="a6"/>
        <w:rPr>
          <w:rtl/>
        </w:rPr>
      </w:pPr>
      <w:r w:rsidRPr="00CC3CC2">
        <w:rPr>
          <w:rStyle w:val="affff7"/>
          <w:rtl/>
        </w:rPr>
        <w:t>איש הבנים.</w:t>
      </w:r>
      <w:r w:rsidRPr="00CC3CC2">
        <w:rPr>
          <w:rtl/>
        </w:rPr>
        <w:t xml:space="preserve"> גבור ליצא ממערכתו, לעמוד בין שתי המערכות: </w:t>
      </w:r>
    </w:p>
    <w:p w14:paraId="434DC57A" w14:textId="26602A42" w:rsidR="00CC3CC2" w:rsidRDefault="00CC3CC2" w:rsidP="00B25434">
      <w:pPr>
        <w:pStyle w:val="a5"/>
        <w:rPr>
          <w:rtl/>
        </w:rPr>
      </w:pPr>
      <w:bookmarkStart w:id="410" w:name="שמואלBאBפרק-יז-{ה}"/>
      <w:bookmarkEnd w:id="410"/>
      <w:r w:rsidRPr="00CC3CC2">
        <w:rPr>
          <w:rStyle w:val="affff8"/>
          <w:rtl/>
        </w:rPr>
        <w:t>{ה}</w:t>
      </w:r>
      <w:r>
        <w:rPr>
          <w:rFonts w:ascii="Times New Roman" w:hAnsi="Times New Roman"/>
          <w:sz w:val="41"/>
          <w:szCs w:val="41"/>
          <w:rtl/>
        </w:rPr>
        <w:t xml:space="preserve"> </w:t>
      </w:r>
      <w:r w:rsidRPr="00CC3CC2">
        <w:rPr>
          <w:rtl/>
        </w:rPr>
        <w:t xml:space="preserve">וְכ֤וֹבַע נְחֹ֙שֶׁת֙ </w:t>
      </w:r>
      <w:proofErr w:type="spellStart"/>
      <w:r w:rsidRPr="00CC3CC2">
        <w:rPr>
          <w:rtl/>
        </w:rPr>
        <w:t>עַל</w:t>
      </w:r>
      <w:r>
        <w:rPr>
          <w:rtl/>
        </w:rPr>
        <w:t>־</w:t>
      </w:r>
      <w:r w:rsidRPr="00CC3CC2">
        <w:rPr>
          <w:rtl/>
        </w:rPr>
        <w:t>רֹאשׁ֔ו</w:t>
      </w:r>
      <w:proofErr w:type="spellEnd"/>
      <w:r w:rsidRPr="00CC3CC2">
        <w:rPr>
          <w:rtl/>
        </w:rPr>
        <w:t xml:space="preserve">ֹ וְשִׁרְי֥וֹן קַשְׂקַשִּׂ֖ים ה֣וּא לָב֑וּשׁ וּמִשְׁקַל֙ הַשִּׁרְי֔וֹן </w:t>
      </w:r>
      <w:proofErr w:type="spellStart"/>
      <w:r w:rsidRPr="00CC3CC2">
        <w:rPr>
          <w:rtl/>
        </w:rPr>
        <w:t>חֲמֵשֶׁת</w:t>
      </w:r>
      <w:r>
        <w:rPr>
          <w:rtl/>
        </w:rPr>
        <w:t>־</w:t>
      </w:r>
      <w:r w:rsidRPr="00CC3CC2">
        <w:rPr>
          <w:rtl/>
        </w:rPr>
        <w:t>אֲלָפִ֥ים</w:t>
      </w:r>
      <w:proofErr w:type="spellEnd"/>
      <w:r w:rsidRPr="00CC3CC2">
        <w:rPr>
          <w:rtl/>
        </w:rPr>
        <w:t xml:space="preserve"> שְׁקָלִ֖ים נְחֹֽשֶֽׁת:</w:t>
      </w:r>
    </w:p>
    <w:p w14:paraId="501792C6" w14:textId="1631C7AD" w:rsidR="00CC3CC2" w:rsidRDefault="00CC3CC2" w:rsidP="00B25434">
      <w:pPr>
        <w:pStyle w:val="a6"/>
        <w:rPr>
          <w:rtl/>
        </w:rPr>
      </w:pPr>
      <w:r w:rsidRPr="00CC3CC2">
        <w:rPr>
          <w:rStyle w:val="affff7"/>
          <w:rtl/>
        </w:rPr>
        <w:t>ושריון קשקשים.</w:t>
      </w:r>
      <w:r w:rsidRPr="00CC3CC2">
        <w:rPr>
          <w:rtl/>
        </w:rPr>
        <w:t xml:space="preserve"> כמין קשקשות דגים עשוין מברזל, נופלים על גב השריון [ </w:t>
      </w:r>
      <w:proofErr w:type="spellStart"/>
      <w:r w:rsidRPr="00CC3CC2">
        <w:rPr>
          <w:rtl/>
        </w:rPr>
        <w:t>ס''א</w:t>
      </w:r>
      <w:proofErr w:type="spellEnd"/>
      <w:r w:rsidRPr="00CC3CC2">
        <w:rPr>
          <w:rtl/>
        </w:rPr>
        <w:t xml:space="preserve"> נקבי השריון ], קשקשת לכל נקב: </w:t>
      </w:r>
    </w:p>
    <w:p w14:paraId="04216227" w14:textId="48C36950" w:rsidR="00CC3CC2" w:rsidRDefault="00CC3CC2" w:rsidP="00B25434">
      <w:pPr>
        <w:pStyle w:val="a5"/>
        <w:rPr>
          <w:rtl/>
        </w:rPr>
      </w:pPr>
      <w:bookmarkStart w:id="411" w:name="שמואלBאBפרק-יז-{ו}"/>
      <w:bookmarkEnd w:id="411"/>
      <w:r w:rsidRPr="00CC3CC2">
        <w:rPr>
          <w:rStyle w:val="affff8"/>
          <w:rtl/>
        </w:rPr>
        <w:t>{ו}</w:t>
      </w:r>
      <w:r>
        <w:rPr>
          <w:rFonts w:ascii="Times New Roman" w:hAnsi="Times New Roman"/>
          <w:sz w:val="41"/>
          <w:szCs w:val="41"/>
          <w:rtl/>
        </w:rPr>
        <w:t xml:space="preserve"> </w:t>
      </w:r>
      <w:r w:rsidRPr="00CC3CC2">
        <w:rPr>
          <w:rtl/>
        </w:rPr>
        <w:t xml:space="preserve">וּמִצְחַ֥ת נְחֹ֖שֶׁת </w:t>
      </w:r>
      <w:proofErr w:type="spellStart"/>
      <w:r w:rsidRPr="00CC3CC2">
        <w:rPr>
          <w:rtl/>
        </w:rPr>
        <w:t>עַל</w:t>
      </w:r>
      <w:r>
        <w:rPr>
          <w:rtl/>
        </w:rPr>
        <w:t>־</w:t>
      </w:r>
      <w:r w:rsidRPr="00CC3CC2">
        <w:rPr>
          <w:rtl/>
        </w:rPr>
        <w:t>רַגְלָ֑יו</w:t>
      </w:r>
      <w:proofErr w:type="spellEnd"/>
      <w:r w:rsidRPr="00CC3CC2">
        <w:rPr>
          <w:rtl/>
        </w:rPr>
        <w:t xml:space="preserve"> וְכִיד֥וֹן נְחֹ֖שֶׁת בֵּ֥ין כְּתֵפָֽיו:</w:t>
      </w:r>
    </w:p>
    <w:p w14:paraId="3148114E" w14:textId="0EC5F7EA" w:rsidR="00CC3CC2" w:rsidRDefault="00CC3CC2" w:rsidP="00B25434">
      <w:pPr>
        <w:pStyle w:val="a6"/>
        <w:rPr>
          <w:rtl/>
        </w:rPr>
      </w:pPr>
      <w:r w:rsidRPr="00CC3CC2">
        <w:rPr>
          <w:rStyle w:val="affff7"/>
          <w:rtl/>
        </w:rPr>
        <w:t>ומצחת נחשת.</w:t>
      </w:r>
      <w:r w:rsidRPr="00CC3CC2">
        <w:rPr>
          <w:rtl/>
        </w:rPr>
        <w:t xml:space="preserve"> כמין יד ברזל היוצא מן הכובע כנגד החוטים, שקורין </w:t>
      </w:r>
      <w:proofErr w:type="spellStart"/>
      <w:r w:rsidRPr="00CC3CC2">
        <w:rPr>
          <w:rtl/>
        </w:rPr>
        <w:t>נש''ל</w:t>
      </w:r>
      <w:proofErr w:type="spellEnd"/>
      <w:r w:rsidRPr="00CC3CC2">
        <w:rPr>
          <w:rtl/>
        </w:rPr>
        <w:t xml:space="preserve"> </w:t>
      </w:r>
      <w:proofErr w:type="spellStart"/>
      <w:r w:rsidRPr="00CC3CC2">
        <w:rPr>
          <w:rtl/>
        </w:rPr>
        <w:t>בלע''ז</w:t>
      </w:r>
      <w:proofErr w:type="spellEnd"/>
      <w:r w:rsidRPr="00CC3CC2">
        <w:rPr>
          <w:rtl/>
        </w:rPr>
        <w:t xml:space="preserve">, והיתה מגעת לו עד רגליו: </w:t>
      </w:r>
      <w:r w:rsidRPr="00CC3CC2">
        <w:rPr>
          <w:rStyle w:val="affff7"/>
          <w:rtl/>
        </w:rPr>
        <w:t>וכידון נחשת.</w:t>
      </w:r>
      <w:r w:rsidRPr="00CC3CC2">
        <w:rPr>
          <w:rtl/>
        </w:rPr>
        <w:t xml:space="preserve"> תרגם יונתן: </w:t>
      </w:r>
      <w:proofErr w:type="spellStart"/>
      <w:r w:rsidRPr="00CC3CC2">
        <w:rPr>
          <w:rStyle w:val="affff7"/>
          <w:rtl/>
        </w:rPr>
        <w:t>ומסחפא</w:t>
      </w:r>
      <w:proofErr w:type="spellEnd"/>
      <w:r w:rsidRPr="00CC3CC2">
        <w:rPr>
          <w:rStyle w:val="affff7"/>
          <w:rtl/>
        </w:rPr>
        <w:t xml:space="preserve"> דנחשא נפיק מן קולסא ומטל בין </w:t>
      </w:r>
      <w:proofErr w:type="spellStart"/>
      <w:r w:rsidRPr="00CC3CC2">
        <w:rPr>
          <w:rStyle w:val="affff7"/>
          <w:rtl/>
        </w:rPr>
        <w:t>כתפוהי</w:t>
      </w:r>
      <w:proofErr w:type="spellEnd"/>
      <w:r w:rsidRPr="00CC3CC2">
        <w:rPr>
          <w:rStyle w:val="affff7"/>
          <w:rtl/>
        </w:rPr>
        <w:t>.</w:t>
      </w:r>
      <w:r w:rsidRPr="00CC3CC2">
        <w:rPr>
          <w:rtl/>
        </w:rPr>
        <w:t xml:space="preserve"> פירוש: כמין חנית נחשת בולטת מן הכובע, ונמשכת בין כתפיו, להגן על צוארו מן החרב: </w:t>
      </w:r>
    </w:p>
    <w:p w14:paraId="2D9EBF62" w14:textId="31BDAD5B" w:rsidR="00CC3CC2" w:rsidRDefault="00CC3CC2" w:rsidP="00B25434">
      <w:pPr>
        <w:pStyle w:val="a5"/>
        <w:rPr>
          <w:rtl/>
        </w:rPr>
      </w:pPr>
      <w:bookmarkStart w:id="412" w:name="שמואלBאBפרק-יז-{ז}"/>
      <w:bookmarkEnd w:id="412"/>
      <w:r w:rsidRPr="00CC3CC2">
        <w:rPr>
          <w:rStyle w:val="affff8"/>
          <w:rtl/>
        </w:rPr>
        <w:t>{ז}</w:t>
      </w:r>
      <w:r>
        <w:rPr>
          <w:rFonts w:ascii="Times New Roman" w:hAnsi="Times New Roman"/>
          <w:sz w:val="41"/>
          <w:szCs w:val="41"/>
          <w:rtl/>
        </w:rPr>
        <w:t xml:space="preserve"> </w:t>
      </w:r>
      <w:r w:rsidRPr="00CC3CC2">
        <w:rPr>
          <w:sz w:val="24"/>
          <w:szCs w:val="24"/>
          <w:rtl/>
        </w:rPr>
        <w:t>(וחץ)</w:t>
      </w:r>
      <w:r w:rsidRPr="00CC3CC2">
        <w:rPr>
          <w:rtl/>
        </w:rPr>
        <w:t xml:space="preserve"> וְעֵ֣ץ חֲנִית֗וֹ כִּמְנוֹר֙ אֹֽרְגִ֔ים וְלַהֶ֣בֶת חֲנִית֔וֹ שֵׁשׁ</w:t>
      </w:r>
      <w:r>
        <w:rPr>
          <w:rtl/>
        </w:rPr>
        <w:t>־</w:t>
      </w:r>
      <w:r w:rsidRPr="00CC3CC2">
        <w:rPr>
          <w:rtl/>
        </w:rPr>
        <w:t xml:space="preserve">מֵא֥וֹת שְׁקָלִ֖ים </w:t>
      </w:r>
      <w:r w:rsidRPr="00CC3CC2">
        <w:rPr>
          <w:rtl/>
        </w:rPr>
        <w:t>בַּרְזֶ֑ל וְנֹשֵׂ֥א הַצִּנָּ֖ה הֹלֵ֥ךְ לְפָנָֽיו:</w:t>
      </w:r>
    </w:p>
    <w:p w14:paraId="0C3329BB" w14:textId="5BC48B19" w:rsidR="00CC3CC2" w:rsidRDefault="00CC3CC2" w:rsidP="00B25434">
      <w:pPr>
        <w:pStyle w:val="a6"/>
        <w:rPr>
          <w:rtl/>
        </w:rPr>
      </w:pPr>
      <w:r w:rsidRPr="00CC3CC2">
        <w:rPr>
          <w:rStyle w:val="affff7"/>
          <w:rtl/>
        </w:rPr>
        <w:t>כמנור אורגים.</w:t>
      </w:r>
      <w:r w:rsidRPr="00CC3CC2">
        <w:rPr>
          <w:rtl/>
        </w:rPr>
        <w:t xml:space="preserve"> תרגם יונתן כאכסן </w:t>
      </w:r>
      <w:proofErr w:type="spellStart"/>
      <w:r w:rsidRPr="00CC3CC2">
        <w:rPr>
          <w:rtl/>
        </w:rPr>
        <w:t>דגרדאין</w:t>
      </w:r>
      <w:proofErr w:type="spellEnd"/>
      <w:r w:rsidRPr="00CC3CC2">
        <w:rPr>
          <w:rtl/>
        </w:rPr>
        <w:t xml:space="preserve">, </w:t>
      </w:r>
      <w:proofErr w:type="spellStart"/>
      <w:r w:rsidRPr="00CC3CC2">
        <w:rPr>
          <w:rtl/>
        </w:rPr>
        <w:t>אינשובל</w:t>
      </w:r>
      <w:proofErr w:type="spellEnd"/>
      <w:r w:rsidRPr="00CC3CC2">
        <w:rPr>
          <w:rtl/>
        </w:rPr>
        <w:t xml:space="preserve">''א </w:t>
      </w:r>
      <w:proofErr w:type="spellStart"/>
      <w:r w:rsidRPr="00CC3CC2">
        <w:rPr>
          <w:rtl/>
        </w:rPr>
        <w:t>בלע''ז</w:t>
      </w:r>
      <w:proofErr w:type="spellEnd"/>
      <w:r w:rsidRPr="00CC3CC2">
        <w:rPr>
          <w:rtl/>
        </w:rPr>
        <w:t xml:space="preserve">: </w:t>
      </w:r>
      <w:r w:rsidRPr="00CC3CC2">
        <w:rPr>
          <w:rStyle w:val="affff7"/>
          <w:rtl/>
        </w:rPr>
        <w:t>שש מאות שקלים.</w:t>
      </w:r>
      <w:r w:rsidRPr="00CC3CC2">
        <w:rPr>
          <w:rtl/>
        </w:rPr>
        <w:t xml:space="preserve"> כל השקלים האמורים בנביאים, מנים: </w:t>
      </w:r>
    </w:p>
    <w:p w14:paraId="76F01B3E" w14:textId="7CFDC874" w:rsidR="00CC3CC2" w:rsidRDefault="00CC3CC2" w:rsidP="00B25434">
      <w:pPr>
        <w:pStyle w:val="a5"/>
        <w:rPr>
          <w:rtl/>
        </w:rPr>
      </w:pPr>
      <w:bookmarkStart w:id="413" w:name="שמואלBאBפרק-יז-{ח}"/>
      <w:bookmarkEnd w:id="413"/>
      <w:r w:rsidRPr="00CC3CC2">
        <w:rPr>
          <w:rStyle w:val="affff8"/>
          <w:rtl/>
        </w:rPr>
        <w:t>{ח}</w:t>
      </w:r>
      <w:r>
        <w:rPr>
          <w:rFonts w:ascii="Times New Roman" w:hAnsi="Times New Roman"/>
          <w:sz w:val="41"/>
          <w:szCs w:val="41"/>
          <w:rtl/>
        </w:rPr>
        <w:t xml:space="preserve"> </w:t>
      </w:r>
      <w:r w:rsidRPr="00CC3CC2">
        <w:rPr>
          <w:rtl/>
        </w:rPr>
        <w:t xml:space="preserve">וַֽיַּעֲמֹ֗ד וַיִּקְרָא֙ </w:t>
      </w:r>
      <w:proofErr w:type="spellStart"/>
      <w:r w:rsidRPr="00CC3CC2">
        <w:rPr>
          <w:rtl/>
        </w:rPr>
        <w:t>אֶל</w:t>
      </w:r>
      <w:r>
        <w:rPr>
          <w:rtl/>
        </w:rPr>
        <w:t>־</w:t>
      </w:r>
      <w:r w:rsidRPr="00CC3CC2">
        <w:rPr>
          <w:rtl/>
        </w:rPr>
        <w:t>מַעַרְכֹ֣ת</w:t>
      </w:r>
      <w:proofErr w:type="spellEnd"/>
      <w:r w:rsidRPr="00CC3CC2">
        <w:rPr>
          <w:rtl/>
        </w:rPr>
        <w:t xml:space="preserve"> יִשְׂרָאֵ֔ל וַיֹּ֣אמֶר לָהֶ֔ם לָ֥מָּה תֵצְא֖וּ לַעֲרֹ֣ךְ מִלְחָמָ֑ה הֲל֧וֹא אָנֹכִ֣י הַפְּלִשְׁתִּ֗י וְאַתֶּם֙ עֲבָדִ֣ים לְשָׁא֔וּל </w:t>
      </w:r>
      <w:proofErr w:type="spellStart"/>
      <w:r w:rsidRPr="00CC3CC2">
        <w:rPr>
          <w:rtl/>
        </w:rPr>
        <w:t>בְּרוּ</w:t>
      </w:r>
      <w:r>
        <w:rPr>
          <w:rtl/>
        </w:rPr>
        <w:t>־</w:t>
      </w:r>
      <w:r w:rsidRPr="00CC3CC2">
        <w:rPr>
          <w:rtl/>
        </w:rPr>
        <w:t>לָכֶ֥ם</w:t>
      </w:r>
      <w:proofErr w:type="spellEnd"/>
      <w:r w:rsidRPr="00CC3CC2">
        <w:rPr>
          <w:rtl/>
        </w:rPr>
        <w:t xml:space="preserve"> אִ֖ישׁ וְיֵרֵ֥ד אֵלָֽי:</w:t>
      </w:r>
    </w:p>
    <w:p w14:paraId="0A44E241" w14:textId="1E1915AD" w:rsidR="00CC3CC2" w:rsidRDefault="00CC3CC2" w:rsidP="00B25434">
      <w:pPr>
        <w:pStyle w:val="a6"/>
        <w:rPr>
          <w:rtl/>
        </w:rPr>
      </w:pPr>
      <w:r w:rsidRPr="00CC3CC2">
        <w:rPr>
          <w:rStyle w:val="affff7"/>
          <w:rtl/>
        </w:rPr>
        <w:t>למה תצאו.</w:t>
      </w:r>
      <w:r w:rsidRPr="00CC3CC2">
        <w:rPr>
          <w:rtl/>
        </w:rPr>
        <w:t xml:space="preserve"> כולכם לערוך מלחמה, ילחם אחד כנגדי בשביל כולכם, ובתנאי שהוא מפורש: אם יוכל להלחם אתי וגו': </w:t>
      </w:r>
      <w:r w:rsidRPr="00CC3CC2">
        <w:rPr>
          <w:rStyle w:val="affff7"/>
          <w:rtl/>
        </w:rPr>
        <w:t>הלא אנכי הפלשתי.</w:t>
      </w:r>
      <w:r w:rsidRPr="00CC3CC2">
        <w:rPr>
          <w:rtl/>
        </w:rPr>
        <w:t xml:space="preserve"> איני לא שר מאה ולא שר אלף, אלא פלשתי כאחד מן האחרים, ואף על פי שנלחמתי להם כמה מלחמות, אני הרגתי חפני ופנחס, ושביתי את הארון, ואתם נעשיתם עבדים לשאול, ולא הושיע אתכם מימיו בגבורתו: </w:t>
      </w:r>
      <w:r w:rsidRPr="00CC3CC2">
        <w:rPr>
          <w:rStyle w:val="affff7"/>
          <w:rtl/>
        </w:rPr>
        <w:t>ברו לכם.</w:t>
      </w:r>
      <w:r w:rsidRPr="00CC3CC2">
        <w:rPr>
          <w:rtl/>
        </w:rPr>
        <w:t xml:space="preserve"> בררו לכם: </w:t>
      </w:r>
      <w:r w:rsidRPr="00CC3CC2">
        <w:rPr>
          <w:rStyle w:val="affff7"/>
          <w:rtl/>
        </w:rPr>
        <w:t>איש.</w:t>
      </w:r>
      <w:r w:rsidRPr="00CC3CC2">
        <w:rPr>
          <w:rtl/>
        </w:rPr>
        <w:t xml:space="preserve"> את שאול, וירד אלי: </w:t>
      </w:r>
    </w:p>
    <w:p w14:paraId="5214AA32" w14:textId="31A55EC5" w:rsidR="00CC3CC2" w:rsidRDefault="00CC3CC2" w:rsidP="00B25434">
      <w:pPr>
        <w:pStyle w:val="a5"/>
        <w:rPr>
          <w:rtl/>
        </w:rPr>
      </w:pPr>
      <w:bookmarkStart w:id="414" w:name="שמואלBאBפרק-יז-{ט}"/>
      <w:bookmarkEnd w:id="414"/>
      <w:r w:rsidRPr="00CC3CC2">
        <w:rPr>
          <w:rStyle w:val="affff8"/>
          <w:rtl/>
        </w:rPr>
        <w:t>{ט}</w:t>
      </w:r>
      <w:r>
        <w:rPr>
          <w:rFonts w:ascii="Times New Roman" w:hAnsi="Times New Roman"/>
          <w:sz w:val="41"/>
          <w:szCs w:val="41"/>
          <w:rtl/>
        </w:rPr>
        <w:t xml:space="preserve"> </w:t>
      </w:r>
      <w:proofErr w:type="spellStart"/>
      <w:r w:rsidRPr="00CC3CC2">
        <w:rPr>
          <w:rtl/>
        </w:rPr>
        <w:t>אִם</w:t>
      </w:r>
      <w:r>
        <w:rPr>
          <w:rtl/>
        </w:rPr>
        <w:t>־</w:t>
      </w:r>
      <w:r w:rsidRPr="00CC3CC2">
        <w:rPr>
          <w:rtl/>
        </w:rPr>
        <w:t>יוּכַ֞ל</w:t>
      </w:r>
      <w:proofErr w:type="spellEnd"/>
      <w:r w:rsidRPr="00CC3CC2">
        <w:rPr>
          <w:rtl/>
        </w:rPr>
        <w:t xml:space="preserve"> לְהִלָּחֵ֤ם אִתִּי֙ וְהִכָּ֔נִי וְהָיִ֥ינוּ לָכֶ֖ם לַעֲבָדִ֑ים </w:t>
      </w:r>
      <w:proofErr w:type="spellStart"/>
      <w:r w:rsidRPr="00CC3CC2">
        <w:rPr>
          <w:rtl/>
        </w:rPr>
        <w:t>וְאִם</w:t>
      </w:r>
      <w:r>
        <w:rPr>
          <w:rtl/>
        </w:rPr>
        <w:t>־</w:t>
      </w:r>
      <w:r w:rsidRPr="00CC3CC2">
        <w:rPr>
          <w:rtl/>
        </w:rPr>
        <w:t>אֲנִ֤י</w:t>
      </w:r>
      <w:proofErr w:type="spellEnd"/>
      <w:r w:rsidRPr="00CC3CC2">
        <w:rPr>
          <w:rtl/>
        </w:rPr>
        <w:t xml:space="preserve"> </w:t>
      </w:r>
      <w:proofErr w:type="spellStart"/>
      <w:r w:rsidRPr="00CC3CC2">
        <w:rPr>
          <w:rtl/>
        </w:rPr>
        <w:t>אֽוּכַל</w:t>
      </w:r>
      <w:r>
        <w:rPr>
          <w:rtl/>
        </w:rPr>
        <w:t>־</w:t>
      </w:r>
      <w:r w:rsidRPr="00CC3CC2">
        <w:rPr>
          <w:rtl/>
        </w:rPr>
        <w:t>לו</w:t>
      </w:r>
      <w:proofErr w:type="spellEnd"/>
      <w:r w:rsidRPr="00CC3CC2">
        <w:rPr>
          <w:rtl/>
        </w:rPr>
        <w:t>ֹ֙ וְהִכִּיתִ֔יו וִהְיִ֤יתֶם לָ֙נוּ֙ לַעֲבָדִ֔ים וַעֲבַדְתֶּ֖ם אֹתָֽנוּ:</w:t>
      </w:r>
      <w:r w:rsidRPr="00CC3CC2">
        <w:rPr>
          <w:rFonts w:ascii="Times New Roman" w:hAnsi="Times New Roman"/>
          <w:rtl/>
        </w:rPr>
        <w:t xml:space="preserve"> </w:t>
      </w:r>
      <w:bookmarkStart w:id="415" w:name="שמואלBאBפרק-יז-{י}"/>
      <w:bookmarkEnd w:id="415"/>
      <w:r w:rsidRPr="00CC3CC2">
        <w:rPr>
          <w:rStyle w:val="affff8"/>
          <w:rtl/>
        </w:rPr>
        <w:t>{י}</w:t>
      </w:r>
      <w:r>
        <w:rPr>
          <w:rFonts w:ascii="Times New Roman" w:hAnsi="Times New Roman"/>
          <w:sz w:val="41"/>
          <w:szCs w:val="41"/>
          <w:rtl/>
        </w:rPr>
        <w:t xml:space="preserve"> </w:t>
      </w:r>
      <w:r w:rsidRPr="00CC3CC2">
        <w:rPr>
          <w:rtl/>
        </w:rPr>
        <w:t xml:space="preserve">וַיֹּ֙אמֶר֙ הַפְּלִשְׁתִּ֔י אֲנִ֗י חֵרַ֛פְתִּי </w:t>
      </w:r>
      <w:proofErr w:type="spellStart"/>
      <w:r w:rsidRPr="00CC3CC2">
        <w:rPr>
          <w:rtl/>
        </w:rPr>
        <w:t>אֶת</w:t>
      </w:r>
      <w:r>
        <w:rPr>
          <w:rtl/>
        </w:rPr>
        <w:t>־</w:t>
      </w:r>
      <w:r w:rsidRPr="00CC3CC2">
        <w:rPr>
          <w:rtl/>
        </w:rPr>
        <w:t>מַעַרְכ֥וֹת</w:t>
      </w:r>
      <w:proofErr w:type="spellEnd"/>
      <w:r w:rsidRPr="00CC3CC2">
        <w:rPr>
          <w:rtl/>
        </w:rPr>
        <w:t xml:space="preserve"> יִשְׂרָאֵ֖ל הַיּ֣וֹם הַזֶּ֑ה </w:t>
      </w:r>
      <w:proofErr w:type="spellStart"/>
      <w:r w:rsidRPr="00CC3CC2">
        <w:rPr>
          <w:rtl/>
        </w:rPr>
        <w:t>תְּנוּ</w:t>
      </w:r>
      <w:r>
        <w:rPr>
          <w:rtl/>
        </w:rPr>
        <w:t>־</w:t>
      </w:r>
      <w:r w:rsidRPr="00CC3CC2">
        <w:rPr>
          <w:rtl/>
        </w:rPr>
        <w:t>לִ֣י</w:t>
      </w:r>
      <w:proofErr w:type="spellEnd"/>
      <w:r w:rsidRPr="00CC3CC2">
        <w:rPr>
          <w:rtl/>
        </w:rPr>
        <w:t xml:space="preserve"> אִ֔ישׁ וְנִֽלָּחֲמָ֖ה יָֽחַד:</w:t>
      </w:r>
      <w:r w:rsidRPr="00CC3CC2">
        <w:rPr>
          <w:rFonts w:ascii="Times New Roman" w:hAnsi="Times New Roman"/>
          <w:rtl/>
        </w:rPr>
        <w:t xml:space="preserve"> </w:t>
      </w:r>
      <w:bookmarkStart w:id="416" w:name="שמואלBאBפרק-יז-{יא}"/>
      <w:bookmarkEnd w:id="416"/>
      <w:r w:rsidRPr="00CC3CC2">
        <w:rPr>
          <w:rStyle w:val="affff8"/>
          <w:rtl/>
        </w:rPr>
        <w:t>{יא}</w:t>
      </w:r>
      <w:r>
        <w:rPr>
          <w:rFonts w:ascii="Times New Roman" w:hAnsi="Times New Roman"/>
          <w:sz w:val="41"/>
          <w:szCs w:val="41"/>
          <w:rtl/>
        </w:rPr>
        <w:t xml:space="preserve"> </w:t>
      </w:r>
      <w:r w:rsidRPr="00CC3CC2">
        <w:rPr>
          <w:rtl/>
        </w:rPr>
        <w:t xml:space="preserve">וַיִּשְׁמַ֤ע שָׁאוּל֙ </w:t>
      </w:r>
      <w:proofErr w:type="spellStart"/>
      <w:r w:rsidRPr="00CC3CC2">
        <w:rPr>
          <w:rtl/>
        </w:rPr>
        <w:t>וְכָל</w:t>
      </w:r>
      <w:r>
        <w:rPr>
          <w:rtl/>
        </w:rPr>
        <w:t>־</w:t>
      </w:r>
      <w:r w:rsidRPr="00CC3CC2">
        <w:rPr>
          <w:rtl/>
        </w:rPr>
        <w:t>יִשְׂרָאֵ֔ל</w:t>
      </w:r>
      <w:proofErr w:type="spellEnd"/>
      <w:r w:rsidRPr="00CC3CC2">
        <w:rPr>
          <w:rtl/>
        </w:rPr>
        <w:t xml:space="preserve"> </w:t>
      </w:r>
      <w:proofErr w:type="spellStart"/>
      <w:r w:rsidRPr="00CC3CC2">
        <w:rPr>
          <w:rtl/>
        </w:rPr>
        <w:t>אֶת</w:t>
      </w:r>
      <w:r>
        <w:rPr>
          <w:rtl/>
        </w:rPr>
        <w:t>־</w:t>
      </w:r>
      <w:r w:rsidRPr="00CC3CC2">
        <w:rPr>
          <w:rtl/>
        </w:rPr>
        <w:t>דִּבְרֵ֥י</w:t>
      </w:r>
      <w:proofErr w:type="spellEnd"/>
      <w:r w:rsidRPr="00CC3CC2">
        <w:rPr>
          <w:rtl/>
        </w:rPr>
        <w:t xml:space="preserve"> הַפְּלִשְׁתִּ֖י הָאֵ֑לֶּה וַיֵּחַ֥תּוּ וַיִּֽרְא֖וּ מְאֹֽד:</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417" w:name="שמואלBאBפרק-יז-{יב}"/>
      <w:bookmarkEnd w:id="417"/>
      <w:r w:rsidRPr="00CC3CC2">
        <w:rPr>
          <w:rStyle w:val="affff8"/>
          <w:rtl/>
        </w:rPr>
        <w:t>{יב}</w:t>
      </w:r>
      <w:r>
        <w:rPr>
          <w:rFonts w:ascii="Times New Roman" w:hAnsi="Times New Roman"/>
          <w:sz w:val="41"/>
          <w:szCs w:val="41"/>
          <w:rtl/>
        </w:rPr>
        <w:t xml:space="preserve"> </w:t>
      </w:r>
      <w:r w:rsidRPr="00CC3CC2">
        <w:rPr>
          <w:rtl/>
        </w:rPr>
        <w:t xml:space="preserve">וְדָוִד֩ </w:t>
      </w:r>
      <w:proofErr w:type="spellStart"/>
      <w:r w:rsidRPr="00CC3CC2">
        <w:rPr>
          <w:rtl/>
        </w:rPr>
        <w:t>בֶּן</w:t>
      </w:r>
      <w:r>
        <w:rPr>
          <w:rtl/>
        </w:rPr>
        <w:t>־</w:t>
      </w:r>
      <w:r w:rsidRPr="00CC3CC2">
        <w:rPr>
          <w:rtl/>
        </w:rPr>
        <w:t>אִ֨יש</w:t>
      </w:r>
      <w:proofErr w:type="spellEnd"/>
      <w:r w:rsidRPr="00CC3CC2">
        <w:rPr>
          <w:rtl/>
        </w:rPr>
        <w:t>ׁ אֶפְרָתִ֜י הַזֶּ֗ה מִבֵּ֥ית לֶ֙חֶם֙ יְהוּדָ֔ה וּשְׁמ֣וֹ יִשַׁ֔י וְל֖וֹ שְׁמֹנָ֣ה בָנִ֑ים וְהָאִישׁ֙ בִּימֵ֣י שָׁא֔וּל זָקֵ֖ן בָּ֥א בַאֲנָשִֽׁים:</w:t>
      </w:r>
    </w:p>
    <w:p w14:paraId="025311FC" w14:textId="35A01D32" w:rsidR="00CC3CC2" w:rsidRDefault="00CC3CC2" w:rsidP="00B25434">
      <w:pPr>
        <w:pStyle w:val="a6"/>
        <w:rPr>
          <w:rtl/>
        </w:rPr>
      </w:pPr>
      <w:r w:rsidRPr="00CC3CC2">
        <w:rPr>
          <w:rStyle w:val="affff7"/>
          <w:rtl/>
        </w:rPr>
        <w:t>אפרתי.</w:t>
      </w:r>
      <w:r w:rsidRPr="00CC3CC2">
        <w:rPr>
          <w:rtl/>
        </w:rPr>
        <w:t xml:space="preserve"> בית לחם יושבת בארץ אפרת: </w:t>
      </w:r>
      <w:r w:rsidRPr="00CC3CC2">
        <w:rPr>
          <w:rStyle w:val="affff7"/>
          <w:rtl/>
        </w:rPr>
        <w:t>ולו שמנה בנים.</w:t>
      </w:r>
      <w:r w:rsidRPr="00CC3CC2">
        <w:rPr>
          <w:rtl/>
        </w:rPr>
        <w:t xml:space="preserve"> ומה שכתוב (בדברי הימים א ב טו): '</w:t>
      </w:r>
      <w:proofErr w:type="spellStart"/>
      <w:r w:rsidRPr="00CC3CC2">
        <w:rPr>
          <w:rtl/>
        </w:rPr>
        <w:t>אוצם</w:t>
      </w:r>
      <w:proofErr w:type="spellEnd"/>
      <w:r w:rsidRPr="00CC3CC2">
        <w:rPr>
          <w:rtl/>
        </w:rPr>
        <w:t xml:space="preserve"> הששי דוד השביעי' ולא כתב יותר, יש לומר שאחד מת בלא בנים, ולפיכך לא כתבו שם: </w:t>
      </w:r>
      <w:r w:rsidRPr="00CC3CC2">
        <w:rPr>
          <w:rStyle w:val="affff7"/>
          <w:rtl/>
        </w:rPr>
        <w:t>באנשים.</w:t>
      </w:r>
      <w:r w:rsidRPr="00CC3CC2">
        <w:rPr>
          <w:rtl/>
        </w:rPr>
        <w:t xml:space="preserve"> נמנה בכנסיות החשובים: </w:t>
      </w:r>
    </w:p>
    <w:p w14:paraId="4FDDCB56" w14:textId="5AC1ABD8" w:rsidR="00CC3CC2" w:rsidRDefault="00CC3CC2" w:rsidP="00B25434">
      <w:pPr>
        <w:pStyle w:val="a5"/>
        <w:rPr>
          <w:rtl/>
        </w:rPr>
      </w:pPr>
      <w:bookmarkStart w:id="418" w:name="שמואלBאBפרק-יז-{יג}"/>
      <w:bookmarkEnd w:id="418"/>
      <w:r w:rsidRPr="00CC3CC2">
        <w:rPr>
          <w:rStyle w:val="affff8"/>
          <w:rtl/>
        </w:rPr>
        <w:lastRenderedPageBreak/>
        <w:t>{יג}</w:t>
      </w:r>
      <w:r>
        <w:rPr>
          <w:rFonts w:ascii="Times New Roman" w:hAnsi="Times New Roman"/>
          <w:sz w:val="41"/>
          <w:szCs w:val="41"/>
          <w:rtl/>
        </w:rPr>
        <w:t xml:space="preserve"> </w:t>
      </w:r>
      <w:r w:rsidRPr="00CC3CC2">
        <w:rPr>
          <w:rtl/>
        </w:rPr>
        <w:t xml:space="preserve">וַיֵּ֨לְכ֜וּ שְׁלֹ֤שֶׁת </w:t>
      </w:r>
      <w:proofErr w:type="spellStart"/>
      <w:r w:rsidRPr="00CC3CC2">
        <w:rPr>
          <w:rtl/>
        </w:rPr>
        <w:t>בְּנֵֽי</w:t>
      </w:r>
      <w:r>
        <w:rPr>
          <w:rtl/>
        </w:rPr>
        <w:t>־</w:t>
      </w:r>
      <w:r w:rsidRPr="00CC3CC2">
        <w:rPr>
          <w:rtl/>
        </w:rPr>
        <w:t>יִשַׁי</w:t>
      </w:r>
      <w:proofErr w:type="spellEnd"/>
      <w:r w:rsidRPr="00CC3CC2">
        <w:rPr>
          <w:rtl/>
        </w:rPr>
        <w:t xml:space="preserve">֙ הַגְּדֹלִ֔ים הָלְכ֥וּ </w:t>
      </w:r>
      <w:proofErr w:type="spellStart"/>
      <w:r w:rsidRPr="00CC3CC2">
        <w:rPr>
          <w:rtl/>
        </w:rPr>
        <w:t>אַחֲרֵי</w:t>
      </w:r>
      <w:r>
        <w:rPr>
          <w:rtl/>
        </w:rPr>
        <w:t>־</w:t>
      </w:r>
      <w:r w:rsidRPr="00CC3CC2">
        <w:rPr>
          <w:rtl/>
        </w:rPr>
        <w:t>שָׁא֖וּל</w:t>
      </w:r>
      <w:proofErr w:type="spellEnd"/>
      <w:r w:rsidRPr="00CC3CC2">
        <w:rPr>
          <w:rtl/>
        </w:rPr>
        <w:t xml:space="preserve"> לַמִּלְחָמָ֑ה וְשֵׁ֣ם | שְׁלֹ֣שֶׁת בָּנָ֗יו אֲשֶׁ֤ר הָלְכוּ֙ בַּמִּלְחָמָ֔ה אֱלִיאָ֣ב הַבְּכ֗וֹר וּמִשְׁנֵ֙הוּ֙ אֲבִ֣ינָדָ֔ב </w:t>
      </w:r>
      <w:proofErr w:type="spellStart"/>
      <w:r w:rsidRPr="00CC3CC2">
        <w:rPr>
          <w:rtl/>
        </w:rPr>
        <w:t>וְהַשְּׁלִשִׁ֖י</w:t>
      </w:r>
      <w:proofErr w:type="spellEnd"/>
      <w:r w:rsidRPr="00CC3CC2">
        <w:rPr>
          <w:rtl/>
        </w:rPr>
        <w:t xml:space="preserve"> שַׁמָּֽה:</w:t>
      </w:r>
      <w:r w:rsidRPr="00CC3CC2">
        <w:rPr>
          <w:rFonts w:ascii="Times New Roman" w:hAnsi="Times New Roman"/>
          <w:rtl/>
        </w:rPr>
        <w:t xml:space="preserve"> </w:t>
      </w:r>
      <w:bookmarkStart w:id="419" w:name="שמואלBאBפרק-יז-{יד}"/>
      <w:bookmarkEnd w:id="419"/>
      <w:r w:rsidRPr="00CC3CC2">
        <w:rPr>
          <w:rStyle w:val="affff8"/>
          <w:rtl/>
        </w:rPr>
        <w:t>{יד}</w:t>
      </w:r>
      <w:r>
        <w:rPr>
          <w:rFonts w:ascii="Times New Roman" w:hAnsi="Times New Roman"/>
          <w:sz w:val="41"/>
          <w:szCs w:val="41"/>
          <w:rtl/>
        </w:rPr>
        <w:t xml:space="preserve"> </w:t>
      </w:r>
      <w:r w:rsidRPr="00CC3CC2">
        <w:rPr>
          <w:rtl/>
        </w:rPr>
        <w:t>וְדָוִ֖ד ה֣וּא הַקָּטָ֑ן וּשְׁלֹשָׁה֙ הַגְּדֹלִ֔ים הָלְכ֖וּ אַחֲרֵ֥י שָׁאֽוּל:</w:t>
      </w:r>
      <w:r w:rsidRPr="00CC3CC2">
        <w:rPr>
          <w:rFonts w:ascii="Times New Roman" w:hAnsi="Times New Roman"/>
          <w:rtl/>
        </w:rPr>
        <w:t xml:space="preserve"> </w:t>
      </w:r>
      <w:r w:rsidRPr="00CC3CC2">
        <w:rPr>
          <w:rFonts w:ascii="Times New Roman" w:hAnsi="Times New Roman"/>
          <w:sz w:val="24"/>
          <w:szCs w:val="24"/>
          <w:rtl/>
        </w:rPr>
        <w:t>(ס)</w:t>
      </w:r>
    </w:p>
    <w:p w14:paraId="2F63D8D4" w14:textId="07052874" w:rsidR="00CC3CC2" w:rsidRDefault="00CC3CC2" w:rsidP="00B25434">
      <w:pPr>
        <w:pStyle w:val="a6"/>
        <w:rPr>
          <w:rtl/>
        </w:rPr>
      </w:pPr>
      <w:r w:rsidRPr="00CC3CC2">
        <w:rPr>
          <w:rStyle w:val="affff7"/>
          <w:rtl/>
        </w:rPr>
        <w:t>ודוד הוא הקטן.</w:t>
      </w:r>
      <w:r w:rsidRPr="00CC3CC2">
        <w:rPr>
          <w:rtl/>
        </w:rPr>
        <w:t xml:space="preserve"> שהיה בבית שאול מקודם לכן לנגן לפניו: </w:t>
      </w:r>
    </w:p>
    <w:p w14:paraId="299A7070" w14:textId="46C0A5E1" w:rsidR="00CC3CC2" w:rsidRDefault="00CC3CC2" w:rsidP="00B25434">
      <w:pPr>
        <w:pStyle w:val="a5"/>
        <w:rPr>
          <w:rtl/>
        </w:rPr>
      </w:pPr>
      <w:bookmarkStart w:id="420" w:name="שמואלBאBפרק-יז-{טו}"/>
      <w:bookmarkEnd w:id="420"/>
      <w:r w:rsidRPr="00CC3CC2">
        <w:rPr>
          <w:rStyle w:val="affff8"/>
          <w:rtl/>
        </w:rPr>
        <w:t>{טו}</w:t>
      </w:r>
      <w:r>
        <w:rPr>
          <w:rFonts w:ascii="Times New Roman" w:hAnsi="Times New Roman"/>
          <w:sz w:val="41"/>
          <w:szCs w:val="41"/>
          <w:rtl/>
        </w:rPr>
        <w:t xml:space="preserve"> </w:t>
      </w:r>
      <w:r w:rsidRPr="00CC3CC2">
        <w:rPr>
          <w:rtl/>
        </w:rPr>
        <w:t xml:space="preserve">וְדָוִ֛ד הֹלֵ֥ךְ וָשָׁ֖ב מֵעַ֣ל שָׁא֑וּל לִרְע֛וֹת </w:t>
      </w:r>
      <w:proofErr w:type="spellStart"/>
      <w:r w:rsidRPr="00CC3CC2">
        <w:rPr>
          <w:rtl/>
        </w:rPr>
        <w:t>אֶת</w:t>
      </w:r>
      <w:r>
        <w:rPr>
          <w:rtl/>
        </w:rPr>
        <w:t>־</w:t>
      </w:r>
      <w:r w:rsidRPr="00CC3CC2">
        <w:rPr>
          <w:rtl/>
        </w:rPr>
        <w:t>צֹ֥אן</w:t>
      </w:r>
      <w:proofErr w:type="spellEnd"/>
      <w:r w:rsidRPr="00CC3CC2">
        <w:rPr>
          <w:rtl/>
        </w:rPr>
        <w:t xml:space="preserve"> אָבִ֖יו </w:t>
      </w:r>
      <w:proofErr w:type="spellStart"/>
      <w:r w:rsidRPr="00CC3CC2">
        <w:rPr>
          <w:rtl/>
        </w:rPr>
        <w:t>בֵּֽית</w:t>
      </w:r>
      <w:r>
        <w:rPr>
          <w:rtl/>
        </w:rPr>
        <w:t>־</w:t>
      </w:r>
      <w:r w:rsidRPr="00CC3CC2">
        <w:rPr>
          <w:rtl/>
        </w:rPr>
        <w:t>לָֽחֶם</w:t>
      </w:r>
      <w:proofErr w:type="spellEnd"/>
      <w:r w:rsidRPr="00CC3CC2">
        <w:rPr>
          <w:rtl/>
        </w:rPr>
        <w:t>:</w:t>
      </w:r>
    </w:p>
    <w:p w14:paraId="15456BDF" w14:textId="6BEDAD20" w:rsidR="00CC3CC2" w:rsidRDefault="00CC3CC2" w:rsidP="00B25434">
      <w:pPr>
        <w:pStyle w:val="a6"/>
        <w:rPr>
          <w:rtl/>
        </w:rPr>
      </w:pPr>
      <w:r w:rsidRPr="00CC3CC2">
        <w:rPr>
          <w:rStyle w:val="affff7"/>
          <w:rtl/>
        </w:rPr>
        <w:t>ודוד הולך.</w:t>
      </w:r>
      <w:r w:rsidRPr="00CC3CC2">
        <w:rPr>
          <w:rtl/>
        </w:rPr>
        <w:t xml:space="preserve"> היה הולך ושב תמיד מאצל שאול לבית אביו: </w:t>
      </w:r>
    </w:p>
    <w:p w14:paraId="1CA08CE7" w14:textId="71926354" w:rsidR="00CC3CC2" w:rsidRDefault="00CC3CC2" w:rsidP="00B25434">
      <w:pPr>
        <w:pStyle w:val="a5"/>
        <w:rPr>
          <w:rtl/>
        </w:rPr>
      </w:pPr>
      <w:bookmarkStart w:id="421" w:name="שמואלBאBפרק-יז-{טז}"/>
      <w:bookmarkEnd w:id="421"/>
      <w:r w:rsidRPr="00CC3CC2">
        <w:rPr>
          <w:rStyle w:val="affff8"/>
          <w:rtl/>
        </w:rPr>
        <w:t>{טז}</w:t>
      </w:r>
      <w:r>
        <w:rPr>
          <w:rFonts w:ascii="Times New Roman" w:hAnsi="Times New Roman"/>
          <w:sz w:val="41"/>
          <w:szCs w:val="41"/>
          <w:rtl/>
        </w:rPr>
        <w:t xml:space="preserve"> </w:t>
      </w:r>
      <w:r w:rsidRPr="00CC3CC2">
        <w:rPr>
          <w:rtl/>
        </w:rPr>
        <w:t>וַיִּגַּ֥שׁ הַפְּלִשְׁתִּ֖י הַשְׁכֵּ֣ם וְהַעֲרֵ֑ב וַיִּתְיַצֵּ֖ב אַרְבָּעִ֥ים יֽוֹם:</w:t>
      </w:r>
      <w:r w:rsidRPr="00CC3CC2">
        <w:rPr>
          <w:rFonts w:ascii="Times New Roman" w:hAnsi="Times New Roman"/>
          <w:rtl/>
        </w:rPr>
        <w:t xml:space="preserve"> </w:t>
      </w:r>
      <w:r w:rsidRPr="00CC3CC2">
        <w:rPr>
          <w:rFonts w:ascii="Times New Roman" w:hAnsi="Times New Roman"/>
          <w:sz w:val="24"/>
          <w:szCs w:val="24"/>
          <w:rtl/>
        </w:rPr>
        <w:t>(פ)</w:t>
      </w:r>
    </w:p>
    <w:p w14:paraId="78D0156F" w14:textId="3AA59882" w:rsidR="00CC3CC2" w:rsidRDefault="00CC3CC2" w:rsidP="00B25434">
      <w:pPr>
        <w:pStyle w:val="a6"/>
        <w:rPr>
          <w:rtl/>
        </w:rPr>
      </w:pPr>
      <w:r w:rsidRPr="00CC3CC2">
        <w:rPr>
          <w:rStyle w:val="affff7"/>
          <w:rtl/>
        </w:rPr>
        <w:t>השכם והערב.</w:t>
      </w:r>
      <w:r w:rsidRPr="00CC3CC2">
        <w:rPr>
          <w:rtl/>
        </w:rPr>
        <w:t xml:space="preserve"> אמרו רבותינו (סוטה מב ב): כדי לבטלם מקריאת שמע: </w:t>
      </w:r>
    </w:p>
    <w:p w14:paraId="017BFC3D" w14:textId="4F909055" w:rsidR="00CC3CC2" w:rsidRDefault="00CC3CC2" w:rsidP="00B25434">
      <w:pPr>
        <w:pStyle w:val="a5"/>
        <w:rPr>
          <w:rtl/>
        </w:rPr>
      </w:pPr>
      <w:bookmarkStart w:id="422" w:name="שמואלBאBפרק-יז-{יז}"/>
      <w:bookmarkEnd w:id="422"/>
      <w:r w:rsidRPr="00CC3CC2">
        <w:rPr>
          <w:rStyle w:val="affff8"/>
          <w:rtl/>
        </w:rPr>
        <w:t>{יז}</w:t>
      </w:r>
      <w:r>
        <w:rPr>
          <w:rFonts w:ascii="Times New Roman" w:hAnsi="Times New Roman"/>
          <w:sz w:val="41"/>
          <w:szCs w:val="41"/>
          <w:rtl/>
        </w:rPr>
        <w:t xml:space="preserve"> </w:t>
      </w:r>
      <w:r w:rsidRPr="00CC3CC2">
        <w:rPr>
          <w:rtl/>
        </w:rPr>
        <w:t xml:space="preserve">וַיֹּ֨אמֶר יִשַׁ֜י לְדָוִ֣ד בְּנ֗וֹ </w:t>
      </w:r>
      <w:proofErr w:type="spellStart"/>
      <w:r w:rsidRPr="00CC3CC2">
        <w:rPr>
          <w:rtl/>
        </w:rPr>
        <w:t>קַח</w:t>
      </w:r>
      <w:r>
        <w:rPr>
          <w:rtl/>
        </w:rPr>
        <w:t>־</w:t>
      </w:r>
      <w:r w:rsidRPr="00CC3CC2">
        <w:rPr>
          <w:rtl/>
        </w:rPr>
        <w:t>נָ֤א</w:t>
      </w:r>
      <w:proofErr w:type="spellEnd"/>
      <w:r w:rsidRPr="00CC3CC2">
        <w:rPr>
          <w:rtl/>
        </w:rPr>
        <w:t xml:space="preserve"> לְאַחֶ֙יךָ֙ אֵיפַ֤ת </w:t>
      </w:r>
      <w:proofErr w:type="spellStart"/>
      <w:r w:rsidRPr="00CC3CC2">
        <w:rPr>
          <w:rtl/>
        </w:rPr>
        <w:t>הַקָּלִיא</w:t>
      </w:r>
      <w:proofErr w:type="spellEnd"/>
      <w:r w:rsidRPr="00CC3CC2">
        <w:rPr>
          <w:rtl/>
        </w:rPr>
        <w:t>֙ הַזֶּ֔ה וַעֲשָׂרָ֥ה לֶ֖חֶם הַזֶּ֑ה וְהָרֵ֥ץ הַֽמַּחֲנֶ֖ה לְאַחֶֽיךָ:</w:t>
      </w:r>
      <w:r w:rsidRPr="00CC3CC2">
        <w:rPr>
          <w:rFonts w:ascii="Times New Roman" w:hAnsi="Times New Roman"/>
          <w:rtl/>
        </w:rPr>
        <w:t xml:space="preserve"> </w:t>
      </w:r>
      <w:bookmarkStart w:id="423" w:name="שמואלBאBפרק-יז-{יח}"/>
      <w:bookmarkEnd w:id="423"/>
      <w:r w:rsidRPr="00CC3CC2">
        <w:rPr>
          <w:rStyle w:val="affff8"/>
          <w:rtl/>
        </w:rPr>
        <w:t>{יח}</w:t>
      </w:r>
      <w:r>
        <w:rPr>
          <w:rFonts w:ascii="Times New Roman" w:hAnsi="Times New Roman"/>
          <w:sz w:val="41"/>
          <w:szCs w:val="41"/>
          <w:rtl/>
        </w:rPr>
        <w:t xml:space="preserve"> </w:t>
      </w:r>
      <w:r w:rsidRPr="00CC3CC2">
        <w:rPr>
          <w:rtl/>
        </w:rPr>
        <w:t xml:space="preserve">וְ֠אֵת עֲשֶׂ֜רֶת חֲרִצֵ֤י הֶֽחָלָב֙ הָאֵ֔לֶּה תָּבִ֖יא </w:t>
      </w:r>
      <w:proofErr w:type="spellStart"/>
      <w:r w:rsidRPr="00CC3CC2">
        <w:rPr>
          <w:rtl/>
        </w:rPr>
        <w:t>לְשַׂר</w:t>
      </w:r>
      <w:r>
        <w:rPr>
          <w:rtl/>
        </w:rPr>
        <w:t>־</w:t>
      </w:r>
      <w:r w:rsidRPr="00CC3CC2">
        <w:rPr>
          <w:rtl/>
        </w:rPr>
        <w:t>הָאָ֑לֶף</w:t>
      </w:r>
      <w:proofErr w:type="spellEnd"/>
      <w:r w:rsidRPr="00CC3CC2">
        <w:rPr>
          <w:rtl/>
        </w:rPr>
        <w:t xml:space="preserve"> </w:t>
      </w:r>
      <w:proofErr w:type="spellStart"/>
      <w:r w:rsidRPr="00CC3CC2">
        <w:rPr>
          <w:rtl/>
        </w:rPr>
        <w:t>וְאֶת</w:t>
      </w:r>
      <w:r>
        <w:rPr>
          <w:rtl/>
        </w:rPr>
        <w:t>־</w:t>
      </w:r>
      <w:r w:rsidRPr="00CC3CC2">
        <w:rPr>
          <w:rtl/>
        </w:rPr>
        <w:t>אַחֶ֙יך</w:t>
      </w:r>
      <w:proofErr w:type="spellEnd"/>
      <w:r w:rsidRPr="00CC3CC2">
        <w:rPr>
          <w:rtl/>
        </w:rPr>
        <w:t xml:space="preserve">ָ֙ תִּפְקֹ֣ד לְשָׁל֔וֹם </w:t>
      </w:r>
      <w:proofErr w:type="spellStart"/>
      <w:r w:rsidRPr="00CC3CC2">
        <w:rPr>
          <w:rtl/>
        </w:rPr>
        <w:t>וְאֶת</w:t>
      </w:r>
      <w:r>
        <w:rPr>
          <w:rtl/>
        </w:rPr>
        <w:t>־</w:t>
      </w:r>
      <w:r w:rsidRPr="00CC3CC2">
        <w:rPr>
          <w:rtl/>
        </w:rPr>
        <w:t>עֲרֻבָּתָ֖ם</w:t>
      </w:r>
      <w:proofErr w:type="spellEnd"/>
      <w:r w:rsidRPr="00CC3CC2">
        <w:rPr>
          <w:rtl/>
        </w:rPr>
        <w:t xml:space="preserve"> תִּקָּֽח:</w:t>
      </w:r>
    </w:p>
    <w:p w14:paraId="677754FB" w14:textId="30F6AA45" w:rsidR="00CC3CC2" w:rsidRDefault="00CC3CC2" w:rsidP="00B25434">
      <w:pPr>
        <w:pStyle w:val="a6"/>
        <w:rPr>
          <w:rtl/>
        </w:rPr>
      </w:pPr>
      <w:r w:rsidRPr="00CC3CC2">
        <w:rPr>
          <w:rStyle w:val="affff7"/>
          <w:rtl/>
        </w:rPr>
        <w:t>חריצי החלב.</w:t>
      </w:r>
      <w:r w:rsidRPr="00CC3CC2">
        <w:rPr>
          <w:rtl/>
        </w:rPr>
        <w:t xml:space="preserve"> (תרגום:) </w:t>
      </w:r>
      <w:proofErr w:type="spellStart"/>
      <w:r w:rsidRPr="00CC3CC2">
        <w:rPr>
          <w:rtl/>
        </w:rPr>
        <w:t>גובנין</w:t>
      </w:r>
      <w:proofErr w:type="spellEnd"/>
      <w:r w:rsidRPr="00CC3CC2">
        <w:rPr>
          <w:rtl/>
        </w:rPr>
        <w:t xml:space="preserve"> דחלבא: </w:t>
      </w:r>
      <w:r w:rsidRPr="00CC3CC2">
        <w:rPr>
          <w:rStyle w:val="affff7"/>
          <w:rtl/>
        </w:rPr>
        <w:t>לשר האלף.</w:t>
      </w:r>
      <w:r w:rsidRPr="00CC3CC2">
        <w:rPr>
          <w:rtl/>
        </w:rPr>
        <w:t xml:space="preserve"> אני אומר: לשר של אותו אלף שאחיו (</w:t>
      </w:r>
      <w:proofErr w:type="spellStart"/>
      <w:r w:rsidRPr="00CC3CC2">
        <w:rPr>
          <w:rtl/>
        </w:rPr>
        <w:t>ס''א</w:t>
      </w:r>
      <w:proofErr w:type="spellEnd"/>
      <w:r w:rsidRPr="00CC3CC2">
        <w:rPr>
          <w:rtl/>
        </w:rPr>
        <w:t xml:space="preserve"> שאני) ממנו, שלכל השבטים היו שרי אלפים לפי אלפיהם, ואני שמעתי: לשר האלף זה יהונתן, שאמר עליו (לעיל יג ב): ואלף היו עם יונתן בגבעת בנימין: </w:t>
      </w:r>
      <w:r w:rsidRPr="00CC3CC2">
        <w:rPr>
          <w:rStyle w:val="affff7"/>
          <w:rtl/>
        </w:rPr>
        <w:t>ואת ערובתם תקח.</w:t>
      </w:r>
      <w:r w:rsidRPr="00CC3CC2">
        <w:rPr>
          <w:rtl/>
        </w:rPr>
        <w:t xml:space="preserve"> ואת ערובת הצלתם ושלומם, תקח באזניך ובלבבך, ותגד לי. וכן תרגם יונתן: וית </w:t>
      </w:r>
      <w:proofErr w:type="spellStart"/>
      <w:r w:rsidRPr="00CC3CC2">
        <w:rPr>
          <w:rtl/>
        </w:rPr>
        <w:t>טיביהון</w:t>
      </w:r>
      <w:proofErr w:type="spellEnd"/>
      <w:r w:rsidRPr="00CC3CC2">
        <w:rPr>
          <w:rtl/>
        </w:rPr>
        <w:t xml:space="preserve"> תייתי: </w:t>
      </w:r>
      <w:r w:rsidRPr="00CC3CC2">
        <w:rPr>
          <w:rStyle w:val="affff7"/>
          <w:rtl/>
        </w:rPr>
        <w:t>ערובתם.</w:t>
      </w:r>
      <w:r w:rsidRPr="00CC3CC2">
        <w:rPr>
          <w:rtl/>
        </w:rPr>
        <w:t xml:space="preserve"> לשון הצלה, כמו (תהלים קיט קכב) ערוב עבדך לטוב, </w:t>
      </w:r>
      <w:proofErr w:type="spellStart"/>
      <w:r w:rsidRPr="00CC3CC2">
        <w:rPr>
          <w:rtl/>
        </w:rPr>
        <w:t>גרנטי</w:t>
      </w:r>
      <w:proofErr w:type="spellEnd"/>
      <w:r w:rsidRPr="00CC3CC2">
        <w:rPr>
          <w:rtl/>
        </w:rPr>
        <w:t xml:space="preserve">''ש </w:t>
      </w:r>
      <w:proofErr w:type="spellStart"/>
      <w:r w:rsidRPr="00CC3CC2">
        <w:rPr>
          <w:rtl/>
        </w:rPr>
        <w:t>בלע''ז</w:t>
      </w:r>
      <w:proofErr w:type="spellEnd"/>
      <w:r w:rsidRPr="00CC3CC2">
        <w:rPr>
          <w:rtl/>
        </w:rPr>
        <w:t xml:space="preserve">. ורבותינו אמרו (שבת נו א): גט כריתות יקח מאתם ויביא לנשותיהם, להפריד עירוב שבינו לבינה: </w:t>
      </w:r>
    </w:p>
    <w:p w14:paraId="7ED6F350" w14:textId="56193D73" w:rsidR="00CC3CC2" w:rsidRDefault="00CC3CC2" w:rsidP="00B25434">
      <w:pPr>
        <w:pStyle w:val="a5"/>
        <w:rPr>
          <w:rtl/>
        </w:rPr>
      </w:pPr>
      <w:bookmarkStart w:id="424" w:name="שמואלBאBפרק-יז-{יט}"/>
      <w:bookmarkEnd w:id="424"/>
      <w:r w:rsidRPr="00CC3CC2">
        <w:rPr>
          <w:rStyle w:val="affff8"/>
          <w:rtl/>
        </w:rPr>
        <w:t>{יט}</w:t>
      </w:r>
      <w:r>
        <w:rPr>
          <w:rFonts w:ascii="Times New Roman" w:hAnsi="Times New Roman"/>
          <w:sz w:val="41"/>
          <w:szCs w:val="41"/>
          <w:rtl/>
        </w:rPr>
        <w:t xml:space="preserve"> </w:t>
      </w:r>
      <w:r w:rsidRPr="00CC3CC2">
        <w:rPr>
          <w:rtl/>
        </w:rPr>
        <w:t xml:space="preserve">וְשָׁא֤וּל וְהֵ֙מָּה֙ </w:t>
      </w:r>
      <w:proofErr w:type="spellStart"/>
      <w:r w:rsidRPr="00CC3CC2">
        <w:rPr>
          <w:rtl/>
        </w:rPr>
        <w:t>וְכָל</w:t>
      </w:r>
      <w:r>
        <w:rPr>
          <w:rtl/>
        </w:rPr>
        <w:t>־</w:t>
      </w:r>
      <w:r w:rsidRPr="00CC3CC2">
        <w:rPr>
          <w:rtl/>
        </w:rPr>
        <w:t>אִ֣יש</w:t>
      </w:r>
      <w:proofErr w:type="spellEnd"/>
      <w:r w:rsidRPr="00CC3CC2">
        <w:rPr>
          <w:rtl/>
        </w:rPr>
        <w:t xml:space="preserve">ׁ יִשְׂרָאֵ֔ל בְּעֵ֖מֶק הָֽאֵלָ֑ה נִלְחָמִ֖ים </w:t>
      </w:r>
      <w:proofErr w:type="spellStart"/>
      <w:r w:rsidRPr="00CC3CC2">
        <w:rPr>
          <w:rtl/>
        </w:rPr>
        <w:t>עִם</w:t>
      </w:r>
      <w:r>
        <w:rPr>
          <w:rtl/>
        </w:rPr>
        <w:t>־</w:t>
      </w:r>
      <w:r w:rsidRPr="00CC3CC2">
        <w:rPr>
          <w:rtl/>
        </w:rPr>
        <w:t>פְּלִשְׁתִּֽים</w:t>
      </w:r>
      <w:proofErr w:type="spellEnd"/>
      <w:r w:rsidRPr="00CC3CC2">
        <w:rPr>
          <w:rtl/>
        </w:rPr>
        <w:t>:</w:t>
      </w:r>
      <w:r w:rsidRPr="00CC3CC2">
        <w:rPr>
          <w:rFonts w:ascii="Times New Roman" w:hAnsi="Times New Roman"/>
          <w:rtl/>
        </w:rPr>
        <w:t xml:space="preserve"> </w:t>
      </w:r>
      <w:bookmarkStart w:id="425" w:name="שמואלBאBפרק-יז-{כ}"/>
      <w:bookmarkEnd w:id="425"/>
      <w:r w:rsidRPr="00CC3CC2">
        <w:rPr>
          <w:rStyle w:val="affff8"/>
          <w:rtl/>
        </w:rPr>
        <w:t>{כ}</w:t>
      </w:r>
      <w:r>
        <w:rPr>
          <w:rFonts w:ascii="Times New Roman" w:hAnsi="Times New Roman"/>
          <w:sz w:val="41"/>
          <w:szCs w:val="41"/>
          <w:rtl/>
        </w:rPr>
        <w:t xml:space="preserve"> </w:t>
      </w:r>
      <w:r w:rsidRPr="00CC3CC2">
        <w:rPr>
          <w:rtl/>
        </w:rPr>
        <w:t xml:space="preserve">וַיַּשְׁכֵּ֨ם דָּוִ֜ד בַּבֹּ֗קֶר וַיִּטֹּ֤שׁ </w:t>
      </w:r>
      <w:proofErr w:type="spellStart"/>
      <w:r w:rsidRPr="00CC3CC2">
        <w:rPr>
          <w:rtl/>
        </w:rPr>
        <w:t>אֶת</w:t>
      </w:r>
      <w:r>
        <w:rPr>
          <w:rtl/>
        </w:rPr>
        <w:t>־</w:t>
      </w:r>
      <w:r w:rsidRPr="00CC3CC2">
        <w:rPr>
          <w:rtl/>
        </w:rPr>
        <w:t>הַצֹּאן</w:t>
      </w:r>
      <w:proofErr w:type="spellEnd"/>
      <w:r w:rsidRPr="00CC3CC2">
        <w:rPr>
          <w:rtl/>
        </w:rPr>
        <w:t xml:space="preserve">֙ </w:t>
      </w:r>
      <w:proofErr w:type="spellStart"/>
      <w:r w:rsidRPr="00CC3CC2">
        <w:rPr>
          <w:rtl/>
        </w:rPr>
        <w:t>עַל</w:t>
      </w:r>
      <w:r>
        <w:rPr>
          <w:rtl/>
        </w:rPr>
        <w:t>־</w:t>
      </w:r>
      <w:r w:rsidRPr="00CC3CC2">
        <w:rPr>
          <w:rtl/>
        </w:rPr>
        <w:t>שֹׁמֵ֔ר</w:t>
      </w:r>
      <w:proofErr w:type="spellEnd"/>
      <w:r w:rsidRPr="00CC3CC2">
        <w:rPr>
          <w:rtl/>
        </w:rPr>
        <w:t xml:space="preserve"> וַיִּשָּׂ֣א וַיֵּ֔לֶךְ כַּאֲשֶׁ֥ר צִוָּ֖הוּ יִשָׁ֑י וַיָּבֹא֙ הַמַּעְגָּ֔לָה וְהַחַ֗יִל הַיֹּצֵא֙ </w:t>
      </w:r>
      <w:proofErr w:type="spellStart"/>
      <w:r w:rsidRPr="00CC3CC2">
        <w:rPr>
          <w:rtl/>
        </w:rPr>
        <w:t>אֶל</w:t>
      </w:r>
      <w:r>
        <w:rPr>
          <w:rtl/>
        </w:rPr>
        <w:t>־</w:t>
      </w:r>
      <w:r w:rsidRPr="00CC3CC2">
        <w:rPr>
          <w:rtl/>
        </w:rPr>
        <w:t>הַמַּ֣עֲרָכָ֔ה</w:t>
      </w:r>
      <w:proofErr w:type="spellEnd"/>
      <w:r w:rsidRPr="00CC3CC2">
        <w:rPr>
          <w:rtl/>
        </w:rPr>
        <w:t xml:space="preserve"> וְהֵרֵ֖עוּ בַּמִּלְחָמָֽה:</w:t>
      </w:r>
    </w:p>
    <w:p w14:paraId="3A809D82" w14:textId="10E67988" w:rsidR="00CC3CC2" w:rsidRDefault="00CC3CC2" w:rsidP="00B25434">
      <w:pPr>
        <w:pStyle w:val="a6"/>
        <w:rPr>
          <w:rtl/>
        </w:rPr>
      </w:pPr>
      <w:r w:rsidRPr="00CC3CC2">
        <w:rPr>
          <w:rStyle w:val="affff7"/>
          <w:rtl/>
        </w:rPr>
        <w:t>המעגלה.</w:t>
      </w:r>
      <w:r w:rsidRPr="00CC3CC2">
        <w:rPr>
          <w:rtl/>
        </w:rPr>
        <w:t xml:space="preserve"> סביבות המחנה עושים מעגל, והיוצא חוץ, לפנים או לאחור, מתחייב. לפנים, שמא ירוצו עליו בני מערכות האויבים, לאחור, מבקש הוא לנוס: </w:t>
      </w:r>
    </w:p>
    <w:p w14:paraId="46147D95" w14:textId="2E73DDC2" w:rsidR="00CC3CC2" w:rsidRDefault="00CC3CC2" w:rsidP="00B25434">
      <w:pPr>
        <w:pStyle w:val="a5"/>
        <w:rPr>
          <w:rtl/>
        </w:rPr>
      </w:pPr>
      <w:bookmarkStart w:id="426" w:name="שמואלBאBפרק-יז-{כא}"/>
      <w:bookmarkEnd w:id="426"/>
      <w:r w:rsidRPr="00CC3CC2">
        <w:rPr>
          <w:rStyle w:val="affff8"/>
          <w:rtl/>
        </w:rPr>
        <w:t>{כא}</w:t>
      </w:r>
      <w:r>
        <w:rPr>
          <w:rFonts w:ascii="Times New Roman" w:hAnsi="Times New Roman"/>
          <w:sz w:val="41"/>
          <w:szCs w:val="41"/>
          <w:rtl/>
        </w:rPr>
        <w:t xml:space="preserve"> </w:t>
      </w:r>
      <w:r w:rsidRPr="00CC3CC2">
        <w:rPr>
          <w:rtl/>
        </w:rPr>
        <w:t>וַתַּעֲרֹ֤ךְ יִשְׂרָאֵל֙ וּפְלִשְׁתִּ֔ים מַעֲרָכָ֖ה לִקְרַ֥את מַעֲרָכָֽה:</w:t>
      </w:r>
    </w:p>
    <w:p w14:paraId="1B22E174" w14:textId="74D11DF6" w:rsidR="00CC3CC2" w:rsidRDefault="00CC3CC2" w:rsidP="00B25434">
      <w:pPr>
        <w:pStyle w:val="a6"/>
        <w:rPr>
          <w:rtl/>
        </w:rPr>
      </w:pPr>
      <w:r w:rsidRPr="00CC3CC2">
        <w:rPr>
          <w:rStyle w:val="affff7"/>
          <w:rtl/>
        </w:rPr>
        <w:t>ותערוך ישראל.</w:t>
      </w:r>
      <w:r w:rsidRPr="00CC3CC2">
        <w:rPr>
          <w:rtl/>
        </w:rPr>
        <w:t xml:space="preserve"> מערכת ישראל: </w:t>
      </w:r>
    </w:p>
    <w:p w14:paraId="5E3ED490" w14:textId="14A62254" w:rsidR="00CC3CC2" w:rsidRDefault="00CC3CC2" w:rsidP="00B25434">
      <w:pPr>
        <w:pStyle w:val="a5"/>
        <w:rPr>
          <w:rtl/>
        </w:rPr>
      </w:pPr>
      <w:bookmarkStart w:id="427" w:name="שמואלBאBפרק-יז-{כב}"/>
      <w:bookmarkEnd w:id="427"/>
      <w:r w:rsidRPr="00CC3CC2">
        <w:rPr>
          <w:rStyle w:val="affff8"/>
          <w:rtl/>
        </w:rPr>
        <w:t>{כב}</w:t>
      </w:r>
      <w:r>
        <w:rPr>
          <w:rFonts w:ascii="Times New Roman" w:hAnsi="Times New Roman"/>
          <w:sz w:val="41"/>
          <w:szCs w:val="41"/>
          <w:rtl/>
        </w:rPr>
        <w:t xml:space="preserve"> </w:t>
      </w:r>
      <w:r w:rsidRPr="00CC3CC2">
        <w:rPr>
          <w:rtl/>
        </w:rPr>
        <w:t xml:space="preserve">וַיִּטֹּשׁ֩ דָּוִ֨ד </w:t>
      </w:r>
      <w:proofErr w:type="spellStart"/>
      <w:r w:rsidRPr="00CC3CC2">
        <w:rPr>
          <w:rtl/>
        </w:rPr>
        <w:t>אֶת</w:t>
      </w:r>
      <w:r>
        <w:rPr>
          <w:rtl/>
        </w:rPr>
        <w:t>־</w:t>
      </w:r>
      <w:r w:rsidRPr="00CC3CC2">
        <w:rPr>
          <w:rtl/>
        </w:rPr>
        <w:t>הַכֵּלִ֜ים</w:t>
      </w:r>
      <w:proofErr w:type="spellEnd"/>
      <w:r w:rsidRPr="00CC3CC2">
        <w:rPr>
          <w:rtl/>
        </w:rPr>
        <w:t xml:space="preserve"> מֵעָלָ֗יו </w:t>
      </w:r>
      <w:proofErr w:type="spellStart"/>
      <w:r w:rsidRPr="00CC3CC2">
        <w:rPr>
          <w:rtl/>
        </w:rPr>
        <w:t>עַל</w:t>
      </w:r>
      <w:r>
        <w:rPr>
          <w:rtl/>
        </w:rPr>
        <w:t>־</w:t>
      </w:r>
      <w:r w:rsidRPr="00CC3CC2">
        <w:rPr>
          <w:rtl/>
        </w:rPr>
        <w:t>יַד</w:t>
      </w:r>
      <w:proofErr w:type="spellEnd"/>
      <w:r w:rsidRPr="00CC3CC2">
        <w:rPr>
          <w:rtl/>
        </w:rPr>
        <w:t>֙ שׁוֹמֵ֣ר הַכֵּלִ֔ים וַיָּ֖רָץ הַמַּעֲרָכָ֑ה וַיָּבֹ֕א וַיִּשְׁאַ֥ל לְאֶחָ֖יו לְשָׁלֽוֹם:</w:t>
      </w:r>
    </w:p>
    <w:p w14:paraId="22E8FB03" w14:textId="2ECA68B8" w:rsidR="00CC3CC2" w:rsidRDefault="00CC3CC2" w:rsidP="00B25434">
      <w:pPr>
        <w:pStyle w:val="a6"/>
        <w:rPr>
          <w:rtl/>
        </w:rPr>
      </w:pPr>
      <w:r w:rsidRPr="00CC3CC2">
        <w:rPr>
          <w:rStyle w:val="affff7"/>
          <w:rtl/>
        </w:rPr>
        <w:t>שומר הכלים.</w:t>
      </w:r>
      <w:r w:rsidRPr="00CC3CC2">
        <w:rPr>
          <w:rtl/>
        </w:rPr>
        <w:t xml:space="preserve"> של בני הצבא. (כג) ממערות פלשתים. כתיב, רבותינו דרשו (סוטה מב ב): מאה בני אדם הערו </w:t>
      </w:r>
      <w:proofErr w:type="spellStart"/>
      <w:r w:rsidRPr="00CC3CC2">
        <w:rPr>
          <w:rtl/>
        </w:rPr>
        <w:t>בערפה</w:t>
      </w:r>
      <w:proofErr w:type="spellEnd"/>
      <w:r w:rsidRPr="00CC3CC2">
        <w:rPr>
          <w:rtl/>
        </w:rPr>
        <w:t xml:space="preserve"> </w:t>
      </w:r>
      <w:proofErr w:type="spellStart"/>
      <w:r w:rsidRPr="00CC3CC2">
        <w:rPr>
          <w:rtl/>
        </w:rPr>
        <w:t>אמו</w:t>
      </w:r>
      <w:proofErr w:type="spellEnd"/>
      <w:r w:rsidRPr="00CC3CC2">
        <w:rPr>
          <w:rtl/>
        </w:rPr>
        <w:t xml:space="preserve">, כשפירשה מאחרי רות ונעמי חמותה: </w:t>
      </w:r>
    </w:p>
    <w:p w14:paraId="13E0154C" w14:textId="32137891" w:rsidR="00CC3CC2" w:rsidRDefault="00CC3CC2" w:rsidP="00B25434">
      <w:pPr>
        <w:pStyle w:val="a5"/>
        <w:rPr>
          <w:rtl/>
        </w:rPr>
      </w:pPr>
      <w:bookmarkStart w:id="428" w:name="שמואלBאBפרק-יז-{כג}"/>
      <w:bookmarkEnd w:id="428"/>
      <w:r w:rsidRPr="00CC3CC2">
        <w:rPr>
          <w:rStyle w:val="affff8"/>
          <w:rtl/>
        </w:rPr>
        <w:t>{כג}</w:t>
      </w:r>
      <w:r>
        <w:rPr>
          <w:rFonts w:ascii="Times New Roman" w:hAnsi="Times New Roman"/>
          <w:sz w:val="41"/>
          <w:szCs w:val="41"/>
          <w:rtl/>
        </w:rPr>
        <w:t xml:space="preserve"> </w:t>
      </w:r>
      <w:r w:rsidRPr="00CC3CC2">
        <w:rPr>
          <w:rtl/>
        </w:rPr>
        <w:t xml:space="preserve">וְה֣וּא | מְדַבֵּ֣ר עִמָּ֗ם וְהִנֵּ֣ה אִ֣ישׁ הַבֵּנַ֡יִם עוֹלֶ֞ה גָּלְיָת֩ הַפְּלִשְׁתִּ֨י שְׁמ֤וֹ מִגַּת֙ </w:t>
      </w:r>
      <w:r w:rsidRPr="00CC3CC2">
        <w:rPr>
          <w:sz w:val="24"/>
          <w:szCs w:val="24"/>
          <w:rtl/>
        </w:rPr>
        <w:t>(ממערות)</w:t>
      </w:r>
      <w:r w:rsidRPr="00CC3CC2">
        <w:rPr>
          <w:rtl/>
        </w:rPr>
        <w:t xml:space="preserve"> מִמַּעַרְכ֣וֹת פְּלִשְׁתִּ֔ים וַיְדַבֵּ֖ר כַּדְּבָרִ֣ים הָאֵ֑לֶּה וַיִּשְׁמַ֖ע דָּוִֽד:</w:t>
      </w:r>
      <w:r w:rsidRPr="00CC3CC2">
        <w:rPr>
          <w:rFonts w:ascii="Times New Roman" w:hAnsi="Times New Roman"/>
          <w:rtl/>
        </w:rPr>
        <w:t xml:space="preserve"> </w:t>
      </w:r>
      <w:bookmarkStart w:id="429" w:name="שמואלBאBפרק-יז-{כד}"/>
      <w:bookmarkEnd w:id="429"/>
      <w:r w:rsidRPr="00CC3CC2">
        <w:rPr>
          <w:rStyle w:val="affff8"/>
          <w:rtl/>
        </w:rPr>
        <w:t>{כד}</w:t>
      </w:r>
      <w:r>
        <w:rPr>
          <w:rFonts w:ascii="Times New Roman" w:hAnsi="Times New Roman"/>
          <w:sz w:val="41"/>
          <w:szCs w:val="41"/>
          <w:rtl/>
        </w:rPr>
        <w:t xml:space="preserve"> </w:t>
      </w:r>
      <w:r w:rsidRPr="00CC3CC2">
        <w:rPr>
          <w:rtl/>
        </w:rPr>
        <w:t xml:space="preserve">וְכֹל֙ אִ֣ישׁ יִשְׂרָאֵ֔ל בִּרְאוֹתָ֖ם </w:t>
      </w:r>
      <w:proofErr w:type="spellStart"/>
      <w:r w:rsidRPr="00CC3CC2">
        <w:rPr>
          <w:rtl/>
        </w:rPr>
        <w:t>אֶת</w:t>
      </w:r>
      <w:r>
        <w:rPr>
          <w:rtl/>
        </w:rPr>
        <w:t>־</w:t>
      </w:r>
      <w:r w:rsidRPr="00CC3CC2">
        <w:rPr>
          <w:rtl/>
        </w:rPr>
        <w:t>הָאִ֑יש</w:t>
      </w:r>
      <w:proofErr w:type="spellEnd"/>
      <w:r w:rsidRPr="00CC3CC2">
        <w:rPr>
          <w:rtl/>
        </w:rPr>
        <w:t>ׁ וַיָּנֻ֙סוּ֙ מִפָּנָ֔יו וַיִּֽירְא֖וּ מְאֹֽד:</w:t>
      </w:r>
      <w:r w:rsidRPr="00CC3CC2">
        <w:rPr>
          <w:rFonts w:ascii="Times New Roman" w:hAnsi="Times New Roman"/>
          <w:rtl/>
        </w:rPr>
        <w:t xml:space="preserve"> </w:t>
      </w:r>
      <w:bookmarkStart w:id="430" w:name="שמואלBאBפרק-יז-{כה}"/>
      <w:bookmarkEnd w:id="430"/>
      <w:r w:rsidRPr="00CC3CC2">
        <w:rPr>
          <w:rStyle w:val="affff8"/>
          <w:rtl/>
        </w:rPr>
        <w:t>{כה}</w:t>
      </w:r>
      <w:r>
        <w:rPr>
          <w:rFonts w:ascii="Times New Roman" w:hAnsi="Times New Roman"/>
          <w:sz w:val="41"/>
          <w:szCs w:val="41"/>
          <w:rtl/>
        </w:rPr>
        <w:t xml:space="preserve"> </w:t>
      </w:r>
      <w:r w:rsidRPr="00CC3CC2">
        <w:rPr>
          <w:rtl/>
        </w:rPr>
        <w:t xml:space="preserve">וַיֹּ֣אמֶר | אִ֣ישׁ יִשְׂרָאֵ֗ל הַרְּאִיתֶם֙ הָאִ֤ישׁ הָֽעֹלֶה֙ הַזֶּ֔ה כִּ֛י לְחָרֵ֥ף </w:t>
      </w:r>
      <w:proofErr w:type="spellStart"/>
      <w:r w:rsidRPr="00CC3CC2">
        <w:rPr>
          <w:rtl/>
        </w:rPr>
        <w:t>אֶת</w:t>
      </w:r>
      <w:r>
        <w:rPr>
          <w:rtl/>
        </w:rPr>
        <w:t>־</w:t>
      </w:r>
      <w:r w:rsidRPr="00CC3CC2">
        <w:rPr>
          <w:rtl/>
        </w:rPr>
        <w:t>יִשְׂרָאֵ֖ל</w:t>
      </w:r>
      <w:proofErr w:type="spellEnd"/>
      <w:r w:rsidRPr="00CC3CC2">
        <w:rPr>
          <w:rtl/>
        </w:rPr>
        <w:t xml:space="preserve"> עֹלֶ֑ה וְֽ֠הָיָה הָאִ֨ישׁ </w:t>
      </w:r>
      <w:proofErr w:type="spellStart"/>
      <w:r w:rsidRPr="00CC3CC2">
        <w:rPr>
          <w:rtl/>
        </w:rPr>
        <w:t>אֲשֶׁר</w:t>
      </w:r>
      <w:r>
        <w:rPr>
          <w:rtl/>
        </w:rPr>
        <w:t>־</w:t>
      </w:r>
      <w:r w:rsidRPr="00CC3CC2">
        <w:rPr>
          <w:rtl/>
        </w:rPr>
        <w:t>יַכֶּ֜נּו</w:t>
      </w:r>
      <w:proofErr w:type="spellEnd"/>
      <w:r w:rsidRPr="00CC3CC2">
        <w:rPr>
          <w:rtl/>
        </w:rPr>
        <w:t xml:space="preserve">ּ יַעְשְׁרֶ֥נּוּ הַמֶּ֣לֶךְ | עֹ֣שֶׁר גָּד֗וֹל </w:t>
      </w:r>
      <w:proofErr w:type="spellStart"/>
      <w:r w:rsidRPr="00CC3CC2">
        <w:rPr>
          <w:rtl/>
        </w:rPr>
        <w:t>וְאֶת</w:t>
      </w:r>
      <w:r>
        <w:rPr>
          <w:rtl/>
        </w:rPr>
        <w:t>־</w:t>
      </w:r>
      <w:r w:rsidRPr="00CC3CC2">
        <w:rPr>
          <w:rtl/>
        </w:rPr>
        <w:t>בִּתּו</w:t>
      </w:r>
      <w:proofErr w:type="spellEnd"/>
      <w:r w:rsidRPr="00CC3CC2">
        <w:rPr>
          <w:rtl/>
        </w:rPr>
        <w:t xml:space="preserve">ֹ֙ </w:t>
      </w:r>
      <w:proofErr w:type="spellStart"/>
      <w:r w:rsidRPr="00CC3CC2">
        <w:rPr>
          <w:rtl/>
        </w:rPr>
        <w:t>יִתֶּן</w:t>
      </w:r>
      <w:r>
        <w:rPr>
          <w:rtl/>
        </w:rPr>
        <w:t>־</w:t>
      </w:r>
      <w:r w:rsidRPr="00CC3CC2">
        <w:rPr>
          <w:rtl/>
        </w:rPr>
        <w:t>ל֔ו</w:t>
      </w:r>
      <w:proofErr w:type="spellEnd"/>
      <w:r w:rsidRPr="00CC3CC2">
        <w:rPr>
          <w:rtl/>
        </w:rPr>
        <w:t>ֹ וְאֵת֙ בֵּ֣ית אָבִ֔יו יַעֲשֶׂ֥ה חָפְשִׁ֖י בְּיִשְׂרָאֵֽל:</w:t>
      </w:r>
    </w:p>
    <w:p w14:paraId="3BB77526" w14:textId="1D96042B" w:rsidR="00CC3CC2" w:rsidRDefault="00CC3CC2" w:rsidP="00B25434">
      <w:pPr>
        <w:pStyle w:val="a6"/>
        <w:rPr>
          <w:rtl/>
        </w:rPr>
      </w:pPr>
      <w:r w:rsidRPr="00CC3CC2">
        <w:rPr>
          <w:rStyle w:val="affff7"/>
          <w:rtl/>
        </w:rPr>
        <w:t>יעשה חפשי.</w:t>
      </w:r>
      <w:r w:rsidRPr="00CC3CC2">
        <w:rPr>
          <w:rtl/>
        </w:rPr>
        <w:t xml:space="preserve"> מדברים האמורים במשפטי המלוכה: </w:t>
      </w:r>
    </w:p>
    <w:p w14:paraId="4E6644D7" w14:textId="1AC408C3" w:rsidR="00CC3CC2" w:rsidRDefault="00CC3CC2" w:rsidP="00B25434">
      <w:pPr>
        <w:pStyle w:val="a5"/>
        <w:rPr>
          <w:rtl/>
        </w:rPr>
      </w:pPr>
      <w:bookmarkStart w:id="431" w:name="שמואלBאBפרק-יז-{כו}"/>
      <w:bookmarkEnd w:id="431"/>
      <w:r w:rsidRPr="00CC3CC2">
        <w:rPr>
          <w:rStyle w:val="affff8"/>
          <w:rtl/>
        </w:rPr>
        <w:t>{כו}</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הָאֲנָשִׁ֞ים</w:t>
      </w:r>
      <w:proofErr w:type="spellEnd"/>
      <w:r w:rsidRPr="00CC3CC2">
        <w:rPr>
          <w:rtl/>
        </w:rPr>
        <w:t xml:space="preserve"> </w:t>
      </w:r>
      <w:proofErr w:type="spellStart"/>
      <w:r w:rsidRPr="00CC3CC2">
        <w:rPr>
          <w:rtl/>
        </w:rPr>
        <w:t>הָעֹמְדִ֣ים</w:t>
      </w:r>
      <w:proofErr w:type="spellEnd"/>
      <w:r w:rsidRPr="00CC3CC2">
        <w:rPr>
          <w:rtl/>
        </w:rPr>
        <w:t xml:space="preserve"> עִמּוֹ֮ לֵאמֹר֒ </w:t>
      </w:r>
      <w:proofErr w:type="spellStart"/>
      <w:r w:rsidRPr="00CC3CC2">
        <w:rPr>
          <w:rtl/>
        </w:rPr>
        <w:t>מַה</w:t>
      </w:r>
      <w:r>
        <w:rPr>
          <w:rtl/>
        </w:rPr>
        <w:t>־</w:t>
      </w:r>
      <w:r w:rsidRPr="00CC3CC2">
        <w:rPr>
          <w:rtl/>
        </w:rPr>
        <w:t>יֵּעָשֶׂ֗ה</w:t>
      </w:r>
      <w:proofErr w:type="spellEnd"/>
      <w:r w:rsidRPr="00CC3CC2">
        <w:rPr>
          <w:rtl/>
        </w:rPr>
        <w:t xml:space="preserve"> לָאִישׁ֙ אֲשֶׁ֤ר יַכֶּה֙ </w:t>
      </w:r>
      <w:proofErr w:type="spellStart"/>
      <w:r w:rsidRPr="00CC3CC2">
        <w:rPr>
          <w:rtl/>
        </w:rPr>
        <w:t>אֶת</w:t>
      </w:r>
      <w:r>
        <w:rPr>
          <w:rtl/>
        </w:rPr>
        <w:t>־</w:t>
      </w:r>
      <w:r w:rsidRPr="00CC3CC2">
        <w:rPr>
          <w:rtl/>
        </w:rPr>
        <w:t>הַפְּלִשְׁתִּ֣י</w:t>
      </w:r>
      <w:proofErr w:type="spellEnd"/>
      <w:r w:rsidRPr="00CC3CC2">
        <w:rPr>
          <w:rtl/>
        </w:rPr>
        <w:t xml:space="preserve"> הַלָּ֔ז וְהֵסִ֥יר חֶרְפָּ֖ה מֵעַ֣ל יִשְׂרָאֵ֑ל כִּ֣י מִ֗י הַפְּלִשְׁתִּ֤י הֶֽעָרֵל֙ הַזֶּ֔ה כִּ֣י חֵרֵ֔ף מַעַרְכ֖וֹת אֱלֹהִ֥ים חַיִּֽים:</w:t>
      </w:r>
      <w:r w:rsidRPr="00CC3CC2">
        <w:rPr>
          <w:rFonts w:ascii="Times New Roman" w:hAnsi="Times New Roman"/>
          <w:rtl/>
        </w:rPr>
        <w:t xml:space="preserve"> </w:t>
      </w:r>
      <w:bookmarkStart w:id="432" w:name="שמואלBאBפרק-יז-{כז}"/>
      <w:bookmarkEnd w:id="432"/>
      <w:r w:rsidRPr="00CC3CC2">
        <w:rPr>
          <w:rStyle w:val="affff8"/>
          <w:rtl/>
        </w:rPr>
        <w:t>{כז}</w:t>
      </w:r>
      <w:r>
        <w:rPr>
          <w:rFonts w:ascii="Times New Roman" w:hAnsi="Times New Roman"/>
          <w:sz w:val="41"/>
          <w:szCs w:val="41"/>
          <w:rtl/>
        </w:rPr>
        <w:t xml:space="preserve"> </w:t>
      </w:r>
      <w:r w:rsidRPr="00CC3CC2">
        <w:rPr>
          <w:rtl/>
        </w:rPr>
        <w:t>וַיֹּ֤אמֶר לוֹ֙ הָעָ֔ם כַּדָּבָ֥ר הַזֶּ֖ה לֵאמֹ֑ר כֹּ֣ה יֵעָשֶׂ֔ה לָאִ֖ישׁ אֲשֶׁ֥ר יַכֶּֽנּוּ:</w:t>
      </w:r>
      <w:r w:rsidRPr="00CC3CC2">
        <w:rPr>
          <w:rFonts w:ascii="Times New Roman" w:hAnsi="Times New Roman"/>
          <w:rtl/>
        </w:rPr>
        <w:t xml:space="preserve"> </w:t>
      </w:r>
      <w:bookmarkStart w:id="433" w:name="שמואלBאBפרק-יז-{כח}"/>
      <w:bookmarkEnd w:id="433"/>
      <w:r w:rsidRPr="00CC3CC2">
        <w:rPr>
          <w:rStyle w:val="affff8"/>
          <w:rtl/>
        </w:rPr>
        <w:t>{כח}</w:t>
      </w:r>
      <w:r>
        <w:rPr>
          <w:rFonts w:ascii="Times New Roman" w:hAnsi="Times New Roman"/>
          <w:sz w:val="41"/>
          <w:szCs w:val="41"/>
          <w:rtl/>
        </w:rPr>
        <w:t xml:space="preserve"> </w:t>
      </w:r>
      <w:r w:rsidRPr="00CC3CC2">
        <w:rPr>
          <w:rtl/>
        </w:rPr>
        <w:t xml:space="preserve">וַיִּשְׁמַ֤ע אֱלִיאָב֙ אָחִ֣יו הַגָּד֔וֹל בְּדַבְּר֖וֹ </w:t>
      </w:r>
      <w:proofErr w:type="spellStart"/>
      <w:r w:rsidRPr="00CC3CC2">
        <w:rPr>
          <w:rtl/>
        </w:rPr>
        <w:t>אֶל</w:t>
      </w:r>
      <w:r>
        <w:rPr>
          <w:rtl/>
        </w:rPr>
        <w:t>־</w:t>
      </w:r>
      <w:r w:rsidRPr="00CC3CC2">
        <w:rPr>
          <w:rtl/>
        </w:rPr>
        <w:t>הָאֲנָשִׁ֑ים</w:t>
      </w:r>
      <w:proofErr w:type="spellEnd"/>
      <w:r w:rsidRPr="00CC3CC2">
        <w:rPr>
          <w:rtl/>
        </w:rPr>
        <w:t xml:space="preserve"> </w:t>
      </w:r>
      <w:proofErr w:type="spellStart"/>
      <w:r w:rsidRPr="00CC3CC2">
        <w:rPr>
          <w:rtl/>
        </w:rPr>
        <w:t>וַיִּֽחַר</w:t>
      </w:r>
      <w:r>
        <w:rPr>
          <w:rtl/>
        </w:rPr>
        <w:t>־</w:t>
      </w:r>
      <w:r w:rsidRPr="00CC3CC2">
        <w:rPr>
          <w:rtl/>
        </w:rPr>
        <w:t>אַף</w:t>
      </w:r>
      <w:proofErr w:type="spellEnd"/>
      <w:r w:rsidRPr="00CC3CC2">
        <w:rPr>
          <w:rtl/>
        </w:rPr>
        <w:t xml:space="preserve">֩ אֱלִיאָ֨ב בְּדָוִ֜ד וַיֹּ֣אמֶר | </w:t>
      </w:r>
      <w:proofErr w:type="spellStart"/>
      <w:r w:rsidRPr="00CC3CC2">
        <w:rPr>
          <w:rtl/>
        </w:rPr>
        <w:lastRenderedPageBreak/>
        <w:t>לָמָּה</w:t>
      </w:r>
      <w:r>
        <w:rPr>
          <w:rtl/>
        </w:rPr>
        <w:t>־</w:t>
      </w:r>
      <w:r w:rsidRPr="00CC3CC2">
        <w:rPr>
          <w:rtl/>
        </w:rPr>
        <w:t>זֶּ֣ה</w:t>
      </w:r>
      <w:proofErr w:type="spellEnd"/>
      <w:r w:rsidRPr="00CC3CC2">
        <w:rPr>
          <w:rtl/>
        </w:rPr>
        <w:t xml:space="preserve"> יָרַ֗דְתָּ </w:t>
      </w:r>
      <w:proofErr w:type="spellStart"/>
      <w:r w:rsidRPr="00CC3CC2">
        <w:rPr>
          <w:rtl/>
        </w:rPr>
        <w:t>וְעַל</w:t>
      </w:r>
      <w:r>
        <w:rPr>
          <w:rtl/>
        </w:rPr>
        <w:t>־</w:t>
      </w:r>
      <w:r w:rsidRPr="00CC3CC2">
        <w:rPr>
          <w:rtl/>
        </w:rPr>
        <w:t>מִ֨י</w:t>
      </w:r>
      <w:proofErr w:type="spellEnd"/>
      <w:r w:rsidRPr="00CC3CC2">
        <w:rPr>
          <w:rtl/>
        </w:rPr>
        <w:t xml:space="preserve"> נָטַ֜שְׁתָּ מְעַ֨ט הַצֹּ֤אן הָהֵ֙נָּה֙ בַּמִּדְבָּ֔ר אֲנִ֧י יָדַ֣עְתִּי </w:t>
      </w:r>
      <w:proofErr w:type="spellStart"/>
      <w:r w:rsidRPr="00CC3CC2">
        <w:rPr>
          <w:rtl/>
        </w:rPr>
        <w:t>אֶת</w:t>
      </w:r>
      <w:r>
        <w:rPr>
          <w:rtl/>
        </w:rPr>
        <w:t>־</w:t>
      </w:r>
      <w:r w:rsidRPr="00CC3CC2">
        <w:rPr>
          <w:rtl/>
        </w:rPr>
        <w:t>זְדֹנְך</w:t>
      </w:r>
      <w:proofErr w:type="spellEnd"/>
      <w:r w:rsidRPr="00CC3CC2">
        <w:rPr>
          <w:rtl/>
        </w:rPr>
        <w:t>ָ֗ וְאֵת֙ רֹ֣עַ לְבָבֶ֔ךָ כִּ֗י לְמַ֛עַן רְא֥וֹת הַמִּלְחָמָ֖ה יָרָֽדְתָּ:</w:t>
      </w:r>
      <w:r w:rsidRPr="00CC3CC2">
        <w:rPr>
          <w:rFonts w:ascii="Times New Roman" w:hAnsi="Times New Roman"/>
          <w:rtl/>
        </w:rPr>
        <w:t xml:space="preserve"> </w:t>
      </w:r>
      <w:bookmarkStart w:id="434" w:name="שמואלBאBפרק-יז-{כט}"/>
      <w:bookmarkEnd w:id="434"/>
      <w:r w:rsidRPr="00CC3CC2">
        <w:rPr>
          <w:rStyle w:val="affff8"/>
          <w:rtl/>
        </w:rPr>
        <w:t>{כט}</w:t>
      </w:r>
      <w:r>
        <w:rPr>
          <w:rFonts w:ascii="Times New Roman" w:hAnsi="Times New Roman"/>
          <w:sz w:val="41"/>
          <w:szCs w:val="41"/>
          <w:rtl/>
        </w:rPr>
        <w:t xml:space="preserve"> </w:t>
      </w:r>
      <w:r w:rsidRPr="00CC3CC2">
        <w:rPr>
          <w:rtl/>
        </w:rPr>
        <w:t>וַיֹּ֣אמֶר דָּוִ֔ד מֶ֥ה עָשִׂ֖יתִי עָ֑תָּה הֲל֖וֹא דָּבָ֥ר הֽוּא:</w:t>
      </w:r>
      <w:r w:rsidRPr="00CC3CC2">
        <w:rPr>
          <w:rFonts w:ascii="Times New Roman" w:hAnsi="Times New Roman"/>
          <w:rtl/>
        </w:rPr>
        <w:t xml:space="preserve"> </w:t>
      </w:r>
      <w:bookmarkStart w:id="435" w:name="שמואלBאBפרק-יז-{ל}"/>
      <w:bookmarkEnd w:id="435"/>
      <w:r w:rsidRPr="00CC3CC2">
        <w:rPr>
          <w:rStyle w:val="affff8"/>
          <w:rtl/>
        </w:rPr>
        <w:t>{ל}</w:t>
      </w:r>
      <w:r>
        <w:rPr>
          <w:rFonts w:ascii="Times New Roman" w:hAnsi="Times New Roman"/>
          <w:sz w:val="41"/>
          <w:szCs w:val="41"/>
          <w:rtl/>
        </w:rPr>
        <w:t xml:space="preserve"> </w:t>
      </w:r>
      <w:r w:rsidRPr="00CC3CC2">
        <w:rPr>
          <w:rtl/>
        </w:rPr>
        <w:t xml:space="preserve">וַיִּסֹּ֤ב מֵֽאֶצְלוֹ֙ </w:t>
      </w:r>
      <w:proofErr w:type="spellStart"/>
      <w:r w:rsidRPr="00CC3CC2">
        <w:rPr>
          <w:rtl/>
        </w:rPr>
        <w:t>אֶל</w:t>
      </w:r>
      <w:r>
        <w:rPr>
          <w:rtl/>
        </w:rPr>
        <w:t>־</w:t>
      </w:r>
      <w:r w:rsidRPr="00CC3CC2">
        <w:rPr>
          <w:rtl/>
        </w:rPr>
        <w:t>מ֣וּל</w:t>
      </w:r>
      <w:proofErr w:type="spellEnd"/>
      <w:r w:rsidRPr="00CC3CC2">
        <w:rPr>
          <w:rtl/>
        </w:rPr>
        <w:t xml:space="preserve"> אַחֵ֔ר וַיֹּ֖אמֶר כַּדָּבָ֣ר הַזֶּ֑ה וַיְשִׁבֻ֤הוּ הָעָם֙ דָּבָ֔ר כַּדָּבָ֖ר הָרִאשֽׁוֹן:</w:t>
      </w:r>
      <w:r w:rsidRPr="00CC3CC2">
        <w:rPr>
          <w:rFonts w:ascii="Times New Roman" w:hAnsi="Times New Roman"/>
          <w:rtl/>
        </w:rPr>
        <w:t xml:space="preserve"> </w:t>
      </w:r>
      <w:bookmarkStart w:id="436" w:name="שמואלBאBפרק-יז-{לא}"/>
      <w:bookmarkEnd w:id="436"/>
      <w:r w:rsidRPr="00CC3CC2">
        <w:rPr>
          <w:rStyle w:val="affff8"/>
          <w:rtl/>
        </w:rPr>
        <w:t>{לא}</w:t>
      </w:r>
      <w:r>
        <w:rPr>
          <w:rFonts w:ascii="Times New Roman" w:hAnsi="Times New Roman"/>
          <w:sz w:val="41"/>
          <w:szCs w:val="41"/>
          <w:rtl/>
        </w:rPr>
        <w:t xml:space="preserve"> </w:t>
      </w:r>
      <w:r w:rsidRPr="00CC3CC2">
        <w:rPr>
          <w:rtl/>
        </w:rPr>
        <w:t xml:space="preserve">וַיְּשָּֽׁמְעוּ֙ הַדְּבָרִ֔ים אֲשֶׁ֖ר דִּבֶּ֣ר דָּוִ֑ד </w:t>
      </w:r>
      <w:proofErr w:type="spellStart"/>
      <w:r w:rsidRPr="00CC3CC2">
        <w:rPr>
          <w:rtl/>
        </w:rPr>
        <w:t>וַיַּגִּ֥דו</w:t>
      </w:r>
      <w:proofErr w:type="spellEnd"/>
      <w:r w:rsidRPr="00CC3CC2">
        <w:rPr>
          <w:rtl/>
        </w:rPr>
        <w:t xml:space="preserve">ּ </w:t>
      </w:r>
      <w:proofErr w:type="spellStart"/>
      <w:r w:rsidRPr="00CC3CC2">
        <w:rPr>
          <w:rtl/>
        </w:rPr>
        <w:t>לִפְנֵֽי</w:t>
      </w:r>
      <w:r>
        <w:rPr>
          <w:rtl/>
        </w:rPr>
        <w:t>־</w:t>
      </w:r>
      <w:r w:rsidRPr="00CC3CC2">
        <w:rPr>
          <w:rtl/>
        </w:rPr>
        <w:t>שָׁא֖וּל</w:t>
      </w:r>
      <w:proofErr w:type="spellEnd"/>
      <w:r w:rsidRPr="00CC3CC2">
        <w:rPr>
          <w:rtl/>
        </w:rPr>
        <w:t xml:space="preserve"> וַיִּקָּחֵֽהוּ:</w:t>
      </w:r>
      <w:r w:rsidRPr="00CC3CC2">
        <w:rPr>
          <w:rFonts w:ascii="Times New Roman" w:hAnsi="Times New Roman"/>
          <w:rtl/>
        </w:rPr>
        <w:t xml:space="preserve"> </w:t>
      </w:r>
      <w:bookmarkStart w:id="437" w:name="שמואלBאBפרק-יז-{לב}"/>
      <w:bookmarkEnd w:id="437"/>
      <w:r w:rsidRPr="00CC3CC2">
        <w:rPr>
          <w:rStyle w:val="affff8"/>
          <w:rtl/>
        </w:rPr>
        <w:t>{לב}</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שָׁא֔וּל</w:t>
      </w:r>
      <w:proofErr w:type="spellEnd"/>
      <w:r w:rsidRPr="00CC3CC2">
        <w:rPr>
          <w:rtl/>
        </w:rPr>
        <w:t xml:space="preserve"> </w:t>
      </w:r>
      <w:proofErr w:type="spellStart"/>
      <w:r w:rsidRPr="00CC3CC2">
        <w:rPr>
          <w:rtl/>
        </w:rPr>
        <w:t>אַל</w:t>
      </w:r>
      <w:r>
        <w:rPr>
          <w:rtl/>
        </w:rPr>
        <w:t>־</w:t>
      </w:r>
      <w:r w:rsidRPr="00CC3CC2">
        <w:rPr>
          <w:rtl/>
        </w:rPr>
        <w:t>יִפֹּ֥ל</w:t>
      </w:r>
      <w:proofErr w:type="spellEnd"/>
      <w:r w:rsidRPr="00CC3CC2">
        <w:rPr>
          <w:rtl/>
        </w:rPr>
        <w:t xml:space="preserve"> </w:t>
      </w:r>
      <w:proofErr w:type="spellStart"/>
      <w:r w:rsidRPr="00CC3CC2">
        <w:rPr>
          <w:rtl/>
        </w:rPr>
        <w:t>לֵב</w:t>
      </w:r>
      <w:r>
        <w:rPr>
          <w:rtl/>
        </w:rPr>
        <w:t>־</w:t>
      </w:r>
      <w:r w:rsidRPr="00CC3CC2">
        <w:rPr>
          <w:rtl/>
        </w:rPr>
        <w:t>אָדָ֖ם</w:t>
      </w:r>
      <w:proofErr w:type="spellEnd"/>
      <w:r w:rsidRPr="00CC3CC2">
        <w:rPr>
          <w:rtl/>
        </w:rPr>
        <w:t xml:space="preserve"> עָלָ֑יו עַבְדְּךָ֣ יֵלֵ֔ךְ וְנִלְחַ֖ם </w:t>
      </w:r>
      <w:proofErr w:type="spellStart"/>
      <w:r w:rsidRPr="00CC3CC2">
        <w:rPr>
          <w:rtl/>
        </w:rPr>
        <w:t>עִם</w:t>
      </w:r>
      <w:r>
        <w:rPr>
          <w:rtl/>
        </w:rPr>
        <w:t>־</w:t>
      </w:r>
      <w:r w:rsidRPr="00CC3CC2">
        <w:rPr>
          <w:rtl/>
        </w:rPr>
        <w:t>הַפְּלִשְׁתִּ֥י</w:t>
      </w:r>
      <w:proofErr w:type="spellEnd"/>
      <w:r w:rsidRPr="00CC3CC2">
        <w:rPr>
          <w:rtl/>
        </w:rPr>
        <w:t xml:space="preserve"> הַזֶּֽה:</w:t>
      </w:r>
      <w:r w:rsidRPr="00CC3CC2">
        <w:rPr>
          <w:rFonts w:ascii="Times New Roman" w:hAnsi="Times New Roman"/>
          <w:rtl/>
        </w:rPr>
        <w:t xml:space="preserve"> </w:t>
      </w:r>
      <w:bookmarkStart w:id="438" w:name="שמואלBאBפרק-יז-{לג}"/>
      <w:bookmarkEnd w:id="438"/>
      <w:r w:rsidRPr="00CC3CC2">
        <w:rPr>
          <w:rStyle w:val="affff8"/>
          <w:rtl/>
        </w:rPr>
        <w:t>{לג}</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דָּוִ֗ד</w:t>
      </w:r>
      <w:proofErr w:type="spellEnd"/>
      <w:r w:rsidRPr="00CC3CC2">
        <w:rPr>
          <w:rtl/>
        </w:rPr>
        <w:t xml:space="preserve"> לֹ֤א תוּכַל֙ לָלֶ֙כֶת֙ </w:t>
      </w:r>
      <w:proofErr w:type="spellStart"/>
      <w:r w:rsidRPr="00CC3CC2">
        <w:rPr>
          <w:rtl/>
        </w:rPr>
        <w:t>אֶל</w:t>
      </w:r>
      <w:r>
        <w:rPr>
          <w:rtl/>
        </w:rPr>
        <w:t>־</w:t>
      </w:r>
      <w:r w:rsidRPr="00CC3CC2">
        <w:rPr>
          <w:rtl/>
        </w:rPr>
        <w:t>הַפְּלִשְׁתִּ֣י</w:t>
      </w:r>
      <w:proofErr w:type="spellEnd"/>
      <w:r w:rsidRPr="00CC3CC2">
        <w:rPr>
          <w:rtl/>
        </w:rPr>
        <w:t xml:space="preserve"> הַזֶּ֔ה לְהִלָּחֵ֖ם עִמּ֑וֹ </w:t>
      </w:r>
      <w:proofErr w:type="spellStart"/>
      <w:r w:rsidRPr="00CC3CC2">
        <w:rPr>
          <w:rtl/>
        </w:rPr>
        <w:t>כִּֽי</w:t>
      </w:r>
      <w:r>
        <w:rPr>
          <w:rtl/>
        </w:rPr>
        <w:t>־</w:t>
      </w:r>
      <w:r w:rsidRPr="00CC3CC2">
        <w:rPr>
          <w:rtl/>
        </w:rPr>
        <w:t>נַ֣עַר</w:t>
      </w:r>
      <w:proofErr w:type="spellEnd"/>
      <w:r w:rsidRPr="00CC3CC2">
        <w:rPr>
          <w:rtl/>
        </w:rPr>
        <w:t xml:space="preserve"> אַ֔תָּה וְה֛וּא אִ֥ישׁ מִלְחָמָ֖ה מִנְּעֻרָֽיו: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439" w:name="שמואלBאBפרק-יז-{לד}"/>
      <w:bookmarkEnd w:id="439"/>
      <w:r w:rsidRPr="00CC3CC2">
        <w:rPr>
          <w:rStyle w:val="affff8"/>
          <w:rtl/>
        </w:rPr>
        <w:t>{לד}</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שָׁא֔וּל</w:t>
      </w:r>
      <w:proofErr w:type="spellEnd"/>
      <w:r w:rsidRPr="00CC3CC2">
        <w:rPr>
          <w:rtl/>
        </w:rPr>
        <w:t xml:space="preserve"> רֹעֶ֨ה הָיָ֧ה עַבְדְּךָ֛ לְאָבִ֖יו בַּצֹּ֑אן וּבָ֤א הָֽאֲרִי֙ </w:t>
      </w:r>
      <w:proofErr w:type="spellStart"/>
      <w:r w:rsidRPr="00CC3CC2">
        <w:rPr>
          <w:rtl/>
        </w:rPr>
        <w:t>וְאֶת</w:t>
      </w:r>
      <w:r>
        <w:rPr>
          <w:rtl/>
        </w:rPr>
        <w:t>־</w:t>
      </w:r>
      <w:r w:rsidRPr="00CC3CC2">
        <w:rPr>
          <w:rtl/>
        </w:rPr>
        <w:t>הַדּ֔וֹב</w:t>
      </w:r>
      <w:proofErr w:type="spellEnd"/>
      <w:r w:rsidRPr="00CC3CC2">
        <w:rPr>
          <w:rtl/>
        </w:rPr>
        <w:t xml:space="preserve"> וְנָשָׂ֥א שֶׂ֖ה מֵהָעֵֽדֶר:</w:t>
      </w:r>
    </w:p>
    <w:p w14:paraId="771C94FF" w14:textId="3BAEB5A5" w:rsidR="00CC3CC2" w:rsidRDefault="00CC3CC2" w:rsidP="00B25434">
      <w:pPr>
        <w:pStyle w:val="a6"/>
        <w:rPr>
          <w:rtl/>
        </w:rPr>
      </w:pPr>
      <w:r w:rsidRPr="00CC3CC2">
        <w:rPr>
          <w:rStyle w:val="affff7"/>
          <w:rtl/>
        </w:rPr>
        <w:t>ובא הארי ואת הדוב.</w:t>
      </w:r>
      <w:r w:rsidRPr="00CC3CC2">
        <w:rPr>
          <w:rtl/>
        </w:rPr>
        <w:t xml:space="preserve"> (תרגום:) ואתא אריא ואף דובא: </w:t>
      </w:r>
    </w:p>
    <w:p w14:paraId="1DEDC4FB" w14:textId="49DF1830" w:rsidR="00CC3CC2" w:rsidRDefault="00CC3CC2" w:rsidP="00B25434">
      <w:pPr>
        <w:pStyle w:val="a5"/>
        <w:rPr>
          <w:rtl/>
        </w:rPr>
      </w:pPr>
      <w:bookmarkStart w:id="440" w:name="שמואלBאBפרק-יז-{לה}"/>
      <w:bookmarkEnd w:id="440"/>
      <w:r w:rsidRPr="00CC3CC2">
        <w:rPr>
          <w:rStyle w:val="affff8"/>
          <w:rtl/>
        </w:rPr>
        <w:t>{לה}</w:t>
      </w:r>
      <w:r>
        <w:rPr>
          <w:rFonts w:ascii="Times New Roman" w:hAnsi="Times New Roman"/>
          <w:sz w:val="41"/>
          <w:szCs w:val="41"/>
          <w:rtl/>
        </w:rPr>
        <w:t xml:space="preserve"> </w:t>
      </w:r>
      <w:r w:rsidRPr="00CC3CC2">
        <w:rPr>
          <w:rtl/>
        </w:rPr>
        <w:t xml:space="preserve">וְיָצָ֧אתִי אַחֲרָ֛יו </w:t>
      </w:r>
      <w:proofErr w:type="spellStart"/>
      <w:r w:rsidRPr="00CC3CC2">
        <w:rPr>
          <w:rtl/>
        </w:rPr>
        <w:t>וְהִכִּתִ֖יו</w:t>
      </w:r>
      <w:proofErr w:type="spellEnd"/>
      <w:r w:rsidRPr="00CC3CC2">
        <w:rPr>
          <w:rtl/>
        </w:rPr>
        <w:t xml:space="preserve"> וְהִצַּ֣לְתִּי מִפִּ֑יו וַיָּ֣קָם עָלַ֔י וְהֶחֱזַ֙קְתִּי֙ בִּזְקָנ֔וֹ </w:t>
      </w:r>
      <w:proofErr w:type="spellStart"/>
      <w:r w:rsidRPr="00CC3CC2">
        <w:rPr>
          <w:rtl/>
        </w:rPr>
        <w:t>וְהִכִּתִ֖יו</w:t>
      </w:r>
      <w:proofErr w:type="spellEnd"/>
      <w:r w:rsidRPr="00CC3CC2">
        <w:rPr>
          <w:rtl/>
        </w:rPr>
        <w:t xml:space="preserve"> וַהֲמִיתִּֽיו:</w:t>
      </w:r>
      <w:r w:rsidRPr="00CC3CC2">
        <w:rPr>
          <w:rFonts w:ascii="Times New Roman" w:hAnsi="Times New Roman"/>
          <w:rtl/>
        </w:rPr>
        <w:t xml:space="preserve"> </w:t>
      </w:r>
      <w:bookmarkStart w:id="441" w:name="שמואלBאBפרק-יז-{לו}"/>
      <w:bookmarkEnd w:id="441"/>
      <w:r w:rsidRPr="00CC3CC2">
        <w:rPr>
          <w:rStyle w:val="affff8"/>
          <w:rtl/>
        </w:rPr>
        <w:t>{לו}</w:t>
      </w:r>
      <w:r>
        <w:rPr>
          <w:rFonts w:ascii="Times New Roman" w:hAnsi="Times New Roman"/>
          <w:sz w:val="41"/>
          <w:szCs w:val="41"/>
          <w:rtl/>
        </w:rPr>
        <w:t xml:space="preserve"> </w:t>
      </w:r>
      <w:r w:rsidRPr="00CC3CC2">
        <w:rPr>
          <w:rtl/>
        </w:rPr>
        <w:t xml:space="preserve">גַּ֧ם </w:t>
      </w:r>
      <w:proofErr w:type="spellStart"/>
      <w:r w:rsidRPr="00CC3CC2">
        <w:rPr>
          <w:rtl/>
        </w:rPr>
        <w:t>אֶֽת</w:t>
      </w:r>
      <w:r>
        <w:rPr>
          <w:rtl/>
        </w:rPr>
        <w:t>־</w:t>
      </w:r>
      <w:r w:rsidRPr="00CC3CC2">
        <w:rPr>
          <w:rtl/>
        </w:rPr>
        <w:t>הָאֲרִ֛י</w:t>
      </w:r>
      <w:proofErr w:type="spellEnd"/>
      <w:r w:rsidRPr="00CC3CC2">
        <w:rPr>
          <w:rtl/>
        </w:rPr>
        <w:t xml:space="preserve"> </w:t>
      </w:r>
      <w:proofErr w:type="spellStart"/>
      <w:r w:rsidRPr="00CC3CC2">
        <w:rPr>
          <w:rtl/>
        </w:rPr>
        <w:t>גַּם</w:t>
      </w:r>
      <w:r>
        <w:rPr>
          <w:rtl/>
        </w:rPr>
        <w:t>־</w:t>
      </w:r>
      <w:r w:rsidRPr="00CC3CC2">
        <w:rPr>
          <w:rtl/>
        </w:rPr>
        <w:t>הַדּ֖וֹב</w:t>
      </w:r>
      <w:proofErr w:type="spellEnd"/>
      <w:r w:rsidRPr="00CC3CC2">
        <w:rPr>
          <w:rtl/>
        </w:rPr>
        <w:t xml:space="preserve"> הִכָּ֣ה עַבְדֶּ֑ךָ וְֽ֠הָיָה הַפְּלִשְׁתִּ֨י הֶעָרֵ֤ל הַזֶּה֙ כְּאַחַ֣ד מֵהֶ֔ם כִּ֣י חֵרֵ֔ף מַעַרְכֹ֖ת אֱלֹהִ֥ים חַיִּֽים:</w:t>
      </w:r>
      <w:r w:rsidRPr="00CC3CC2">
        <w:rPr>
          <w:rFonts w:ascii="Times New Roman" w:hAnsi="Times New Roman"/>
          <w:rtl/>
        </w:rPr>
        <w:t xml:space="preserve"> </w:t>
      </w:r>
      <w:r w:rsidRPr="00CC3CC2">
        <w:rPr>
          <w:rFonts w:ascii="Times New Roman" w:hAnsi="Times New Roman"/>
          <w:sz w:val="24"/>
          <w:szCs w:val="24"/>
          <w:rtl/>
        </w:rPr>
        <w:t>(ס)</w:t>
      </w:r>
    </w:p>
    <w:p w14:paraId="3B95E336" w14:textId="442598E1" w:rsidR="00CC3CC2" w:rsidRDefault="00CC3CC2" w:rsidP="00B25434">
      <w:pPr>
        <w:pStyle w:val="a6"/>
        <w:rPr>
          <w:rtl/>
        </w:rPr>
      </w:pPr>
      <w:r w:rsidRPr="00CC3CC2">
        <w:rPr>
          <w:rStyle w:val="affff7"/>
          <w:rtl/>
        </w:rPr>
        <w:t>גם את הארי גם הדוב.</w:t>
      </w:r>
      <w:r w:rsidRPr="00CC3CC2">
        <w:rPr>
          <w:rtl/>
        </w:rPr>
        <w:t xml:space="preserve"> הרי אלו </w:t>
      </w:r>
      <w:proofErr w:type="spellStart"/>
      <w:r w:rsidRPr="00CC3CC2">
        <w:rPr>
          <w:rtl/>
        </w:rPr>
        <w:t>רבוין</w:t>
      </w:r>
      <w:proofErr w:type="spellEnd"/>
      <w:r w:rsidRPr="00CC3CC2">
        <w:rPr>
          <w:rtl/>
        </w:rPr>
        <w:t xml:space="preserve">, ארי ושני גוריו, ודוב ושני ילדיו: </w:t>
      </w:r>
    </w:p>
    <w:p w14:paraId="5AD1CD2B" w14:textId="3EBE23A3" w:rsidR="00CC3CC2" w:rsidRDefault="00CC3CC2" w:rsidP="00B25434">
      <w:pPr>
        <w:pStyle w:val="a5"/>
        <w:rPr>
          <w:rtl/>
        </w:rPr>
      </w:pPr>
      <w:bookmarkStart w:id="442" w:name="שמואלBאBפרק-יז-{לז}"/>
      <w:bookmarkEnd w:id="442"/>
      <w:r w:rsidRPr="00CC3CC2">
        <w:rPr>
          <w:rStyle w:val="affff8"/>
          <w:rtl/>
        </w:rPr>
        <w:t>{לז}</w:t>
      </w:r>
      <w:r>
        <w:rPr>
          <w:rFonts w:ascii="Times New Roman" w:hAnsi="Times New Roman"/>
          <w:sz w:val="41"/>
          <w:szCs w:val="41"/>
          <w:rtl/>
        </w:rPr>
        <w:t xml:space="preserve"> </w:t>
      </w:r>
      <w:r w:rsidRPr="00CC3CC2">
        <w:rPr>
          <w:rtl/>
        </w:rPr>
        <w:t xml:space="preserve">וַיֹּאמֶר֮ דָּוִד֒ יְהוָ֗ה אֲשֶׁ֨ר הִצִּלַ֜נִי מִיַּ֤ד הָֽאֲרִי֙ וּמִיַּ֣ד הַדֹּ֔ב ה֣וּא יַצִּילֵ֔נִי מִיַּ֥ד הַפְּלִשְׁתִּ֖י הַזֶּ֑ה </w:t>
      </w:r>
      <w:r w:rsidRPr="00CC3CC2">
        <w:rPr>
          <w:sz w:val="24"/>
          <w:szCs w:val="24"/>
          <w:rtl/>
        </w:rPr>
        <w:t>(ס)</w:t>
      </w:r>
      <w:r w:rsidRPr="00CC3CC2">
        <w:rPr>
          <w:rtl/>
        </w:rPr>
        <w:t xml:space="preserve"> וַיֹּ֨אמֶר שָׁא֤וּל אֶל דָּוִד֙ לֵ֔ךְ וַֽיהוָ֖ה יִהְיֶ֥ה עִמָּֽךְ:</w:t>
      </w:r>
    </w:p>
    <w:p w14:paraId="75051B09" w14:textId="38CE285D" w:rsidR="00CC3CC2" w:rsidRDefault="00CC3CC2" w:rsidP="00B25434">
      <w:pPr>
        <w:pStyle w:val="a6"/>
        <w:rPr>
          <w:rtl/>
        </w:rPr>
      </w:pPr>
      <w:r w:rsidRPr="00CC3CC2">
        <w:rPr>
          <w:rStyle w:val="affff7"/>
          <w:rtl/>
        </w:rPr>
        <w:t>ה' אשר הצילני מיד הארי.</w:t>
      </w:r>
      <w:r w:rsidRPr="00CC3CC2">
        <w:rPr>
          <w:rtl/>
        </w:rPr>
        <w:t xml:space="preserve"> יודע אני שלא לחנם נזדמן לי הדבר ההוא, אלא שלעתיד אני בא לידי כיוצא בה לתשועת ישראל, ואסמוך עליה ואצא. וזה אחד משני צדיקים שנתן להם רמז, וחשו להשכיל לדבר, דוד ומרדכי, שנאמר </w:t>
      </w:r>
      <w:r w:rsidRPr="00CC3CC2">
        <w:rPr>
          <w:rtl/>
        </w:rPr>
        <w:t xml:space="preserve">(אסתר ב יא): ובכל יום ויום מרדכי מתהלך לפני חצר וגו', אמר: לא לחנם עלתה בצדקת זו שנתפסה במשכב הערל הזה, אלא שעתידה היא לעמוד לישראל ביום צרה: </w:t>
      </w:r>
    </w:p>
    <w:p w14:paraId="5785C96E" w14:textId="36DA2445" w:rsidR="00CC3CC2" w:rsidRDefault="00CC3CC2" w:rsidP="00B25434">
      <w:pPr>
        <w:pStyle w:val="a5"/>
        <w:rPr>
          <w:rtl/>
        </w:rPr>
      </w:pPr>
      <w:bookmarkStart w:id="443" w:name="שמואלBאBפרק-יז-{לח}"/>
      <w:bookmarkEnd w:id="443"/>
      <w:r w:rsidRPr="00CC3CC2">
        <w:rPr>
          <w:rStyle w:val="affff8"/>
          <w:rtl/>
        </w:rPr>
        <w:t>{לח}</w:t>
      </w:r>
      <w:r>
        <w:rPr>
          <w:rFonts w:ascii="Times New Roman" w:hAnsi="Times New Roman"/>
          <w:sz w:val="41"/>
          <w:szCs w:val="41"/>
          <w:rtl/>
        </w:rPr>
        <w:t xml:space="preserve"> </w:t>
      </w:r>
      <w:r w:rsidRPr="00CC3CC2">
        <w:rPr>
          <w:rtl/>
        </w:rPr>
        <w:t xml:space="preserve">וַיַּלְבֵּ֨שׁ שָׁא֤וּל </w:t>
      </w:r>
      <w:proofErr w:type="spellStart"/>
      <w:r w:rsidRPr="00CC3CC2">
        <w:rPr>
          <w:rtl/>
        </w:rPr>
        <w:t>אֶת</w:t>
      </w:r>
      <w:r>
        <w:rPr>
          <w:rtl/>
        </w:rPr>
        <w:t>־</w:t>
      </w:r>
      <w:r w:rsidRPr="00CC3CC2">
        <w:rPr>
          <w:rtl/>
        </w:rPr>
        <w:t>דָּוִד</w:t>
      </w:r>
      <w:proofErr w:type="spellEnd"/>
      <w:r w:rsidRPr="00CC3CC2">
        <w:rPr>
          <w:rtl/>
        </w:rPr>
        <w:t xml:space="preserve">֙ מַדָּ֔יו וְנָתַ֛ן ק֥וֹבַע נְחֹ֖שֶׁת </w:t>
      </w:r>
      <w:proofErr w:type="spellStart"/>
      <w:r w:rsidRPr="00CC3CC2">
        <w:rPr>
          <w:rtl/>
        </w:rPr>
        <w:t>עַל</w:t>
      </w:r>
      <w:r>
        <w:rPr>
          <w:rtl/>
        </w:rPr>
        <w:t>־</w:t>
      </w:r>
      <w:r w:rsidRPr="00CC3CC2">
        <w:rPr>
          <w:rtl/>
        </w:rPr>
        <w:t>רֹאשׁ֑ו</w:t>
      </w:r>
      <w:proofErr w:type="spellEnd"/>
      <w:r w:rsidRPr="00CC3CC2">
        <w:rPr>
          <w:rtl/>
        </w:rPr>
        <w:t>ֹ וַיַּלְבֵּ֥שׁ אֹת֖וֹ שִׁרְיֽוֹן:</w:t>
      </w:r>
    </w:p>
    <w:p w14:paraId="4570CA2B" w14:textId="49FDF418" w:rsidR="00CC3CC2" w:rsidRDefault="00CC3CC2" w:rsidP="00B25434">
      <w:pPr>
        <w:pStyle w:val="a6"/>
        <w:rPr>
          <w:rtl/>
        </w:rPr>
      </w:pPr>
      <w:r w:rsidRPr="00CC3CC2">
        <w:rPr>
          <w:rStyle w:val="affff7"/>
          <w:rtl/>
        </w:rPr>
        <w:t>את דוד מדיו.</w:t>
      </w:r>
      <w:r w:rsidRPr="00CC3CC2">
        <w:rPr>
          <w:rtl/>
        </w:rPr>
        <w:t xml:space="preserve"> נהפכו להיות כמדת דוד משנמשח בשמן המשחה, אף שהיו של שאול שהיה גבוה מכל העם משכמו ומעלה (לעיל ט ב), וכיון שראה שאול כן, הכניס בו עין הרע, והרגיש דוד בדבר: </w:t>
      </w:r>
    </w:p>
    <w:p w14:paraId="4F46B5CA" w14:textId="5B06E770" w:rsidR="00CC3CC2" w:rsidRDefault="00CC3CC2" w:rsidP="00B25434">
      <w:pPr>
        <w:pStyle w:val="a5"/>
        <w:rPr>
          <w:rtl/>
        </w:rPr>
      </w:pPr>
      <w:bookmarkStart w:id="444" w:name="שמואלBאBפרק-יז-{לט}"/>
      <w:bookmarkEnd w:id="444"/>
      <w:r w:rsidRPr="00CC3CC2">
        <w:rPr>
          <w:rStyle w:val="affff8"/>
          <w:rtl/>
        </w:rPr>
        <w:t>{לט}</w:t>
      </w:r>
      <w:r>
        <w:rPr>
          <w:rFonts w:ascii="Times New Roman" w:hAnsi="Times New Roman"/>
          <w:sz w:val="41"/>
          <w:szCs w:val="41"/>
          <w:rtl/>
        </w:rPr>
        <w:t xml:space="preserve"> </w:t>
      </w:r>
      <w:proofErr w:type="spellStart"/>
      <w:r w:rsidRPr="00CC3CC2">
        <w:rPr>
          <w:rtl/>
        </w:rPr>
        <w:t>וַיַּחְגֹּ֣ר</w:t>
      </w:r>
      <w:proofErr w:type="spellEnd"/>
      <w:r w:rsidRPr="00CC3CC2">
        <w:rPr>
          <w:rtl/>
        </w:rPr>
        <w:t xml:space="preserve"> דָּוִ֣ד </w:t>
      </w:r>
      <w:proofErr w:type="spellStart"/>
      <w:r w:rsidRPr="00CC3CC2">
        <w:rPr>
          <w:rtl/>
        </w:rPr>
        <w:t>אֶת</w:t>
      </w:r>
      <w:r>
        <w:rPr>
          <w:rtl/>
        </w:rPr>
        <w:t>־</w:t>
      </w:r>
      <w:r w:rsidRPr="00CC3CC2">
        <w:rPr>
          <w:rtl/>
        </w:rPr>
        <w:t>חַ֠רְבּו</w:t>
      </w:r>
      <w:proofErr w:type="spellEnd"/>
      <w:r w:rsidRPr="00CC3CC2">
        <w:rPr>
          <w:rtl/>
        </w:rPr>
        <w:t xml:space="preserve">ֹ מֵעַ֨ל לְמַדָּ֜יו </w:t>
      </w:r>
      <w:proofErr w:type="spellStart"/>
      <w:r w:rsidRPr="00CC3CC2">
        <w:rPr>
          <w:rtl/>
        </w:rPr>
        <w:t>וַיֹּ֣אֶל</w:t>
      </w:r>
      <w:proofErr w:type="spellEnd"/>
      <w:r w:rsidRPr="00CC3CC2">
        <w:rPr>
          <w:rtl/>
        </w:rPr>
        <w:t xml:space="preserve"> לָלֶכֶת֮ כִּ֣י לֹֽא</w:t>
      </w:r>
      <w:r>
        <w:rPr>
          <w:rtl/>
        </w:rPr>
        <w:t>־</w:t>
      </w:r>
      <w:r w:rsidRPr="00CC3CC2">
        <w:rPr>
          <w:rtl/>
        </w:rPr>
        <w:t xml:space="preserve">נִסָּה֒ וַיֹּ֨אמֶר דָּוִ֜ד </w:t>
      </w:r>
      <w:proofErr w:type="spellStart"/>
      <w:r w:rsidRPr="00CC3CC2">
        <w:rPr>
          <w:rtl/>
        </w:rPr>
        <w:t>אֶל</w:t>
      </w:r>
      <w:r>
        <w:rPr>
          <w:rtl/>
        </w:rPr>
        <w:t>־</w:t>
      </w:r>
      <w:r w:rsidRPr="00CC3CC2">
        <w:rPr>
          <w:rtl/>
        </w:rPr>
        <w:t>שָׁא֗וּל</w:t>
      </w:r>
      <w:proofErr w:type="spellEnd"/>
      <w:r w:rsidRPr="00CC3CC2">
        <w:rPr>
          <w:rtl/>
        </w:rPr>
        <w:t xml:space="preserve"> לֹ֥א אוּכַ֛ל לָלֶ֥כֶת בָּאֵ֖לֶּה כִּ֣י לֹ֣א נִסִּ֑יתִי וַיְסִרֵ֥ם דָּוִ֖ד מֵעָלָֽיו:</w:t>
      </w:r>
    </w:p>
    <w:p w14:paraId="5CC3E4C9" w14:textId="3C1B82C4" w:rsidR="00CC3CC2" w:rsidRDefault="00CC3CC2" w:rsidP="00B25434">
      <w:pPr>
        <w:pStyle w:val="a6"/>
        <w:rPr>
          <w:rtl/>
        </w:rPr>
      </w:pPr>
      <w:r w:rsidRPr="00CC3CC2">
        <w:rPr>
          <w:rStyle w:val="affff7"/>
          <w:rtl/>
        </w:rPr>
        <w:t>ויואל ללכת.</w:t>
      </w:r>
      <w:r w:rsidRPr="00CC3CC2">
        <w:rPr>
          <w:rtl/>
        </w:rPr>
        <w:t xml:space="preserve"> תרגם יונתן: </w:t>
      </w:r>
      <w:r w:rsidRPr="00CC3CC2">
        <w:rPr>
          <w:rStyle w:val="affff7"/>
          <w:rtl/>
        </w:rPr>
        <w:t>ולא אבה למיזל.</w:t>
      </w:r>
      <w:r w:rsidRPr="00CC3CC2">
        <w:rPr>
          <w:rtl/>
        </w:rPr>
        <w:t xml:space="preserve"> יש תיבות משמשות לשון וחילופו, כמו (ישעיהו י לג): מסעף פארה ; (תהלים נב ז): ושרשך מארץ חיים: </w:t>
      </w:r>
      <w:r w:rsidRPr="00CC3CC2">
        <w:rPr>
          <w:rStyle w:val="affff7"/>
          <w:rtl/>
        </w:rPr>
        <w:t>כי לא נסה.</w:t>
      </w:r>
      <w:r w:rsidRPr="00CC3CC2">
        <w:rPr>
          <w:rtl/>
        </w:rPr>
        <w:t xml:space="preserve"> (תרגום:) ארי לא אליף: </w:t>
      </w:r>
      <w:r w:rsidRPr="00CC3CC2">
        <w:rPr>
          <w:rStyle w:val="affff7"/>
          <w:rtl/>
        </w:rPr>
        <w:t>כי לא נסיתי.</w:t>
      </w:r>
      <w:r w:rsidRPr="00CC3CC2">
        <w:rPr>
          <w:rtl/>
        </w:rPr>
        <w:t xml:space="preserve"> (תרגום: </w:t>
      </w:r>
      <w:r w:rsidRPr="00CC3CC2">
        <w:rPr>
          <w:rStyle w:val="affff7"/>
          <w:rFonts w:cs="‏‏BA Rashi"/>
          <w:sz w:val="24"/>
          <w:rtl/>
        </w:rPr>
        <w:t>)</w:t>
      </w:r>
      <w:r w:rsidRPr="00CC3CC2">
        <w:rPr>
          <w:rStyle w:val="affff7"/>
          <w:rtl/>
        </w:rPr>
        <w:t xml:space="preserve"> ארי לית בהון ניסא, אין שבחו של נס בכך.</w:t>
      </w:r>
      <w:r w:rsidRPr="00CC3CC2">
        <w:rPr>
          <w:rtl/>
        </w:rPr>
        <w:t xml:space="preserve"> לשון אחר: ויואל ללכת, רצה ללכת ולנסות, וכאשר ראה שהיו כבדים עליו, הסירם: </w:t>
      </w:r>
    </w:p>
    <w:p w14:paraId="6B90C788" w14:textId="47AA65E7" w:rsidR="00CC3CC2" w:rsidRDefault="00CC3CC2" w:rsidP="00B25434">
      <w:pPr>
        <w:pStyle w:val="a5"/>
        <w:rPr>
          <w:rtl/>
        </w:rPr>
      </w:pPr>
      <w:bookmarkStart w:id="445" w:name="שמואלBאBפרק-יז-{מ}"/>
      <w:bookmarkEnd w:id="445"/>
      <w:r w:rsidRPr="00CC3CC2">
        <w:rPr>
          <w:rStyle w:val="affff8"/>
          <w:rtl/>
        </w:rPr>
        <w:t>{מ}</w:t>
      </w:r>
      <w:r>
        <w:rPr>
          <w:rFonts w:ascii="Times New Roman" w:hAnsi="Times New Roman"/>
          <w:sz w:val="41"/>
          <w:szCs w:val="41"/>
          <w:rtl/>
        </w:rPr>
        <w:t xml:space="preserve"> </w:t>
      </w:r>
      <w:r w:rsidRPr="00CC3CC2">
        <w:rPr>
          <w:rtl/>
        </w:rPr>
        <w:t xml:space="preserve">וַיִּקַּ֨ח מַקְל֜וֹ בְּיָד֗וֹ </w:t>
      </w:r>
      <w:proofErr w:type="spellStart"/>
      <w:r w:rsidRPr="00CC3CC2">
        <w:rPr>
          <w:rtl/>
        </w:rPr>
        <w:t>וַיִּבְחַר</w:t>
      </w:r>
      <w:r>
        <w:rPr>
          <w:rtl/>
        </w:rPr>
        <w:t>־</w:t>
      </w:r>
      <w:r w:rsidRPr="00CC3CC2">
        <w:rPr>
          <w:rtl/>
        </w:rPr>
        <w:t>ל֣ו</w:t>
      </w:r>
      <w:proofErr w:type="spellEnd"/>
      <w:r w:rsidRPr="00CC3CC2">
        <w:rPr>
          <w:rtl/>
        </w:rPr>
        <w:t xml:space="preserve">ֹ חֲמִשָּׁ֣ה </w:t>
      </w:r>
      <w:proofErr w:type="spellStart"/>
      <w:r w:rsidRPr="00CC3CC2">
        <w:rPr>
          <w:rtl/>
        </w:rPr>
        <w:t>חַלֻּקֵֽי</w:t>
      </w:r>
      <w:r>
        <w:rPr>
          <w:rtl/>
        </w:rPr>
        <w:t>־</w:t>
      </w:r>
      <w:r w:rsidRPr="00CC3CC2">
        <w:rPr>
          <w:rtl/>
        </w:rPr>
        <w:t>אֲבָנִ֣ים</w:t>
      </w:r>
      <w:proofErr w:type="spellEnd"/>
      <w:r w:rsidRPr="00CC3CC2">
        <w:rPr>
          <w:rtl/>
        </w:rPr>
        <w:t xml:space="preserve"> | </w:t>
      </w:r>
      <w:proofErr w:type="spellStart"/>
      <w:r w:rsidRPr="00CC3CC2">
        <w:rPr>
          <w:rtl/>
        </w:rPr>
        <w:t>מִן</w:t>
      </w:r>
      <w:r>
        <w:rPr>
          <w:rtl/>
        </w:rPr>
        <w:t>־</w:t>
      </w:r>
      <w:r w:rsidRPr="00CC3CC2">
        <w:rPr>
          <w:rtl/>
        </w:rPr>
        <w:t>הַנַּ֡חַל</w:t>
      </w:r>
      <w:proofErr w:type="spellEnd"/>
      <w:r w:rsidRPr="00CC3CC2">
        <w:rPr>
          <w:rtl/>
        </w:rPr>
        <w:t xml:space="preserve"> וַיָּ֣שֶׂם אֹ֠תָם בִּכְלִ֨י הָרֹעִ֧ים </w:t>
      </w:r>
      <w:proofErr w:type="spellStart"/>
      <w:r w:rsidRPr="00CC3CC2">
        <w:rPr>
          <w:rtl/>
        </w:rPr>
        <w:t>אֲשֶׁר</w:t>
      </w:r>
      <w:r>
        <w:rPr>
          <w:rtl/>
        </w:rPr>
        <w:t>־</w:t>
      </w:r>
      <w:r w:rsidRPr="00CC3CC2">
        <w:rPr>
          <w:rtl/>
        </w:rPr>
        <w:t>ל֛ו</w:t>
      </w:r>
      <w:proofErr w:type="spellEnd"/>
      <w:r w:rsidRPr="00CC3CC2">
        <w:rPr>
          <w:rtl/>
        </w:rPr>
        <w:t xml:space="preserve">ֹ וּבַיַּלְק֖וּט וְקַלְּע֣וֹ בְיָד֑וֹ וַיִּגַּ֖שׁ </w:t>
      </w:r>
      <w:proofErr w:type="spellStart"/>
      <w:r w:rsidRPr="00CC3CC2">
        <w:rPr>
          <w:rtl/>
        </w:rPr>
        <w:t>אֶל</w:t>
      </w:r>
      <w:r>
        <w:rPr>
          <w:rtl/>
        </w:rPr>
        <w:t>־</w:t>
      </w:r>
      <w:r w:rsidRPr="00CC3CC2">
        <w:rPr>
          <w:rtl/>
        </w:rPr>
        <w:t>הַפְּלִשְׁתִּֽי</w:t>
      </w:r>
      <w:proofErr w:type="spellEnd"/>
      <w:r w:rsidRPr="00CC3CC2">
        <w:rPr>
          <w:rtl/>
        </w:rPr>
        <w:t>:</w:t>
      </w:r>
    </w:p>
    <w:p w14:paraId="38F46902" w14:textId="35E781CD" w:rsidR="00CC3CC2" w:rsidRDefault="00CC3CC2" w:rsidP="00B25434">
      <w:pPr>
        <w:pStyle w:val="a6"/>
        <w:rPr>
          <w:rtl/>
        </w:rPr>
      </w:pPr>
      <w:r w:rsidRPr="00CC3CC2">
        <w:rPr>
          <w:rStyle w:val="affff7"/>
          <w:rtl/>
        </w:rPr>
        <w:t>חלוקי אבנים.</w:t>
      </w:r>
      <w:r w:rsidRPr="00CC3CC2">
        <w:rPr>
          <w:rtl/>
        </w:rPr>
        <w:t xml:space="preserve"> אבנים דקות וחלקות: </w:t>
      </w:r>
      <w:r w:rsidRPr="00CC3CC2">
        <w:rPr>
          <w:rStyle w:val="affff7"/>
          <w:rtl/>
        </w:rPr>
        <w:t>ובילקוט.</w:t>
      </w:r>
      <w:r w:rsidRPr="00CC3CC2">
        <w:rPr>
          <w:rtl/>
        </w:rPr>
        <w:t xml:space="preserve"> ובתרמיליה (תרגום:): </w:t>
      </w:r>
    </w:p>
    <w:p w14:paraId="5F5E14DC" w14:textId="222FA1B2" w:rsidR="00CC3CC2" w:rsidRDefault="00CC3CC2" w:rsidP="00B25434">
      <w:pPr>
        <w:pStyle w:val="a5"/>
        <w:rPr>
          <w:rtl/>
        </w:rPr>
      </w:pPr>
      <w:bookmarkStart w:id="446" w:name="שמואלBאBפרק-יז-{מא}"/>
      <w:bookmarkEnd w:id="446"/>
      <w:r w:rsidRPr="00CC3CC2">
        <w:rPr>
          <w:rStyle w:val="affff8"/>
          <w:rtl/>
        </w:rPr>
        <w:t>{מא}</w:t>
      </w:r>
      <w:r>
        <w:rPr>
          <w:rFonts w:ascii="Times New Roman" w:hAnsi="Times New Roman"/>
          <w:sz w:val="41"/>
          <w:szCs w:val="41"/>
          <w:rtl/>
        </w:rPr>
        <w:t xml:space="preserve"> </w:t>
      </w:r>
      <w:r w:rsidRPr="00CC3CC2">
        <w:rPr>
          <w:rtl/>
        </w:rPr>
        <w:t xml:space="preserve">וַיֵּ֙לֶךְ֙ הַפְּלִשְׁתִּ֔י הֹלֵ֥ךְ וְקָרֵ֖ב </w:t>
      </w:r>
      <w:proofErr w:type="spellStart"/>
      <w:r w:rsidRPr="00CC3CC2">
        <w:rPr>
          <w:rtl/>
        </w:rPr>
        <w:t>אֶל</w:t>
      </w:r>
      <w:r>
        <w:rPr>
          <w:rtl/>
        </w:rPr>
        <w:t>־</w:t>
      </w:r>
      <w:r w:rsidRPr="00CC3CC2">
        <w:rPr>
          <w:rtl/>
        </w:rPr>
        <w:t>דָּוִ֑ד</w:t>
      </w:r>
      <w:proofErr w:type="spellEnd"/>
      <w:r w:rsidRPr="00CC3CC2">
        <w:rPr>
          <w:rtl/>
        </w:rPr>
        <w:t xml:space="preserve"> וְהָאִ֛ישׁ נֹשֵׂ֥א הַצִּנָּ֖ה לְפָנָֽיו:</w:t>
      </w:r>
      <w:r w:rsidRPr="00CC3CC2">
        <w:rPr>
          <w:rFonts w:ascii="Times New Roman" w:hAnsi="Times New Roman"/>
          <w:rtl/>
        </w:rPr>
        <w:t xml:space="preserve"> </w:t>
      </w:r>
      <w:bookmarkStart w:id="447" w:name="שמואלBאBפרק-יז-{מב}"/>
      <w:bookmarkEnd w:id="447"/>
      <w:r w:rsidRPr="00CC3CC2">
        <w:rPr>
          <w:rStyle w:val="affff8"/>
          <w:rtl/>
        </w:rPr>
        <w:t>{מב}</w:t>
      </w:r>
      <w:r>
        <w:rPr>
          <w:rFonts w:ascii="Times New Roman" w:hAnsi="Times New Roman"/>
          <w:sz w:val="41"/>
          <w:szCs w:val="41"/>
          <w:rtl/>
        </w:rPr>
        <w:t xml:space="preserve"> </w:t>
      </w:r>
      <w:r w:rsidRPr="00CC3CC2">
        <w:rPr>
          <w:rtl/>
        </w:rPr>
        <w:t xml:space="preserve">וַיַּבֵּ֧ט הַפְּלִשְׁתִּ֛י וַיִּרְאֶ֥ה </w:t>
      </w:r>
      <w:proofErr w:type="spellStart"/>
      <w:r w:rsidRPr="00CC3CC2">
        <w:rPr>
          <w:rtl/>
        </w:rPr>
        <w:t>אֶת</w:t>
      </w:r>
      <w:r>
        <w:rPr>
          <w:rtl/>
        </w:rPr>
        <w:t>־</w:t>
      </w:r>
      <w:r w:rsidRPr="00CC3CC2">
        <w:rPr>
          <w:rtl/>
        </w:rPr>
        <w:t>דָּוִ֖ד</w:t>
      </w:r>
      <w:proofErr w:type="spellEnd"/>
      <w:r w:rsidRPr="00CC3CC2">
        <w:rPr>
          <w:rtl/>
        </w:rPr>
        <w:t xml:space="preserve"> וַיִּבְזֵ֑הוּ </w:t>
      </w:r>
      <w:proofErr w:type="spellStart"/>
      <w:r w:rsidRPr="00CC3CC2">
        <w:rPr>
          <w:rtl/>
        </w:rPr>
        <w:t>כִּֽי</w:t>
      </w:r>
      <w:r>
        <w:rPr>
          <w:rtl/>
        </w:rPr>
        <w:t>־</w:t>
      </w:r>
      <w:r w:rsidRPr="00CC3CC2">
        <w:rPr>
          <w:rtl/>
        </w:rPr>
        <w:t>הָיָ֣ה</w:t>
      </w:r>
      <w:proofErr w:type="spellEnd"/>
      <w:r w:rsidRPr="00CC3CC2">
        <w:rPr>
          <w:rtl/>
        </w:rPr>
        <w:t xml:space="preserve"> נַ֔עַר </w:t>
      </w:r>
      <w:proofErr w:type="spellStart"/>
      <w:r w:rsidRPr="00CC3CC2">
        <w:rPr>
          <w:rtl/>
        </w:rPr>
        <w:t>וְאַדְמֹנִ֖י</w:t>
      </w:r>
      <w:proofErr w:type="spellEnd"/>
      <w:r w:rsidRPr="00CC3CC2">
        <w:rPr>
          <w:rtl/>
        </w:rPr>
        <w:t xml:space="preserve"> </w:t>
      </w:r>
      <w:proofErr w:type="spellStart"/>
      <w:r w:rsidRPr="00CC3CC2">
        <w:rPr>
          <w:rtl/>
        </w:rPr>
        <w:t>עִם</w:t>
      </w:r>
      <w:r>
        <w:rPr>
          <w:rtl/>
        </w:rPr>
        <w:t>־</w:t>
      </w:r>
      <w:r w:rsidRPr="00CC3CC2">
        <w:rPr>
          <w:rtl/>
        </w:rPr>
        <w:t>יְפֵ֥ה</w:t>
      </w:r>
      <w:proofErr w:type="spellEnd"/>
      <w:r w:rsidRPr="00CC3CC2">
        <w:rPr>
          <w:rtl/>
        </w:rPr>
        <w:t xml:space="preserve"> מַרְאֶֽה:</w:t>
      </w:r>
      <w:r w:rsidRPr="00CC3CC2">
        <w:rPr>
          <w:rFonts w:ascii="Times New Roman" w:hAnsi="Times New Roman"/>
          <w:rtl/>
        </w:rPr>
        <w:t xml:space="preserve"> </w:t>
      </w:r>
      <w:bookmarkStart w:id="448" w:name="שמואלBאBפרק-יז-{מג}"/>
      <w:bookmarkEnd w:id="448"/>
      <w:r w:rsidRPr="00CC3CC2">
        <w:rPr>
          <w:rStyle w:val="affff8"/>
          <w:rtl/>
        </w:rPr>
        <w:t>{מג}</w:t>
      </w:r>
      <w:r>
        <w:rPr>
          <w:rFonts w:ascii="Times New Roman" w:hAnsi="Times New Roman"/>
          <w:sz w:val="41"/>
          <w:szCs w:val="41"/>
          <w:rtl/>
        </w:rPr>
        <w:t xml:space="preserve"> </w:t>
      </w:r>
      <w:r w:rsidRPr="00CC3CC2">
        <w:rPr>
          <w:rtl/>
        </w:rPr>
        <w:t xml:space="preserve">וַיֹּ֤אמֶר הַפְּלִשְׁתִּי֙ </w:t>
      </w:r>
      <w:proofErr w:type="spellStart"/>
      <w:r w:rsidRPr="00CC3CC2">
        <w:rPr>
          <w:rtl/>
        </w:rPr>
        <w:t>אֶל</w:t>
      </w:r>
      <w:r>
        <w:rPr>
          <w:rtl/>
        </w:rPr>
        <w:t>־</w:t>
      </w:r>
      <w:r w:rsidRPr="00CC3CC2">
        <w:rPr>
          <w:rtl/>
        </w:rPr>
        <w:t>דָּוִ֔ד</w:t>
      </w:r>
      <w:proofErr w:type="spellEnd"/>
      <w:r w:rsidRPr="00CC3CC2">
        <w:rPr>
          <w:rtl/>
        </w:rPr>
        <w:t xml:space="preserve"> הֲכֶ֣לֶב אָנֹ֔כִי </w:t>
      </w:r>
      <w:proofErr w:type="spellStart"/>
      <w:r w:rsidRPr="00CC3CC2">
        <w:rPr>
          <w:rtl/>
        </w:rPr>
        <w:t>כִּֽי</w:t>
      </w:r>
      <w:r>
        <w:rPr>
          <w:rtl/>
        </w:rPr>
        <w:t>־</w:t>
      </w:r>
      <w:r w:rsidRPr="00CC3CC2">
        <w:rPr>
          <w:rtl/>
        </w:rPr>
        <w:t>אַתָּ֥ה</w:t>
      </w:r>
      <w:proofErr w:type="spellEnd"/>
      <w:r w:rsidRPr="00CC3CC2">
        <w:rPr>
          <w:rtl/>
        </w:rPr>
        <w:t xml:space="preserve"> </w:t>
      </w:r>
      <w:proofErr w:type="spellStart"/>
      <w:r w:rsidRPr="00CC3CC2">
        <w:rPr>
          <w:rtl/>
        </w:rPr>
        <w:t>בָֽא</w:t>
      </w:r>
      <w:r>
        <w:rPr>
          <w:rtl/>
        </w:rPr>
        <w:t>־</w:t>
      </w:r>
      <w:r w:rsidRPr="00CC3CC2">
        <w:rPr>
          <w:rtl/>
        </w:rPr>
        <w:t>אֵלַ֖י</w:t>
      </w:r>
      <w:proofErr w:type="spellEnd"/>
      <w:r w:rsidRPr="00CC3CC2">
        <w:rPr>
          <w:rtl/>
        </w:rPr>
        <w:t xml:space="preserve"> בַּמַּקְל֑וֹת וַיְקַלֵּ֧ל הַפְּלִשְׁתִּ֛י </w:t>
      </w:r>
      <w:proofErr w:type="spellStart"/>
      <w:r w:rsidRPr="00CC3CC2">
        <w:rPr>
          <w:rtl/>
        </w:rPr>
        <w:t>אֶת</w:t>
      </w:r>
      <w:r>
        <w:rPr>
          <w:rtl/>
        </w:rPr>
        <w:t>־</w:t>
      </w:r>
      <w:r w:rsidRPr="00CC3CC2">
        <w:rPr>
          <w:rtl/>
        </w:rPr>
        <w:t>דָּוִ֖ד</w:t>
      </w:r>
      <w:proofErr w:type="spellEnd"/>
      <w:r w:rsidRPr="00CC3CC2">
        <w:rPr>
          <w:rtl/>
        </w:rPr>
        <w:t xml:space="preserve"> בֵּאלֹהָֽיו:</w:t>
      </w:r>
      <w:r w:rsidRPr="00CC3CC2">
        <w:rPr>
          <w:rFonts w:ascii="Times New Roman" w:hAnsi="Times New Roman"/>
          <w:rtl/>
        </w:rPr>
        <w:t xml:space="preserve"> </w:t>
      </w:r>
      <w:bookmarkStart w:id="449" w:name="שמואלBאBפרק-יז-{מד}"/>
      <w:bookmarkEnd w:id="449"/>
      <w:r w:rsidRPr="00CC3CC2">
        <w:rPr>
          <w:rStyle w:val="affff8"/>
          <w:rtl/>
        </w:rPr>
        <w:t>{מד}</w:t>
      </w:r>
      <w:r>
        <w:rPr>
          <w:rFonts w:ascii="Times New Roman" w:hAnsi="Times New Roman"/>
          <w:sz w:val="41"/>
          <w:szCs w:val="41"/>
          <w:rtl/>
        </w:rPr>
        <w:t xml:space="preserve"> </w:t>
      </w:r>
      <w:r w:rsidRPr="00CC3CC2">
        <w:rPr>
          <w:rtl/>
        </w:rPr>
        <w:t xml:space="preserve">וַיֹּ֥אמֶר הַפְּלִשְׁתִּ֖י </w:t>
      </w:r>
      <w:proofErr w:type="spellStart"/>
      <w:r w:rsidRPr="00CC3CC2">
        <w:rPr>
          <w:rtl/>
        </w:rPr>
        <w:t>אֶל</w:t>
      </w:r>
      <w:r>
        <w:rPr>
          <w:rtl/>
        </w:rPr>
        <w:t>־</w:t>
      </w:r>
      <w:r w:rsidRPr="00CC3CC2">
        <w:rPr>
          <w:rtl/>
        </w:rPr>
        <w:t>דָּוִ֑ד</w:t>
      </w:r>
      <w:proofErr w:type="spellEnd"/>
      <w:r w:rsidRPr="00CC3CC2">
        <w:rPr>
          <w:rtl/>
        </w:rPr>
        <w:t xml:space="preserve"> לְכָ֣ה אֵלַ֔י וְאֶתְּנָה֙ </w:t>
      </w:r>
      <w:proofErr w:type="spellStart"/>
      <w:r w:rsidRPr="00CC3CC2">
        <w:rPr>
          <w:rtl/>
        </w:rPr>
        <w:t>אֶת</w:t>
      </w:r>
      <w:r>
        <w:rPr>
          <w:rtl/>
        </w:rPr>
        <w:t>־</w:t>
      </w:r>
      <w:r w:rsidRPr="00CC3CC2">
        <w:rPr>
          <w:rtl/>
        </w:rPr>
        <w:t>בְּשָׂ֣רְך</w:t>
      </w:r>
      <w:proofErr w:type="spellEnd"/>
      <w:r w:rsidRPr="00CC3CC2">
        <w:rPr>
          <w:rtl/>
        </w:rPr>
        <w:t xml:space="preserve">ָ֔ </w:t>
      </w:r>
      <w:r w:rsidRPr="00CC3CC2">
        <w:rPr>
          <w:rtl/>
        </w:rPr>
        <w:lastRenderedPageBreak/>
        <w:t>לְע֥וֹף הַשָּׁמַ֖יִם וּלְבֶהֱמַ֥ת הַשָּׂדֶֽה:</w:t>
      </w:r>
      <w:r w:rsidRPr="00CC3CC2">
        <w:rPr>
          <w:rFonts w:ascii="Times New Roman" w:hAnsi="Times New Roman"/>
          <w:rtl/>
        </w:rPr>
        <w:t xml:space="preserve"> </w:t>
      </w:r>
      <w:r w:rsidRPr="00CC3CC2">
        <w:rPr>
          <w:rFonts w:ascii="Times New Roman" w:hAnsi="Times New Roman"/>
          <w:sz w:val="24"/>
          <w:szCs w:val="24"/>
          <w:rtl/>
        </w:rPr>
        <w:t>(ס)</w:t>
      </w:r>
    </w:p>
    <w:p w14:paraId="0C2B6C59" w14:textId="0CC42B2D" w:rsidR="00CC3CC2" w:rsidRDefault="00CC3CC2" w:rsidP="00B25434">
      <w:pPr>
        <w:pStyle w:val="a6"/>
        <w:rPr>
          <w:rtl/>
        </w:rPr>
      </w:pPr>
      <w:r w:rsidRPr="00CC3CC2">
        <w:rPr>
          <w:rStyle w:val="affff7"/>
          <w:rtl/>
        </w:rPr>
        <w:t>ולבהמת השדה.</w:t>
      </w:r>
      <w:r w:rsidRPr="00CC3CC2">
        <w:rPr>
          <w:rtl/>
        </w:rPr>
        <w:t xml:space="preserve"> אין דרך לבהמות לאכול אדם, אמר דוד: כבר נטרפה דעתו של זה, שלי הוא, בא דוד ואמר לו: ונתתי פגר מחנה פלשתים וגו' ולחית הארץ: </w:t>
      </w:r>
    </w:p>
    <w:p w14:paraId="025D8148" w14:textId="7A637579" w:rsidR="00CC3CC2" w:rsidRDefault="00CC3CC2" w:rsidP="00B25434">
      <w:pPr>
        <w:pStyle w:val="a5"/>
        <w:rPr>
          <w:rtl/>
        </w:rPr>
      </w:pPr>
      <w:bookmarkStart w:id="450" w:name="שמואלBאBפרק-יז-{מה}"/>
      <w:bookmarkEnd w:id="450"/>
      <w:r w:rsidRPr="00CC3CC2">
        <w:rPr>
          <w:rStyle w:val="affff8"/>
          <w:rtl/>
        </w:rPr>
        <w:t>{מה}</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הַפְּלִשְׁתִּ֔י</w:t>
      </w:r>
      <w:proofErr w:type="spellEnd"/>
      <w:r w:rsidRPr="00CC3CC2">
        <w:rPr>
          <w:rtl/>
        </w:rPr>
        <w:t xml:space="preserve"> אַתָּה֙ בָּ֣א אֵלַ֔י בְּחֶ֖רֶב וּבַחֲנִ֣ית וּבְכִיד֑וֹן וְאָנֹכִ֣י </w:t>
      </w:r>
      <w:proofErr w:type="spellStart"/>
      <w:r w:rsidRPr="00CC3CC2">
        <w:rPr>
          <w:rtl/>
        </w:rPr>
        <w:t>בָֽא</w:t>
      </w:r>
      <w:r>
        <w:rPr>
          <w:rtl/>
        </w:rPr>
        <w:t>־</w:t>
      </w:r>
      <w:r w:rsidRPr="00CC3CC2">
        <w:rPr>
          <w:rtl/>
        </w:rPr>
        <w:t>אֵלֶ֗יך</w:t>
      </w:r>
      <w:proofErr w:type="spellEnd"/>
      <w:r w:rsidRPr="00CC3CC2">
        <w:rPr>
          <w:rtl/>
        </w:rPr>
        <w:t>ָ בְּשֵׁם֙ יְהוָ֣ה צְבָא֔וֹת אֱלֹהֵ֛י מַעַרְכ֥וֹת יִשְׂרָאֵ֖ל אֲשֶׁ֥ר חֵרַֽפְתָּ:</w:t>
      </w:r>
      <w:r w:rsidRPr="00CC3CC2">
        <w:rPr>
          <w:rFonts w:ascii="Times New Roman" w:hAnsi="Times New Roman"/>
          <w:rtl/>
        </w:rPr>
        <w:t xml:space="preserve"> </w:t>
      </w:r>
      <w:bookmarkStart w:id="451" w:name="שמואלBאBפרק-יז-{מו}"/>
      <w:bookmarkEnd w:id="451"/>
      <w:r w:rsidRPr="00CC3CC2">
        <w:rPr>
          <w:rStyle w:val="affff8"/>
          <w:rtl/>
        </w:rPr>
        <w:t>{מו}</w:t>
      </w:r>
      <w:r>
        <w:rPr>
          <w:rFonts w:ascii="Times New Roman" w:hAnsi="Times New Roman"/>
          <w:sz w:val="41"/>
          <w:szCs w:val="41"/>
          <w:rtl/>
        </w:rPr>
        <w:t xml:space="preserve"> </w:t>
      </w:r>
      <w:r w:rsidRPr="00CC3CC2">
        <w:rPr>
          <w:rtl/>
        </w:rPr>
        <w:t xml:space="preserve">הַיּ֣וֹם הַזֶּ֡ה </w:t>
      </w:r>
      <w:proofErr w:type="spellStart"/>
      <w:r w:rsidRPr="00CC3CC2">
        <w:rPr>
          <w:rtl/>
        </w:rPr>
        <w:t>יְסַגֶּרְך</w:t>
      </w:r>
      <w:proofErr w:type="spellEnd"/>
      <w:r w:rsidRPr="00CC3CC2">
        <w:rPr>
          <w:rtl/>
        </w:rPr>
        <w:t xml:space="preserve">ָ֩ יְהוָ֨ה בְּיָדִ֜י </w:t>
      </w:r>
      <w:proofErr w:type="spellStart"/>
      <w:r w:rsidRPr="00CC3CC2">
        <w:rPr>
          <w:rtl/>
        </w:rPr>
        <w:t>וְהִכִּיתִ֗ך</w:t>
      </w:r>
      <w:proofErr w:type="spellEnd"/>
      <w:r w:rsidRPr="00CC3CC2">
        <w:rPr>
          <w:rtl/>
        </w:rPr>
        <w:t xml:space="preserve">ָ וַהֲסִרֹתִ֤י </w:t>
      </w:r>
      <w:proofErr w:type="spellStart"/>
      <w:r w:rsidRPr="00CC3CC2">
        <w:rPr>
          <w:rtl/>
        </w:rPr>
        <w:t>אֶת</w:t>
      </w:r>
      <w:r>
        <w:rPr>
          <w:rtl/>
        </w:rPr>
        <w:t>־</w:t>
      </w:r>
      <w:r w:rsidRPr="00CC3CC2">
        <w:rPr>
          <w:rtl/>
        </w:rPr>
        <w:t>רֹֽאשְׁך</w:t>
      </w:r>
      <w:proofErr w:type="spellEnd"/>
      <w:r w:rsidRPr="00CC3CC2">
        <w:rPr>
          <w:rtl/>
        </w:rPr>
        <w:t xml:space="preserve">ָ֙ מֵעָלֶ֔יךָ וְנָ֨תַתִּ֜י פֶּ֣גֶר מַחֲנֵ֤ה פְלִשְׁתִּים֙ הַיּ֣וֹם הַזֶּ֔ה לְע֥וֹף הַשָּׁמַ֖יִם וּלְחַיַּ֣ת הָאָ֑רֶץ וְיֵֽדְעוּ֙ </w:t>
      </w:r>
      <w:proofErr w:type="spellStart"/>
      <w:r w:rsidRPr="00CC3CC2">
        <w:rPr>
          <w:rtl/>
        </w:rPr>
        <w:t>כָּל</w:t>
      </w:r>
      <w:r>
        <w:rPr>
          <w:rtl/>
        </w:rPr>
        <w:t>־</w:t>
      </w:r>
      <w:r w:rsidRPr="00CC3CC2">
        <w:rPr>
          <w:rtl/>
        </w:rPr>
        <w:t>הָאָ֔רֶץ</w:t>
      </w:r>
      <w:proofErr w:type="spellEnd"/>
      <w:r w:rsidRPr="00CC3CC2">
        <w:rPr>
          <w:rtl/>
        </w:rPr>
        <w:t xml:space="preserve"> כִּ֛י יֵ֥שׁ אֱלֹהִ֖ים לְיִשְׂרָאֵֽל:</w:t>
      </w:r>
      <w:r w:rsidRPr="00CC3CC2">
        <w:rPr>
          <w:rFonts w:ascii="Times New Roman" w:hAnsi="Times New Roman"/>
          <w:rtl/>
        </w:rPr>
        <w:t xml:space="preserve"> </w:t>
      </w:r>
      <w:bookmarkStart w:id="452" w:name="שמואלBאBפרק-יז-{מז}"/>
      <w:bookmarkEnd w:id="452"/>
      <w:r w:rsidRPr="00CC3CC2">
        <w:rPr>
          <w:rStyle w:val="affff8"/>
          <w:rtl/>
        </w:rPr>
        <w:t>{מז}</w:t>
      </w:r>
      <w:r>
        <w:rPr>
          <w:rFonts w:ascii="Times New Roman" w:hAnsi="Times New Roman"/>
          <w:sz w:val="41"/>
          <w:szCs w:val="41"/>
          <w:rtl/>
        </w:rPr>
        <w:t xml:space="preserve"> </w:t>
      </w:r>
      <w:r w:rsidRPr="00CC3CC2">
        <w:rPr>
          <w:rtl/>
        </w:rPr>
        <w:t xml:space="preserve">וְיֵֽדְעוּ֙ </w:t>
      </w:r>
      <w:proofErr w:type="spellStart"/>
      <w:r w:rsidRPr="00CC3CC2">
        <w:rPr>
          <w:rtl/>
        </w:rPr>
        <w:t>כָּל</w:t>
      </w:r>
      <w:r>
        <w:rPr>
          <w:rtl/>
        </w:rPr>
        <w:t>־</w:t>
      </w:r>
      <w:r w:rsidRPr="00CC3CC2">
        <w:rPr>
          <w:rtl/>
        </w:rPr>
        <w:t>הַקָּהָ֣ל</w:t>
      </w:r>
      <w:proofErr w:type="spellEnd"/>
      <w:r w:rsidRPr="00CC3CC2">
        <w:rPr>
          <w:rtl/>
        </w:rPr>
        <w:t xml:space="preserve"> הַזֶּ֔ה כִּֽי</w:t>
      </w:r>
      <w:r>
        <w:rPr>
          <w:rtl/>
        </w:rPr>
        <w:t>־</w:t>
      </w:r>
      <w:r w:rsidRPr="00CC3CC2">
        <w:rPr>
          <w:rtl/>
        </w:rPr>
        <w:t>לֹ֛א בְּחֶ֥רֶב וּבַחֲנִ֖ית יְהוֹשִׁ֣יעַ יְהוָ֑ה כִּ֤י לַֽיהוָה֙ הַמִּלְחָמָ֔ה וְנָתַ֥ן אֶתְכֶ֖ם בְּיָדֵֽנוּ:</w:t>
      </w:r>
      <w:r w:rsidRPr="00CC3CC2">
        <w:rPr>
          <w:rFonts w:ascii="Times New Roman" w:hAnsi="Times New Roman"/>
          <w:rtl/>
        </w:rPr>
        <w:t xml:space="preserve"> </w:t>
      </w:r>
      <w:bookmarkStart w:id="453" w:name="שמואלBאBפרק-יז-{מח}"/>
      <w:bookmarkEnd w:id="453"/>
      <w:r w:rsidRPr="00CC3CC2">
        <w:rPr>
          <w:rStyle w:val="affff8"/>
          <w:rtl/>
        </w:rPr>
        <w:t>{מח}</w:t>
      </w:r>
      <w:r>
        <w:rPr>
          <w:rFonts w:ascii="Times New Roman" w:hAnsi="Times New Roman"/>
          <w:sz w:val="41"/>
          <w:szCs w:val="41"/>
          <w:rtl/>
        </w:rPr>
        <w:t xml:space="preserve"> </w:t>
      </w:r>
      <w:r w:rsidRPr="00CC3CC2">
        <w:rPr>
          <w:rtl/>
        </w:rPr>
        <w:t xml:space="preserve">וְהָיָה֙ </w:t>
      </w:r>
      <w:proofErr w:type="spellStart"/>
      <w:r w:rsidRPr="00CC3CC2">
        <w:rPr>
          <w:rtl/>
        </w:rPr>
        <w:t>כִּֽי</w:t>
      </w:r>
      <w:r>
        <w:rPr>
          <w:rtl/>
        </w:rPr>
        <w:t>־</w:t>
      </w:r>
      <w:r w:rsidRPr="00CC3CC2">
        <w:rPr>
          <w:rtl/>
        </w:rPr>
        <w:t>קָ֣ם</w:t>
      </w:r>
      <w:proofErr w:type="spellEnd"/>
      <w:r w:rsidRPr="00CC3CC2">
        <w:rPr>
          <w:rtl/>
        </w:rPr>
        <w:t xml:space="preserve"> הַפְּלִשְׁתִּ֔י וַיֵּ֥לֶךְ וַיִּקְרַ֖ב לִקְרַ֣את דָּוִ֑ד וַיְמַהֵ֣ר דָּוִ֔ד וַיָּ֥רָץ הַמַּעֲרָכָ֖ה לִקְרַ֥את הַפְּלִשְׁתִּֽי:</w:t>
      </w:r>
      <w:r w:rsidRPr="00CC3CC2">
        <w:rPr>
          <w:rFonts w:ascii="Times New Roman" w:hAnsi="Times New Roman"/>
          <w:rtl/>
        </w:rPr>
        <w:t xml:space="preserve"> </w:t>
      </w:r>
      <w:bookmarkStart w:id="454" w:name="שמואלBאBפרק-יז-{מט}"/>
      <w:bookmarkEnd w:id="454"/>
      <w:r w:rsidRPr="00CC3CC2">
        <w:rPr>
          <w:rStyle w:val="affff8"/>
          <w:rtl/>
        </w:rPr>
        <w:t>{מט}</w:t>
      </w:r>
      <w:r>
        <w:rPr>
          <w:rFonts w:ascii="Times New Roman" w:hAnsi="Times New Roman"/>
          <w:sz w:val="41"/>
          <w:szCs w:val="41"/>
          <w:rtl/>
        </w:rPr>
        <w:t xml:space="preserve"> </w:t>
      </w:r>
      <w:r w:rsidRPr="00CC3CC2">
        <w:rPr>
          <w:rtl/>
        </w:rPr>
        <w:t xml:space="preserve">וַיִּשְׁלַח֩ דָּוִ֨ד </w:t>
      </w:r>
      <w:proofErr w:type="spellStart"/>
      <w:r w:rsidRPr="00CC3CC2">
        <w:rPr>
          <w:rtl/>
        </w:rPr>
        <w:t>אֶת</w:t>
      </w:r>
      <w:r>
        <w:rPr>
          <w:rtl/>
        </w:rPr>
        <w:t>־</w:t>
      </w:r>
      <w:r w:rsidRPr="00CC3CC2">
        <w:rPr>
          <w:rtl/>
        </w:rPr>
        <w:t>יָד֜ו</w:t>
      </w:r>
      <w:proofErr w:type="spellEnd"/>
      <w:r w:rsidRPr="00CC3CC2">
        <w:rPr>
          <w:rtl/>
        </w:rPr>
        <w:t xml:space="preserve">ֹ </w:t>
      </w:r>
      <w:proofErr w:type="spellStart"/>
      <w:r w:rsidRPr="00CC3CC2">
        <w:rPr>
          <w:rtl/>
        </w:rPr>
        <w:t>אֶל</w:t>
      </w:r>
      <w:r>
        <w:rPr>
          <w:rtl/>
        </w:rPr>
        <w:t>־</w:t>
      </w:r>
      <w:r w:rsidRPr="00CC3CC2">
        <w:rPr>
          <w:rtl/>
        </w:rPr>
        <w:t>הַכֶּ֗לִי</w:t>
      </w:r>
      <w:proofErr w:type="spellEnd"/>
      <w:r w:rsidRPr="00CC3CC2">
        <w:rPr>
          <w:rtl/>
        </w:rPr>
        <w:t xml:space="preserve"> וַיִּקַּ֨ח מִשָּׁ֥ם אֶ֙בֶן֙ וַיְקַלַּ֔ע וַיַּ֥ךְ </w:t>
      </w:r>
      <w:proofErr w:type="spellStart"/>
      <w:r w:rsidRPr="00CC3CC2">
        <w:rPr>
          <w:rtl/>
        </w:rPr>
        <w:t>אֶת</w:t>
      </w:r>
      <w:r>
        <w:rPr>
          <w:rtl/>
        </w:rPr>
        <w:t>־</w:t>
      </w:r>
      <w:r w:rsidRPr="00CC3CC2">
        <w:rPr>
          <w:rtl/>
        </w:rPr>
        <w:t>הַפְּלִשְׁתִּ֖י</w:t>
      </w:r>
      <w:proofErr w:type="spellEnd"/>
      <w:r w:rsidRPr="00CC3CC2">
        <w:rPr>
          <w:rtl/>
        </w:rPr>
        <w:t xml:space="preserve"> </w:t>
      </w:r>
      <w:proofErr w:type="spellStart"/>
      <w:r w:rsidRPr="00CC3CC2">
        <w:rPr>
          <w:rtl/>
        </w:rPr>
        <w:t>אֶל</w:t>
      </w:r>
      <w:r>
        <w:rPr>
          <w:rtl/>
        </w:rPr>
        <w:t>־</w:t>
      </w:r>
      <w:r w:rsidRPr="00CC3CC2">
        <w:rPr>
          <w:rtl/>
        </w:rPr>
        <w:t>מִצְח֑ו</w:t>
      </w:r>
      <w:proofErr w:type="spellEnd"/>
      <w:r w:rsidRPr="00CC3CC2">
        <w:rPr>
          <w:rtl/>
        </w:rPr>
        <w:t xml:space="preserve">ֹ וַתִּטְבַּ֤ע הָאֶ֙בֶן֙ בְּמִצְח֔וֹ וַיִּפֹּ֥ל </w:t>
      </w:r>
      <w:proofErr w:type="spellStart"/>
      <w:r w:rsidRPr="00CC3CC2">
        <w:rPr>
          <w:rtl/>
        </w:rPr>
        <w:t>עַל</w:t>
      </w:r>
      <w:r>
        <w:rPr>
          <w:rtl/>
        </w:rPr>
        <w:t>־</w:t>
      </w:r>
      <w:r w:rsidRPr="00CC3CC2">
        <w:rPr>
          <w:rtl/>
        </w:rPr>
        <w:t>פָּנָ֖יו</w:t>
      </w:r>
      <w:proofErr w:type="spellEnd"/>
      <w:r w:rsidRPr="00CC3CC2">
        <w:rPr>
          <w:rtl/>
        </w:rPr>
        <w:t xml:space="preserve"> אָֽרְצָה:</w:t>
      </w:r>
    </w:p>
    <w:p w14:paraId="0F142ADC" w14:textId="5AFABE5A" w:rsidR="00CC3CC2" w:rsidRDefault="00CC3CC2" w:rsidP="00B25434">
      <w:pPr>
        <w:pStyle w:val="a6"/>
        <w:rPr>
          <w:rtl/>
        </w:rPr>
      </w:pPr>
      <w:r w:rsidRPr="00CC3CC2">
        <w:rPr>
          <w:rStyle w:val="affff7"/>
          <w:rtl/>
        </w:rPr>
        <w:t>ויפל על פניו.</w:t>
      </w:r>
      <w:r w:rsidRPr="00CC3CC2">
        <w:rPr>
          <w:rtl/>
        </w:rPr>
        <w:t xml:space="preserve"> לא היה לו לפול אלא לאחוריו, שהרי על מצחו הוכה, אלא כדי שלא יצטער דוד לילך ולחתוך את ראשו, שנשתכר דוד עכשיו שתים עשרה אמות </w:t>
      </w:r>
      <w:proofErr w:type="spellStart"/>
      <w:r w:rsidRPr="00CC3CC2">
        <w:rPr>
          <w:rtl/>
        </w:rPr>
        <w:t>וזרתים</w:t>
      </w:r>
      <w:proofErr w:type="spellEnd"/>
      <w:r w:rsidRPr="00CC3CC2">
        <w:rPr>
          <w:rtl/>
        </w:rPr>
        <w:t xml:space="preserve">, שקומתו שש אמות וזרת, נשתכר מלא קומה לאחוריו, ומלא קומה לפניו (במדרש תהלים): </w:t>
      </w:r>
    </w:p>
    <w:p w14:paraId="5478B65E" w14:textId="011B46ED" w:rsidR="00CC3CC2" w:rsidRDefault="00CC3CC2" w:rsidP="00B25434">
      <w:pPr>
        <w:pStyle w:val="a5"/>
        <w:rPr>
          <w:rtl/>
        </w:rPr>
      </w:pPr>
      <w:bookmarkStart w:id="455" w:name="שמואלBאBפרק-יז-{נ}"/>
      <w:bookmarkEnd w:id="455"/>
      <w:r w:rsidRPr="00CC3CC2">
        <w:rPr>
          <w:rStyle w:val="affff8"/>
          <w:rtl/>
        </w:rPr>
        <w:t>{נ}</w:t>
      </w:r>
      <w:r>
        <w:rPr>
          <w:rFonts w:ascii="Times New Roman" w:hAnsi="Times New Roman"/>
          <w:sz w:val="41"/>
          <w:szCs w:val="41"/>
          <w:rtl/>
        </w:rPr>
        <w:t xml:space="preserve"> </w:t>
      </w:r>
      <w:r w:rsidRPr="00CC3CC2">
        <w:rPr>
          <w:rtl/>
        </w:rPr>
        <w:t xml:space="preserve">וַיֶּחֱזַ֨ק דָּוִ֤ד </w:t>
      </w:r>
      <w:proofErr w:type="spellStart"/>
      <w:r w:rsidRPr="00CC3CC2">
        <w:rPr>
          <w:rtl/>
        </w:rPr>
        <w:t>מִן</w:t>
      </w:r>
      <w:r>
        <w:rPr>
          <w:rtl/>
        </w:rPr>
        <w:t>־</w:t>
      </w:r>
      <w:r w:rsidRPr="00CC3CC2">
        <w:rPr>
          <w:rtl/>
        </w:rPr>
        <w:t>הַפְּלִשְׁתִּי</w:t>
      </w:r>
      <w:proofErr w:type="spellEnd"/>
      <w:r w:rsidRPr="00CC3CC2">
        <w:rPr>
          <w:rtl/>
        </w:rPr>
        <w:t xml:space="preserve">֙ בַּקֶּ֣לַע וּבָאֶ֔בֶן וַיַּ֥ךְ </w:t>
      </w:r>
      <w:proofErr w:type="spellStart"/>
      <w:r w:rsidRPr="00CC3CC2">
        <w:rPr>
          <w:rtl/>
        </w:rPr>
        <w:t>אֶת</w:t>
      </w:r>
      <w:r>
        <w:rPr>
          <w:rtl/>
        </w:rPr>
        <w:t>־</w:t>
      </w:r>
      <w:r w:rsidRPr="00CC3CC2">
        <w:rPr>
          <w:rtl/>
        </w:rPr>
        <w:t>הַפְּלִשְׁתִּ֖י</w:t>
      </w:r>
      <w:proofErr w:type="spellEnd"/>
      <w:r w:rsidRPr="00CC3CC2">
        <w:rPr>
          <w:rtl/>
        </w:rPr>
        <w:t xml:space="preserve"> וַיְמִיתֵ֑הוּ וְחֶ֖רֶב אֵ֥ין </w:t>
      </w:r>
      <w:proofErr w:type="spellStart"/>
      <w:r w:rsidRPr="00CC3CC2">
        <w:rPr>
          <w:rtl/>
        </w:rPr>
        <w:t>בְּיַד</w:t>
      </w:r>
      <w:r>
        <w:rPr>
          <w:rtl/>
        </w:rPr>
        <w:t>־</w:t>
      </w:r>
      <w:r w:rsidRPr="00CC3CC2">
        <w:rPr>
          <w:rtl/>
        </w:rPr>
        <w:t>דָּוִֽד</w:t>
      </w:r>
      <w:proofErr w:type="spellEnd"/>
      <w:r w:rsidRPr="00CC3CC2">
        <w:rPr>
          <w:rtl/>
        </w:rPr>
        <w:t>:</w:t>
      </w:r>
      <w:r w:rsidRPr="00CC3CC2">
        <w:rPr>
          <w:rFonts w:ascii="Times New Roman" w:hAnsi="Times New Roman"/>
          <w:rtl/>
        </w:rPr>
        <w:t xml:space="preserve"> </w:t>
      </w:r>
      <w:bookmarkStart w:id="456" w:name="שמואלBאBפרק-יז-{נא}"/>
      <w:bookmarkEnd w:id="456"/>
      <w:r w:rsidRPr="00CC3CC2">
        <w:rPr>
          <w:rStyle w:val="affff8"/>
          <w:rtl/>
        </w:rPr>
        <w:t>{נא}</w:t>
      </w:r>
      <w:r>
        <w:rPr>
          <w:rFonts w:ascii="Times New Roman" w:hAnsi="Times New Roman"/>
          <w:sz w:val="41"/>
          <w:szCs w:val="41"/>
          <w:rtl/>
        </w:rPr>
        <w:t xml:space="preserve"> </w:t>
      </w:r>
      <w:r w:rsidRPr="00CC3CC2">
        <w:rPr>
          <w:rtl/>
        </w:rPr>
        <w:t xml:space="preserve">וַיָּ֣רָץ דָּ֠וִד וַיַּעֲמֹ֨ד </w:t>
      </w:r>
      <w:proofErr w:type="spellStart"/>
      <w:r w:rsidRPr="00CC3CC2">
        <w:rPr>
          <w:rtl/>
        </w:rPr>
        <w:t>אֶל</w:t>
      </w:r>
      <w:r>
        <w:rPr>
          <w:rtl/>
        </w:rPr>
        <w:t>־</w:t>
      </w:r>
      <w:r w:rsidRPr="00CC3CC2">
        <w:rPr>
          <w:rtl/>
        </w:rPr>
        <w:t>הַפְּלִשְׁתִּ֜י</w:t>
      </w:r>
      <w:proofErr w:type="spellEnd"/>
      <w:r w:rsidRPr="00CC3CC2">
        <w:rPr>
          <w:rtl/>
        </w:rPr>
        <w:t xml:space="preserve"> וַיִּקַּ֣ח </w:t>
      </w:r>
      <w:proofErr w:type="spellStart"/>
      <w:r w:rsidRPr="00CC3CC2">
        <w:rPr>
          <w:rtl/>
        </w:rPr>
        <w:t>אֶת</w:t>
      </w:r>
      <w:r>
        <w:rPr>
          <w:rtl/>
        </w:rPr>
        <w:t>־</w:t>
      </w:r>
      <w:r w:rsidRPr="00CC3CC2">
        <w:rPr>
          <w:rtl/>
        </w:rPr>
        <w:t>חַ֠רְבּו</w:t>
      </w:r>
      <w:proofErr w:type="spellEnd"/>
      <w:r w:rsidRPr="00CC3CC2">
        <w:rPr>
          <w:rtl/>
        </w:rPr>
        <w:t xml:space="preserve">ֹ וַֽיִּשְׁלְפָ֤הּ מִתַּעְרָהּ֙ </w:t>
      </w:r>
      <w:proofErr w:type="spellStart"/>
      <w:r w:rsidRPr="00CC3CC2">
        <w:rPr>
          <w:rtl/>
        </w:rPr>
        <w:t>וַיְמֹ֣תְתֵ֔הו</w:t>
      </w:r>
      <w:proofErr w:type="spellEnd"/>
      <w:r w:rsidRPr="00CC3CC2">
        <w:rPr>
          <w:rtl/>
        </w:rPr>
        <w:t xml:space="preserve">ּ </w:t>
      </w:r>
      <w:proofErr w:type="spellStart"/>
      <w:r w:rsidRPr="00CC3CC2">
        <w:rPr>
          <w:rtl/>
        </w:rPr>
        <w:t>וַיִּכְרָת</w:t>
      </w:r>
      <w:r>
        <w:rPr>
          <w:rtl/>
        </w:rPr>
        <w:t>־</w:t>
      </w:r>
      <w:r w:rsidRPr="00CC3CC2">
        <w:rPr>
          <w:rtl/>
        </w:rPr>
        <w:t>בָּ֖ה</w:t>
      </w:r>
      <w:proofErr w:type="spellEnd"/>
      <w:r w:rsidRPr="00CC3CC2">
        <w:rPr>
          <w:rtl/>
        </w:rPr>
        <w:t xml:space="preserve">ּ </w:t>
      </w:r>
      <w:proofErr w:type="spellStart"/>
      <w:r w:rsidRPr="00CC3CC2">
        <w:rPr>
          <w:rtl/>
        </w:rPr>
        <w:t>אֶת</w:t>
      </w:r>
      <w:r>
        <w:rPr>
          <w:rtl/>
        </w:rPr>
        <w:t>־</w:t>
      </w:r>
      <w:r w:rsidRPr="00CC3CC2">
        <w:rPr>
          <w:rtl/>
        </w:rPr>
        <w:t>רֹאשׁ֑ו</w:t>
      </w:r>
      <w:proofErr w:type="spellEnd"/>
      <w:r w:rsidRPr="00CC3CC2">
        <w:rPr>
          <w:rtl/>
        </w:rPr>
        <w:t>ֹ וַיִּרְא֧וּ הַפְּלִשְׁתִּ֛ים כִּֽי</w:t>
      </w:r>
      <w:r>
        <w:rPr>
          <w:rtl/>
        </w:rPr>
        <w:t>־</w:t>
      </w:r>
      <w:r w:rsidRPr="00CC3CC2">
        <w:rPr>
          <w:rtl/>
        </w:rPr>
        <w:t xml:space="preserve">מֵ֥ת </w:t>
      </w:r>
      <w:proofErr w:type="spellStart"/>
      <w:r w:rsidRPr="00CC3CC2">
        <w:rPr>
          <w:rtl/>
        </w:rPr>
        <w:t>גִּבּוֹרָ֖ם</w:t>
      </w:r>
      <w:proofErr w:type="spellEnd"/>
      <w:r w:rsidRPr="00CC3CC2">
        <w:rPr>
          <w:rtl/>
        </w:rPr>
        <w:t xml:space="preserve"> וַיָּנֻֽסוּ:</w:t>
      </w:r>
      <w:r w:rsidRPr="00CC3CC2">
        <w:rPr>
          <w:rFonts w:ascii="Times New Roman" w:hAnsi="Times New Roman"/>
          <w:rtl/>
        </w:rPr>
        <w:t xml:space="preserve"> </w:t>
      </w:r>
      <w:bookmarkStart w:id="457" w:name="שמואלBאBפרק-יז-{נב}"/>
      <w:bookmarkEnd w:id="457"/>
      <w:r w:rsidRPr="00CC3CC2">
        <w:rPr>
          <w:rStyle w:val="affff8"/>
          <w:rtl/>
        </w:rPr>
        <w:t>{נב}</w:t>
      </w:r>
      <w:r>
        <w:rPr>
          <w:rFonts w:ascii="Times New Roman" w:hAnsi="Times New Roman"/>
          <w:sz w:val="41"/>
          <w:szCs w:val="41"/>
          <w:rtl/>
        </w:rPr>
        <w:t xml:space="preserve"> </w:t>
      </w:r>
      <w:r w:rsidRPr="00CC3CC2">
        <w:rPr>
          <w:rtl/>
        </w:rPr>
        <w:t xml:space="preserve">וַיָּקֻ֣מוּ אַנְשֵׁי֩ יִשְׂרָאֵ֨ל וִיהוּדָ֜ה וַיָּרִ֗עוּ וַֽיִּרְדְּפוּ֙ </w:t>
      </w:r>
      <w:proofErr w:type="spellStart"/>
      <w:r w:rsidRPr="00CC3CC2">
        <w:rPr>
          <w:rtl/>
        </w:rPr>
        <w:t>אֶת</w:t>
      </w:r>
      <w:r>
        <w:rPr>
          <w:rtl/>
        </w:rPr>
        <w:t>־</w:t>
      </w:r>
      <w:r w:rsidRPr="00CC3CC2">
        <w:rPr>
          <w:rtl/>
        </w:rPr>
        <w:t>הַפְּלִשְׁתִּ֔ים</w:t>
      </w:r>
      <w:proofErr w:type="spellEnd"/>
      <w:r w:rsidRPr="00CC3CC2">
        <w:rPr>
          <w:rtl/>
        </w:rPr>
        <w:t xml:space="preserve"> </w:t>
      </w:r>
      <w:proofErr w:type="spellStart"/>
      <w:r w:rsidRPr="00CC3CC2">
        <w:rPr>
          <w:rtl/>
        </w:rPr>
        <w:t>עַד</w:t>
      </w:r>
      <w:r>
        <w:rPr>
          <w:rtl/>
        </w:rPr>
        <w:t>־</w:t>
      </w:r>
      <w:r w:rsidRPr="00CC3CC2">
        <w:rPr>
          <w:rtl/>
        </w:rPr>
        <w:t>בּוֹאֲך</w:t>
      </w:r>
      <w:proofErr w:type="spellEnd"/>
      <w:r w:rsidRPr="00CC3CC2">
        <w:rPr>
          <w:rtl/>
        </w:rPr>
        <w:t xml:space="preserve">ָ֣ גַ֔יְא וְעַ֖ד שַׁעֲרֵ֣י עֶקְר֑וֹן וַֽיִּפְּל֞וּ חַֽלְלֵ֤י פְלִשְׁתִּים֙ בְּדֶ֣רֶךְ שַׁעֲרַ֔יִם </w:t>
      </w:r>
      <w:proofErr w:type="spellStart"/>
      <w:r w:rsidRPr="00CC3CC2">
        <w:rPr>
          <w:rtl/>
        </w:rPr>
        <w:t>וְעַד</w:t>
      </w:r>
      <w:r>
        <w:rPr>
          <w:rtl/>
        </w:rPr>
        <w:t>־</w:t>
      </w:r>
      <w:r w:rsidRPr="00CC3CC2">
        <w:rPr>
          <w:rtl/>
        </w:rPr>
        <w:t>גַּ֖ת</w:t>
      </w:r>
      <w:proofErr w:type="spellEnd"/>
      <w:r w:rsidRPr="00CC3CC2">
        <w:rPr>
          <w:rtl/>
        </w:rPr>
        <w:t xml:space="preserve"> </w:t>
      </w:r>
      <w:proofErr w:type="spellStart"/>
      <w:r w:rsidRPr="00CC3CC2">
        <w:rPr>
          <w:rtl/>
        </w:rPr>
        <w:t>וְעַד</w:t>
      </w:r>
      <w:r>
        <w:rPr>
          <w:rtl/>
        </w:rPr>
        <w:t>־</w:t>
      </w:r>
      <w:r w:rsidRPr="00CC3CC2">
        <w:rPr>
          <w:rtl/>
        </w:rPr>
        <w:t>עֶקְרֽוֹן</w:t>
      </w:r>
      <w:proofErr w:type="spellEnd"/>
      <w:r w:rsidRPr="00CC3CC2">
        <w:rPr>
          <w:rtl/>
        </w:rPr>
        <w:t>:</w:t>
      </w:r>
      <w:r w:rsidRPr="00CC3CC2">
        <w:rPr>
          <w:rFonts w:ascii="Times New Roman" w:hAnsi="Times New Roman"/>
          <w:rtl/>
        </w:rPr>
        <w:t xml:space="preserve"> </w:t>
      </w:r>
      <w:bookmarkStart w:id="458" w:name="שמואלBאBפרק-יז-{נג}"/>
      <w:bookmarkEnd w:id="458"/>
      <w:r w:rsidRPr="00CC3CC2">
        <w:rPr>
          <w:rStyle w:val="affff8"/>
          <w:rtl/>
        </w:rPr>
        <w:t>{נג}</w:t>
      </w:r>
      <w:r>
        <w:rPr>
          <w:rFonts w:ascii="Times New Roman" w:hAnsi="Times New Roman"/>
          <w:sz w:val="41"/>
          <w:szCs w:val="41"/>
          <w:rtl/>
        </w:rPr>
        <w:t xml:space="preserve"> </w:t>
      </w:r>
      <w:r w:rsidRPr="00CC3CC2">
        <w:rPr>
          <w:rtl/>
        </w:rPr>
        <w:t xml:space="preserve">וַיָּשֻׁ֙בוּ֙ בְּנֵ֣י יִשְׂרָאֵ֔ל מִדְּלֹ֖ק אַחֲרֵ֣י פְלִשְׁתִּ֑ים וַיָּשֹׁ֖סּוּ </w:t>
      </w:r>
      <w:proofErr w:type="spellStart"/>
      <w:r w:rsidRPr="00CC3CC2">
        <w:rPr>
          <w:rtl/>
        </w:rPr>
        <w:t>אֶת</w:t>
      </w:r>
      <w:r>
        <w:rPr>
          <w:rtl/>
        </w:rPr>
        <w:t>־</w:t>
      </w:r>
      <w:r w:rsidRPr="00CC3CC2">
        <w:rPr>
          <w:rtl/>
        </w:rPr>
        <w:t>מַחֲנֵיהֶֽם</w:t>
      </w:r>
      <w:proofErr w:type="spellEnd"/>
      <w:r w:rsidRPr="00CC3CC2">
        <w:rPr>
          <w:rtl/>
        </w:rPr>
        <w:t>:</w:t>
      </w:r>
    </w:p>
    <w:p w14:paraId="3212AC9F" w14:textId="07E9D808" w:rsidR="00CC3CC2" w:rsidRDefault="00CC3CC2" w:rsidP="00B25434">
      <w:pPr>
        <w:pStyle w:val="a6"/>
        <w:rPr>
          <w:rtl/>
        </w:rPr>
      </w:pPr>
      <w:r w:rsidRPr="00CC3CC2">
        <w:rPr>
          <w:rStyle w:val="affff7"/>
          <w:rtl/>
        </w:rPr>
        <w:t>מדלוק.</w:t>
      </w:r>
      <w:r w:rsidRPr="00CC3CC2">
        <w:rPr>
          <w:rtl/>
        </w:rPr>
        <w:t xml:space="preserve"> מרדוף, כמו (בראשית לא לו): דלקת אחרי: </w:t>
      </w:r>
    </w:p>
    <w:p w14:paraId="559BF832" w14:textId="1C5F6932" w:rsidR="00CC3CC2" w:rsidRDefault="00CC3CC2" w:rsidP="00B25434">
      <w:pPr>
        <w:pStyle w:val="a5"/>
        <w:rPr>
          <w:rtl/>
        </w:rPr>
      </w:pPr>
      <w:bookmarkStart w:id="459" w:name="שמואלBאBפרק-יז-{נד}"/>
      <w:bookmarkEnd w:id="459"/>
      <w:r w:rsidRPr="00CC3CC2">
        <w:rPr>
          <w:rStyle w:val="affff8"/>
          <w:rtl/>
        </w:rPr>
        <w:t>{נד}</w:t>
      </w:r>
      <w:r>
        <w:rPr>
          <w:rFonts w:ascii="Times New Roman" w:hAnsi="Times New Roman"/>
          <w:sz w:val="41"/>
          <w:szCs w:val="41"/>
          <w:rtl/>
        </w:rPr>
        <w:t xml:space="preserve"> </w:t>
      </w:r>
      <w:r w:rsidRPr="00CC3CC2">
        <w:rPr>
          <w:rtl/>
        </w:rPr>
        <w:t xml:space="preserve">וַיִּקַּ֤ח דָּוִד֙ </w:t>
      </w:r>
      <w:proofErr w:type="spellStart"/>
      <w:r w:rsidRPr="00CC3CC2">
        <w:rPr>
          <w:rtl/>
        </w:rPr>
        <w:t>אֶת</w:t>
      </w:r>
      <w:r>
        <w:rPr>
          <w:rtl/>
        </w:rPr>
        <w:t>־</w:t>
      </w:r>
      <w:r w:rsidRPr="00CC3CC2">
        <w:rPr>
          <w:rtl/>
        </w:rPr>
        <w:t>רֹ֣אש</w:t>
      </w:r>
      <w:proofErr w:type="spellEnd"/>
      <w:r w:rsidRPr="00CC3CC2">
        <w:rPr>
          <w:rtl/>
        </w:rPr>
        <w:t xml:space="preserve">ׁ הַפְּלִשְׁתִּ֔י וַיְבִאֵ֖הוּ יְרוּשָׁלִָ֑ם </w:t>
      </w:r>
      <w:proofErr w:type="spellStart"/>
      <w:r w:rsidRPr="00CC3CC2">
        <w:rPr>
          <w:rtl/>
        </w:rPr>
        <w:t>וְאֶת</w:t>
      </w:r>
      <w:r>
        <w:rPr>
          <w:rtl/>
        </w:rPr>
        <w:t>־</w:t>
      </w:r>
      <w:r w:rsidRPr="00CC3CC2">
        <w:rPr>
          <w:rtl/>
        </w:rPr>
        <w:t>כֵּלָ֖יו</w:t>
      </w:r>
      <w:proofErr w:type="spellEnd"/>
      <w:r w:rsidRPr="00CC3CC2">
        <w:rPr>
          <w:rtl/>
        </w:rPr>
        <w:t xml:space="preserve"> שָׂ֥ם בְּאָהֳלֽוֹ: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460" w:name="שמואלBאBפרק-יז-{נה}"/>
      <w:bookmarkEnd w:id="460"/>
      <w:r w:rsidRPr="00CC3CC2">
        <w:rPr>
          <w:rStyle w:val="affff8"/>
          <w:rtl/>
        </w:rPr>
        <w:t>{נה}</w:t>
      </w:r>
      <w:r>
        <w:rPr>
          <w:rFonts w:ascii="Times New Roman" w:hAnsi="Times New Roman"/>
          <w:sz w:val="41"/>
          <w:szCs w:val="41"/>
          <w:rtl/>
        </w:rPr>
        <w:t xml:space="preserve"> </w:t>
      </w:r>
      <w:r w:rsidRPr="00CC3CC2">
        <w:rPr>
          <w:rtl/>
        </w:rPr>
        <w:t xml:space="preserve">וְכִרְא֨וֹת שָׁא֜וּל </w:t>
      </w:r>
      <w:proofErr w:type="spellStart"/>
      <w:r w:rsidRPr="00CC3CC2">
        <w:rPr>
          <w:rtl/>
        </w:rPr>
        <w:t>אֶת</w:t>
      </w:r>
      <w:r>
        <w:rPr>
          <w:rtl/>
        </w:rPr>
        <w:t>־</w:t>
      </w:r>
      <w:r w:rsidRPr="00CC3CC2">
        <w:rPr>
          <w:rtl/>
        </w:rPr>
        <w:t>דָּוִ֗ד</w:t>
      </w:r>
      <w:proofErr w:type="spellEnd"/>
      <w:r w:rsidRPr="00CC3CC2">
        <w:rPr>
          <w:rtl/>
        </w:rPr>
        <w:t xml:space="preserve"> יֹצֵא֙ לִקְרַ֣את הַפְּלִשְׁתִּ֔י אָמַ֗ר </w:t>
      </w:r>
      <w:proofErr w:type="spellStart"/>
      <w:r w:rsidRPr="00CC3CC2">
        <w:rPr>
          <w:rtl/>
        </w:rPr>
        <w:t>אֶל</w:t>
      </w:r>
      <w:r>
        <w:rPr>
          <w:rtl/>
        </w:rPr>
        <w:t>־</w:t>
      </w:r>
      <w:r w:rsidRPr="00CC3CC2">
        <w:rPr>
          <w:rtl/>
        </w:rPr>
        <w:t>אַבְנֵר</w:t>
      </w:r>
      <w:proofErr w:type="spellEnd"/>
      <w:r w:rsidRPr="00CC3CC2">
        <w:rPr>
          <w:rtl/>
        </w:rPr>
        <w:t xml:space="preserve">֙ שַׂ֣ר הַצָּבָ֔א </w:t>
      </w:r>
      <w:proofErr w:type="spellStart"/>
      <w:r w:rsidRPr="00CC3CC2">
        <w:rPr>
          <w:rtl/>
        </w:rPr>
        <w:t>בֶּן</w:t>
      </w:r>
      <w:r>
        <w:rPr>
          <w:rtl/>
        </w:rPr>
        <w:t>־</w:t>
      </w:r>
      <w:r w:rsidRPr="00CC3CC2">
        <w:rPr>
          <w:rtl/>
        </w:rPr>
        <w:t>מִי</w:t>
      </w:r>
      <w:r>
        <w:rPr>
          <w:rtl/>
        </w:rPr>
        <w:t>־</w:t>
      </w:r>
      <w:r w:rsidRPr="00CC3CC2">
        <w:rPr>
          <w:rtl/>
        </w:rPr>
        <w:t>זֶ֥ה</w:t>
      </w:r>
      <w:proofErr w:type="spellEnd"/>
      <w:r w:rsidRPr="00CC3CC2">
        <w:rPr>
          <w:rtl/>
        </w:rPr>
        <w:t xml:space="preserve"> הַנַּ֖עַר אַבְנֵ֑ר וַיֹּ֣אמֶר אַבְנֵ֔ר </w:t>
      </w:r>
      <w:proofErr w:type="spellStart"/>
      <w:r w:rsidRPr="00CC3CC2">
        <w:rPr>
          <w:rtl/>
        </w:rPr>
        <w:t>חֵֽי</w:t>
      </w:r>
      <w:r>
        <w:rPr>
          <w:rtl/>
        </w:rPr>
        <w:t>־</w:t>
      </w:r>
      <w:r w:rsidRPr="00CC3CC2">
        <w:rPr>
          <w:rtl/>
        </w:rPr>
        <w:t>נַפְשְׁך</w:t>
      </w:r>
      <w:proofErr w:type="spellEnd"/>
      <w:r w:rsidRPr="00CC3CC2">
        <w:rPr>
          <w:rtl/>
        </w:rPr>
        <w:t xml:space="preserve">ָ֥ הַמֶּ֖לֶךְ </w:t>
      </w:r>
      <w:proofErr w:type="spellStart"/>
      <w:r w:rsidRPr="00CC3CC2">
        <w:rPr>
          <w:rtl/>
        </w:rPr>
        <w:t>אִם</w:t>
      </w:r>
      <w:r>
        <w:rPr>
          <w:rtl/>
        </w:rPr>
        <w:t>־</w:t>
      </w:r>
      <w:r w:rsidRPr="00CC3CC2">
        <w:rPr>
          <w:rtl/>
        </w:rPr>
        <w:t>יָדָֽעְתִּי</w:t>
      </w:r>
      <w:proofErr w:type="spellEnd"/>
      <w:r w:rsidRPr="00CC3CC2">
        <w:rPr>
          <w:rtl/>
        </w:rPr>
        <w:t>:</w:t>
      </w:r>
    </w:p>
    <w:p w14:paraId="5D987651" w14:textId="17C9100B" w:rsidR="00CC3CC2" w:rsidRDefault="00CC3CC2" w:rsidP="00B25434">
      <w:pPr>
        <w:pStyle w:val="a6"/>
        <w:rPr>
          <w:rtl/>
        </w:rPr>
      </w:pPr>
      <w:r w:rsidRPr="00CC3CC2">
        <w:rPr>
          <w:rStyle w:val="affff7"/>
          <w:rtl/>
        </w:rPr>
        <w:t>בן מי זה הנער.</w:t>
      </w:r>
      <w:r w:rsidRPr="00CC3CC2">
        <w:rPr>
          <w:rtl/>
        </w:rPr>
        <w:t xml:space="preserve"> וכי לא היה מכירו, והלא כתיב (לעיל טז כא): ויאהבהו מאד ויהי לו נושא כליו, אלא ראהו מתנהג בטכסיסי מלכות, אמר שאול: </w:t>
      </w:r>
      <w:r w:rsidRPr="00CC3CC2">
        <w:rPr>
          <w:rStyle w:val="affff7"/>
          <w:rtl/>
        </w:rPr>
        <w:t>אם בא ממשפחת פרץ, מלך יהיה, שהמלך פורץ גדר לעשות לו דרך ואין ממחין בידו, ואם ממשפחת זרח בא, חשוב יהיה.</w:t>
      </w:r>
      <w:r w:rsidRPr="00CC3CC2">
        <w:rPr>
          <w:rtl/>
        </w:rPr>
        <w:t xml:space="preserve"> אמר לו דואג: </w:t>
      </w:r>
      <w:r w:rsidRPr="00CC3CC2">
        <w:rPr>
          <w:rStyle w:val="affff7"/>
          <w:rtl/>
        </w:rPr>
        <w:t>עד שאתה שואל אם בא ממשפחה שיהא הוא הגון למלכות אם לאו, שאל אם ראוי לבא בקהל אם לאו, שהרי מרות המואביה בא.</w:t>
      </w:r>
      <w:r w:rsidRPr="00CC3CC2">
        <w:rPr>
          <w:rtl/>
        </w:rPr>
        <w:t xml:space="preserve"> אמר לו אבנר: </w:t>
      </w:r>
      <w:r w:rsidRPr="00CC3CC2">
        <w:rPr>
          <w:rStyle w:val="affff7"/>
          <w:rtl/>
        </w:rPr>
        <w:t>שנינו עמוני ולא עמונית.</w:t>
      </w:r>
      <w:r w:rsidRPr="00CC3CC2">
        <w:rPr>
          <w:rtl/>
        </w:rPr>
        <w:t xml:space="preserve"> אמר לו דואג: </w:t>
      </w:r>
      <w:r w:rsidRPr="00CC3CC2">
        <w:rPr>
          <w:rStyle w:val="affff7"/>
          <w:rtl/>
        </w:rPr>
        <w:t>אם כן ממזר ולא ממזרת.</w:t>
      </w:r>
      <w:r w:rsidRPr="00CC3CC2">
        <w:rPr>
          <w:rtl/>
        </w:rPr>
        <w:t xml:space="preserve"> אמר לו: כאן נאמר (דברים כג ה): </w:t>
      </w:r>
      <w:r w:rsidRPr="00CC3CC2">
        <w:rPr>
          <w:rStyle w:val="affff7"/>
          <w:rtl/>
        </w:rPr>
        <w:t>על דבר אשר לא קדמו אתכם בלחם ובמים, ואין דרך אשה בכך.</w:t>
      </w:r>
      <w:r w:rsidRPr="00CC3CC2">
        <w:rPr>
          <w:rtl/>
        </w:rPr>
        <w:t xml:space="preserve"> אמר לו: </w:t>
      </w:r>
      <w:r w:rsidRPr="00CC3CC2">
        <w:rPr>
          <w:rStyle w:val="affff7"/>
          <w:rtl/>
        </w:rPr>
        <w:t>היה להם לקדם אנשים לקראת אנשים, ונשים לקראת נשים.</w:t>
      </w:r>
      <w:r w:rsidRPr="00CC3CC2">
        <w:rPr>
          <w:rtl/>
        </w:rPr>
        <w:t xml:space="preserve"> נשתתק אבנר, אמר לו שאול: </w:t>
      </w:r>
    </w:p>
    <w:p w14:paraId="401B1F66" w14:textId="57C61300" w:rsidR="00CC3CC2" w:rsidRDefault="00CC3CC2" w:rsidP="00B25434">
      <w:pPr>
        <w:pStyle w:val="a5"/>
        <w:rPr>
          <w:rtl/>
        </w:rPr>
      </w:pPr>
      <w:bookmarkStart w:id="461" w:name="שמואלBאBפרק-יז-{נו}"/>
      <w:bookmarkEnd w:id="461"/>
      <w:r w:rsidRPr="00CC3CC2">
        <w:rPr>
          <w:rStyle w:val="affff8"/>
          <w:rtl/>
        </w:rPr>
        <w:t>{נו}</w:t>
      </w:r>
      <w:r>
        <w:rPr>
          <w:rFonts w:ascii="Times New Roman" w:hAnsi="Times New Roman"/>
          <w:sz w:val="41"/>
          <w:szCs w:val="41"/>
          <w:rtl/>
        </w:rPr>
        <w:t xml:space="preserve"> </w:t>
      </w:r>
      <w:r w:rsidRPr="00CC3CC2">
        <w:rPr>
          <w:rtl/>
        </w:rPr>
        <w:t xml:space="preserve">וַיֹּ֖אמֶר הַמֶּ֑לֶךְ שְׁאַ֣ל אַתָּ֔ה </w:t>
      </w:r>
      <w:proofErr w:type="spellStart"/>
      <w:r w:rsidRPr="00CC3CC2">
        <w:rPr>
          <w:rtl/>
        </w:rPr>
        <w:t>בֶּן</w:t>
      </w:r>
      <w:r>
        <w:rPr>
          <w:rtl/>
        </w:rPr>
        <w:t>־</w:t>
      </w:r>
      <w:r w:rsidRPr="00CC3CC2">
        <w:rPr>
          <w:rtl/>
        </w:rPr>
        <w:t>מִי</w:t>
      </w:r>
      <w:r>
        <w:rPr>
          <w:rtl/>
        </w:rPr>
        <w:t>־</w:t>
      </w:r>
      <w:r w:rsidRPr="00CC3CC2">
        <w:rPr>
          <w:rtl/>
        </w:rPr>
        <w:t>זֶ֖ה</w:t>
      </w:r>
      <w:proofErr w:type="spellEnd"/>
      <w:r w:rsidRPr="00CC3CC2">
        <w:rPr>
          <w:rtl/>
        </w:rPr>
        <w:t xml:space="preserve"> הָעָֽלֶם:</w:t>
      </w:r>
      <w:r w:rsidRPr="00CC3CC2">
        <w:rPr>
          <w:rFonts w:ascii="Times New Roman" w:hAnsi="Times New Roman"/>
          <w:rtl/>
        </w:rPr>
        <w:t xml:space="preserve"> </w:t>
      </w:r>
      <w:r w:rsidRPr="00CC3CC2">
        <w:rPr>
          <w:rFonts w:ascii="Times New Roman" w:hAnsi="Times New Roman"/>
          <w:sz w:val="24"/>
          <w:szCs w:val="24"/>
          <w:rtl/>
        </w:rPr>
        <w:t>(ס)</w:t>
      </w:r>
    </w:p>
    <w:p w14:paraId="1DF5301D" w14:textId="1BD9A52F" w:rsidR="00CC3CC2" w:rsidRDefault="00CC3CC2" w:rsidP="00B25434">
      <w:pPr>
        <w:pStyle w:val="a6"/>
        <w:rPr>
          <w:rtl/>
        </w:rPr>
      </w:pPr>
      <w:r w:rsidRPr="00CC3CC2">
        <w:rPr>
          <w:rStyle w:val="affff7"/>
          <w:rtl/>
        </w:rPr>
        <w:t>שאל אתה בן מי זה העלם.</w:t>
      </w:r>
      <w:r w:rsidRPr="00CC3CC2">
        <w:rPr>
          <w:rtl/>
        </w:rPr>
        <w:t xml:space="preserve"> למעלה כתיב 'הנער', וכאן כתוב 'העלם', אמר לו: הלכה זו נתעלמה ממך, צא ושאל בבית המדרש, כדאיתא ביבמות (עו ב): </w:t>
      </w:r>
    </w:p>
    <w:p w14:paraId="61E1CB6A" w14:textId="712521C6" w:rsidR="00CC3CC2" w:rsidRDefault="00CC3CC2" w:rsidP="00B25434">
      <w:pPr>
        <w:pStyle w:val="a5"/>
        <w:rPr>
          <w:rtl/>
        </w:rPr>
      </w:pPr>
      <w:bookmarkStart w:id="462" w:name="שמואלBאBפרק-יז-{נז}"/>
      <w:bookmarkEnd w:id="462"/>
      <w:r w:rsidRPr="00CC3CC2">
        <w:rPr>
          <w:rStyle w:val="affff8"/>
          <w:rtl/>
        </w:rPr>
        <w:t>{נז}</w:t>
      </w:r>
      <w:r>
        <w:rPr>
          <w:rFonts w:ascii="Times New Roman" w:hAnsi="Times New Roman"/>
          <w:sz w:val="41"/>
          <w:szCs w:val="41"/>
          <w:rtl/>
        </w:rPr>
        <w:t xml:space="preserve"> </w:t>
      </w:r>
      <w:r w:rsidRPr="00CC3CC2">
        <w:rPr>
          <w:rtl/>
        </w:rPr>
        <w:t xml:space="preserve">וּכְשׁ֣וּב דָּוִ֗ד מֵֽהַכּוֹת֙ </w:t>
      </w:r>
      <w:proofErr w:type="spellStart"/>
      <w:r w:rsidRPr="00CC3CC2">
        <w:rPr>
          <w:rtl/>
        </w:rPr>
        <w:t>אֶת</w:t>
      </w:r>
      <w:r>
        <w:rPr>
          <w:rtl/>
        </w:rPr>
        <w:t>־</w:t>
      </w:r>
      <w:r w:rsidRPr="00CC3CC2">
        <w:rPr>
          <w:rtl/>
        </w:rPr>
        <w:t>הַפְּלִשְׁתִּ֔י</w:t>
      </w:r>
      <w:proofErr w:type="spellEnd"/>
      <w:r w:rsidRPr="00CC3CC2">
        <w:rPr>
          <w:rtl/>
        </w:rPr>
        <w:t xml:space="preserve"> וַיִּקַּ֤ח אֹתוֹ֙ אַבְנֵ֔ר וַיְבִאֵ֖הוּ לִפְנֵ֣י שָׁא֑וּל וְרֹ֥אשׁ הַפְּלִשְׁתִּ֖י בְּיָדֽוֹ:</w:t>
      </w:r>
      <w:r w:rsidRPr="00CC3CC2">
        <w:rPr>
          <w:rFonts w:ascii="Times New Roman" w:hAnsi="Times New Roman"/>
          <w:rtl/>
        </w:rPr>
        <w:t xml:space="preserve"> </w:t>
      </w:r>
      <w:bookmarkStart w:id="463" w:name="שמואלBאBפרק-יז-{נח}"/>
      <w:bookmarkEnd w:id="463"/>
      <w:r w:rsidRPr="00CC3CC2">
        <w:rPr>
          <w:rStyle w:val="affff8"/>
          <w:rtl/>
        </w:rPr>
        <w:t>{נח}</w:t>
      </w:r>
      <w:r>
        <w:rPr>
          <w:rFonts w:ascii="Times New Roman" w:hAnsi="Times New Roman"/>
          <w:sz w:val="41"/>
          <w:szCs w:val="41"/>
          <w:rtl/>
        </w:rPr>
        <w:t xml:space="preserve"> </w:t>
      </w:r>
      <w:r w:rsidRPr="00CC3CC2">
        <w:rPr>
          <w:rtl/>
        </w:rPr>
        <w:t xml:space="preserve">וַיֹּ֤אמֶר אֵלָיו֙ שָׁא֔וּל </w:t>
      </w:r>
      <w:proofErr w:type="spellStart"/>
      <w:r w:rsidRPr="00CC3CC2">
        <w:rPr>
          <w:rtl/>
        </w:rPr>
        <w:t>בֶּן</w:t>
      </w:r>
      <w:r>
        <w:rPr>
          <w:rtl/>
        </w:rPr>
        <w:t>־</w:t>
      </w:r>
      <w:r w:rsidRPr="00CC3CC2">
        <w:rPr>
          <w:rtl/>
        </w:rPr>
        <w:t>מִ֥י</w:t>
      </w:r>
      <w:proofErr w:type="spellEnd"/>
      <w:r w:rsidRPr="00CC3CC2">
        <w:rPr>
          <w:rtl/>
        </w:rPr>
        <w:t xml:space="preserve"> אַתָּ֖ה הַנָּ֑עַר וַיֹּ֣אמֶר דָּוִ֔ד </w:t>
      </w:r>
      <w:proofErr w:type="spellStart"/>
      <w:r w:rsidRPr="00CC3CC2">
        <w:rPr>
          <w:rtl/>
        </w:rPr>
        <w:t>בֶּֽן</w:t>
      </w:r>
      <w:r>
        <w:rPr>
          <w:rtl/>
        </w:rPr>
        <w:t>־</w:t>
      </w:r>
      <w:r w:rsidRPr="00CC3CC2">
        <w:rPr>
          <w:rtl/>
        </w:rPr>
        <w:t>עַבְדְּך</w:t>
      </w:r>
      <w:proofErr w:type="spellEnd"/>
      <w:r w:rsidRPr="00CC3CC2">
        <w:rPr>
          <w:rtl/>
        </w:rPr>
        <w:t>ָ֥ יִשַׁ֖י בֵּ֥ית הַלַּחְמִֽי:</w:t>
      </w:r>
    </w:p>
    <w:p w14:paraId="528E96C9"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570116D3" w14:textId="23294C8F" w:rsidR="00CC3CC2" w:rsidRDefault="00CC3CC2" w:rsidP="00B25434">
      <w:pPr>
        <w:pStyle w:val="21"/>
        <w:rPr>
          <w:rtl/>
        </w:rPr>
      </w:pPr>
      <w:proofErr w:type="spellStart"/>
      <w:r>
        <w:rPr>
          <w:rtl/>
        </w:rPr>
        <w:lastRenderedPageBreak/>
        <w:t>פרק־</w:t>
      </w:r>
      <w:r w:rsidRPr="00CC3CC2">
        <w:rPr>
          <w:rtl/>
        </w:rPr>
        <w:t>יח</w:t>
      </w:r>
      <w:proofErr w:type="spellEnd"/>
    </w:p>
    <w:p w14:paraId="433B7669"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464" w:name="שמואלBאBפרק-יח-{א}"/>
      <w:bookmarkEnd w:id="464"/>
    </w:p>
    <w:p w14:paraId="1A665A80" w14:textId="668BBD01"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כְּכַלֹּתוֹ֙ לְדַבֵּ֣ר </w:t>
      </w:r>
      <w:proofErr w:type="spellStart"/>
      <w:r w:rsidRPr="00CC3CC2">
        <w:rPr>
          <w:rtl/>
        </w:rPr>
        <w:t>אֶל</w:t>
      </w:r>
      <w:r>
        <w:rPr>
          <w:rtl/>
        </w:rPr>
        <w:t>־</w:t>
      </w:r>
      <w:r w:rsidRPr="00CC3CC2">
        <w:rPr>
          <w:rtl/>
        </w:rPr>
        <w:t>שָׁא֔וּל</w:t>
      </w:r>
      <w:proofErr w:type="spellEnd"/>
      <w:r w:rsidRPr="00CC3CC2">
        <w:rPr>
          <w:rtl/>
        </w:rPr>
        <w:t xml:space="preserve"> וְנֶ֙פֶשׁ֙ יְה֣וֹנָתָ֔ן נִקְשְׁרָ֖ה בְּנֶ֣פֶשׁ דָּוִ֑ד </w:t>
      </w:r>
      <w:r w:rsidRPr="00CC3CC2">
        <w:rPr>
          <w:sz w:val="24"/>
          <w:szCs w:val="24"/>
          <w:rtl/>
        </w:rPr>
        <w:t>(ויאהבו)</w:t>
      </w:r>
      <w:r w:rsidRPr="00CC3CC2">
        <w:rPr>
          <w:rtl/>
        </w:rPr>
        <w:t xml:space="preserve"> וַיֶּאֱהָבֵ֥הוּ יְהוֹנָתָ֖ן כְּנַפְשֽׁוֹ:</w:t>
      </w:r>
      <w:r w:rsidRPr="00CC3CC2">
        <w:rPr>
          <w:rFonts w:ascii="Times New Roman" w:hAnsi="Times New Roman"/>
          <w:rtl/>
        </w:rPr>
        <w:t xml:space="preserve"> </w:t>
      </w:r>
      <w:bookmarkStart w:id="465" w:name="שמואלBאBפרק-יח-{ב}"/>
      <w:bookmarkEnd w:id="465"/>
      <w:r w:rsidRPr="00CC3CC2">
        <w:rPr>
          <w:rStyle w:val="affff8"/>
          <w:rtl/>
        </w:rPr>
        <w:t>{ב}</w:t>
      </w:r>
      <w:r>
        <w:rPr>
          <w:rFonts w:ascii="Times New Roman" w:hAnsi="Times New Roman"/>
          <w:sz w:val="41"/>
          <w:szCs w:val="41"/>
          <w:rtl/>
        </w:rPr>
        <w:t xml:space="preserve"> </w:t>
      </w:r>
      <w:r w:rsidRPr="00CC3CC2">
        <w:rPr>
          <w:rtl/>
        </w:rPr>
        <w:t>וַיִּקָּחֵ֥הוּ שָׁא֖וּל בַּיּ֣וֹם הַה֑וּא וְלֹ֣א נְתָנ֔וֹ לָשׁ֖וּב בֵּ֥ית אָבִֽיו:</w:t>
      </w:r>
      <w:r w:rsidRPr="00CC3CC2">
        <w:rPr>
          <w:rFonts w:ascii="Times New Roman" w:hAnsi="Times New Roman"/>
          <w:rtl/>
        </w:rPr>
        <w:t xml:space="preserve"> </w:t>
      </w:r>
      <w:bookmarkStart w:id="466" w:name="שמואלBאBפרק-יח-{ג}"/>
      <w:bookmarkEnd w:id="466"/>
      <w:r w:rsidRPr="00CC3CC2">
        <w:rPr>
          <w:rStyle w:val="affff8"/>
          <w:rtl/>
        </w:rPr>
        <w:t>{ג}</w:t>
      </w:r>
      <w:r>
        <w:rPr>
          <w:rFonts w:ascii="Times New Roman" w:hAnsi="Times New Roman"/>
          <w:sz w:val="41"/>
          <w:szCs w:val="41"/>
          <w:rtl/>
        </w:rPr>
        <w:t xml:space="preserve"> </w:t>
      </w:r>
      <w:r w:rsidRPr="00CC3CC2">
        <w:rPr>
          <w:rtl/>
        </w:rPr>
        <w:t>וַיִּכְרֹ֧ת יְהוֹנָתָ֛ן וְדָוִ֖ד בְּרִ֑ית בְּאַהֲבָת֥וֹ אֹת֖וֹ כְּנַפְשֽׁוֹ:</w:t>
      </w:r>
      <w:r w:rsidRPr="00CC3CC2">
        <w:rPr>
          <w:rFonts w:ascii="Times New Roman" w:hAnsi="Times New Roman"/>
          <w:rtl/>
        </w:rPr>
        <w:t xml:space="preserve"> </w:t>
      </w:r>
      <w:bookmarkStart w:id="467" w:name="שמואלBאBפרק-יח-{ד}"/>
      <w:bookmarkEnd w:id="467"/>
      <w:r w:rsidRPr="00CC3CC2">
        <w:rPr>
          <w:rStyle w:val="affff8"/>
          <w:rtl/>
        </w:rPr>
        <w:t>{ד}</w:t>
      </w:r>
      <w:r>
        <w:rPr>
          <w:rFonts w:ascii="Times New Roman" w:hAnsi="Times New Roman"/>
          <w:sz w:val="41"/>
          <w:szCs w:val="41"/>
          <w:rtl/>
        </w:rPr>
        <w:t xml:space="preserve"> </w:t>
      </w:r>
      <w:r w:rsidRPr="00CC3CC2">
        <w:rPr>
          <w:rtl/>
        </w:rPr>
        <w:t xml:space="preserve">וַיִּתְפַּשֵּׁ֣ט יְהוֹנָתָ֗ן </w:t>
      </w:r>
      <w:proofErr w:type="spellStart"/>
      <w:r w:rsidRPr="00CC3CC2">
        <w:rPr>
          <w:rtl/>
        </w:rPr>
        <w:t>אֶֽת</w:t>
      </w:r>
      <w:r>
        <w:rPr>
          <w:rtl/>
        </w:rPr>
        <w:t>־</w:t>
      </w:r>
      <w:r w:rsidRPr="00CC3CC2">
        <w:rPr>
          <w:rtl/>
        </w:rPr>
        <w:t>הַמְּעִיל</w:t>
      </w:r>
      <w:proofErr w:type="spellEnd"/>
      <w:r w:rsidRPr="00CC3CC2">
        <w:rPr>
          <w:rtl/>
        </w:rPr>
        <w:t xml:space="preserve">֙ אֲשֶׁ֣ר עָלָ֔יו וַֽיִּתְּנֵ֖הוּ לְדָוִ֑ד וּמַדָּ֕יו </w:t>
      </w:r>
      <w:proofErr w:type="spellStart"/>
      <w:r w:rsidRPr="00CC3CC2">
        <w:rPr>
          <w:rtl/>
        </w:rPr>
        <w:t>וְעַד</w:t>
      </w:r>
      <w:r>
        <w:rPr>
          <w:rtl/>
        </w:rPr>
        <w:t>־</w:t>
      </w:r>
      <w:r w:rsidRPr="00CC3CC2">
        <w:rPr>
          <w:rtl/>
        </w:rPr>
        <w:t>חַרְבּ֥ו</w:t>
      </w:r>
      <w:proofErr w:type="spellEnd"/>
      <w:r w:rsidRPr="00CC3CC2">
        <w:rPr>
          <w:rtl/>
        </w:rPr>
        <w:t xml:space="preserve">ֹ </w:t>
      </w:r>
      <w:proofErr w:type="spellStart"/>
      <w:r w:rsidRPr="00CC3CC2">
        <w:rPr>
          <w:rtl/>
        </w:rPr>
        <w:t>וְעַד</w:t>
      </w:r>
      <w:r>
        <w:rPr>
          <w:rtl/>
        </w:rPr>
        <w:t>־</w:t>
      </w:r>
      <w:r w:rsidRPr="00CC3CC2">
        <w:rPr>
          <w:rtl/>
        </w:rPr>
        <w:t>קַשְׁתּ֖ו</w:t>
      </w:r>
      <w:proofErr w:type="spellEnd"/>
      <w:r w:rsidRPr="00CC3CC2">
        <w:rPr>
          <w:rtl/>
        </w:rPr>
        <w:t xml:space="preserve">ֹ </w:t>
      </w:r>
      <w:proofErr w:type="spellStart"/>
      <w:r w:rsidRPr="00CC3CC2">
        <w:rPr>
          <w:rtl/>
        </w:rPr>
        <w:t>וְעַד</w:t>
      </w:r>
      <w:r>
        <w:rPr>
          <w:rtl/>
        </w:rPr>
        <w:t>־</w:t>
      </w:r>
      <w:r w:rsidRPr="00CC3CC2">
        <w:rPr>
          <w:rtl/>
        </w:rPr>
        <w:t>חֲגֹרֽו</w:t>
      </w:r>
      <w:proofErr w:type="spellEnd"/>
      <w:r w:rsidRPr="00CC3CC2">
        <w:rPr>
          <w:rtl/>
        </w:rPr>
        <w:t>ֹ:</w:t>
      </w:r>
      <w:r w:rsidRPr="00CC3CC2">
        <w:rPr>
          <w:rFonts w:ascii="Times New Roman" w:hAnsi="Times New Roman"/>
          <w:rtl/>
        </w:rPr>
        <w:t xml:space="preserve"> </w:t>
      </w:r>
      <w:bookmarkStart w:id="468" w:name="שמואלBאBפרק-יח-{ה}"/>
      <w:bookmarkEnd w:id="468"/>
      <w:r w:rsidRPr="00CC3CC2">
        <w:rPr>
          <w:rStyle w:val="affff8"/>
          <w:rtl/>
        </w:rPr>
        <w:t>{ה}</w:t>
      </w:r>
      <w:r>
        <w:rPr>
          <w:rFonts w:ascii="Times New Roman" w:hAnsi="Times New Roman"/>
          <w:sz w:val="41"/>
          <w:szCs w:val="41"/>
          <w:rtl/>
        </w:rPr>
        <w:t xml:space="preserve"> </w:t>
      </w:r>
      <w:r w:rsidRPr="00CC3CC2">
        <w:rPr>
          <w:rtl/>
        </w:rPr>
        <w:t>וַיֵּצֵ֨א דָוִ֜ד בְּכֹל֩ אֲשֶׁ֨ר יִשְׁלָחֶ֤נּוּ שָׁאוּל֙ יַשְׂכִּ֔יל וַיְשִׂמֵ֣הוּ שָׁא֔וּל עַ֖ל אַנְשֵׁ֣י הַמִּלְחָמָ֑ה וַיִּיטַב֙ בְּעֵינֵ֣י כָל</w:t>
      </w:r>
      <w:r>
        <w:rPr>
          <w:rtl/>
        </w:rPr>
        <w:t>־</w:t>
      </w:r>
      <w:r w:rsidRPr="00CC3CC2">
        <w:rPr>
          <w:rtl/>
        </w:rPr>
        <w:t>הָעָ֔ם וְגַ֕ם בְּעֵינֵ֖י עַבְדֵ֥י שָׁאֽוּל:</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469" w:name="שמואלBאBפרק-יח-{ו}"/>
      <w:bookmarkEnd w:id="469"/>
      <w:r w:rsidRPr="00CC3CC2">
        <w:rPr>
          <w:rStyle w:val="affff8"/>
          <w:rtl/>
        </w:rPr>
        <w:t>{ו}</w:t>
      </w:r>
      <w:r>
        <w:rPr>
          <w:rFonts w:ascii="Times New Roman" w:hAnsi="Times New Roman"/>
          <w:sz w:val="41"/>
          <w:szCs w:val="41"/>
          <w:rtl/>
        </w:rPr>
        <w:t xml:space="preserve"> </w:t>
      </w:r>
      <w:r w:rsidRPr="00CC3CC2">
        <w:rPr>
          <w:rtl/>
        </w:rPr>
        <w:t xml:space="preserve">וַיְהִ֣י בְּבוֹאָ֗ם בְּשׁ֤וּב דָּוִד֙ מֵהַכּ֣וֹת </w:t>
      </w:r>
      <w:proofErr w:type="spellStart"/>
      <w:r w:rsidRPr="00CC3CC2">
        <w:rPr>
          <w:rtl/>
        </w:rPr>
        <w:t>אֶת</w:t>
      </w:r>
      <w:r>
        <w:rPr>
          <w:rtl/>
        </w:rPr>
        <w:t>־</w:t>
      </w:r>
      <w:r w:rsidRPr="00CC3CC2">
        <w:rPr>
          <w:rtl/>
        </w:rPr>
        <w:t>הַפְּלִשְׁתִּ֔י</w:t>
      </w:r>
      <w:proofErr w:type="spellEnd"/>
      <w:r w:rsidRPr="00CC3CC2">
        <w:rPr>
          <w:rtl/>
        </w:rPr>
        <w:t xml:space="preserve"> וַתֵּצֶ֨אנָה הַנָּשִׁ֜ים </w:t>
      </w:r>
      <w:proofErr w:type="spellStart"/>
      <w:r w:rsidRPr="00CC3CC2">
        <w:rPr>
          <w:rtl/>
        </w:rPr>
        <w:t>מִכָּל</w:t>
      </w:r>
      <w:r>
        <w:rPr>
          <w:rtl/>
        </w:rPr>
        <w:t>־</w:t>
      </w:r>
      <w:r w:rsidRPr="00CC3CC2">
        <w:rPr>
          <w:rtl/>
        </w:rPr>
        <w:t>עָרֵ֤י</w:t>
      </w:r>
      <w:proofErr w:type="spellEnd"/>
      <w:r w:rsidRPr="00CC3CC2">
        <w:rPr>
          <w:rtl/>
        </w:rPr>
        <w:t xml:space="preserve"> יִשְׂרָאֵל֙ </w:t>
      </w:r>
      <w:r w:rsidRPr="00CC3CC2">
        <w:rPr>
          <w:sz w:val="24"/>
          <w:szCs w:val="24"/>
          <w:rtl/>
        </w:rPr>
        <w:t>(לשור)</w:t>
      </w:r>
      <w:r w:rsidRPr="00CC3CC2">
        <w:rPr>
          <w:rtl/>
        </w:rPr>
        <w:t xml:space="preserve"> לָשִׁ֣יר וְהַמְּחֹל֔וֹת לִקְרַ֖את שָׁא֣וּל הַמֶּ֑לֶךְ בְּתֻפִּ֥ים בְּשִׂמְחָ֖ה וּבְשָׁלִשִֽׁים:</w:t>
      </w:r>
    </w:p>
    <w:p w14:paraId="24E70DDF" w14:textId="1533E4FB" w:rsidR="00CC3CC2" w:rsidRDefault="00CC3CC2" w:rsidP="00B25434">
      <w:pPr>
        <w:pStyle w:val="a6"/>
        <w:rPr>
          <w:rtl/>
        </w:rPr>
      </w:pPr>
      <w:r w:rsidRPr="00CC3CC2">
        <w:rPr>
          <w:rStyle w:val="affff7"/>
          <w:rtl/>
        </w:rPr>
        <w:t>ובשלשים.</w:t>
      </w:r>
      <w:r w:rsidRPr="00CC3CC2">
        <w:rPr>
          <w:rtl/>
        </w:rPr>
        <w:t xml:space="preserve"> תרגם יונתן: </w:t>
      </w:r>
      <w:proofErr w:type="spellStart"/>
      <w:r w:rsidRPr="00CC3CC2">
        <w:rPr>
          <w:rStyle w:val="affff7"/>
          <w:rtl/>
        </w:rPr>
        <w:t>ובצלצלין</w:t>
      </w:r>
      <w:proofErr w:type="spellEnd"/>
      <w:r w:rsidRPr="00CC3CC2">
        <w:rPr>
          <w:rStyle w:val="affff7"/>
          <w:rtl/>
        </w:rPr>
        <w:t>.</w:t>
      </w:r>
      <w:r w:rsidRPr="00CC3CC2">
        <w:rPr>
          <w:rtl/>
        </w:rPr>
        <w:t xml:space="preserve"> מין כלי זמר: </w:t>
      </w:r>
    </w:p>
    <w:p w14:paraId="14ACE435" w14:textId="12EDAE8F" w:rsidR="00CC3CC2" w:rsidRDefault="00CC3CC2" w:rsidP="00B25434">
      <w:pPr>
        <w:pStyle w:val="a5"/>
        <w:rPr>
          <w:rtl/>
        </w:rPr>
      </w:pPr>
      <w:bookmarkStart w:id="470" w:name="שמואלBאBפרק-יח-{ז}"/>
      <w:bookmarkEnd w:id="470"/>
      <w:r w:rsidRPr="00CC3CC2">
        <w:rPr>
          <w:rStyle w:val="affff8"/>
          <w:rtl/>
        </w:rPr>
        <w:t>{ז}</w:t>
      </w:r>
      <w:r>
        <w:rPr>
          <w:rFonts w:ascii="Times New Roman" w:hAnsi="Times New Roman"/>
          <w:sz w:val="41"/>
          <w:szCs w:val="41"/>
          <w:rtl/>
        </w:rPr>
        <w:t xml:space="preserve"> </w:t>
      </w:r>
      <w:r w:rsidRPr="00CC3CC2">
        <w:rPr>
          <w:rtl/>
        </w:rPr>
        <w:t xml:space="preserve">וַֽתַּעֲנֶ֛ינָה הַנָּשִׁ֥ים הַֽמְשַׂחֲק֖וֹת וַתֹּאמַ֑רְןָ הִכָּ֤ה שָׁאוּל֙ </w:t>
      </w:r>
      <w:r w:rsidRPr="00CC3CC2">
        <w:rPr>
          <w:sz w:val="24"/>
          <w:szCs w:val="24"/>
          <w:rtl/>
        </w:rPr>
        <w:t>(באלפו)</w:t>
      </w:r>
      <w:r w:rsidRPr="00CC3CC2">
        <w:rPr>
          <w:rtl/>
        </w:rPr>
        <w:t xml:space="preserve"> בַּאֲלָפָ֔יו וְדָוִ֖ד </w:t>
      </w:r>
      <w:proofErr w:type="spellStart"/>
      <w:r w:rsidRPr="00CC3CC2">
        <w:rPr>
          <w:rtl/>
        </w:rPr>
        <w:t>בְּרִבְבֹתָֽיו</w:t>
      </w:r>
      <w:proofErr w:type="spellEnd"/>
      <w:r w:rsidRPr="00CC3CC2">
        <w:rPr>
          <w:rtl/>
        </w:rPr>
        <w:t>:</w:t>
      </w:r>
      <w:r w:rsidRPr="00CC3CC2">
        <w:rPr>
          <w:rFonts w:ascii="Times New Roman" w:hAnsi="Times New Roman"/>
          <w:rtl/>
        </w:rPr>
        <w:t xml:space="preserve"> </w:t>
      </w:r>
      <w:bookmarkStart w:id="471" w:name="שמואלBאBפרק-יח-{ח}"/>
      <w:bookmarkEnd w:id="471"/>
      <w:r w:rsidRPr="00CC3CC2">
        <w:rPr>
          <w:rStyle w:val="affff8"/>
          <w:rtl/>
        </w:rPr>
        <w:t>{ח}</w:t>
      </w:r>
      <w:r>
        <w:rPr>
          <w:rFonts w:ascii="Times New Roman" w:hAnsi="Times New Roman"/>
          <w:sz w:val="41"/>
          <w:szCs w:val="41"/>
          <w:rtl/>
        </w:rPr>
        <w:t xml:space="preserve"> </w:t>
      </w:r>
      <w:r w:rsidRPr="00CC3CC2">
        <w:rPr>
          <w:rtl/>
        </w:rPr>
        <w:t>וַיִּ֨חַר לְשָׁא֜וּל מְאֹ֗ד וַיֵּ֤רַע בְּעֵינָיו֙ הַדָּבָ֣ר הַזֶּ֔ה וַיֹּ֗אמֶר נָתְנ֤וּ לְדָוִד֙ רְבָב֔וֹת וְלִ֥י נָתְנ֖וּ הָאֲלָפִ֑ים וְע֥וֹד ל֖וֹ אַ֥ךְ הַמְּלוּכָֽה:</w:t>
      </w:r>
    </w:p>
    <w:p w14:paraId="7CBA7F1F" w14:textId="02E43E70" w:rsidR="00CC3CC2" w:rsidRDefault="00CC3CC2" w:rsidP="00B25434">
      <w:pPr>
        <w:pStyle w:val="a6"/>
        <w:rPr>
          <w:rtl/>
        </w:rPr>
      </w:pPr>
      <w:r w:rsidRPr="00CC3CC2">
        <w:rPr>
          <w:rStyle w:val="affff7"/>
          <w:rtl/>
        </w:rPr>
        <w:t>ועוד לו.</w:t>
      </w:r>
      <w:r w:rsidRPr="00CC3CC2">
        <w:rPr>
          <w:rtl/>
        </w:rPr>
        <w:t xml:space="preserve"> ועוד לו מה הוא נחסר שצריך להוסיף לו: </w:t>
      </w:r>
      <w:r w:rsidRPr="00CC3CC2">
        <w:rPr>
          <w:rStyle w:val="affff7"/>
          <w:rtl/>
        </w:rPr>
        <w:t>אך המלוכה.</w:t>
      </w:r>
      <w:r w:rsidRPr="00CC3CC2">
        <w:rPr>
          <w:rtl/>
        </w:rPr>
        <w:t xml:space="preserve"> אינו צריך עוד אלא למלכות: </w:t>
      </w:r>
    </w:p>
    <w:p w14:paraId="6D8416FE" w14:textId="0D11E3BE" w:rsidR="00CC3CC2" w:rsidRDefault="00CC3CC2" w:rsidP="00B25434">
      <w:pPr>
        <w:pStyle w:val="a5"/>
        <w:rPr>
          <w:rtl/>
        </w:rPr>
      </w:pPr>
      <w:bookmarkStart w:id="472" w:name="שמואלBאBפרק-יח-{ט}"/>
      <w:bookmarkEnd w:id="472"/>
      <w:r w:rsidRPr="00CC3CC2">
        <w:rPr>
          <w:rStyle w:val="affff8"/>
          <w:rtl/>
        </w:rPr>
        <w:t>{ט}</w:t>
      </w:r>
      <w:r>
        <w:rPr>
          <w:rFonts w:ascii="Times New Roman" w:hAnsi="Times New Roman"/>
          <w:sz w:val="41"/>
          <w:szCs w:val="41"/>
          <w:rtl/>
        </w:rPr>
        <w:t xml:space="preserve"> </w:t>
      </w:r>
      <w:r w:rsidRPr="00CC3CC2">
        <w:rPr>
          <w:rtl/>
        </w:rPr>
        <w:t xml:space="preserve">וַיְהִ֥י שָׁא֖וּל </w:t>
      </w:r>
      <w:r w:rsidRPr="00CC3CC2">
        <w:rPr>
          <w:sz w:val="24"/>
          <w:szCs w:val="24"/>
          <w:rtl/>
        </w:rPr>
        <w:t>(עון)</w:t>
      </w:r>
      <w:r w:rsidRPr="00CC3CC2">
        <w:rPr>
          <w:rtl/>
        </w:rPr>
        <w:t xml:space="preserve"> עוֹיֵ֣ן </w:t>
      </w:r>
      <w:proofErr w:type="spellStart"/>
      <w:r w:rsidRPr="00CC3CC2">
        <w:rPr>
          <w:rtl/>
        </w:rPr>
        <w:t>אֶת</w:t>
      </w:r>
      <w:r>
        <w:rPr>
          <w:rtl/>
        </w:rPr>
        <w:t>־</w:t>
      </w:r>
      <w:r w:rsidRPr="00CC3CC2">
        <w:rPr>
          <w:rtl/>
        </w:rPr>
        <w:t>דָּוִ֑ד</w:t>
      </w:r>
      <w:proofErr w:type="spellEnd"/>
      <w:r w:rsidRPr="00CC3CC2">
        <w:rPr>
          <w:rtl/>
        </w:rPr>
        <w:t xml:space="preserve"> מֵהַיּ֥וֹם הַה֖וּא וָהָֽלְאָה:</w:t>
      </w:r>
      <w:r w:rsidRPr="00CC3CC2">
        <w:rPr>
          <w:rFonts w:ascii="Times New Roman" w:hAnsi="Times New Roman"/>
          <w:rtl/>
        </w:rPr>
        <w:t xml:space="preserve"> </w:t>
      </w:r>
      <w:r w:rsidRPr="00CC3CC2">
        <w:rPr>
          <w:rFonts w:ascii="Times New Roman" w:hAnsi="Times New Roman"/>
          <w:sz w:val="24"/>
          <w:szCs w:val="24"/>
          <w:rtl/>
        </w:rPr>
        <w:t>(ס)</w:t>
      </w:r>
    </w:p>
    <w:p w14:paraId="7B051B3D" w14:textId="379070A3" w:rsidR="00CC3CC2" w:rsidRDefault="00CC3CC2" w:rsidP="00B25434">
      <w:pPr>
        <w:pStyle w:val="a6"/>
        <w:rPr>
          <w:rtl/>
        </w:rPr>
      </w:pPr>
      <w:r w:rsidRPr="00CC3CC2">
        <w:rPr>
          <w:rStyle w:val="affff7"/>
          <w:rtl/>
        </w:rPr>
        <w:t>עוין.</w:t>
      </w:r>
      <w:r w:rsidRPr="00CC3CC2">
        <w:rPr>
          <w:rtl/>
        </w:rPr>
        <w:t xml:space="preserve"> (תרגום:) עין רעה: </w:t>
      </w:r>
    </w:p>
    <w:p w14:paraId="3E5D724A" w14:textId="5A6C83D6" w:rsidR="00CC3CC2" w:rsidRDefault="00CC3CC2" w:rsidP="00B25434">
      <w:pPr>
        <w:pStyle w:val="a5"/>
        <w:rPr>
          <w:rtl/>
        </w:rPr>
      </w:pPr>
      <w:bookmarkStart w:id="473" w:name="שמואלBאBפרק-יח-{י}"/>
      <w:bookmarkEnd w:id="473"/>
      <w:r w:rsidRPr="00CC3CC2">
        <w:rPr>
          <w:rStyle w:val="affff8"/>
          <w:rtl/>
        </w:rPr>
        <w:t>{י}</w:t>
      </w:r>
      <w:r>
        <w:rPr>
          <w:rFonts w:ascii="Times New Roman" w:hAnsi="Times New Roman"/>
          <w:sz w:val="41"/>
          <w:szCs w:val="41"/>
          <w:rtl/>
        </w:rPr>
        <w:t xml:space="preserve"> </w:t>
      </w:r>
      <w:r w:rsidRPr="00CC3CC2">
        <w:rPr>
          <w:rtl/>
        </w:rPr>
        <w:t xml:space="preserve">וַיְהִ֣י מִֽמָּחֳרָ֗ת וַתִּצְלַ֣ח רוּחַ֩ אֱלֹהִ֨ים | רָעָ֤ה | </w:t>
      </w:r>
      <w:proofErr w:type="spellStart"/>
      <w:r w:rsidRPr="00CC3CC2">
        <w:rPr>
          <w:rtl/>
        </w:rPr>
        <w:t>אֶל</w:t>
      </w:r>
      <w:r>
        <w:rPr>
          <w:rtl/>
        </w:rPr>
        <w:t>־</w:t>
      </w:r>
      <w:r w:rsidRPr="00CC3CC2">
        <w:rPr>
          <w:rtl/>
        </w:rPr>
        <w:t>שָׁאוּל</w:t>
      </w:r>
      <w:proofErr w:type="spellEnd"/>
      <w:r w:rsidRPr="00CC3CC2">
        <w:rPr>
          <w:rtl/>
        </w:rPr>
        <w:t xml:space="preserve">֙ וַיִּתְנַבֵּ֣א </w:t>
      </w:r>
      <w:proofErr w:type="spellStart"/>
      <w:r w:rsidRPr="00CC3CC2">
        <w:rPr>
          <w:rtl/>
        </w:rPr>
        <w:t>בְתוֹךְ</w:t>
      </w:r>
      <w:r>
        <w:rPr>
          <w:rtl/>
        </w:rPr>
        <w:t>־</w:t>
      </w:r>
      <w:r w:rsidRPr="00CC3CC2">
        <w:rPr>
          <w:rtl/>
        </w:rPr>
        <w:t>הַבַּ֔יִת</w:t>
      </w:r>
      <w:proofErr w:type="spellEnd"/>
      <w:r w:rsidRPr="00CC3CC2">
        <w:rPr>
          <w:rtl/>
        </w:rPr>
        <w:t xml:space="preserve"> וְדָוִ֛ד מְנַגֵּ֥ן בְּיָד֖וֹ כְּי֣וֹם | בְּי֑וֹם </w:t>
      </w:r>
      <w:r w:rsidRPr="00CC3CC2">
        <w:rPr>
          <w:rtl/>
        </w:rPr>
        <w:t xml:space="preserve">וְהַחֲנִ֖ית </w:t>
      </w:r>
      <w:proofErr w:type="spellStart"/>
      <w:r w:rsidRPr="00CC3CC2">
        <w:rPr>
          <w:rtl/>
        </w:rPr>
        <w:t>בְּיַד</w:t>
      </w:r>
      <w:r>
        <w:rPr>
          <w:rtl/>
        </w:rPr>
        <w:t>־</w:t>
      </w:r>
      <w:r w:rsidRPr="00CC3CC2">
        <w:rPr>
          <w:rtl/>
        </w:rPr>
        <w:t>שָׁאֽוּל</w:t>
      </w:r>
      <w:proofErr w:type="spellEnd"/>
      <w:r w:rsidRPr="00CC3CC2">
        <w:rPr>
          <w:rtl/>
        </w:rPr>
        <w:t>:</w:t>
      </w:r>
    </w:p>
    <w:p w14:paraId="013FF130" w14:textId="5FBB64F4" w:rsidR="00CC3CC2" w:rsidRDefault="00CC3CC2" w:rsidP="00B25434">
      <w:pPr>
        <w:pStyle w:val="a6"/>
        <w:rPr>
          <w:rtl/>
        </w:rPr>
      </w:pPr>
      <w:r w:rsidRPr="00CC3CC2">
        <w:rPr>
          <w:rStyle w:val="affff7"/>
          <w:rtl/>
        </w:rPr>
        <w:t>יתנבא.</w:t>
      </w:r>
      <w:r w:rsidRPr="00CC3CC2">
        <w:rPr>
          <w:rtl/>
        </w:rPr>
        <w:t xml:space="preserve"> </w:t>
      </w:r>
      <w:proofErr w:type="spellStart"/>
      <w:r w:rsidRPr="00CC3CC2">
        <w:rPr>
          <w:rtl/>
        </w:rPr>
        <w:t>ואשתטי</w:t>
      </w:r>
      <w:proofErr w:type="spellEnd"/>
      <w:r w:rsidRPr="00CC3CC2">
        <w:rPr>
          <w:rtl/>
        </w:rPr>
        <w:t xml:space="preserve">. נביא ושוטה מדברים דברי רמזים שאינם ניכרים: </w:t>
      </w:r>
    </w:p>
    <w:p w14:paraId="638B5961" w14:textId="7F1AD5F8" w:rsidR="00CC3CC2" w:rsidRDefault="00CC3CC2" w:rsidP="00B25434">
      <w:pPr>
        <w:pStyle w:val="a5"/>
        <w:rPr>
          <w:rtl/>
        </w:rPr>
      </w:pPr>
      <w:bookmarkStart w:id="474" w:name="שמואלBאBפרק-יח-{יא}"/>
      <w:bookmarkEnd w:id="474"/>
      <w:r w:rsidRPr="00CC3CC2">
        <w:rPr>
          <w:rStyle w:val="affff8"/>
          <w:rtl/>
        </w:rPr>
        <w:t>{יא}</w:t>
      </w:r>
      <w:r>
        <w:rPr>
          <w:rFonts w:ascii="Times New Roman" w:hAnsi="Times New Roman"/>
          <w:sz w:val="41"/>
          <w:szCs w:val="41"/>
          <w:rtl/>
        </w:rPr>
        <w:t xml:space="preserve"> </w:t>
      </w:r>
      <w:r w:rsidRPr="00CC3CC2">
        <w:rPr>
          <w:rtl/>
        </w:rPr>
        <w:t xml:space="preserve">וַיָּ֤טֶל שָׁאוּל֙ </w:t>
      </w:r>
      <w:proofErr w:type="spellStart"/>
      <w:r w:rsidRPr="00CC3CC2">
        <w:rPr>
          <w:rtl/>
        </w:rPr>
        <w:t>אֶֽת</w:t>
      </w:r>
      <w:r>
        <w:rPr>
          <w:rtl/>
        </w:rPr>
        <w:t>־</w:t>
      </w:r>
      <w:r w:rsidRPr="00CC3CC2">
        <w:rPr>
          <w:rtl/>
        </w:rPr>
        <w:t>הַחֲנִ֔ית</w:t>
      </w:r>
      <w:proofErr w:type="spellEnd"/>
      <w:r w:rsidRPr="00CC3CC2">
        <w:rPr>
          <w:rtl/>
        </w:rPr>
        <w:t xml:space="preserve"> וַיֹּ֕אמֶר אַכֶּ֥ה בְדָוִ֖ד וּבַקִּ֑יר וַיִּסֹּ֥ב דָּוִ֛ד מִפָּנָ֖יו פַּעֲמָֽיִם:</w:t>
      </w:r>
    </w:p>
    <w:p w14:paraId="76CE0212" w14:textId="331CD7A6" w:rsidR="00CC3CC2" w:rsidRDefault="00CC3CC2" w:rsidP="00B25434">
      <w:pPr>
        <w:pStyle w:val="a6"/>
        <w:rPr>
          <w:rtl/>
        </w:rPr>
      </w:pPr>
      <w:r w:rsidRPr="00CC3CC2">
        <w:rPr>
          <w:rStyle w:val="affff7"/>
          <w:rtl/>
        </w:rPr>
        <w:t>אכה בדוד ובקיר.</w:t>
      </w:r>
      <w:r w:rsidRPr="00CC3CC2">
        <w:rPr>
          <w:rtl/>
        </w:rPr>
        <w:t xml:space="preserve"> מכה אחת אכה, שיכנס החנית בדוד ובקיר: </w:t>
      </w:r>
    </w:p>
    <w:p w14:paraId="21268AE9" w14:textId="10D58493" w:rsidR="00CC3CC2" w:rsidRDefault="00CC3CC2" w:rsidP="00B25434">
      <w:pPr>
        <w:pStyle w:val="a5"/>
        <w:rPr>
          <w:rtl/>
        </w:rPr>
      </w:pPr>
      <w:bookmarkStart w:id="475" w:name="שמואלBאBפרק-יח-{יב}"/>
      <w:bookmarkEnd w:id="475"/>
      <w:r w:rsidRPr="00CC3CC2">
        <w:rPr>
          <w:rStyle w:val="affff8"/>
          <w:rtl/>
        </w:rPr>
        <w:t>{יב}</w:t>
      </w:r>
      <w:r>
        <w:rPr>
          <w:rFonts w:ascii="Times New Roman" w:hAnsi="Times New Roman"/>
          <w:sz w:val="41"/>
          <w:szCs w:val="41"/>
          <w:rtl/>
        </w:rPr>
        <w:t xml:space="preserve"> </w:t>
      </w:r>
      <w:r w:rsidRPr="00CC3CC2">
        <w:rPr>
          <w:rtl/>
        </w:rPr>
        <w:t xml:space="preserve">וַיִּרָ֥א שָׁא֖וּל מִלִּפְנֵ֣י דָוִ֑ד </w:t>
      </w:r>
      <w:proofErr w:type="spellStart"/>
      <w:r w:rsidRPr="00CC3CC2">
        <w:rPr>
          <w:rtl/>
        </w:rPr>
        <w:t>כִּֽי</w:t>
      </w:r>
      <w:r>
        <w:rPr>
          <w:rtl/>
        </w:rPr>
        <w:t>־</w:t>
      </w:r>
      <w:r w:rsidRPr="00CC3CC2">
        <w:rPr>
          <w:rtl/>
        </w:rPr>
        <w:t>הָיָ֤ה</w:t>
      </w:r>
      <w:proofErr w:type="spellEnd"/>
      <w:r w:rsidRPr="00CC3CC2">
        <w:rPr>
          <w:rtl/>
        </w:rPr>
        <w:t xml:space="preserve"> יְהוָה֙ עִמּ֔וֹ וּמֵעִ֥ם שָׁא֖וּל סָֽר:</w:t>
      </w:r>
      <w:r w:rsidRPr="00CC3CC2">
        <w:rPr>
          <w:rFonts w:ascii="Times New Roman" w:hAnsi="Times New Roman"/>
          <w:rtl/>
        </w:rPr>
        <w:t xml:space="preserve"> </w:t>
      </w:r>
      <w:bookmarkStart w:id="476" w:name="שמואלBאBפרק-יח-{יג}"/>
      <w:bookmarkEnd w:id="476"/>
      <w:r w:rsidRPr="00CC3CC2">
        <w:rPr>
          <w:rStyle w:val="affff8"/>
          <w:rtl/>
        </w:rPr>
        <w:t>{יג}</w:t>
      </w:r>
      <w:r>
        <w:rPr>
          <w:rFonts w:ascii="Times New Roman" w:hAnsi="Times New Roman"/>
          <w:sz w:val="41"/>
          <w:szCs w:val="41"/>
          <w:rtl/>
        </w:rPr>
        <w:t xml:space="preserve"> </w:t>
      </w:r>
      <w:r w:rsidRPr="00CC3CC2">
        <w:rPr>
          <w:rtl/>
        </w:rPr>
        <w:t xml:space="preserve">וַיְסִרֵ֤הוּ שָׁאוּל֙ מֵֽעִמּ֔וֹ וַיְשִׂמֵ֥הוּ ל֖וֹ </w:t>
      </w:r>
      <w:proofErr w:type="spellStart"/>
      <w:r w:rsidRPr="00CC3CC2">
        <w:rPr>
          <w:rtl/>
        </w:rPr>
        <w:t>שַׂר</w:t>
      </w:r>
      <w:r>
        <w:rPr>
          <w:rtl/>
        </w:rPr>
        <w:t>־</w:t>
      </w:r>
      <w:r w:rsidRPr="00CC3CC2">
        <w:rPr>
          <w:rtl/>
        </w:rPr>
        <w:t>אָ֑לֶף</w:t>
      </w:r>
      <w:proofErr w:type="spellEnd"/>
      <w:r w:rsidRPr="00CC3CC2">
        <w:rPr>
          <w:rtl/>
        </w:rPr>
        <w:t xml:space="preserve"> וַיֵּצֵ֥א וַיָּבֹ֖א לִפְנֵ֥י הָעָֽם:</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477" w:name="שמואלBאBפרק-יח-{יד}"/>
      <w:bookmarkEnd w:id="477"/>
      <w:r w:rsidRPr="00CC3CC2">
        <w:rPr>
          <w:rStyle w:val="affff8"/>
          <w:rtl/>
        </w:rPr>
        <w:t>{יד}</w:t>
      </w:r>
      <w:r>
        <w:rPr>
          <w:rFonts w:ascii="Times New Roman" w:hAnsi="Times New Roman"/>
          <w:sz w:val="41"/>
          <w:szCs w:val="41"/>
          <w:rtl/>
        </w:rPr>
        <w:t xml:space="preserve"> </w:t>
      </w:r>
      <w:r w:rsidRPr="00CC3CC2">
        <w:rPr>
          <w:rtl/>
        </w:rPr>
        <w:t xml:space="preserve">וַיְהִ֥י דָוִ֛ד </w:t>
      </w:r>
      <w:proofErr w:type="spellStart"/>
      <w:r w:rsidRPr="00CC3CC2">
        <w:rPr>
          <w:rtl/>
        </w:rPr>
        <w:t>לְכָל</w:t>
      </w:r>
      <w:r>
        <w:rPr>
          <w:rtl/>
        </w:rPr>
        <w:t>־</w:t>
      </w:r>
      <w:r w:rsidRPr="00CC3CC2">
        <w:rPr>
          <w:rtl/>
        </w:rPr>
        <w:t>דָּרְכָ֖ו</w:t>
      </w:r>
      <w:proofErr w:type="spellEnd"/>
      <w:r w:rsidRPr="00CC3CC2">
        <w:rPr>
          <w:rtl/>
        </w:rPr>
        <w:t xml:space="preserve"> מַשְׂכִּ֑יל וַֽיהוָ֖ה עִמּֽוֹ:</w:t>
      </w:r>
    </w:p>
    <w:p w14:paraId="01742EB8" w14:textId="7489BEE3" w:rsidR="00CC3CC2" w:rsidRDefault="00CC3CC2" w:rsidP="00B25434">
      <w:pPr>
        <w:pStyle w:val="a6"/>
        <w:rPr>
          <w:rtl/>
        </w:rPr>
      </w:pPr>
      <w:r w:rsidRPr="00CC3CC2">
        <w:rPr>
          <w:rStyle w:val="affff7"/>
          <w:rtl/>
        </w:rPr>
        <w:t>משכיל.</w:t>
      </w:r>
      <w:r w:rsidRPr="00CC3CC2">
        <w:rPr>
          <w:rtl/>
        </w:rPr>
        <w:t xml:space="preserve"> מצליח: </w:t>
      </w:r>
    </w:p>
    <w:p w14:paraId="2CE2A345" w14:textId="5239431A" w:rsidR="00CC3CC2" w:rsidRDefault="00CC3CC2" w:rsidP="00B25434">
      <w:pPr>
        <w:pStyle w:val="a5"/>
        <w:rPr>
          <w:rtl/>
        </w:rPr>
      </w:pPr>
      <w:bookmarkStart w:id="478" w:name="שמואלBאBפרק-יח-{טו}"/>
      <w:bookmarkEnd w:id="478"/>
      <w:r w:rsidRPr="00CC3CC2">
        <w:rPr>
          <w:rStyle w:val="affff8"/>
          <w:rtl/>
        </w:rPr>
        <w:t>{טו}</w:t>
      </w:r>
      <w:r>
        <w:rPr>
          <w:rFonts w:ascii="Times New Roman" w:hAnsi="Times New Roman"/>
          <w:sz w:val="41"/>
          <w:szCs w:val="41"/>
          <w:rtl/>
        </w:rPr>
        <w:t xml:space="preserve"> </w:t>
      </w:r>
      <w:r w:rsidRPr="00CC3CC2">
        <w:rPr>
          <w:rtl/>
        </w:rPr>
        <w:t xml:space="preserve">וַיַּ֣רְא שָׁא֔וּל </w:t>
      </w:r>
      <w:proofErr w:type="spellStart"/>
      <w:r w:rsidRPr="00CC3CC2">
        <w:rPr>
          <w:rtl/>
        </w:rPr>
        <w:t>אֲשֶׁר</w:t>
      </w:r>
      <w:r>
        <w:rPr>
          <w:rtl/>
        </w:rPr>
        <w:t>־</w:t>
      </w:r>
      <w:r w:rsidRPr="00CC3CC2">
        <w:rPr>
          <w:rtl/>
        </w:rPr>
        <w:t>ה֖וּא</w:t>
      </w:r>
      <w:proofErr w:type="spellEnd"/>
      <w:r w:rsidRPr="00CC3CC2">
        <w:rPr>
          <w:rtl/>
        </w:rPr>
        <w:t xml:space="preserve"> מַשְׂכִּ֣יל מְאֹ֑ד וַיָּ֖גָר מִפָּנָֽיו:</w:t>
      </w:r>
      <w:r w:rsidRPr="00CC3CC2">
        <w:rPr>
          <w:rFonts w:ascii="Times New Roman" w:hAnsi="Times New Roman"/>
          <w:rtl/>
        </w:rPr>
        <w:t xml:space="preserve"> </w:t>
      </w:r>
      <w:bookmarkStart w:id="479" w:name="שמואלBאBפרק-יח-{טז}"/>
      <w:bookmarkEnd w:id="479"/>
      <w:r w:rsidRPr="00CC3CC2">
        <w:rPr>
          <w:rStyle w:val="affff8"/>
          <w:rtl/>
        </w:rPr>
        <w:t>{טז}</w:t>
      </w:r>
      <w:r>
        <w:rPr>
          <w:rFonts w:ascii="Times New Roman" w:hAnsi="Times New Roman"/>
          <w:sz w:val="41"/>
          <w:szCs w:val="41"/>
          <w:rtl/>
        </w:rPr>
        <w:t xml:space="preserve"> </w:t>
      </w:r>
      <w:proofErr w:type="spellStart"/>
      <w:r w:rsidRPr="00CC3CC2">
        <w:rPr>
          <w:rtl/>
        </w:rPr>
        <w:t>וְכָל</w:t>
      </w:r>
      <w:r>
        <w:rPr>
          <w:rtl/>
        </w:rPr>
        <w:t>־</w:t>
      </w:r>
      <w:r w:rsidRPr="00CC3CC2">
        <w:rPr>
          <w:rtl/>
        </w:rPr>
        <w:t>יִשְׂרָאֵל</w:t>
      </w:r>
      <w:proofErr w:type="spellEnd"/>
      <w:r w:rsidRPr="00CC3CC2">
        <w:rPr>
          <w:rtl/>
        </w:rPr>
        <w:t xml:space="preserve">֙ וִיהוּדָ֔ה אֹהֵ֖ב </w:t>
      </w:r>
      <w:proofErr w:type="spellStart"/>
      <w:r w:rsidRPr="00CC3CC2">
        <w:rPr>
          <w:rtl/>
        </w:rPr>
        <w:t>אֶת</w:t>
      </w:r>
      <w:r>
        <w:rPr>
          <w:rtl/>
        </w:rPr>
        <w:t>־</w:t>
      </w:r>
      <w:r w:rsidRPr="00CC3CC2">
        <w:rPr>
          <w:rtl/>
        </w:rPr>
        <w:t>דָּוִ֑ד</w:t>
      </w:r>
      <w:proofErr w:type="spellEnd"/>
      <w:r w:rsidRPr="00CC3CC2">
        <w:rPr>
          <w:rtl/>
        </w:rPr>
        <w:t xml:space="preserve"> </w:t>
      </w:r>
      <w:proofErr w:type="spellStart"/>
      <w:r w:rsidRPr="00CC3CC2">
        <w:rPr>
          <w:rtl/>
        </w:rPr>
        <w:t>כִּֽי</w:t>
      </w:r>
      <w:r>
        <w:rPr>
          <w:rtl/>
        </w:rPr>
        <w:t>־</w:t>
      </w:r>
      <w:r w:rsidRPr="00CC3CC2">
        <w:rPr>
          <w:rtl/>
        </w:rPr>
        <w:t>ה֛וּא</w:t>
      </w:r>
      <w:proofErr w:type="spellEnd"/>
      <w:r w:rsidRPr="00CC3CC2">
        <w:rPr>
          <w:rtl/>
        </w:rPr>
        <w:t xml:space="preserve"> יוֹצֵ֥א וָבָ֖א לִפְנֵיהֶֽם:</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480" w:name="שמואלBאBפרק-יח-{יז}"/>
      <w:bookmarkEnd w:id="480"/>
      <w:r w:rsidRPr="00CC3CC2">
        <w:rPr>
          <w:rStyle w:val="affff8"/>
          <w:rtl/>
        </w:rPr>
        <w:t>{יז}</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דָּוִ֗ד</w:t>
      </w:r>
      <w:proofErr w:type="spellEnd"/>
      <w:r w:rsidRPr="00CC3CC2">
        <w:rPr>
          <w:rtl/>
        </w:rPr>
        <w:t xml:space="preserve"> הִנֵּה֩ בִתִּ֨י הַגְּדוֹלָ֤ה מֵרַב֙ אֹתָהּ֙ </w:t>
      </w:r>
      <w:proofErr w:type="spellStart"/>
      <w:r w:rsidRPr="00CC3CC2">
        <w:rPr>
          <w:rtl/>
        </w:rPr>
        <w:t>אֶתֶּן</w:t>
      </w:r>
      <w:r>
        <w:rPr>
          <w:rtl/>
        </w:rPr>
        <w:t>־</w:t>
      </w:r>
      <w:r w:rsidRPr="00CC3CC2">
        <w:rPr>
          <w:rtl/>
        </w:rPr>
        <w:t>לְך</w:t>
      </w:r>
      <w:proofErr w:type="spellEnd"/>
      <w:r w:rsidRPr="00CC3CC2">
        <w:rPr>
          <w:rtl/>
        </w:rPr>
        <w:t xml:space="preserve">ָ֣ לְאִשָּׁ֔ה אַ֚ךְ </w:t>
      </w:r>
      <w:proofErr w:type="spellStart"/>
      <w:r w:rsidRPr="00CC3CC2">
        <w:rPr>
          <w:rtl/>
        </w:rPr>
        <w:t>הֱיֵה</w:t>
      </w:r>
      <w:r>
        <w:rPr>
          <w:rtl/>
        </w:rPr>
        <w:t>־</w:t>
      </w:r>
      <w:r w:rsidRPr="00CC3CC2">
        <w:rPr>
          <w:rtl/>
        </w:rPr>
        <w:t>לִּ֣י</w:t>
      </w:r>
      <w:proofErr w:type="spellEnd"/>
      <w:r w:rsidRPr="00CC3CC2">
        <w:rPr>
          <w:rtl/>
        </w:rPr>
        <w:t xml:space="preserve"> </w:t>
      </w:r>
      <w:proofErr w:type="spellStart"/>
      <w:r w:rsidRPr="00CC3CC2">
        <w:rPr>
          <w:rtl/>
        </w:rPr>
        <w:t>לְבֶן</w:t>
      </w:r>
      <w:r>
        <w:rPr>
          <w:rtl/>
        </w:rPr>
        <w:t>־</w:t>
      </w:r>
      <w:r w:rsidRPr="00CC3CC2">
        <w:rPr>
          <w:rtl/>
        </w:rPr>
        <w:t>חַ֔יִל</w:t>
      </w:r>
      <w:proofErr w:type="spellEnd"/>
      <w:r w:rsidRPr="00CC3CC2">
        <w:rPr>
          <w:rtl/>
        </w:rPr>
        <w:t xml:space="preserve"> וְהִלָּחֵ֖ם מִלְחֲמ֣וֹת יְהוָ֑ה וְשָׁא֣וּל אָמַ֗ר </w:t>
      </w:r>
      <w:proofErr w:type="spellStart"/>
      <w:r w:rsidRPr="00CC3CC2">
        <w:rPr>
          <w:rtl/>
        </w:rPr>
        <w:t>אַל</w:t>
      </w:r>
      <w:r>
        <w:rPr>
          <w:rtl/>
        </w:rPr>
        <w:t>־</w:t>
      </w:r>
      <w:r w:rsidRPr="00CC3CC2">
        <w:rPr>
          <w:rtl/>
        </w:rPr>
        <w:t>תְּהִ֤י</w:t>
      </w:r>
      <w:proofErr w:type="spellEnd"/>
      <w:r w:rsidRPr="00CC3CC2">
        <w:rPr>
          <w:rtl/>
        </w:rPr>
        <w:t xml:space="preserve"> יָדִי֙ בּ֔וֹ </w:t>
      </w:r>
      <w:proofErr w:type="spellStart"/>
      <w:r w:rsidRPr="00CC3CC2">
        <w:rPr>
          <w:rtl/>
        </w:rPr>
        <w:t>וּתְהִי</w:t>
      </w:r>
      <w:r>
        <w:rPr>
          <w:rtl/>
        </w:rPr>
        <w:t>־</w:t>
      </w:r>
      <w:r w:rsidRPr="00CC3CC2">
        <w:rPr>
          <w:rtl/>
        </w:rPr>
        <w:t>ב֖ו</w:t>
      </w:r>
      <w:proofErr w:type="spellEnd"/>
      <w:r w:rsidRPr="00CC3CC2">
        <w:rPr>
          <w:rtl/>
        </w:rPr>
        <w:t xml:space="preserve">ֹ </w:t>
      </w:r>
      <w:proofErr w:type="spellStart"/>
      <w:r w:rsidRPr="00CC3CC2">
        <w:rPr>
          <w:rtl/>
        </w:rPr>
        <w:t>יַד</w:t>
      </w:r>
      <w:r>
        <w:rPr>
          <w:rtl/>
        </w:rPr>
        <w:t>־</w:t>
      </w:r>
      <w:r w:rsidRPr="00CC3CC2">
        <w:rPr>
          <w:rtl/>
        </w:rPr>
        <w:t>פְּלִשְׁתִּֽים</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p>
    <w:p w14:paraId="0D78A9D3" w14:textId="636D0485" w:rsidR="00CC3CC2" w:rsidRDefault="00CC3CC2" w:rsidP="00B25434">
      <w:pPr>
        <w:pStyle w:val="a6"/>
        <w:rPr>
          <w:rtl/>
        </w:rPr>
      </w:pPr>
      <w:r w:rsidRPr="00CC3CC2">
        <w:rPr>
          <w:rStyle w:val="affff7"/>
          <w:rtl/>
        </w:rPr>
        <w:t>ושאול אמר.</w:t>
      </w:r>
      <w:r w:rsidRPr="00CC3CC2">
        <w:rPr>
          <w:rtl/>
        </w:rPr>
        <w:t xml:space="preserve"> </w:t>
      </w:r>
      <w:proofErr w:type="spellStart"/>
      <w:r w:rsidRPr="00CC3CC2">
        <w:rPr>
          <w:rtl/>
        </w:rPr>
        <w:t>בלבו</w:t>
      </w:r>
      <w:proofErr w:type="spellEnd"/>
      <w:r w:rsidRPr="00CC3CC2">
        <w:rPr>
          <w:rtl/>
        </w:rPr>
        <w:t xml:space="preserve">: </w:t>
      </w:r>
      <w:r w:rsidRPr="00CC3CC2">
        <w:rPr>
          <w:rStyle w:val="affff7"/>
          <w:rtl/>
        </w:rPr>
        <w:t>אל תהי ידי בו.</w:t>
      </w:r>
      <w:r w:rsidRPr="00CC3CC2">
        <w:rPr>
          <w:rtl/>
        </w:rPr>
        <w:t xml:space="preserve"> פן אענש: </w:t>
      </w:r>
      <w:r w:rsidRPr="00CC3CC2">
        <w:rPr>
          <w:rStyle w:val="affff7"/>
          <w:rtl/>
        </w:rPr>
        <w:t>ותהי בו יד פלשתים.</w:t>
      </w:r>
      <w:r w:rsidRPr="00CC3CC2">
        <w:rPr>
          <w:rtl/>
        </w:rPr>
        <w:t xml:space="preserve"> לכך אמר לו והלחם מלחמות ה': </w:t>
      </w:r>
    </w:p>
    <w:p w14:paraId="4D77830F" w14:textId="237D2629" w:rsidR="00CC3CC2" w:rsidRDefault="00CC3CC2" w:rsidP="00B25434">
      <w:pPr>
        <w:pStyle w:val="a5"/>
        <w:rPr>
          <w:rtl/>
        </w:rPr>
      </w:pPr>
      <w:bookmarkStart w:id="481" w:name="שמואלBאBפרק-יח-{יח}"/>
      <w:bookmarkEnd w:id="481"/>
      <w:r w:rsidRPr="00CC3CC2">
        <w:rPr>
          <w:rStyle w:val="affff8"/>
          <w:rtl/>
        </w:rPr>
        <w:t>{יח}</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שָׁא֗וּל</w:t>
      </w:r>
      <w:proofErr w:type="spellEnd"/>
      <w:r w:rsidRPr="00CC3CC2">
        <w:rPr>
          <w:rtl/>
        </w:rPr>
        <w:t xml:space="preserve"> מִ֤י אָֽנֹכִי֙ וּמִ֣י חַיַּ֔י מִשְׁפַּ֥חַת אָבִ֖י בְּיִשְׂרָאֵ֑ל </w:t>
      </w:r>
      <w:proofErr w:type="spellStart"/>
      <w:r w:rsidRPr="00CC3CC2">
        <w:rPr>
          <w:rtl/>
        </w:rPr>
        <w:t>כִּֽי</w:t>
      </w:r>
      <w:r>
        <w:rPr>
          <w:rtl/>
        </w:rPr>
        <w:t>־</w:t>
      </w:r>
      <w:r w:rsidRPr="00CC3CC2">
        <w:rPr>
          <w:rtl/>
        </w:rPr>
        <w:t>אֶהְיֶ֥ה</w:t>
      </w:r>
      <w:proofErr w:type="spellEnd"/>
      <w:r w:rsidRPr="00CC3CC2">
        <w:rPr>
          <w:rtl/>
        </w:rPr>
        <w:t xml:space="preserve"> חָתָ֖ן לַמֶּֽלֶךְ:</w:t>
      </w:r>
      <w:r w:rsidRPr="00CC3CC2">
        <w:rPr>
          <w:rFonts w:ascii="Times New Roman" w:hAnsi="Times New Roman"/>
          <w:rtl/>
        </w:rPr>
        <w:t xml:space="preserve"> </w:t>
      </w:r>
      <w:bookmarkStart w:id="482" w:name="שמואלBאBפרק-יח-{יט}"/>
      <w:bookmarkEnd w:id="482"/>
      <w:r w:rsidRPr="00CC3CC2">
        <w:rPr>
          <w:rStyle w:val="affff8"/>
          <w:rtl/>
        </w:rPr>
        <w:t>{יט}</w:t>
      </w:r>
      <w:r>
        <w:rPr>
          <w:rFonts w:ascii="Times New Roman" w:hAnsi="Times New Roman"/>
          <w:sz w:val="41"/>
          <w:szCs w:val="41"/>
          <w:rtl/>
        </w:rPr>
        <w:t xml:space="preserve"> </w:t>
      </w:r>
      <w:r w:rsidRPr="00CC3CC2">
        <w:rPr>
          <w:rtl/>
        </w:rPr>
        <w:t xml:space="preserve">וַיְהִ֗י בְּעֵ֥ת תֵּ֛ת </w:t>
      </w:r>
      <w:proofErr w:type="spellStart"/>
      <w:r w:rsidRPr="00CC3CC2">
        <w:rPr>
          <w:rtl/>
        </w:rPr>
        <w:t>אֶת</w:t>
      </w:r>
      <w:r>
        <w:rPr>
          <w:rtl/>
        </w:rPr>
        <w:t>־</w:t>
      </w:r>
      <w:r w:rsidRPr="00CC3CC2">
        <w:rPr>
          <w:rtl/>
        </w:rPr>
        <w:t>מֵרַ֥ב</w:t>
      </w:r>
      <w:proofErr w:type="spellEnd"/>
      <w:r w:rsidRPr="00CC3CC2">
        <w:rPr>
          <w:rtl/>
        </w:rPr>
        <w:t xml:space="preserve"> בַּת</w:t>
      </w:r>
      <w:r>
        <w:rPr>
          <w:rtl/>
        </w:rPr>
        <w:t>־</w:t>
      </w:r>
      <w:r w:rsidRPr="00CC3CC2">
        <w:rPr>
          <w:rtl/>
        </w:rPr>
        <w:t>שָׁא֖וּל לְדָוִ֑ד וְהִ֧יא נִתְּנָ֛ה לְעַדְרִיאֵ֥ל הַמְּחֹלָתִ֖י לְאִשָּֽׁה:</w:t>
      </w:r>
    </w:p>
    <w:p w14:paraId="76C5F059" w14:textId="68535E78" w:rsidR="00CC3CC2" w:rsidRDefault="00CC3CC2" w:rsidP="00B25434">
      <w:pPr>
        <w:pStyle w:val="a6"/>
        <w:rPr>
          <w:rtl/>
        </w:rPr>
      </w:pPr>
      <w:r w:rsidRPr="00CC3CC2">
        <w:rPr>
          <w:rStyle w:val="affff7"/>
          <w:rtl/>
        </w:rPr>
        <w:t>בעת תת.</w:t>
      </w:r>
      <w:r w:rsidRPr="00CC3CC2">
        <w:rPr>
          <w:rtl/>
        </w:rPr>
        <w:t xml:space="preserve"> כשהגיע זמן שקבעו לתתה לו, ובעוד שהיו מתעסקים לתתה לו, נתגלגל הדבר ונתנה לעדריאל: </w:t>
      </w:r>
    </w:p>
    <w:p w14:paraId="4EAB978D" w14:textId="77EECA3D" w:rsidR="00CC3CC2" w:rsidRDefault="00CC3CC2" w:rsidP="00B25434">
      <w:pPr>
        <w:pStyle w:val="a5"/>
        <w:rPr>
          <w:rtl/>
        </w:rPr>
      </w:pPr>
      <w:bookmarkStart w:id="483" w:name="שמואלBאBפרק-יח-{כ}"/>
      <w:bookmarkEnd w:id="483"/>
      <w:r w:rsidRPr="00CC3CC2">
        <w:rPr>
          <w:rStyle w:val="affff8"/>
          <w:rtl/>
        </w:rPr>
        <w:lastRenderedPageBreak/>
        <w:t>{כ}</w:t>
      </w:r>
      <w:r>
        <w:rPr>
          <w:rFonts w:ascii="Times New Roman" w:hAnsi="Times New Roman"/>
          <w:sz w:val="41"/>
          <w:szCs w:val="41"/>
          <w:rtl/>
        </w:rPr>
        <w:t xml:space="preserve"> </w:t>
      </w:r>
      <w:r w:rsidRPr="00CC3CC2">
        <w:rPr>
          <w:rtl/>
        </w:rPr>
        <w:t>וַתֶּאֱהַ֛ב מִיכַ֥ל בַּת</w:t>
      </w:r>
      <w:r>
        <w:rPr>
          <w:rtl/>
        </w:rPr>
        <w:t>־</w:t>
      </w:r>
      <w:r w:rsidRPr="00CC3CC2">
        <w:rPr>
          <w:rtl/>
        </w:rPr>
        <w:t xml:space="preserve">שָׁא֖וּל </w:t>
      </w:r>
      <w:proofErr w:type="spellStart"/>
      <w:r w:rsidRPr="00CC3CC2">
        <w:rPr>
          <w:rtl/>
        </w:rPr>
        <w:t>אֶת</w:t>
      </w:r>
      <w:r>
        <w:rPr>
          <w:rtl/>
        </w:rPr>
        <w:t>־</w:t>
      </w:r>
      <w:r w:rsidRPr="00CC3CC2">
        <w:rPr>
          <w:rtl/>
        </w:rPr>
        <w:t>דָּוִ֑ד</w:t>
      </w:r>
      <w:proofErr w:type="spellEnd"/>
      <w:r w:rsidRPr="00CC3CC2">
        <w:rPr>
          <w:rtl/>
        </w:rPr>
        <w:t xml:space="preserve"> </w:t>
      </w:r>
      <w:proofErr w:type="spellStart"/>
      <w:r w:rsidRPr="00CC3CC2">
        <w:rPr>
          <w:rtl/>
        </w:rPr>
        <w:t>וַיַּגִּ֣דו</w:t>
      </w:r>
      <w:proofErr w:type="spellEnd"/>
      <w:r w:rsidRPr="00CC3CC2">
        <w:rPr>
          <w:rtl/>
        </w:rPr>
        <w:t>ּ לְשָׁא֔וּל וַיִּשַׁ֥ר הַדָּבָ֖ר בְּעֵינָֽיו:</w:t>
      </w:r>
      <w:r w:rsidRPr="00CC3CC2">
        <w:rPr>
          <w:rFonts w:ascii="Times New Roman" w:hAnsi="Times New Roman"/>
          <w:rtl/>
        </w:rPr>
        <w:t xml:space="preserve"> </w:t>
      </w:r>
      <w:bookmarkStart w:id="484" w:name="שמואלBאBפרק-יח-{כא}"/>
      <w:bookmarkEnd w:id="484"/>
      <w:r w:rsidRPr="00CC3CC2">
        <w:rPr>
          <w:rStyle w:val="affff8"/>
          <w:rtl/>
        </w:rPr>
        <w:t>{כא}</w:t>
      </w:r>
      <w:r>
        <w:rPr>
          <w:rFonts w:ascii="Times New Roman" w:hAnsi="Times New Roman"/>
          <w:sz w:val="41"/>
          <w:szCs w:val="41"/>
          <w:rtl/>
        </w:rPr>
        <w:t xml:space="preserve"> </w:t>
      </w:r>
      <w:r w:rsidRPr="00CC3CC2">
        <w:rPr>
          <w:rtl/>
        </w:rPr>
        <w:t xml:space="preserve">וַיֹּ֨אמֶר שָׁא֜וּל אֶתְּנֶ֤נָּה לּוֹ֙ </w:t>
      </w:r>
      <w:proofErr w:type="spellStart"/>
      <w:r w:rsidRPr="00CC3CC2">
        <w:rPr>
          <w:rtl/>
        </w:rPr>
        <w:t>וּתְהִי</w:t>
      </w:r>
      <w:r>
        <w:rPr>
          <w:rtl/>
        </w:rPr>
        <w:t>־</w:t>
      </w:r>
      <w:r w:rsidRPr="00CC3CC2">
        <w:rPr>
          <w:rtl/>
        </w:rPr>
        <w:t>ל֣ו</w:t>
      </w:r>
      <w:proofErr w:type="spellEnd"/>
      <w:r w:rsidRPr="00CC3CC2">
        <w:rPr>
          <w:rtl/>
        </w:rPr>
        <w:t xml:space="preserve">ֹ לְמוֹקֵ֔שׁ </w:t>
      </w:r>
      <w:proofErr w:type="spellStart"/>
      <w:r w:rsidRPr="00CC3CC2">
        <w:rPr>
          <w:rtl/>
        </w:rPr>
        <w:t>וּתְהִי</w:t>
      </w:r>
      <w:r>
        <w:rPr>
          <w:rtl/>
        </w:rPr>
        <w:t>־</w:t>
      </w:r>
      <w:r w:rsidRPr="00CC3CC2">
        <w:rPr>
          <w:rtl/>
        </w:rPr>
        <w:t>ב֖ו</w:t>
      </w:r>
      <w:proofErr w:type="spellEnd"/>
      <w:r w:rsidRPr="00CC3CC2">
        <w:rPr>
          <w:rtl/>
        </w:rPr>
        <w:t xml:space="preserve">ֹ </w:t>
      </w:r>
      <w:proofErr w:type="spellStart"/>
      <w:r w:rsidRPr="00CC3CC2">
        <w:rPr>
          <w:rtl/>
        </w:rPr>
        <w:t>יַד</w:t>
      </w:r>
      <w:r>
        <w:rPr>
          <w:rtl/>
        </w:rPr>
        <w:t>־</w:t>
      </w:r>
      <w:r w:rsidRPr="00CC3CC2">
        <w:rPr>
          <w:rtl/>
        </w:rPr>
        <w:t>פְּלִשְׁתִּ֑ים</w:t>
      </w:r>
      <w:proofErr w:type="spellEnd"/>
      <w:r w:rsidRPr="00CC3CC2">
        <w:rPr>
          <w:rtl/>
        </w:rPr>
        <w:t xml:space="preserve"> וַיֹּ֤אמֶר שָׁאוּל֙ </w:t>
      </w:r>
      <w:proofErr w:type="spellStart"/>
      <w:r w:rsidRPr="00CC3CC2">
        <w:rPr>
          <w:rtl/>
        </w:rPr>
        <w:t>אֶל</w:t>
      </w:r>
      <w:r>
        <w:rPr>
          <w:rtl/>
        </w:rPr>
        <w:t>־</w:t>
      </w:r>
      <w:r w:rsidRPr="00CC3CC2">
        <w:rPr>
          <w:rtl/>
        </w:rPr>
        <w:t>דָּוִ֔ד</w:t>
      </w:r>
      <w:proofErr w:type="spellEnd"/>
      <w:r w:rsidRPr="00CC3CC2">
        <w:rPr>
          <w:rtl/>
        </w:rPr>
        <w:t xml:space="preserve"> בִּשְׁתַּ֛יִם תִּתְחַתֵּ֥ן בִּ֖י הַיּֽוֹם:</w:t>
      </w:r>
    </w:p>
    <w:p w14:paraId="20AF7507" w14:textId="44220D46" w:rsidR="00CC3CC2" w:rsidRDefault="00CC3CC2" w:rsidP="00B25434">
      <w:pPr>
        <w:pStyle w:val="a6"/>
        <w:rPr>
          <w:rtl/>
        </w:rPr>
      </w:pPr>
      <w:r w:rsidRPr="00CC3CC2">
        <w:rPr>
          <w:rStyle w:val="affff7"/>
          <w:rtl/>
        </w:rPr>
        <w:t>בשתים תתחתן בי.</w:t>
      </w:r>
      <w:r w:rsidRPr="00CC3CC2">
        <w:rPr>
          <w:rtl/>
        </w:rPr>
        <w:t xml:space="preserve"> שתי בנות יש לי, באחת מהן תתחתן בי. וכן תרגם יונתן: </w:t>
      </w:r>
      <w:r w:rsidRPr="00CC3CC2">
        <w:rPr>
          <w:rStyle w:val="affff7"/>
          <w:rtl/>
        </w:rPr>
        <w:t>בחדא מתרין.</w:t>
      </w:r>
      <w:r w:rsidRPr="00CC3CC2">
        <w:rPr>
          <w:rtl/>
        </w:rPr>
        <w:t xml:space="preserve"> כיוצא בו (</w:t>
      </w:r>
      <w:proofErr w:type="spellStart"/>
      <w:r w:rsidRPr="00CC3CC2">
        <w:rPr>
          <w:rtl/>
        </w:rPr>
        <w:t>שמואל־ב</w:t>
      </w:r>
      <w:proofErr w:type="spellEnd"/>
      <w:r w:rsidRPr="00CC3CC2">
        <w:rPr>
          <w:rtl/>
        </w:rPr>
        <w:t xml:space="preserve"> כד יב): </w:t>
      </w:r>
      <w:r w:rsidRPr="00CC3CC2">
        <w:rPr>
          <w:rStyle w:val="affff7"/>
          <w:rtl/>
        </w:rPr>
        <w:t>שלש אנכי נוטל עליך.</w:t>
      </w:r>
      <w:r w:rsidRPr="00CC3CC2">
        <w:rPr>
          <w:rtl/>
        </w:rPr>
        <w:t xml:space="preserve"> אחת משלש, כמו שמפורש שם: בחר לך אחת מהם: </w:t>
      </w:r>
    </w:p>
    <w:p w14:paraId="77D58CCE" w14:textId="7494F83A" w:rsidR="00CC3CC2" w:rsidRDefault="00CC3CC2" w:rsidP="00B25434">
      <w:pPr>
        <w:pStyle w:val="a5"/>
        <w:rPr>
          <w:rtl/>
        </w:rPr>
      </w:pPr>
      <w:bookmarkStart w:id="485" w:name="שמואלBאBפרק-יח-{כב}"/>
      <w:bookmarkEnd w:id="485"/>
      <w:r w:rsidRPr="00CC3CC2">
        <w:rPr>
          <w:rStyle w:val="affff8"/>
          <w:rtl/>
        </w:rPr>
        <w:t>{כב}</w:t>
      </w:r>
      <w:r>
        <w:rPr>
          <w:rFonts w:ascii="Times New Roman" w:hAnsi="Times New Roman"/>
          <w:sz w:val="41"/>
          <w:szCs w:val="41"/>
          <w:rtl/>
        </w:rPr>
        <w:t xml:space="preserve"> </w:t>
      </w:r>
      <w:r w:rsidRPr="00CC3CC2">
        <w:rPr>
          <w:rtl/>
        </w:rPr>
        <w:t xml:space="preserve">וַיְצַ֨ו שָׁא֜וּל </w:t>
      </w:r>
      <w:proofErr w:type="spellStart"/>
      <w:r w:rsidRPr="00CC3CC2">
        <w:rPr>
          <w:rtl/>
        </w:rPr>
        <w:t>אֶת</w:t>
      </w:r>
      <w:r>
        <w:rPr>
          <w:rtl/>
        </w:rPr>
        <w:t>־</w:t>
      </w:r>
      <w:r w:rsidRPr="00CC3CC2">
        <w:rPr>
          <w:rtl/>
        </w:rPr>
        <w:t>עֲבָדָ֗ו</w:t>
      </w:r>
      <w:proofErr w:type="spellEnd"/>
      <w:r w:rsidRPr="00CC3CC2">
        <w:rPr>
          <w:rtl/>
        </w:rPr>
        <w:t xml:space="preserve"> דַּבְּר֨וּ </w:t>
      </w:r>
      <w:proofErr w:type="spellStart"/>
      <w:r w:rsidRPr="00CC3CC2">
        <w:rPr>
          <w:rtl/>
        </w:rPr>
        <w:t>אֶל</w:t>
      </w:r>
      <w:r>
        <w:rPr>
          <w:rtl/>
        </w:rPr>
        <w:t>־</w:t>
      </w:r>
      <w:r w:rsidRPr="00CC3CC2">
        <w:rPr>
          <w:rtl/>
        </w:rPr>
        <w:t>דָּוִ֤ד</w:t>
      </w:r>
      <w:proofErr w:type="spellEnd"/>
      <w:r w:rsidRPr="00CC3CC2">
        <w:rPr>
          <w:rtl/>
        </w:rPr>
        <w:t xml:space="preserve"> בַּלָּט֙ לֵאמֹ֔ר הִנֵּ֨ה חָפֵ֤ץ בְּךָ֙ הַמֶּ֔לֶךְ </w:t>
      </w:r>
      <w:proofErr w:type="spellStart"/>
      <w:r w:rsidRPr="00CC3CC2">
        <w:rPr>
          <w:rtl/>
        </w:rPr>
        <w:t>וְכָל</w:t>
      </w:r>
      <w:r>
        <w:rPr>
          <w:rtl/>
        </w:rPr>
        <w:t>־</w:t>
      </w:r>
      <w:r w:rsidRPr="00CC3CC2">
        <w:rPr>
          <w:rtl/>
        </w:rPr>
        <w:t>עֲבָדָ֖יו</w:t>
      </w:r>
      <w:proofErr w:type="spellEnd"/>
      <w:r w:rsidRPr="00CC3CC2">
        <w:rPr>
          <w:rtl/>
        </w:rPr>
        <w:t xml:space="preserve"> אֲהֵב֑וּךָ וְעַתָּ֖ה הִתְחַתֵּ֥ן בַּמֶּֽלֶךְ:</w:t>
      </w:r>
      <w:r w:rsidRPr="00CC3CC2">
        <w:rPr>
          <w:rFonts w:ascii="Times New Roman" w:hAnsi="Times New Roman"/>
          <w:rtl/>
        </w:rPr>
        <w:t xml:space="preserve"> </w:t>
      </w:r>
      <w:bookmarkStart w:id="486" w:name="שמואלBאBפרק-יח-{כג}"/>
      <w:bookmarkEnd w:id="486"/>
      <w:r w:rsidRPr="00CC3CC2">
        <w:rPr>
          <w:rStyle w:val="affff8"/>
          <w:rtl/>
        </w:rPr>
        <w:t>{כג}</w:t>
      </w:r>
      <w:r>
        <w:rPr>
          <w:rFonts w:ascii="Times New Roman" w:hAnsi="Times New Roman"/>
          <w:sz w:val="41"/>
          <w:szCs w:val="41"/>
          <w:rtl/>
        </w:rPr>
        <w:t xml:space="preserve"> </w:t>
      </w:r>
      <w:r w:rsidRPr="00CC3CC2">
        <w:rPr>
          <w:rtl/>
        </w:rPr>
        <w:t xml:space="preserve">וַֽיְדַבְּר֞וּ עַבְדֵ֤י שָׁאוּל֙ בְּאָזְנֵ֣י דָוִ֔ד </w:t>
      </w:r>
      <w:proofErr w:type="spellStart"/>
      <w:r w:rsidRPr="00CC3CC2">
        <w:rPr>
          <w:rtl/>
        </w:rPr>
        <w:t>אֶת</w:t>
      </w:r>
      <w:r>
        <w:rPr>
          <w:rtl/>
        </w:rPr>
        <w:t>־</w:t>
      </w:r>
      <w:r w:rsidRPr="00CC3CC2">
        <w:rPr>
          <w:rtl/>
        </w:rPr>
        <w:t>הַדְּבָרִ֖ים</w:t>
      </w:r>
      <w:proofErr w:type="spellEnd"/>
      <w:r w:rsidRPr="00CC3CC2">
        <w:rPr>
          <w:rtl/>
        </w:rPr>
        <w:t xml:space="preserve"> הָאֵ֑לֶּה וַיֹּ֣אמֶר דָּוִ֗ד הַֽנְקַלָּ֤ה בְעֵֽינֵיכֶם֙ הִתְחַתֵּ֣ן בַּמֶּ֔לֶךְ וְאָנֹכִ֖י </w:t>
      </w:r>
      <w:proofErr w:type="spellStart"/>
      <w:r w:rsidRPr="00CC3CC2">
        <w:rPr>
          <w:rtl/>
        </w:rPr>
        <w:t>אִֽישׁ</w:t>
      </w:r>
      <w:r>
        <w:rPr>
          <w:rtl/>
        </w:rPr>
        <w:t>־</w:t>
      </w:r>
      <w:r w:rsidRPr="00CC3CC2">
        <w:rPr>
          <w:rtl/>
        </w:rPr>
        <w:t>רָ֥ש</w:t>
      </w:r>
      <w:proofErr w:type="spellEnd"/>
      <w:r w:rsidRPr="00CC3CC2">
        <w:rPr>
          <w:rtl/>
        </w:rPr>
        <w:t>ׁ וְנִקְלֶֽה:</w:t>
      </w:r>
      <w:r w:rsidRPr="00CC3CC2">
        <w:rPr>
          <w:rFonts w:ascii="Times New Roman" w:hAnsi="Times New Roman"/>
          <w:rtl/>
        </w:rPr>
        <w:t xml:space="preserve"> </w:t>
      </w:r>
      <w:bookmarkStart w:id="487" w:name="שמואלBאBפרק-יח-{כד}"/>
      <w:bookmarkEnd w:id="487"/>
      <w:r w:rsidRPr="00CC3CC2">
        <w:rPr>
          <w:rStyle w:val="affff8"/>
          <w:rtl/>
        </w:rPr>
        <w:t>{כד}</w:t>
      </w:r>
      <w:r>
        <w:rPr>
          <w:rFonts w:ascii="Times New Roman" w:hAnsi="Times New Roman"/>
          <w:sz w:val="41"/>
          <w:szCs w:val="41"/>
          <w:rtl/>
        </w:rPr>
        <w:t xml:space="preserve"> </w:t>
      </w:r>
      <w:proofErr w:type="spellStart"/>
      <w:r w:rsidRPr="00CC3CC2">
        <w:rPr>
          <w:rtl/>
        </w:rPr>
        <w:t>וַיַּגִּ֜דו</w:t>
      </w:r>
      <w:proofErr w:type="spellEnd"/>
      <w:r w:rsidRPr="00CC3CC2">
        <w:rPr>
          <w:rtl/>
        </w:rPr>
        <w:t>ּ עַבְדֵ֥י שָׁא֛וּל ל֖וֹ לֵאמֹ֑ר כַּדְּבָרִ֥ים הָאֵ֖לֶּה דִּבֶּ֥ר דָּוִֽד:</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488" w:name="שמואלBאBפרק-יח-{כה}"/>
      <w:bookmarkEnd w:id="488"/>
      <w:r w:rsidRPr="00CC3CC2">
        <w:rPr>
          <w:rStyle w:val="affff8"/>
          <w:rtl/>
        </w:rPr>
        <w:t>{כה}</w:t>
      </w:r>
      <w:r>
        <w:rPr>
          <w:rFonts w:ascii="Times New Roman" w:hAnsi="Times New Roman"/>
          <w:sz w:val="41"/>
          <w:szCs w:val="41"/>
          <w:rtl/>
        </w:rPr>
        <w:t xml:space="preserve"> </w:t>
      </w:r>
      <w:r w:rsidRPr="00CC3CC2">
        <w:rPr>
          <w:rtl/>
        </w:rPr>
        <w:t xml:space="preserve">וַיֹּ֨אמֶר שָׁא֜וּל </w:t>
      </w:r>
      <w:proofErr w:type="spellStart"/>
      <w:r w:rsidRPr="00CC3CC2">
        <w:rPr>
          <w:rtl/>
        </w:rPr>
        <w:t>כֹּֽה</w:t>
      </w:r>
      <w:r>
        <w:rPr>
          <w:rtl/>
        </w:rPr>
        <w:t>־</w:t>
      </w:r>
      <w:r w:rsidRPr="00CC3CC2">
        <w:rPr>
          <w:rtl/>
        </w:rPr>
        <w:t>תֹאמְר֣ו</w:t>
      </w:r>
      <w:proofErr w:type="spellEnd"/>
      <w:r w:rsidRPr="00CC3CC2">
        <w:rPr>
          <w:rtl/>
        </w:rPr>
        <w:t xml:space="preserve">ּ לְדָוִ֗ד </w:t>
      </w:r>
      <w:proofErr w:type="spellStart"/>
      <w:r w:rsidRPr="00CC3CC2">
        <w:rPr>
          <w:rtl/>
        </w:rPr>
        <w:t>אֵֽין</w:t>
      </w:r>
      <w:r>
        <w:rPr>
          <w:rtl/>
        </w:rPr>
        <w:t>־</w:t>
      </w:r>
      <w:r w:rsidRPr="00CC3CC2">
        <w:rPr>
          <w:rtl/>
        </w:rPr>
        <w:t>חֵ֤פֶץ</w:t>
      </w:r>
      <w:proofErr w:type="spellEnd"/>
      <w:r w:rsidRPr="00CC3CC2">
        <w:rPr>
          <w:rtl/>
        </w:rPr>
        <w:t xml:space="preserve"> לַמֶּ֙לֶךְ֙ בְּמֹ֔הַר כִּ֗י בְּמֵאָה֙ עָרְל֣וֹת פְּלִשְׁתִּ֔ים לְהִנָּקֵ֖ם בְּאֹיְבֵ֣י הַמֶּ֑לֶךְ וְשָׁא֣וּל חָשַׁ֔ב </w:t>
      </w:r>
      <w:r w:rsidRPr="00CC3CC2">
        <w:rPr>
          <w:rtl/>
        </w:rPr>
        <w:t xml:space="preserve">לְהַפִּ֥יל </w:t>
      </w:r>
      <w:proofErr w:type="spellStart"/>
      <w:r w:rsidRPr="00CC3CC2">
        <w:rPr>
          <w:rtl/>
        </w:rPr>
        <w:t>אֶת</w:t>
      </w:r>
      <w:r>
        <w:rPr>
          <w:rtl/>
        </w:rPr>
        <w:t>־</w:t>
      </w:r>
      <w:r w:rsidRPr="00CC3CC2">
        <w:rPr>
          <w:rtl/>
        </w:rPr>
        <w:t>דָּוִ֖ד</w:t>
      </w:r>
      <w:proofErr w:type="spellEnd"/>
      <w:r w:rsidRPr="00CC3CC2">
        <w:rPr>
          <w:rtl/>
        </w:rPr>
        <w:t xml:space="preserve"> </w:t>
      </w:r>
      <w:proofErr w:type="spellStart"/>
      <w:r w:rsidRPr="00CC3CC2">
        <w:rPr>
          <w:rtl/>
        </w:rPr>
        <w:t>בְּיַד</w:t>
      </w:r>
      <w:r>
        <w:rPr>
          <w:rtl/>
        </w:rPr>
        <w:t>־</w:t>
      </w:r>
      <w:r w:rsidRPr="00CC3CC2">
        <w:rPr>
          <w:rtl/>
        </w:rPr>
        <w:t>פְּלִשְׁתִּֽים</w:t>
      </w:r>
      <w:proofErr w:type="spellEnd"/>
      <w:r w:rsidRPr="00CC3CC2">
        <w:rPr>
          <w:rtl/>
        </w:rPr>
        <w:t>:</w:t>
      </w:r>
      <w:r w:rsidRPr="00CC3CC2">
        <w:rPr>
          <w:rFonts w:ascii="Times New Roman" w:hAnsi="Times New Roman"/>
          <w:rtl/>
        </w:rPr>
        <w:t xml:space="preserve"> </w:t>
      </w:r>
      <w:bookmarkStart w:id="489" w:name="שמואלBאBפרק-יח-{כו}"/>
      <w:bookmarkEnd w:id="489"/>
      <w:r w:rsidRPr="00CC3CC2">
        <w:rPr>
          <w:rStyle w:val="affff8"/>
          <w:rtl/>
        </w:rPr>
        <w:t>{כו}</w:t>
      </w:r>
      <w:r>
        <w:rPr>
          <w:rFonts w:ascii="Times New Roman" w:hAnsi="Times New Roman"/>
          <w:sz w:val="41"/>
          <w:szCs w:val="41"/>
          <w:rtl/>
        </w:rPr>
        <w:t xml:space="preserve"> </w:t>
      </w:r>
      <w:proofErr w:type="spellStart"/>
      <w:r w:rsidRPr="00CC3CC2">
        <w:rPr>
          <w:rtl/>
        </w:rPr>
        <w:t>וַיַּגִּ֨דו</w:t>
      </w:r>
      <w:proofErr w:type="spellEnd"/>
      <w:r w:rsidRPr="00CC3CC2">
        <w:rPr>
          <w:rtl/>
        </w:rPr>
        <w:t xml:space="preserve">ּ עֲבָדָ֤יו לְדָוִד֙ </w:t>
      </w:r>
      <w:proofErr w:type="spellStart"/>
      <w:r w:rsidRPr="00CC3CC2">
        <w:rPr>
          <w:rtl/>
        </w:rPr>
        <w:t>אֶת</w:t>
      </w:r>
      <w:r>
        <w:rPr>
          <w:rtl/>
        </w:rPr>
        <w:t>־</w:t>
      </w:r>
      <w:r w:rsidRPr="00CC3CC2">
        <w:rPr>
          <w:rtl/>
        </w:rPr>
        <w:t>הַדְּבָרִ֣ים</w:t>
      </w:r>
      <w:proofErr w:type="spellEnd"/>
      <w:r w:rsidRPr="00CC3CC2">
        <w:rPr>
          <w:rtl/>
        </w:rPr>
        <w:t xml:space="preserve"> הָאֵ֔לֶּה וַיִּשַׁ֤ר הַדָּבָר֙ בְּעֵינֵ֣י דָוִ֔ד לְהִתְחַתֵּ֖ן בַּמֶּ֑לֶךְ וְלֹ֥א מָלְא֖וּ הַיָּמִֽים:</w:t>
      </w:r>
    </w:p>
    <w:p w14:paraId="2DC67B7C" w14:textId="0298C095" w:rsidR="00CC3CC2" w:rsidRDefault="00CC3CC2" w:rsidP="00B25434">
      <w:pPr>
        <w:pStyle w:val="a6"/>
        <w:rPr>
          <w:rtl/>
        </w:rPr>
      </w:pPr>
      <w:r w:rsidRPr="00CC3CC2">
        <w:rPr>
          <w:rStyle w:val="affff7"/>
          <w:rtl/>
        </w:rPr>
        <w:t>ולא מלאו הימים.</w:t>
      </w:r>
      <w:r w:rsidRPr="00CC3CC2">
        <w:rPr>
          <w:rtl/>
        </w:rPr>
        <w:t xml:space="preserve"> לא המתין עד מלאת הימים שקבע לו להביא את מאה הערלות. (כז) ויקם דוד וילך הוא ואנשיו וגו' וימלאום. </w:t>
      </w:r>
      <w:proofErr w:type="spellStart"/>
      <w:r w:rsidRPr="00CC3CC2">
        <w:rPr>
          <w:rtl/>
        </w:rPr>
        <w:t>פרישנטי</w:t>
      </w:r>
      <w:proofErr w:type="spellEnd"/>
      <w:r w:rsidRPr="00CC3CC2">
        <w:rPr>
          <w:rtl/>
        </w:rPr>
        <w:t xml:space="preserve">''ר </w:t>
      </w:r>
      <w:proofErr w:type="spellStart"/>
      <w:r w:rsidRPr="00CC3CC2">
        <w:rPr>
          <w:rtl/>
        </w:rPr>
        <w:t>בלע''ז</w:t>
      </w:r>
      <w:proofErr w:type="spellEnd"/>
      <w:r w:rsidRPr="00CC3CC2">
        <w:rPr>
          <w:rtl/>
        </w:rPr>
        <w:t xml:space="preserve">: </w:t>
      </w:r>
    </w:p>
    <w:p w14:paraId="5D710C32" w14:textId="5DE42CF3" w:rsidR="00CC3CC2" w:rsidRDefault="00CC3CC2" w:rsidP="00B25434">
      <w:pPr>
        <w:pStyle w:val="a5"/>
        <w:rPr>
          <w:rtl/>
        </w:rPr>
      </w:pPr>
      <w:bookmarkStart w:id="490" w:name="שמואלBאBפרק-יח-{כז}"/>
      <w:bookmarkEnd w:id="490"/>
      <w:r w:rsidRPr="00CC3CC2">
        <w:rPr>
          <w:rStyle w:val="affff8"/>
          <w:rtl/>
        </w:rPr>
        <w:t>{כז}</w:t>
      </w:r>
      <w:r>
        <w:rPr>
          <w:rFonts w:ascii="Times New Roman" w:hAnsi="Times New Roman"/>
          <w:sz w:val="41"/>
          <w:szCs w:val="41"/>
          <w:rtl/>
        </w:rPr>
        <w:t xml:space="preserve"> </w:t>
      </w:r>
      <w:r w:rsidRPr="00CC3CC2">
        <w:rPr>
          <w:rtl/>
        </w:rPr>
        <w:t xml:space="preserve">וַיָּ֨קָם דָּוִ֜ד וַיֵּ֣לֶךְ | ה֣וּא וַאֲנָשָׁ֗יו וַיַּ֣ךְ בַּפְּלִשְׁתִּים֮ מָאתַ֣יִם אִישׁ֒ וַיָּבֵ֤א דָוִד֙ </w:t>
      </w:r>
      <w:proofErr w:type="spellStart"/>
      <w:r w:rsidRPr="00CC3CC2">
        <w:rPr>
          <w:rtl/>
        </w:rPr>
        <w:t>אֶת</w:t>
      </w:r>
      <w:r>
        <w:rPr>
          <w:rtl/>
        </w:rPr>
        <w:t>־</w:t>
      </w:r>
      <w:r w:rsidRPr="00CC3CC2">
        <w:rPr>
          <w:rtl/>
        </w:rPr>
        <w:t>עָרְלֹ֣תֵיהֶ֔ם</w:t>
      </w:r>
      <w:proofErr w:type="spellEnd"/>
      <w:r w:rsidRPr="00CC3CC2">
        <w:rPr>
          <w:rtl/>
        </w:rPr>
        <w:t xml:space="preserve"> וַיְמַלְא֣וּם לַמֶּ֔לֶךְ לְהִתְחַתֵּ֖ן בַּמֶּ֑לֶךְ </w:t>
      </w:r>
      <w:proofErr w:type="spellStart"/>
      <w:r w:rsidRPr="00CC3CC2">
        <w:rPr>
          <w:rtl/>
        </w:rPr>
        <w:t>וַיִּתֶּן</w:t>
      </w:r>
      <w:r>
        <w:rPr>
          <w:rtl/>
        </w:rPr>
        <w:t>־</w:t>
      </w:r>
      <w:r w:rsidRPr="00CC3CC2">
        <w:rPr>
          <w:rtl/>
        </w:rPr>
        <w:t>ל֥ו</w:t>
      </w:r>
      <w:proofErr w:type="spellEnd"/>
      <w:r w:rsidRPr="00CC3CC2">
        <w:rPr>
          <w:rtl/>
        </w:rPr>
        <w:t xml:space="preserve">ֹ שָׁא֛וּל </w:t>
      </w:r>
      <w:proofErr w:type="spellStart"/>
      <w:r w:rsidRPr="00CC3CC2">
        <w:rPr>
          <w:rtl/>
        </w:rPr>
        <w:t>אֶת</w:t>
      </w:r>
      <w:r>
        <w:rPr>
          <w:rtl/>
        </w:rPr>
        <w:t>־</w:t>
      </w:r>
      <w:r w:rsidRPr="00CC3CC2">
        <w:rPr>
          <w:rtl/>
        </w:rPr>
        <w:t>מִיכַ֥ל</w:t>
      </w:r>
      <w:proofErr w:type="spellEnd"/>
      <w:r w:rsidRPr="00CC3CC2">
        <w:rPr>
          <w:rtl/>
        </w:rPr>
        <w:t xml:space="preserve"> בִּתּ֖וֹ לְאִשָּֽׁה: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491" w:name="שמואלBאBפרק-יח-{כח}"/>
      <w:bookmarkEnd w:id="491"/>
      <w:r w:rsidRPr="00CC3CC2">
        <w:rPr>
          <w:rStyle w:val="affff8"/>
          <w:rtl/>
        </w:rPr>
        <w:t>{כח}</w:t>
      </w:r>
      <w:r>
        <w:rPr>
          <w:rFonts w:ascii="Times New Roman" w:hAnsi="Times New Roman"/>
          <w:sz w:val="41"/>
          <w:szCs w:val="41"/>
          <w:rtl/>
        </w:rPr>
        <w:t xml:space="preserve"> </w:t>
      </w:r>
      <w:r w:rsidRPr="00CC3CC2">
        <w:rPr>
          <w:rtl/>
        </w:rPr>
        <w:t xml:space="preserve">וַיַּ֤רְא שָׁאוּל֙ וַיֵּ֔דַע כִּ֥י יְהוָ֖ה </w:t>
      </w:r>
      <w:proofErr w:type="spellStart"/>
      <w:r w:rsidRPr="00CC3CC2">
        <w:rPr>
          <w:rtl/>
        </w:rPr>
        <w:t>עִם</w:t>
      </w:r>
      <w:r>
        <w:rPr>
          <w:rtl/>
        </w:rPr>
        <w:t>־</w:t>
      </w:r>
      <w:r w:rsidRPr="00CC3CC2">
        <w:rPr>
          <w:rtl/>
        </w:rPr>
        <w:t>דָּוִ֑ד</w:t>
      </w:r>
      <w:proofErr w:type="spellEnd"/>
      <w:r w:rsidRPr="00CC3CC2">
        <w:rPr>
          <w:rtl/>
        </w:rPr>
        <w:t xml:space="preserve"> וּמִיכַ֥ל בַּת</w:t>
      </w:r>
      <w:r>
        <w:rPr>
          <w:rtl/>
        </w:rPr>
        <w:t>־</w:t>
      </w:r>
      <w:r w:rsidRPr="00CC3CC2">
        <w:rPr>
          <w:rtl/>
        </w:rPr>
        <w:t xml:space="preserve">שָׁא֖וּל </w:t>
      </w:r>
      <w:proofErr w:type="spellStart"/>
      <w:r w:rsidRPr="00CC3CC2">
        <w:rPr>
          <w:rtl/>
        </w:rPr>
        <w:t>אֲהֵבַֽתְהו</w:t>
      </w:r>
      <w:proofErr w:type="spellEnd"/>
      <w:r w:rsidRPr="00CC3CC2">
        <w:rPr>
          <w:rtl/>
        </w:rPr>
        <w:t>ּ:</w:t>
      </w:r>
      <w:r w:rsidRPr="00CC3CC2">
        <w:rPr>
          <w:rFonts w:ascii="Times New Roman" w:hAnsi="Times New Roman"/>
          <w:rtl/>
        </w:rPr>
        <w:t xml:space="preserve"> </w:t>
      </w:r>
      <w:bookmarkStart w:id="492" w:name="שמואלBאBפרק-יח-{כט}"/>
      <w:bookmarkEnd w:id="492"/>
      <w:r w:rsidRPr="00CC3CC2">
        <w:rPr>
          <w:rStyle w:val="affff8"/>
          <w:rtl/>
        </w:rPr>
        <w:t>{כט}</w:t>
      </w:r>
      <w:r>
        <w:rPr>
          <w:rFonts w:ascii="Times New Roman" w:hAnsi="Times New Roman"/>
          <w:sz w:val="41"/>
          <w:szCs w:val="41"/>
          <w:rtl/>
        </w:rPr>
        <w:t xml:space="preserve"> </w:t>
      </w:r>
      <w:r w:rsidRPr="00CC3CC2">
        <w:rPr>
          <w:rtl/>
        </w:rPr>
        <w:t xml:space="preserve">וַיֹּ֣אסֶף שָׁא֗וּל לֵרֹ֛א מִפְּנֵ֥י דָוִ֖ד ע֑וֹד וַיְהִ֥י שָׁא֛וּל אֹיֵ֥ב </w:t>
      </w:r>
      <w:proofErr w:type="spellStart"/>
      <w:r w:rsidRPr="00CC3CC2">
        <w:rPr>
          <w:rtl/>
        </w:rPr>
        <w:t>אֶת</w:t>
      </w:r>
      <w:r>
        <w:rPr>
          <w:rtl/>
        </w:rPr>
        <w:t>־</w:t>
      </w:r>
      <w:r w:rsidRPr="00CC3CC2">
        <w:rPr>
          <w:rtl/>
        </w:rPr>
        <w:t>דָּוִ֖ד</w:t>
      </w:r>
      <w:proofErr w:type="spellEnd"/>
      <w:r w:rsidRPr="00CC3CC2">
        <w:rPr>
          <w:rtl/>
        </w:rPr>
        <w:t xml:space="preserve"> </w:t>
      </w:r>
      <w:proofErr w:type="spellStart"/>
      <w:r w:rsidRPr="00CC3CC2">
        <w:rPr>
          <w:rtl/>
        </w:rPr>
        <w:t>כָּל</w:t>
      </w:r>
      <w:r>
        <w:rPr>
          <w:rtl/>
        </w:rPr>
        <w:t>־</w:t>
      </w:r>
      <w:r w:rsidRPr="00CC3CC2">
        <w:rPr>
          <w:rtl/>
        </w:rPr>
        <w:t>הַיָּמִֽים</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p>
    <w:p w14:paraId="42F0848E" w14:textId="424C2540" w:rsidR="00CC3CC2" w:rsidRDefault="00CC3CC2" w:rsidP="00B25434">
      <w:pPr>
        <w:pStyle w:val="a6"/>
        <w:rPr>
          <w:rtl/>
        </w:rPr>
      </w:pPr>
      <w:r w:rsidRPr="00CC3CC2">
        <w:rPr>
          <w:rStyle w:val="affff7"/>
          <w:rtl/>
        </w:rPr>
        <w:t>לרא.</w:t>
      </w:r>
      <w:r w:rsidRPr="00CC3CC2">
        <w:rPr>
          <w:rtl/>
        </w:rPr>
        <w:t xml:space="preserve"> ליראה: </w:t>
      </w:r>
    </w:p>
    <w:p w14:paraId="2327EE9C" w14:textId="4F893A0C" w:rsidR="00CC3CC2" w:rsidRDefault="00CC3CC2" w:rsidP="00B25434">
      <w:pPr>
        <w:pStyle w:val="a5"/>
        <w:rPr>
          <w:rtl/>
        </w:rPr>
      </w:pPr>
      <w:bookmarkStart w:id="493" w:name="שמואלBאBפרק-יח-{ל}"/>
      <w:bookmarkEnd w:id="493"/>
      <w:r w:rsidRPr="00CC3CC2">
        <w:rPr>
          <w:rStyle w:val="affff8"/>
          <w:rtl/>
        </w:rPr>
        <w:t>{ל}</w:t>
      </w:r>
      <w:r>
        <w:rPr>
          <w:rFonts w:ascii="Times New Roman" w:hAnsi="Times New Roman"/>
          <w:sz w:val="41"/>
          <w:szCs w:val="41"/>
          <w:rtl/>
        </w:rPr>
        <w:t xml:space="preserve"> </w:t>
      </w:r>
      <w:r w:rsidRPr="00CC3CC2">
        <w:rPr>
          <w:rtl/>
        </w:rPr>
        <w:t>וַיֵּצְא֖וּ שָׂרֵ֣י פְלִשְׁתִּ֑ים וַיְהִ֣י | מִדֵּ֣י צֵאתָ֗ם שָׂכַ֤ל דָּוִד֙ מִכֹּל֙ עַבְדֵ֣י שָׁא֔וּל וַיִּיקַ֥ר שְׁמ֖וֹ מְאֹֽד:</w:t>
      </w:r>
      <w:r w:rsidRPr="00CC3CC2">
        <w:rPr>
          <w:rFonts w:ascii="Times New Roman" w:hAnsi="Times New Roman"/>
          <w:rtl/>
        </w:rPr>
        <w:t xml:space="preserve"> </w:t>
      </w:r>
      <w:r w:rsidRPr="00CC3CC2">
        <w:rPr>
          <w:rFonts w:ascii="Times New Roman" w:hAnsi="Times New Roman"/>
          <w:sz w:val="24"/>
          <w:szCs w:val="24"/>
          <w:rtl/>
        </w:rPr>
        <w:t>(ס)</w:t>
      </w:r>
    </w:p>
    <w:p w14:paraId="7AA874CA" w14:textId="7E3DD25A" w:rsidR="00CC3CC2" w:rsidRDefault="00CC3CC2" w:rsidP="00B25434">
      <w:pPr>
        <w:pStyle w:val="a6"/>
        <w:rPr>
          <w:rtl/>
        </w:rPr>
      </w:pPr>
      <w:r w:rsidRPr="00CC3CC2">
        <w:rPr>
          <w:rStyle w:val="affff7"/>
          <w:rtl/>
        </w:rPr>
        <w:t>ויצאו שרי פלשתים.</w:t>
      </w:r>
      <w:r w:rsidRPr="00CC3CC2">
        <w:rPr>
          <w:rtl/>
        </w:rPr>
        <w:t xml:space="preserve"> לבא בגדודים לשלול שלל בישראל: </w:t>
      </w:r>
    </w:p>
    <w:p w14:paraId="5B3A685E"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1EC108A7" w14:textId="58C8B887" w:rsidR="00CC3CC2" w:rsidRDefault="00CC3CC2" w:rsidP="00B25434">
      <w:pPr>
        <w:pStyle w:val="21"/>
        <w:rPr>
          <w:rtl/>
        </w:rPr>
      </w:pPr>
      <w:proofErr w:type="spellStart"/>
      <w:r>
        <w:rPr>
          <w:rtl/>
        </w:rPr>
        <w:t>פרק־</w:t>
      </w:r>
      <w:r w:rsidRPr="00CC3CC2">
        <w:rPr>
          <w:rtl/>
        </w:rPr>
        <w:t>יט</w:t>
      </w:r>
      <w:proofErr w:type="spellEnd"/>
    </w:p>
    <w:p w14:paraId="6AC2D043"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494" w:name="שמואלBאBפרק-יט-{א}"/>
      <w:bookmarkEnd w:id="494"/>
    </w:p>
    <w:p w14:paraId="32BD4CE6" w14:textId="1B231457"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וַיְדַבֵּ֣ר שָׁא֗וּל </w:t>
      </w:r>
      <w:proofErr w:type="spellStart"/>
      <w:r w:rsidRPr="00CC3CC2">
        <w:rPr>
          <w:rtl/>
        </w:rPr>
        <w:t>אֶל</w:t>
      </w:r>
      <w:r>
        <w:rPr>
          <w:rtl/>
        </w:rPr>
        <w:t>־</w:t>
      </w:r>
      <w:r w:rsidRPr="00CC3CC2">
        <w:rPr>
          <w:rtl/>
        </w:rPr>
        <w:t>יוֹנָתָ֤ן</w:t>
      </w:r>
      <w:proofErr w:type="spellEnd"/>
      <w:r w:rsidRPr="00CC3CC2">
        <w:rPr>
          <w:rtl/>
        </w:rPr>
        <w:t xml:space="preserve"> בְּנוֹ֙ </w:t>
      </w:r>
      <w:proofErr w:type="spellStart"/>
      <w:r w:rsidRPr="00CC3CC2">
        <w:rPr>
          <w:rtl/>
        </w:rPr>
        <w:t>וְאֶל</w:t>
      </w:r>
      <w:r>
        <w:rPr>
          <w:rtl/>
        </w:rPr>
        <w:t>־</w:t>
      </w:r>
      <w:r w:rsidRPr="00CC3CC2">
        <w:rPr>
          <w:rtl/>
        </w:rPr>
        <w:t>כָּל</w:t>
      </w:r>
      <w:r>
        <w:rPr>
          <w:rtl/>
        </w:rPr>
        <w:t>־</w:t>
      </w:r>
      <w:r w:rsidRPr="00CC3CC2">
        <w:rPr>
          <w:rtl/>
        </w:rPr>
        <w:t>עֲבָדָ֔יו</w:t>
      </w:r>
      <w:proofErr w:type="spellEnd"/>
      <w:r w:rsidRPr="00CC3CC2">
        <w:rPr>
          <w:rtl/>
        </w:rPr>
        <w:t xml:space="preserve"> לְהָמִ֖ית </w:t>
      </w:r>
      <w:proofErr w:type="spellStart"/>
      <w:r w:rsidRPr="00CC3CC2">
        <w:rPr>
          <w:rtl/>
        </w:rPr>
        <w:t>אֶת</w:t>
      </w:r>
      <w:r>
        <w:rPr>
          <w:rtl/>
        </w:rPr>
        <w:t>־</w:t>
      </w:r>
      <w:r w:rsidRPr="00CC3CC2">
        <w:rPr>
          <w:rtl/>
        </w:rPr>
        <w:t>דָּוִ֑ד</w:t>
      </w:r>
      <w:proofErr w:type="spellEnd"/>
      <w:r w:rsidRPr="00CC3CC2">
        <w:rPr>
          <w:rtl/>
        </w:rPr>
        <w:t xml:space="preserve"> וִיהֽוֹנָתָן֙ </w:t>
      </w:r>
      <w:proofErr w:type="spellStart"/>
      <w:r w:rsidRPr="00CC3CC2">
        <w:rPr>
          <w:rtl/>
        </w:rPr>
        <w:t>בֶּן</w:t>
      </w:r>
      <w:r>
        <w:rPr>
          <w:rtl/>
        </w:rPr>
        <w:t>־</w:t>
      </w:r>
      <w:r w:rsidRPr="00CC3CC2">
        <w:rPr>
          <w:rtl/>
        </w:rPr>
        <w:t>שָׁא֔וּל</w:t>
      </w:r>
      <w:proofErr w:type="spellEnd"/>
      <w:r w:rsidRPr="00CC3CC2">
        <w:rPr>
          <w:rtl/>
        </w:rPr>
        <w:t xml:space="preserve"> חָפֵ֥ץ בְּדָוִ֖ד מְאֹֽד:</w:t>
      </w:r>
      <w:r w:rsidRPr="00CC3CC2">
        <w:rPr>
          <w:rFonts w:ascii="Times New Roman" w:hAnsi="Times New Roman"/>
          <w:rtl/>
        </w:rPr>
        <w:t xml:space="preserve"> </w:t>
      </w:r>
      <w:bookmarkStart w:id="495" w:name="שמואלBאBפרק-יט-{ב}"/>
      <w:bookmarkEnd w:id="495"/>
      <w:r w:rsidRPr="00CC3CC2">
        <w:rPr>
          <w:rStyle w:val="affff8"/>
          <w:rtl/>
        </w:rPr>
        <w:t>{ב}</w:t>
      </w:r>
      <w:r>
        <w:rPr>
          <w:rFonts w:ascii="Times New Roman" w:hAnsi="Times New Roman"/>
          <w:sz w:val="41"/>
          <w:szCs w:val="41"/>
          <w:rtl/>
        </w:rPr>
        <w:t xml:space="preserve"> </w:t>
      </w:r>
      <w:r w:rsidRPr="00CC3CC2">
        <w:rPr>
          <w:rtl/>
        </w:rPr>
        <w:t xml:space="preserve">וַיַּגֵּ֤ד יְהוֹנָתָן֙ לְדָוִ֣ד לֵאמֹ֔ר מְבַקֵּ֛שׁ שָׁא֥וּל אָבִ֖י לַהֲמִיתֶ֑ךָ וְעַתָּה֙ </w:t>
      </w:r>
      <w:proofErr w:type="spellStart"/>
      <w:r w:rsidRPr="00CC3CC2">
        <w:rPr>
          <w:rtl/>
        </w:rPr>
        <w:t>הִשָּֽׁמֶר</w:t>
      </w:r>
      <w:r>
        <w:rPr>
          <w:rtl/>
        </w:rPr>
        <w:t>־</w:t>
      </w:r>
      <w:r w:rsidRPr="00CC3CC2">
        <w:rPr>
          <w:rtl/>
        </w:rPr>
        <w:t>נָ֣א</w:t>
      </w:r>
      <w:proofErr w:type="spellEnd"/>
      <w:r w:rsidRPr="00CC3CC2">
        <w:rPr>
          <w:rtl/>
        </w:rPr>
        <w:t xml:space="preserve"> בַבֹּ֔קֶר וְיָשַׁבְתָּ֥ בַסֵּ֖תֶר וְנַחְבֵּֽאתָ:</w:t>
      </w:r>
      <w:r w:rsidRPr="00CC3CC2">
        <w:rPr>
          <w:rFonts w:ascii="Times New Roman" w:hAnsi="Times New Roman"/>
          <w:rtl/>
        </w:rPr>
        <w:t xml:space="preserve"> </w:t>
      </w:r>
      <w:bookmarkStart w:id="496" w:name="שמואלBאBפרק-יט-{ג}"/>
      <w:bookmarkEnd w:id="496"/>
      <w:r w:rsidRPr="00CC3CC2">
        <w:rPr>
          <w:rStyle w:val="affff8"/>
          <w:rtl/>
        </w:rPr>
        <w:t>{ג}</w:t>
      </w:r>
      <w:r>
        <w:rPr>
          <w:rFonts w:ascii="Times New Roman" w:hAnsi="Times New Roman"/>
          <w:sz w:val="41"/>
          <w:szCs w:val="41"/>
          <w:rtl/>
        </w:rPr>
        <w:t xml:space="preserve"> </w:t>
      </w:r>
      <w:r w:rsidRPr="00CC3CC2">
        <w:rPr>
          <w:rtl/>
        </w:rPr>
        <w:t xml:space="preserve">וַאֲנִ֨י אֵצֵ֜א וְעָמַדְתִּ֣י </w:t>
      </w:r>
      <w:proofErr w:type="spellStart"/>
      <w:r w:rsidRPr="00CC3CC2">
        <w:rPr>
          <w:rtl/>
        </w:rPr>
        <w:t>לְיַד</w:t>
      </w:r>
      <w:r>
        <w:rPr>
          <w:rtl/>
        </w:rPr>
        <w:t>־</w:t>
      </w:r>
      <w:r w:rsidRPr="00CC3CC2">
        <w:rPr>
          <w:rtl/>
        </w:rPr>
        <w:t>אָבִ֗י</w:t>
      </w:r>
      <w:proofErr w:type="spellEnd"/>
      <w:r w:rsidRPr="00CC3CC2">
        <w:rPr>
          <w:rtl/>
        </w:rPr>
        <w:t xml:space="preserve"> בַּשָּׂדֶה֙ אֲשֶׁ֣ר אַתָּ֣ה שָׁ֔ם וַאֲנִ֕י אֲדַבֵּ֥ר בְּךָ֖ </w:t>
      </w:r>
      <w:proofErr w:type="spellStart"/>
      <w:r w:rsidRPr="00CC3CC2">
        <w:rPr>
          <w:rtl/>
        </w:rPr>
        <w:t>אֶל</w:t>
      </w:r>
      <w:r>
        <w:rPr>
          <w:rtl/>
        </w:rPr>
        <w:t>־</w:t>
      </w:r>
      <w:r w:rsidRPr="00CC3CC2">
        <w:rPr>
          <w:rtl/>
        </w:rPr>
        <w:t>אָבִ֑י</w:t>
      </w:r>
      <w:proofErr w:type="spellEnd"/>
      <w:r w:rsidRPr="00CC3CC2">
        <w:rPr>
          <w:rtl/>
        </w:rPr>
        <w:t xml:space="preserve"> וְרָאִ֥יתִי מָ֖ה וְהִגַּ֥דְתִּי לָֽךְ:</w:t>
      </w:r>
      <w:r w:rsidRPr="00CC3CC2">
        <w:rPr>
          <w:rFonts w:ascii="Times New Roman" w:hAnsi="Times New Roman"/>
          <w:rtl/>
        </w:rPr>
        <w:t xml:space="preserve"> </w:t>
      </w:r>
      <w:r w:rsidRPr="00CC3CC2">
        <w:rPr>
          <w:rFonts w:ascii="Times New Roman" w:hAnsi="Times New Roman"/>
          <w:sz w:val="24"/>
          <w:szCs w:val="24"/>
          <w:rtl/>
        </w:rPr>
        <w:t>(ס)</w:t>
      </w:r>
    </w:p>
    <w:p w14:paraId="4A34EE36" w14:textId="24BBB930" w:rsidR="00CC3CC2" w:rsidRDefault="00CC3CC2" w:rsidP="00B25434">
      <w:pPr>
        <w:pStyle w:val="a6"/>
        <w:rPr>
          <w:rtl/>
        </w:rPr>
      </w:pPr>
      <w:r w:rsidRPr="00CC3CC2">
        <w:rPr>
          <w:rStyle w:val="affff7"/>
          <w:rtl/>
        </w:rPr>
        <w:t>ליד אבי.</w:t>
      </w:r>
      <w:r w:rsidRPr="00CC3CC2">
        <w:rPr>
          <w:rtl/>
        </w:rPr>
        <w:t xml:space="preserve"> סמוך לאבי, </w:t>
      </w:r>
      <w:proofErr w:type="spellStart"/>
      <w:r w:rsidRPr="00CC3CC2">
        <w:rPr>
          <w:rtl/>
        </w:rPr>
        <w:t>איינשיי</w:t>
      </w:r>
      <w:proofErr w:type="spellEnd"/>
      <w:r w:rsidRPr="00CC3CC2">
        <w:rPr>
          <w:rtl/>
        </w:rPr>
        <w:t xml:space="preserve">''ש </w:t>
      </w:r>
      <w:proofErr w:type="spellStart"/>
      <w:r w:rsidRPr="00CC3CC2">
        <w:rPr>
          <w:rtl/>
        </w:rPr>
        <w:t>בלע''ז</w:t>
      </w:r>
      <w:proofErr w:type="spellEnd"/>
      <w:r w:rsidRPr="00CC3CC2">
        <w:rPr>
          <w:rtl/>
        </w:rPr>
        <w:t xml:space="preserve">: </w:t>
      </w:r>
    </w:p>
    <w:p w14:paraId="78573311" w14:textId="56DAE8E7" w:rsidR="00CC3CC2" w:rsidRDefault="00CC3CC2" w:rsidP="00B25434">
      <w:pPr>
        <w:pStyle w:val="a5"/>
        <w:rPr>
          <w:rtl/>
        </w:rPr>
      </w:pPr>
      <w:bookmarkStart w:id="497" w:name="שמואלBאBפרק-יט-{ד}"/>
      <w:bookmarkEnd w:id="497"/>
      <w:r w:rsidRPr="00CC3CC2">
        <w:rPr>
          <w:rStyle w:val="affff8"/>
          <w:rtl/>
        </w:rPr>
        <w:t>{ד}</w:t>
      </w:r>
      <w:r>
        <w:rPr>
          <w:rFonts w:ascii="Times New Roman" w:hAnsi="Times New Roman"/>
          <w:sz w:val="41"/>
          <w:szCs w:val="41"/>
          <w:rtl/>
        </w:rPr>
        <w:t xml:space="preserve"> </w:t>
      </w:r>
      <w:r w:rsidRPr="00CC3CC2">
        <w:rPr>
          <w:rtl/>
        </w:rPr>
        <w:t xml:space="preserve">וַיְדַבֵּ֨ר יְהוֹנָתָ֤ן בְּדָוִד֙ ט֔וֹב </w:t>
      </w:r>
      <w:proofErr w:type="spellStart"/>
      <w:r w:rsidRPr="00CC3CC2">
        <w:rPr>
          <w:rtl/>
        </w:rPr>
        <w:t>אֶל</w:t>
      </w:r>
      <w:r>
        <w:rPr>
          <w:rtl/>
        </w:rPr>
        <w:t>־</w:t>
      </w:r>
      <w:r w:rsidRPr="00CC3CC2">
        <w:rPr>
          <w:rtl/>
        </w:rPr>
        <w:t>שָׁא֖וּל</w:t>
      </w:r>
      <w:proofErr w:type="spellEnd"/>
      <w:r w:rsidRPr="00CC3CC2">
        <w:rPr>
          <w:rtl/>
        </w:rPr>
        <w:t xml:space="preserve"> אָבִ֑יו וַיֹּ֣אמֶר אֵ֠לָיו </w:t>
      </w:r>
      <w:proofErr w:type="spellStart"/>
      <w:r w:rsidRPr="00CC3CC2">
        <w:rPr>
          <w:rtl/>
        </w:rPr>
        <w:t>אַל</w:t>
      </w:r>
      <w:r>
        <w:rPr>
          <w:rtl/>
        </w:rPr>
        <w:t>־</w:t>
      </w:r>
      <w:r w:rsidRPr="00CC3CC2">
        <w:rPr>
          <w:rtl/>
        </w:rPr>
        <w:t>יֶחֱטָ֨א</w:t>
      </w:r>
      <w:proofErr w:type="spellEnd"/>
      <w:r w:rsidRPr="00CC3CC2">
        <w:rPr>
          <w:rtl/>
        </w:rPr>
        <w:t xml:space="preserve"> הַמֶּ֜לֶךְ בְּעַבְדּ֣וֹ בְדָוִ֗ד כִּ֣י ל֤וֹא חָטָא֙ לָ֔ךְ וְכִ֥י מַעֲשָׂ֖יו טוֹב</w:t>
      </w:r>
      <w:r>
        <w:rPr>
          <w:rtl/>
        </w:rPr>
        <w:t>־</w:t>
      </w:r>
      <w:r w:rsidRPr="00CC3CC2">
        <w:rPr>
          <w:rtl/>
        </w:rPr>
        <w:t>לְךָ֥ מְאֹֽד:</w:t>
      </w:r>
      <w:r w:rsidRPr="00CC3CC2">
        <w:rPr>
          <w:rFonts w:ascii="Times New Roman" w:hAnsi="Times New Roman"/>
          <w:rtl/>
        </w:rPr>
        <w:t xml:space="preserve"> </w:t>
      </w:r>
      <w:bookmarkStart w:id="498" w:name="שמואלBאBפרק-יט-{ה}"/>
      <w:bookmarkEnd w:id="498"/>
      <w:r w:rsidRPr="00CC3CC2">
        <w:rPr>
          <w:rStyle w:val="affff8"/>
          <w:rtl/>
        </w:rPr>
        <w:t>{ה}</w:t>
      </w:r>
      <w:r>
        <w:rPr>
          <w:rFonts w:ascii="Times New Roman" w:hAnsi="Times New Roman"/>
          <w:sz w:val="41"/>
          <w:szCs w:val="41"/>
          <w:rtl/>
        </w:rPr>
        <w:t xml:space="preserve"> </w:t>
      </w:r>
      <w:r w:rsidRPr="00CC3CC2">
        <w:rPr>
          <w:rtl/>
        </w:rPr>
        <w:t xml:space="preserve">וַיָּשֶׂם֩ </w:t>
      </w:r>
      <w:proofErr w:type="spellStart"/>
      <w:r w:rsidRPr="00CC3CC2">
        <w:rPr>
          <w:rtl/>
        </w:rPr>
        <w:t>אֶת</w:t>
      </w:r>
      <w:r>
        <w:rPr>
          <w:rtl/>
        </w:rPr>
        <w:t>־</w:t>
      </w:r>
      <w:r w:rsidRPr="00CC3CC2">
        <w:rPr>
          <w:rtl/>
        </w:rPr>
        <w:t>נַפְשׁ֨ו</w:t>
      </w:r>
      <w:proofErr w:type="spellEnd"/>
      <w:r w:rsidRPr="00CC3CC2">
        <w:rPr>
          <w:rtl/>
        </w:rPr>
        <w:t xml:space="preserve">ֹ בְכַפּ֜וֹ וַיַּ֣ךְ </w:t>
      </w:r>
      <w:proofErr w:type="spellStart"/>
      <w:r w:rsidRPr="00CC3CC2">
        <w:rPr>
          <w:rtl/>
        </w:rPr>
        <w:t>אֶת</w:t>
      </w:r>
      <w:r>
        <w:rPr>
          <w:rtl/>
        </w:rPr>
        <w:t>־</w:t>
      </w:r>
      <w:r w:rsidRPr="00CC3CC2">
        <w:rPr>
          <w:rtl/>
        </w:rPr>
        <w:t>הַפְּלִשְׁתִּ֗י</w:t>
      </w:r>
      <w:proofErr w:type="spellEnd"/>
      <w:r w:rsidRPr="00CC3CC2">
        <w:rPr>
          <w:rtl/>
        </w:rPr>
        <w:t xml:space="preserve"> וַיַּ֨עַשׂ יְהוָ֜ה תְּשׁוּעָ֤ה גְדוֹלָה֙ </w:t>
      </w:r>
      <w:proofErr w:type="spellStart"/>
      <w:r w:rsidRPr="00CC3CC2">
        <w:rPr>
          <w:rtl/>
        </w:rPr>
        <w:t>לְכָל</w:t>
      </w:r>
      <w:r>
        <w:rPr>
          <w:rtl/>
        </w:rPr>
        <w:t>־</w:t>
      </w:r>
      <w:r w:rsidRPr="00CC3CC2">
        <w:rPr>
          <w:rtl/>
        </w:rPr>
        <w:t>יִשְׂרָאֵ֔ל</w:t>
      </w:r>
      <w:proofErr w:type="spellEnd"/>
      <w:r w:rsidRPr="00CC3CC2">
        <w:rPr>
          <w:rtl/>
        </w:rPr>
        <w:t xml:space="preserve"> רָאִ֖יתָ וַתִּשְׂמָ֑ח וְלָ֤מָּה תֶֽחֱטָא֙ בְּדָ֣ם נָקִ֔י לְהָמִ֥ית </w:t>
      </w:r>
      <w:proofErr w:type="spellStart"/>
      <w:r w:rsidRPr="00CC3CC2">
        <w:rPr>
          <w:rtl/>
        </w:rPr>
        <w:t>אֶת</w:t>
      </w:r>
      <w:r>
        <w:rPr>
          <w:rtl/>
        </w:rPr>
        <w:t>־</w:t>
      </w:r>
      <w:r w:rsidRPr="00CC3CC2">
        <w:rPr>
          <w:rtl/>
        </w:rPr>
        <w:t>דָּוִ֖ד</w:t>
      </w:r>
      <w:proofErr w:type="spellEnd"/>
      <w:r w:rsidRPr="00CC3CC2">
        <w:rPr>
          <w:rtl/>
        </w:rPr>
        <w:t xml:space="preserve"> חִנָּֽם:</w:t>
      </w:r>
      <w:r w:rsidRPr="00CC3CC2">
        <w:rPr>
          <w:rFonts w:ascii="Times New Roman" w:hAnsi="Times New Roman"/>
          <w:rtl/>
        </w:rPr>
        <w:t xml:space="preserve"> </w:t>
      </w:r>
      <w:bookmarkStart w:id="499" w:name="שמואלBאBפרק-יט-{ו}"/>
      <w:bookmarkEnd w:id="499"/>
      <w:r w:rsidRPr="00CC3CC2">
        <w:rPr>
          <w:rStyle w:val="affff8"/>
          <w:rtl/>
        </w:rPr>
        <w:t>{ו}</w:t>
      </w:r>
      <w:r>
        <w:rPr>
          <w:rFonts w:ascii="Times New Roman" w:hAnsi="Times New Roman"/>
          <w:sz w:val="41"/>
          <w:szCs w:val="41"/>
          <w:rtl/>
        </w:rPr>
        <w:t xml:space="preserve"> </w:t>
      </w:r>
      <w:r w:rsidRPr="00CC3CC2">
        <w:rPr>
          <w:rtl/>
        </w:rPr>
        <w:t xml:space="preserve">וַיִּשְׁמַ֥ע שָׁא֖וּל בְּק֣וֹל יְהוֹנָתָ֑ן וַיִּשָּׁבַ֣ע שָׁא֔וּל </w:t>
      </w:r>
      <w:proofErr w:type="spellStart"/>
      <w:r w:rsidRPr="00CC3CC2">
        <w:rPr>
          <w:rtl/>
        </w:rPr>
        <w:t>חַי</w:t>
      </w:r>
      <w:r>
        <w:rPr>
          <w:rtl/>
        </w:rPr>
        <w:t>־</w:t>
      </w:r>
      <w:r w:rsidRPr="00CC3CC2">
        <w:rPr>
          <w:rtl/>
        </w:rPr>
        <w:t>יְהוָ֖ה</w:t>
      </w:r>
      <w:proofErr w:type="spellEnd"/>
      <w:r w:rsidRPr="00CC3CC2">
        <w:rPr>
          <w:rtl/>
        </w:rPr>
        <w:t xml:space="preserve"> </w:t>
      </w:r>
      <w:proofErr w:type="spellStart"/>
      <w:r w:rsidRPr="00CC3CC2">
        <w:rPr>
          <w:rtl/>
        </w:rPr>
        <w:t>אִם</w:t>
      </w:r>
      <w:r>
        <w:rPr>
          <w:rtl/>
        </w:rPr>
        <w:t>־</w:t>
      </w:r>
      <w:r w:rsidRPr="00CC3CC2">
        <w:rPr>
          <w:rtl/>
        </w:rPr>
        <w:t>יוּמָֽת</w:t>
      </w:r>
      <w:proofErr w:type="spellEnd"/>
      <w:r w:rsidRPr="00CC3CC2">
        <w:rPr>
          <w:rtl/>
        </w:rPr>
        <w:t>:</w:t>
      </w:r>
      <w:r w:rsidRPr="00CC3CC2">
        <w:rPr>
          <w:rFonts w:ascii="Times New Roman" w:hAnsi="Times New Roman"/>
          <w:rtl/>
        </w:rPr>
        <w:t xml:space="preserve"> </w:t>
      </w:r>
      <w:bookmarkStart w:id="500" w:name="שמואלBאBפרק-יט-{ז}"/>
      <w:bookmarkEnd w:id="500"/>
      <w:r w:rsidRPr="00CC3CC2">
        <w:rPr>
          <w:rStyle w:val="affff8"/>
          <w:rtl/>
        </w:rPr>
        <w:t>{ז}</w:t>
      </w:r>
      <w:r>
        <w:rPr>
          <w:rFonts w:ascii="Times New Roman" w:hAnsi="Times New Roman"/>
          <w:sz w:val="41"/>
          <w:szCs w:val="41"/>
          <w:rtl/>
        </w:rPr>
        <w:t xml:space="preserve"> </w:t>
      </w:r>
      <w:r w:rsidRPr="00CC3CC2">
        <w:rPr>
          <w:rtl/>
        </w:rPr>
        <w:t>וַיִּקְרָ֤א יְהוֹנָתָן֙ לְדָוִ֔ד וַיַּגֶּד</w:t>
      </w:r>
      <w:r>
        <w:rPr>
          <w:rtl/>
        </w:rPr>
        <w:t>־</w:t>
      </w:r>
      <w:r w:rsidRPr="00CC3CC2">
        <w:rPr>
          <w:rtl/>
        </w:rPr>
        <w:t xml:space="preserve">לוֹ֙ יְה֣וֹנָתָ֔ן אֵ֥ת </w:t>
      </w:r>
      <w:proofErr w:type="spellStart"/>
      <w:r w:rsidRPr="00CC3CC2">
        <w:rPr>
          <w:rtl/>
        </w:rPr>
        <w:t>כָּל</w:t>
      </w:r>
      <w:r>
        <w:rPr>
          <w:rtl/>
        </w:rPr>
        <w:t>־</w:t>
      </w:r>
      <w:r w:rsidRPr="00CC3CC2">
        <w:rPr>
          <w:rtl/>
        </w:rPr>
        <w:t>הַדְּבָרִ֖ים</w:t>
      </w:r>
      <w:proofErr w:type="spellEnd"/>
      <w:r w:rsidRPr="00CC3CC2">
        <w:rPr>
          <w:rtl/>
        </w:rPr>
        <w:t xml:space="preserve"> הָאֵ֑לֶּה וַיָּבֵ֨א יְהוֹנָתָ֤ן </w:t>
      </w:r>
      <w:proofErr w:type="spellStart"/>
      <w:r w:rsidRPr="00CC3CC2">
        <w:rPr>
          <w:rtl/>
        </w:rPr>
        <w:lastRenderedPageBreak/>
        <w:t>אֶת</w:t>
      </w:r>
      <w:r>
        <w:rPr>
          <w:rtl/>
        </w:rPr>
        <w:t>־</w:t>
      </w:r>
      <w:r w:rsidRPr="00CC3CC2">
        <w:rPr>
          <w:rtl/>
        </w:rPr>
        <w:t>דָּוִד</w:t>
      </w:r>
      <w:proofErr w:type="spellEnd"/>
      <w:r w:rsidRPr="00CC3CC2">
        <w:rPr>
          <w:rtl/>
        </w:rPr>
        <w:t xml:space="preserve">֙ </w:t>
      </w:r>
      <w:proofErr w:type="spellStart"/>
      <w:r w:rsidRPr="00CC3CC2">
        <w:rPr>
          <w:rtl/>
        </w:rPr>
        <w:t>אֶל</w:t>
      </w:r>
      <w:r>
        <w:rPr>
          <w:rtl/>
        </w:rPr>
        <w:t>־</w:t>
      </w:r>
      <w:r w:rsidRPr="00CC3CC2">
        <w:rPr>
          <w:rtl/>
        </w:rPr>
        <w:t>שָׁא֔וּל</w:t>
      </w:r>
      <w:proofErr w:type="spellEnd"/>
      <w:r w:rsidRPr="00CC3CC2">
        <w:rPr>
          <w:rtl/>
        </w:rPr>
        <w:t xml:space="preserve"> וַיְהִ֥י לְפָנָ֖יו כְּאֶתְמ֥וֹל שִׁלְשֽׁוֹם:</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501" w:name="שמואלBאBפרק-יט-{ח}"/>
      <w:bookmarkEnd w:id="501"/>
      <w:r w:rsidRPr="00CC3CC2">
        <w:rPr>
          <w:rStyle w:val="affff8"/>
          <w:rtl/>
        </w:rPr>
        <w:t>{ח}</w:t>
      </w:r>
      <w:r>
        <w:rPr>
          <w:rFonts w:ascii="Times New Roman" w:hAnsi="Times New Roman"/>
          <w:sz w:val="41"/>
          <w:szCs w:val="41"/>
          <w:rtl/>
        </w:rPr>
        <w:t xml:space="preserve"> </w:t>
      </w:r>
      <w:r w:rsidRPr="00CC3CC2">
        <w:rPr>
          <w:rtl/>
        </w:rPr>
        <w:t>וַתּ֥וֹסֶף הַמִּלְחָמָ֖ה לִֽהְי֑וֹת וַיֵּצֵ֨א דָוִ֜ד וַיִּלָּ֣חֶם בַּפְּלִשְׁתִּ֗ים וַיַּ֤ךְ בָּהֶם֙ מַכָּ֣ה גְדוֹלָ֔ה וַיָּנֻ֖סוּ מִפָּנָֽיו:</w:t>
      </w:r>
      <w:r w:rsidRPr="00CC3CC2">
        <w:rPr>
          <w:rFonts w:ascii="Times New Roman" w:hAnsi="Times New Roman"/>
          <w:rtl/>
        </w:rPr>
        <w:t xml:space="preserve"> </w:t>
      </w:r>
      <w:bookmarkStart w:id="502" w:name="שמואלBאBפרק-יט-{ט}"/>
      <w:bookmarkEnd w:id="502"/>
      <w:r w:rsidRPr="00CC3CC2">
        <w:rPr>
          <w:rStyle w:val="affff8"/>
          <w:rtl/>
        </w:rPr>
        <w:t>{ט}</w:t>
      </w:r>
      <w:r>
        <w:rPr>
          <w:rFonts w:ascii="Times New Roman" w:hAnsi="Times New Roman"/>
          <w:sz w:val="41"/>
          <w:szCs w:val="41"/>
          <w:rtl/>
        </w:rPr>
        <w:t xml:space="preserve"> </w:t>
      </w:r>
      <w:r w:rsidRPr="00CC3CC2">
        <w:rPr>
          <w:rtl/>
        </w:rPr>
        <w:t xml:space="preserve">וַתְּהִי֩ ר֨וּחַ יְהוָ֤ה | רָעָה֙ </w:t>
      </w:r>
      <w:proofErr w:type="spellStart"/>
      <w:r w:rsidRPr="00CC3CC2">
        <w:rPr>
          <w:rtl/>
        </w:rPr>
        <w:t>אֶל</w:t>
      </w:r>
      <w:r>
        <w:rPr>
          <w:rtl/>
        </w:rPr>
        <w:t>־</w:t>
      </w:r>
      <w:r w:rsidRPr="00CC3CC2">
        <w:rPr>
          <w:rtl/>
        </w:rPr>
        <w:t>שָׁא֔וּל</w:t>
      </w:r>
      <w:proofErr w:type="spellEnd"/>
      <w:r w:rsidRPr="00CC3CC2">
        <w:rPr>
          <w:rtl/>
        </w:rPr>
        <w:t xml:space="preserve"> וְהוּא֙ בְּבֵית֣וֹ יוֹשֵׁ֔ב וַחֲנִית֖וֹ בְּיָד֑וֹ וְדָוִ֖ד מְנַגֵּ֥ן בְּיָֽד:</w:t>
      </w:r>
      <w:r w:rsidRPr="00CC3CC2">
        <w:rPr>
          <w:rFonts w:ascii="Times New Roman" w:hAnsi="Times New Roman"/>
          <w:rtl/>
        </w:rPr>
        <w:t xml:space="preserve"> </w:t>
      </w:r>
      <w:bookmarkStart w:id="503" w:name="שמואלBאBפרק-יט-{י}"/>
      <w:bookmarkEnd w:id="503"/>
      <w:r w:rsidRPr="00CC3CC2">
        <w:rPr>
          <w:rStyle w:val="affff8"/>
          <w:rtl/>
        </w:rPr>
        <w:t>{י}</w:t>
      </w:r>
      <w:r>
        <w:rPr>
          <w:rFonts w:ascii="Times New Roman" w:hAnsi="Times New Roman"/>
          <w:sz w:val="41"/>
          <w:szCs w:val="41"/>
          <w:rtl/>
        </w:rPr>
        <w:t xml:space="preserve"> </w:t>
      </w:r>
      <w:r w:rsidRPr="00CC3CC2">
        <w:rPr>
          <w:rtl/>
        </w:rPr>
        <w:t xml:space="preserve">וַיְבַקֵּ֨שׁ שָׁא֜וּל לְהַכּ֤וֹת בַּֽחֲנִית֙ בְּדָוִ֣ד וּבַקִּ֔יר וַיִּפְטַר֙ מִפְּנֵ֣י שָׁא֔וּל וַיַּ֥ךְ </w:t>
      </w:r>
      <w:proofErr w:type="spellStart"/>
      <w:r w:rsidRPr="00CC3CC2">
        <w:rPr>
          <w:rtl/>
        </w:rPr>
        <w:t>אֶֽת</w:t>
      </w:r>
      <w:r>
        <w:rPr>
          <w:rtl/>
        </w:rPr>
        <w:t>־</w:t>
      </w:r>
      <w:r w:rsidRPr="00CC3CC2">
        <w:rPr>
          <w:rtl/>
        </w:rPr>
        <w:t>הַחֲנִ֖ית</w:t>
      </w:r>
      <w:proofErr w:type="spellEnd"/>
      <w:r w:rsidRPr="00CC3CC2">
        <w:rPr>
          <w:rtl/>
        </w:rPr>
        <w:t xml:space="preserve"> בַּקִּ֑יר וְדָוִ֛ד נָ֥ס וַיִּמָּלֵ֖ט בַּלַּ֥יְלָה הֽוּא:</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504" w:name="שמואלBאBפרק-יט-{יא}"/>
      <w:bookmarkEnd w:id="504"/>
      <w:r w:rsidRPr="00CC3CC2">
        <w:rPr>
          <w:rStyle w:val="affff8"/>
          <w:rtl/>
        </w:rPr>
        <w:t>{יא}</w:t>
      </w:r>
      <w:r>
        <w:rPr>
          <w:rFonts w:ascii="Times New Roman" w:hAnsi="Times New Roman"/>
          <w:sz w:val="41"/>
          <w:szCs w:val="41"/>
          <w:rtl/>
        </w:rPr>
        <w:t xml:space="preserve"> </w:t>
      </w:r>
      <w:r w:rsidRPr="00CC3CC2">
        <w:rPr>
          <w:rtl/>
        </w:rPr>
        <w:t xml:space="preserve">וַיִּשְׁלַח֩ שָׁא֨וּל מַלְאָכִ֜ים </w:t>
      </w:r>
      <w:proofErr w:type="spellStart"/>
      <w:r w:rsidRPr="00CC3CC2">
        <w:rPr>
          <w:rtl/>
        </w:rPr>
        <w:t>אֶל</w:t>
      </w:r>
      <w:r>
        <w:rPr>
          <w:rtl/>
        </w:rPr>
        <w:t>־</w:t>
      </w:r>
      <w:r w:rsidRPr="00CC3CC2">
        <w:rPr>
          <w:rtl/>
        </w:rPr>
        <w:t>בֵּ֤ית</w:t>
      </w:r>
      <w:proofErr w:type="spellEnd"/>
      <w:r w:rsidRPr="00CC3CC2">
        <w:rPr>
          <w:rtl/>
        </w:rPr>
        <w:t xml:space="preserve"> דָּוִד֙ לְשָׁמְר֔וֹ וְלַהֲמִית֖וֹ בַּבֹּ֑קֶר וַתַּגֵּ֣ד לְדָוִ֗ד מִיכַ֤ל אִשְׁתּוֹ֙ לֵאמֹ֔ר </w:t>
      </w:r>
      <w:proofErr w:type="spellStart"/>
      <w:r w:rsidRPr="00CC3CC2">
        <w:rPr>
          <w:rtl/>
        </w:rPr>
        <w:t>אִם</w:t>
      </w:r>
      <w:r>
        <w:rPr>
          <w:rtl/>
        </w:rPr>
        <w:t>־</w:t>
      </w:r>
      <w:r w:rsidRPr="00CC3CC2">
        <w:rPr>
          <w:rtl/>
        </w:rPr>
        <w:t>אֵ֨ינְך</w:t>
      </w:r>
      <w:proofErr w:type="spellEnd"/>
      <w:r w:rsidRPr="00CC3CC2">
        <w:rPr>
          <w:rtl/>
        </w:rPr>
        <w:t xml:space="preserve">ָ֜ מְמַלֵּ֤ט </w:t>
      </w:r>
      <w:proofErr w:type="spellStart"/>
      <w:r w:rsidRPr="00CC3CC2">
        <w:rPr>
          <w:rtl/>
        </w:rPr>
        <w:t>אֶֽת</w:t>
      </w:r>
      <w:r>
        <w:rPr>
          <w:rtl/>
        </w:rPr>
        <w:t>־</w:t>
      </w:r>
      <w:r w:rsidRPr="00CC3CC2">
        <w:rPr>
          <w:rtl/>
        </w:rPr>
        <w:t>נַפְשְׁך</w:t>
      </w:r>
      <w:proofErr w:type="spellEnd"/>
      <w:r w:rsidRPr="00CC3CC2">
        <w:rPr>
          <w:rtl/>
        </w:rPr>
        <w:t>ָ֙ הַלַּ֔יְלָה מָחָ֖ר אַתָּ֥ה מוּמָֽת:</w:t>
      </w:r>
      <w:r w:rsidRPr="00CC3CC2">
        <w:rPr>
          <w:rFonts w:ascii="Times New Roman" w:hAnsi="Times New Roman"/>
          <w:rtl/>
        </w:rPr>
        <w:t xml:space="preserve"> </w:t>
      </w:r>
      <w:bookmarkStart w:id="505" w:name="שמואלBאBפרק-יט-{יב}"/>
      <w:bookmarkEnd w:id="505"/>
      <w:r w:rsidRPr="00CC3CC2">
        <w:rPr>
          <w:rStyle w:val="affff8"/>
          <w:rtl/>
        </w:rPr>
        <w:t>{יב}</w:t>
      </w:r>
      <w:r>
        <w:rPr>
          <w:rFonts w:ascii="Times New Roman" w:hAnsi="Times New Roman"/>
          <w:sz w:val="41"/>
          <w:szCs w:val="41"/>
          <w:rtl/>
        </w:rPr>
        <w:t xml:space="preserve"> </w:t>
      </w:r>
      <w:r w:rsidRPr="00CC3CC2">
        <w:rPr>
          <w:rtl/>
        </w:rPr>
        <w:t xml:space="preserve">וַתֹּ֧רֶד מִיכַ֛ל </w:t>
      </w:r>
      <w:proofErr w:type="spellStart"/>
      <w:r w:rsidRPr="00CC3CC2">
        <w:rPr>
          <w:rtl/>
        </w:rPr>
        <w:t>אֶת</w:t>
      </w:r>
      <w:r>
        <w:rPr>
          <w:rtl/>
        </w:rPr>
        <w:t>־</w:t>
      </w:r>
      <w:r w:rsidRPr="00CC3CC2">
        <w:rPr>
          <w:rtl/>
        </w:rPr>
        <w:t>דָּוִ֖ד</w:t>
      </w:r>
      <w:proofErr w:type="spellEnd"/>
      <w:r w:rsidRPr="00CC3CC2">
        <w:rPr>
          <w:rtl/>
        </w:rPr>
        <w:t xml:space="preserve"> בְּעַ֣ד הַחַלּ֑וֹן וַיֵּ֥לֶךְ וַיִּבְרַ֖ח וַיִּמָּלֵֽט:</w:t>
      </w:r>
      <w:r w:rsidRPr="00CC3CC2">
        <w:rPr>
          <w:rFonts w:ascii="Times New Roman" w:hAnsi="Times New Roman"/>
          <w:rtl/>
        </w:rPr>
        <w:t xml:space="preserve"> </w:t>
      </w:r>
      <w:bookmarkStart w:id="506" w:name="שמואלBאBפרק-יט-{יג}"/>
      <w:bookmarkEnd w:id="506"/>
      <w:r w:rsidRPr="00CC3CC2">
        <w:rPr>
          <w:rStyle w:val="affff8"/>
          <w:rtl/>
        </w:rPr>
        <w:t>{יג}</w:t>
      </w:r>
      <w:r>
        <w:rPr>
          <w:rFonts w:ascii="Times New Roman" w:hAnsi="Times New Roman"/>
          <w:sz w:val="41"/>
          <w:szCs w:val="41"/>
          <w:rtl/>
        </w:rPr>
        <w:t xml:space="preserve"> </w:t>
      </w:r>
      <w:r w:rsidRPr="00CC3CC2">
        <w:rPr>
          <w:rtl/>
        </w:rPr>
        <w:t xml:space="preserve">וַתִּקַּ֨ח מִיכַ֜ל </w:t>
      </w:r>
      <w:proofErr w:type="spellStart"/>
      <w:r w:rsidRPr="00CC3CC2">
        <w:rPr>
          <w:rtl/>
        </w:rPr>
        <w:t>אֶת</w:t>
      </w:r>
      <w:r>
        <w:rPr>
          <w:rtl/>
        </w:rPr>
        <w:t>־</w:t>
      </w:r>
      <w:r w:rsidRPr="00CC3CC2">
        <w:rPr>
          <w:rtl/>
        </w:rPr>
        <w:t>הַתְּרָפִ֗ים</w:t>
      </w:r>
      <w:proofErr w:type="spellEnd"/>
      <w:r w:rsidRPr="00CC3CC2">
        <w:rPr>
          <w:rtl/>
        </w:rPr>
        <w:t xml:space="preserve"> וַתָּ֙שֶׂם֙ </w:t>
      </w:r>
      <w:proofErr w:type="spellStart"/>
      <w:r w:rsidRPr="00CC3CC2">
        <w:rPr>
          <w:rtl/>
        </w:rPr>
        <w:t>אֶל</w:t>
      </w:r>
      <w:r>
        <w:rPr>
          <w:rtl/>
        </w:rPr>
        <w:t>־</w:t>
      </w:r>
      <w:r w:rsidRPr="00CC3CC2">
        <w:rPr>
          <w:rtl/>
        </w:rPr>
        <w:t>הַמִּטָּ֔ה</w:t>
      </w:r>
      <w:proofErr w:type="spellEnd"/>
      <w:r w:rsidRPr="00CC3CC2">
        <w:rPr>
          <w:rtl/>
        </w:rPr>
        <w:t xml:space="preserve"> וְאֵת֙ כְּבִ֣יר הָֽעִזִּ֔ים שָׂ֖מָה מְרַֽאֲשֹׁתָ֑יו וַתְּכַ֖ס בַּבָּֽגֶד:</w:t>
      </w:r>
      <w:r w:rsidRPr="00CC3CC2">
        <w:rPr>
          <w:rFonts w:ascii="Times New Roman" w:hAnsi="Times New Roman"/>
          <w:rtl/>
        </w:rPr>
        <w:t xml:space="preserve"> </w:t>
      </w:r>
      <w:r w:rsidRPr="00CC3CC2">
        <w:rPr>
          <w:rFonts w:ascii="Times New Roman" w:hAnsi="Times New Roman"/>
          <w:sz w:val="24"/>
          <w:szCs w:val="24"/>
          <w:rtl/>
        </w:rPr>
        <w:t>(ס)</w:t>
      </w:r>
    </w:p>
    <w:p w14:paraId="28624517" w14:textId="50BC2EE4" w:rsidR="00CC3CC2" w:rsidRDefault="00CC3CC2" w:rsidP="00B25434">
      <w:pPr>
        <w:pStyle w:val="a6"/>
        <w:rPr>
          <w:rtl/>
        </w:rPr>
      </w:pPr>
      <w:r w:rsidRPr="00CC3CC2">
        <w:rPr>
          <w:rStyle w:val="affff7"/>
          <w:rtl/>
        </w:rPr>
        <w:t>ותקח מיכל.</w:t>
      </w:r>
      <w:r w:rsidRPr="00CC3CC2">
        <w:rPr>
          <w:rtl/>
        </w:rPr>
        <w:t xml:space="preserve"> כדי שלא יבינו שברח וירדפו אחריו: </w:t>
      </w:r>
      <w:r w:rsidRPr="00CC3CC2">
        <w:rPr>
          <w:rStyle w:val="affff7"/>
          <w:rtl/>
        </w:rPr>
        <w:t>את התרפים.</w:t>
      </w:r>
      <w:r w:rsidRPr="00CC3CC2">
        <w:rPr>
          <w:rtl/>
        </w:rPr>
        <w:t xml:space="preserve"> עשויים בדמות גוף אדם: </w:t>
      </w:r>
      <w:r w:rsidRPr="00CC3CC2">
        <w:rPr>
          <w:rStyle w:val="affff7"/>
          <w:rtl/>
        </w:rPr>
        <w:t>כביר העזים.</w:t>
      </w:r>
      <w:r w:rsidRPr="00CC3CC2">
        <w:rPr>
          <w:rtl/>
        </w:rPr>
        <w:t xml:space="preserve"> עור מופשט שלם כחמת, </w:t>
      </w:r>
      <w:proofErr w:type="spellStart"/>
      <w:r w:rsidRPr="00CC3CC2">
        <w:rPr>
          <w:rtl/>
        </w:rPr>
        <w:t>פלוצי</w:t>
      </w:r>
      <w:proofErr w:type="spellEnd"/>
      <w:r w:rsidRPr="00CC3CC2">
        <w:rPr>
          <w:rtl/>
        </w:rPr>
        <w:t xml:space="preserve">''ל </w:t>
      </w:r>
      <w:proofErr w:type="spellStart"/>
      <w:r w:rsidRPr="00CC3CC2">
        <w:rPr>
          <w:rtl/>
        </w:rPr>
        <w:t>בלע''ז</w:t>
      </w:r>
      <w:proofErr w:type="spellEnd"/>
      <w:r w:rsidRPr="00CC3CC2">
        <w:rPr>
          <w:rtl/>
        </w:rPr>
        <w:t xml:space="preserve">: </w:t>
      </w:r>
      <w:r w:rsidRPr="00CC3CC2">
        <w:rPr>
          <w:rStyle w:val="affff7"/>
          <w:rtl/>
        </w:rPr>
        <w:t>שמה מראשותיו.</w:t>
      </w:r>
      <w:r w:rsidRPr="00CC3CC2">
        <w:rPr>
          <w:rtl/>
        </w:rPr>
        <w:t xml:space="preserve"> לפי שאין לתרפים שיער, וזה דומה לשיער אדם: </w:t>
      </w:r>
    </w:p>
    <w:p w14:paraId="16EE4986" w14:textId="03EDFF1D" w:rsidR="00CC3CC2" w:rsidRDefault="00CC3CC2" w:rsidP="00B25434">
      <w:pPr>
        <w:pStyle w:val="a5"/>
        <w:rPr>
          <w:rtl/>
        </w:rPr>
      </w:pPr>
      <w:bookmarkStart w:id="507" w:name="שמואלBאBפרק-יט-{יד}"/>
      <w:bookmarkEnd w:id="507"/>
      <w:r w:rsidRPr="00CC3CC2">
        <w:rPr>
          <w:rStyle w:val="affff8"/>
          <w:rtl/>
        </w:rPr>
        <w:t>{יד}</w:t>
      </w:r>
      <w:r>
        <w:rPr>
          <w:rFonts w:ascii="Times New Roman" w:hAnsi="Times New Roman"/>
          <w:sz w:val="41"/>
          <w:szCs w:val="41"/>
          <w:rtl/>
        </w:rPr>
        <w:t xml:space="preserve"> </w:t>
      </w:r>
      <w:r w:rsidRPr="00CC3CC2">
        <w:rPr>
          <w:rtl/>
        </w:rPr>
        <w:t xml:space="preserve">וַיִּשְׁלַ֥ח שָׁא֛וּל מַלְאָכִ֖ים לָקַ֣חַת </w:t>
      </w:r>
      <w:proofErr w:type="spellStart"/>
      <w:r w:rsidRPr="00CC3CC2">
        <w:rPr>
          <w:rtl/>
        </w:rPr>
        <w:t>אֶת</w:t>
      </w:r>
      <w:r>
        <w:rPr>
          <w:rtl/>
        </w:rPr>
        <w:t>־</w:t>
      </w:r>
      <w:r w:rsidRPr="00CC3CC2">
        <w:rPr>
          <w:rtl/>
        </w:rPr>
        <w:t>דָּוִ֑ד</w:t>
      </w:r>
      <w:proofErr w:type="spellEnd"/>
      <w:r w:rsidRPr="00CC3CC2">
        <w:rPr>
          <w:rtl/>
        </w:rPr>
        <w:t xml:space="preserve"> וַתֹּ֖אמֶר חֹלֶ֥ה הֽוּא:</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508" w:name="שמואלBאBפרק-יט-{טו}"/>
      <w:bookmarkEnd w:id="508"/>
      <w:r w:rsidRPr="00CC3CC2">
        <w:rPr>
          <w:rStyle w:val="affff8"/>
          <w:rtl/>
        </w:rPr>
        <w:t>{טו}</w:t>
      </w:r>
      <w:r>
        <w:rPr>
          <w:rFonts w:ascii="Times New Roman" w:hAnsi="Times New Roman"/>
          <w:sz w:val="41"/>
          <w:szCs w:val="41"/>
          <w:rtl/>
        </w:rPr>
        <w:t xml:space="preserve"> </w:t>
      </w:r>
      <w:r w:rsidRPr="00CC3CC2">
        <w:rPr>
          <w:rtl/>
        </w:rPr>
        <w:t xml:space="preserve">וַיִּשְׁלַ֤ח שָׁאוּל֙ </w:t>
      </w:r>
      <w:proofErr w:type="spellStart"/>
      <w:r w:rsidRPr="00CC3CC2">
        <w:rPr>
          <w:rtl/>
        </w:rPr>
        <w:t>אֶת</w:t>
      </w:r>
      <w:r>
        <w:rPr>
          <w:rtl/>
        </w:rPr>
        <w:t>־</w:t>
      </w:r>
      <w:r w:rsidRPr="00CC3CC2">
        <w:rPr>
          <w:rtl/>
        </w:rPr>
        <w:t>הַמַּלְאָכִ֔ים</w:t>
      </w:r>
      <w:proofErr w:type="spellEnd"/>
      <w:r w:rsidRPr="00CC3CC2">
        <w:rPr>
          <w:rtl/>
        </w:rPr>
        <w:t xml:space="preserve"> לִרְא֥וֹת </w:t>
      </w:r>
      <w:proofErr w:type="spellStart"/>
      <w:r w:rsidRPr="00CC3CC2">
        <w:rPr>
          <w:rtl/>
        </w:rPr>
        <w:t>אֶת</w:t>
      </w:r>
      <w:r>
        <w:rPr>
          <w:rtl/>
        </w:rPr>
        <w:t>־</w:t>
      </w:r>
      <w:r w:rsidRPr="00CC3CC2">
        <w:rPr>
          <w:rtl/>
        </w:rPr>
        <w:t>דָּוִ֖ד</w:t>
      </w:r>
      <w:proofErr w:type="spellEnd"/>
      <w:r w:rsidRPr="00CC3CC2">
        <w:rPr>
          <w:rtl/>
        </w:rPr>
        <w:t xml:space="preserve"> לֵאמֹ֑ר הַעֲל֨וּ אֹת֧וֹ בַמִּטָּ֛ה אֵלַ֖י </w:t>
      </w:r>
      <w:proofErr w:type="spellStart"/>
      <w:r w:rsidRPr="00CC3CC2">
        <w:rPr>
          <w:rtl/>
        </w:rPr>
        <w:t>לַהֲמִתֽו</w:t>
      </w:r>
      <w:proofErr w:type="spellEnd"/>
      <w:r w:rsidRPr="00CC3CC2">
        <w:rPr>
          <w:rtl/>
        </w:rPr>
        <w:t>ֹ:</w:t>
      </w:r>
      <w:r w:rsidRPr="00CC3CC2">
        <w:rPr>
          <w:rFonts w:ascii="Times New Roman" w:hAnsi="Times New Roman"/>
          <w:rtl/>
        </w:rPr>
        <w:t xml:space="preserve"> </w:t>
      </w:r>
      <w:bookmarkStart w:id="509" w:name="שמואלBאBפרק-יט-{טז}"/>
      <w:bookmarkEnd w:id="509"/>
      <w:r w:rsidRPr="00CC3CC2">
        <w:rPr>
          <w:rStyle w:val="affff8"/>
          <w:rtl/>
        </w:rPr>
        <w:t>{טז}</w:t>
      </w:r>
      <w:r>
        <w:rPr>
          <w:rFonts w:ascii="Times New Roman" w:hAnsi="Times New Roman"/>
          <w:sz w:val="41"/>
          <w:szCs w:val="41"/>
          <w:rtl/>
        </w:rPr>
        <w:t xml:space="preserve"> </w:t>
      </w:r>
      <w:r w:rsidRPr="00CC3CC2">
        <w:rPr>
          <w:rtl/>
        </w:rPr>
        <w:t xml:space="preserve">וַיָּבֹ֙אוּ֙ הַמַּלְאָכִ֔ים וְהִנֵּ֥ה הַתְּרָפִ֖ים </w:t>
      </w:r>
      <w:proofErr w:type="spellStart"/>
      <w:r w:rsidRPr="00CC3CC2">
        <w:rPr>
          <w:rtl/>
        </w:rPr>
        <w:t>אֶל</w:t>
      </w:r>
      <w:r>
        <w:rPr>
          <w:rtl/>
        </w:rPr>
        <w:t>־</w:t>
      </w:r>
      <w:r w:rsidRPr="00CC3CC2">
        <w:rPr>
          <w:rtl/>
        </w:rPr>
        <w:t>הַמִּטָּ֑ה</w:t>
      </w:r>
      <w:proofErr w:type="spellEnd"/>
      <w:r w:rsidRPr="00CC3CC2">
        <w:rPr>
          <w:rtl/>
        </w:rPr>
        <w:t xml:space="preserve"> וּכְבִ֥יר הָעִזִּ֖ים מְרַאֲשֹׁתָֽיו:</w:t>
      </w:r>
      <w:r w:rsidRPr="00CC3CC2">
        <w:rPr>
          <w:rFonts w:ascii="Times New Roman" w:hAnsi="Times New Roman"/>
          <w:rtl/>
        </w:rPr>
        <w:t xml:space="preserve"> </w:t>
      </w:r>
      <w:bookmarkStart w:id="510" w:name="שמואלBאBפרק-יט-{יז}"/>
      <w:bookmarkEnd w:id="510"/>
      <w:r w:rsidRPr="00CC3CC2">
        <w:rPr>
          <w:rStyle w:val="affff8"/>
          <w:rtl/>
        </w:rPr>
        <w:t>{יז}</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מִיכַ֗ל</w:t>
      </w:r>
      <w:proofErr w:type="spellEnd"/>
      <w:r w:rsidRPr="00CC3CC2">
        <w:rPr>
          <w:rtl/>
        </w:rPr>
        <w:t xml:space="preserve"> לָ֤מָּה כָּ֙כָה֙ רִמִּיתִ֔נִי וַתְּשַׁלְּחִ֥י </w:t>
      </w:r>
      <w:proofErr w:type="spellStart"/>
      <w:r w:rsidRPr="00CC3CC2">
        <w:rPr>
          <w:rtl/>
        </w:rPr>
        <w:t>אֶת</w:t>
      </w:r>
      <w:r>
        <w:rPr>
          <w:rtl/>
        </w:rPr>
        <w:t>־</w:t>
      </w:r>
      <w:r w:rsidRPr="00CC3CC2">
        <w:rPr>
          <w:rtl/>
        </w:rPr>
        <w:t>אֹיְבִ֖י</w:t>
      </w:r>
      <w:proofErr w:type="spellEnd"/>
      <w:r w:rsidRPr="00CC3CC2">
        <w:rPr>
          <w:rtl/>
        </w:rPr>
        <w:t xml:space="preserve"> וַיִּמָּלֵ֑ט וַתֹּ֤אמֶר מִיכַל֙ </w:t>
      </w:r>
      <w:proofErr w:type="spellStart"/>
      <w:r w:rsidRPr="00CC3CC2">
        <w:rPr>
          <w:rtl/>
        </w:rPr>
        <w:t>אֶל</w:t>
      </w:r>
      <w:r>
        <w:rPr>
          <w:rtl/>
        </w:rPr>
        <w:t>־</w:t>
      </w:r>
      <w:r w:rsidRPr="00CC3CC2">
        <w:rPr>
          <w:rtl/>
        </w:rPr>
        <w:t>שָׁא֔וּל</w:t>
      </w:r>
      <w:proofErr w:type="spellEnd"/>
      <w:r w:rsidRPr="00CC3CC2">
        <w:rPr>
          <w:rtl/>
        </w:rPr>
        <w:t xml:space="preserve"> </w:t>
      </w:r>
      <w:proofErr w:type="spellStart"/>
      <w:r w:rsidRPr="00CC3CC2">
        <w:rPr>
          <w:rtl/>
        </w:rPr>
        <w:t>הוּא</w:t>
      </w:r>
      <w:r>
        <w:rPr>
          <w:rtl/>
        </w:rPr>
        <w:t>־</w:t>
      </w:r>
      <w:r w:rsidRPr="00CC3CC2">
        <w:rPr>
          <w:rtl/>
        </w:rPr>
        <w:t>אָמַ֥ר</w:t>
      </w:r>
      <w:proofErr w:type="spellEnd"/>
      <w:r w:rsidRPr="00CC3CC2">
        <w:rPr>
          <w:rtl/>
        </w:rPr>
        <w:t xml:space="preserve"> אֵלַ֛י שַׁלְּחִ֖נִי לָמָ֥ה </w:t>
      </w:r>
      <w:r w:rsidRPr="00CC3CC2">
        <w:rPr>
          <w:rtl/>
        </w:rPr>
        <w:t>אֲמִיתֵֽךְ:</w:t>
      </w:r>
    </w:p>
    <w:p w14:paraId="36C4B36C" w14:textId="5E5FD378" w:rsidR="00CC3CC2" w:rsidRDefault="00CC3CC2" w:rsidP="00B25434">
      <w:pPr>
        <w:pStyle w:val="a6"/>
        <w:rPr>
          <w:rtl/>
        </w:rPr>
      </w:pPr>
      <w:r w:rsidRPr="00CC3CC2">
        <w:rPr>
          <w:rStyle w:val="affff7"/>
          <w:rtl/>
        </w:rPr>
        <w:t>הוא אמר אלי וגו'.</w:t>
      </w:r>
      <w:r w:rsidRPr="00CC3CC2">
        <w:rPr>
          <w:rtl/>
        </w:rPr>
        <w:t xml:space="preserve"> אתה מסרתני ביד לסטים אחד, שלף חרבו עלי עד ששלחתיו: </w:t>
      </w:r>
    </w:p>
    <w:p w14:paraId="06843D5E" w14:textId="054453A1" w:rsidR="00CC3CC2" w:rsidRDefault="00CC3CC2" w:rsidP="00B25434">
      <w:pPr>
        <w:pStyle w:val="a5"/>
        <w:rPr>
          <w:rtl/>
        </w:rPr>
      </w:pPr>
      <w:bookmarkStart w:id="511" w:name="שמואלBאBפרק-יט-{יח}"/>
      <w:bookmarkEnd w:id="511"/>
      <w:r w:rsidRPr="00CC3CC2">
        <w:rPr>
          <w:rStyle w:val="affff8"/>
          <w:rtl/>
        </w:rPr>
        <w:t>{יח}</w:t>
      </w:r>
      <w:r>
        <w:rPr>
          <w:rFonts w:ascii="Times New Roman" w:hAnsi="Times New Roman"/>
          <w:sz w:val="41"/>
          <w:szCs w:val="41"/>
          <w:rtl/>
        </w:rPr>
        <w:t xml:space="preserve"> </w:t>
      </w:r>
      <w:r w:rsidRPr="00CC3CC2">
        <w:rPr>
          <w:rtl/>
        </w:rPr>
        <w:t xml:space="preserve">וְדָוִ֨ד בָּרַ֜ח וַיִּמָּלֵ֗ט וַיָּבֹ֤א </w:t>
      </w:r>
      <w:proofErr w:type="spellStart"/>
      <w:r w:rsidRPr="00CC3CC2">
        <w:rPr>
          <w:rtl/>
        </w:rPr>
        <w:t>אֶל</w:t>
      </w:r>
      <w:r>
        <w:rPr>
          <w:rtl/>
        </w:rPr>
        <w:t>־</w:t>
      </w:r>
      <w:r w:rsidRPr="00CC3CC2">
        <w:rPr>
          <w:rtl/>
        </w:rPr>
        <w:t>שְׁמוּאֵל</w:t>
      </w:r>
      <w:proofErr w:type="spellEnd"/>
      <w:r w:rsidRPr="00CC3CC2">
        <w:rPr>
          <w:rtl/>
        </w:rPr>
        <w:t>֙ הָרָמָ֔תָה וַיַּ֨גֶּד</w:t>
      </w:r>
      <w:r>
        <w:rPr>
          <w:rtl/>
        </w:rPr>
        <w:t>־</w:t>
      </w:r>
      <w:r w:rsidRPr="00CC3CC2">
        <w:rPr>
          <w:rtl/>
        </w:rPr>
        <w:t>ל֔וֹ אֵ֛ת כָּל</w:t>
      </w:r>
      <w:r>
        <w:rPr>
          <w:rtl/>
        </w:rPr>
        <w:t>־</w:t>
      </w:r>
      <w:r w:rsidRPr="00CC3CC2">
        <w:rPr>
          <w:rtl/>
        </w:rPr>
        <w:t xml:space="preserve">אֲשֶׁ֥ר </w:t>
      </w:r>
      <w:proofErr w:type="spellStart"/>
      <w:r w:rsidRPr="00CC3CC2">
        <w:rPr>
          <w:rtl/>
        </w:rPr>
        <w:t>עָֽשָׂה</w:t>
      </w:r>
      <w:r>
        <w:rPr>
          <w:rtl/>
        </w:rPr>
        <w:t>־</w:t>
      </w:r>
      <w:r w:rsidRPr="00CC3CC2">
        <w:rPr>
          <w:rtl/>
        </w:rPr>
        <w:t>ל֖ו</w:t>
      </w:r>
      <w:proofErr w:type="spellEnd"/>
      <w:r w:rsidRPr="00CC3CC2">
        <w:rPr>
          <w:rtl/>
        </w:rPr>
        <w:t xml:space="preserve">ֹ שָׁא֑וּל וַיֵּ֤לֶךְ הוּא֙ וּשְׁמוּאֵ֔ל וַיֵּשְׁב֖וּ </w:t>
      </w:r>
      <w:r w:rsidRPr="00CC3CC2">
        <w:rPr>
          <w:sz w:val="24"/>
          <w:szCs w:val="24"/>
          <w:rtl/>
        </w:rPr>
        <w:t>(</w:t>
      </w:r>
      <w:proofErr w:type="spellStart"/>
      <w:r w:rsidRPr="00CC3CC2">
        <w:rPr>
          <w:sz w:val="24"/>
          <w:szCs w:val="24"/>
          <w:rtl/>
        </w:rPr>
        <w:t>בנוית</w:t>
      </w:r>
      <w:proofErr w:type="spellEnd"/>
      <w:r w:rsidRPr="00CC3CC2">
        <w:rPr>
          <w:sz w:val="24"/>
          <w:szCs w:val="24"/>
          <w:rtl/>
        </w:rPr>
        <w:t>)</w:t>
      </w:r>
      <w:r w:rsidRPr="00CC3CC2">
        <w:rPr>
          <w:rtl/>
        </w:rPr>
        <w:t xml:space="preserve"> בְּנָֽיוֹת:</w:t>
      </w:r>
      <w:r w:rsidRPr="00CC3CC2">
        <w:rPr>
          <w:rFonts w:ascii="Times New Roman" w:hAnsi="Times New Roman"/>
          <w:rtl/>
        </w:rPr>
        <w:t xml:space="preserve"> </w:t>
      </w:r>
      <w:bookmarkStart w:id="512" w:name="שמואלBאBפרק-יט-{יט}"/>
      <w:bookmarkEnd w:id="512"/>
      <w:r w:rsidRPr="00CC3CC2">
        <w:rPr>
          <w:rStyle w:val="affff8"/>
          <w:rtl/>
        </w:rPr>
        <w:t>{יט}</w:t>
      </w:r>
      <w:r>
        <w:rPr>
          <w:rFonts w:ascii="Times New Roman" w:hAnsi="Times New Roman"/>
          <w:sz w:val="41"/>
          <w:szCs w:val="41"/>
          <w:rtl/>
        </w:rPr>
        <w:t xml:space="preserve"> </w:t>
      </w:r>
      <w:r w:rsidRPr="00CC3CC2">
        <w:rPr>
          <w:rtl/>
        </w:rPr>
        <w:t xml:space="preserve">וַיֻּגַּ֥ד לְשָׁא֖וּל לֵאמֹ֑ר הִנֵּ֣ה דָוִ֔ד </w:t>
      </w:r>
      <w:r w:rsidRPr="00CC3CC2">
        <w:rPr>
          <w:sz w:val="24"/>
          <w:szCs w:val="24"/>
          <w:rtl/>
        </w:rPr>
        <w:t>(</w:t>
      </w:r>
      <w:proofErr w:type="spellStart"/>
      <w:r w:rsidRPr="00CC3CC2">
        <w:rPr>
          <w:sz w:val="24"/>
          <w:szCs w:val="24"/>
          <w:rtl/>
        </w:rPr>
        <w:t>בנוית</w:t>
      </w:r>
      <w:proofErr w:type="spellEnd"/>
      <w:r w:rsidRPr="00CC3CC2">
        <w:rPr>
          <w:sz w:val="24"/>
          <w:szCs w:val="24"/>
          <w:rtl/>
        </w:rPr>
        <w:t>)</w:t>
      </w:r>
      <w:r w:rsidRPr="00CC3CC2">
        <w:rPr>
          <w:rtl/>
        </w:rPr>
        <w:t xml:space="preserve"> בְּנָי֖וֹת בָּרָמָֽה:</w:t>
      </w:r>
    </w:p>
    <w:p w14:paraId="2EE91D6E" w14:textId="46ED5CF8" w:rsidR="00CC3CC2" w:rsidRDefault="00CC3CC2" w:rsidP="00B25434">
      <w:pPr>
        <w:pStyle w:val="a6"/>
        <w:rPr>
          <w:rtl/>
        </w:rPr>
      </w:pPr>
      <w:r w:rsidRPr="00CC3CC2">
        <w:rPr>
          <w:rStyle w:val="affff7"/>
          <w:rtl/>
        </w:rPr>
        <w:t>בניות.</w:t>
      </w:r>
      <w:r w:rsidRPr="00CC3CC2">
        <w:rPr>
          <w:rtl/>
        </w:rPr>
        <w:t xml:space="preserve"> (תרגום:) בבית אולפנא: </w:t>
      </w:r>
    </w:p>
    <w:p w14:paraId="5E027CC3" w14:textId="53F4149B" w:rsidR="00CC3CC2" w:rsidRDefault="00CC3CC2" w:rsidP="00B25434">
      <w:pPr>
        <w:pStyle w:val="a5"/>
        <w:rPr>
          <w:rtl/>
        </w:rPr>
      </w:pPr>
      <w:bookmarkStart w:id="513" w:name="שמואלBאBפרק-יט-{כ}"/>
      <w:bookmarkEnd w:id="513"/>
      <w:r w:rsidRPr="00CC3CC2">
        <w:rPr>
          <w:rStyle w:val="affff8"/>
          <w:rtl/>
        </w:rPr>
        <w:t>{כ}</w:t>
      </w:r>
      <w:r>
        <w:rPr>
          <w:rFonts w:ascii="Times New Roman" w:hAnsi="Times New Roman"/>
          <w:sz w:val="41"/>
          <w:szCs w:val="41"/>
          <w:rtl/>
        </w:rPr>
        <w:t xml:space="preserve"> </w:t>
      </w:r>
      <w:r w:rsidRPr="00CC3CC2">
        <w:rPr>
          <w:rtl/>
        </w:rPr>
        <w:t xml:space="preserve">וַיִּשְׁלַ֨ח שָׁא֣וּל מַלְאָכִים֮ לָקַ֣חַת </w:t>
      </w:r>
      <w:proofErr w:type="spellStart"/>
      <w:r w:rsidRPr="00CC3CC2">
        <w:rPr>
          <w:rtl/>
        </w:rPr>
        <w:t>אֶת</w:t>
      </w:r>
      <w:r>
        <w:rPr>
          <w:rtl/>
        </w:rPr>
        <w:t>־</w:t>
      </w:r>
      <w:r w:rsidRPr="00CC3CC2">
        <w:rPr>
          <w:rtl/>
        </w:rPr>
        <w:t>דָּוִד</w:t>
      </w:r>
      <w:proofErr w:type="spellEnd"/>
      <w:r w:rsidRPr="00CC3CC2">
        <w:rPr>
          <w:rtl/>
        </w:rPr>
        <w:t xml:space="preserve">֒ וַיַּ֗רְא </w:t>
      </w:r>
      <w:proofErr w:type="spellStart"/>
      <w:r w:rsidRPr="00CC3CC2">
        <w:rPr>
          <w:rtl/>
        </w:rPr>
        <w:t>אֶֽת</w:t>
      </w:r>
      <w:r>
        <w:rPr>
          <w:rtl/>
        </w:rPr>
        <w:t>־</w:t>
      </w:r>
      <w:r w:rsidRPr="00CC3CC2">
        <w:rPr>
          <w:rtl/>
        </w:rPr>
        <w:t>לַהֲקַ֤ת</w:t>
      </w:r>
      <w:proofErr w:type="spellEnd"/>
      <w:r w:rsidRPr="00CC3CC2">
        <w:rPr>
          <w:rtl/>
        </w:rPr>
        <w:t xml:space="preserve"> הַנְּבִיאִים֙ נִבְּאִ֔ים וּשְׁמוּאֵ֕ל עֹמֵ֥ד נִצָּ֖ב עֲלֵיהֶ֑ם וַתְּהִ֞י </w:t>
      </w:r>
      <w:proofErr w:type="spellStart"/>
      <w:r w:rsidRPr="00CC3CC2">
        <w:rPr>
          <w:rtl/>
        </w:rPr>
        <w:t>עַֽל</w:t>
      </w:r>
      <w:r>
        <w:rPr>
          <w:rtl/>
        </w:rPr>
        <w:t>־</w:t>
      </w:r>
      <w:r w:rsidRPr="00CC3CC2">
        <w:rPr>
          <w:rtl/>
        </w:rPr>
        <w:t>מַלְאֲכֵ֤י</w:t>
      </w:r>
      <w:proofErr w:type="spellEnd"/>
      <w:r w:rsidRPr="00CC3CC2">
        <w:rPr>
          <w:rtl/>
        </w:rPr>
        <w:t xml:space="preserve"> שָׁאוּל֙ ר֣וּחַ אֱלֹהִ֔ים וַיִּֽתְנַבְּא֖וּ </w:t>
      </w:r>
      <w:proofErr w:type="spellStart"/>
      <w:r w:rsidRPr="00CC3CC2">
        <w:rPr>
          <w:rtl/>
        </w:rPr>
        <w:t>גַּם</w:t>
      </w:r>
      <w:r>
        <w:rPr>
          <w:rtl/>
        </w:rPr>
        <w:t>־</w:t>
      </w:r>
      <w:r w:rsidRPr="00CC3CC2">
        <w:rPr>
          <w:rtl/>
        </w:rPr>
        <w:t>הֵֽמָּה</w:t>
      </w:r>
      <w:proofErr w:type="spellEnd"/>
      <w:r w:rsidRPr="00CC3CC2">
        <w:rPr>
          <w:rtl/>
        </w:rPr>
        <w:t>:</w:t>
      </w:r>
    </w:p>
    <w:p w14:paraId="61E2A7A6" w14:textId="2F34F93E" w:rsidR="00CC3CC2" w:rsidRDefault="00CC3CC2" w:rsidP="00B25434">
      <w:pPr>
        <w:pStyle w:val="a6"/>
        <w:rPr>
          <w:rtl/>
        </w:rPr>
      </w:pPr>
      <w:r w:rsidRPr="00CC3CC2">
        <w:rPr>
          <w:rStyle w:val="affff7"/>
          <w:rtl/>
        </w:rPr>
        <w:t>להקת.</w:t>
      </w:r>
      <w:r w:rsidRPr="00CC3CC2">
        <w:rPr>
          <w:rtl/>
        </w:rPr>
        <w:t xml:space="preserve"> (תרגום:) סיעת: </w:t>
      </w:r>
    </w:p>
    <w:p w14:paraId="5C609A11" w14:textId="6BA95A35" w:rsidR="00CC3CC2" w:rsidRDefault="00CC3CC2" w:rsidP="00B25434">
      <w:pPr>
        <w:pStyle w:val="a5"/>
        <w:rPr>
          <w:rtl/>
        </w:rPr>
      </w:pPr>
      <w:bookmarkStart w:id="514" w:name="שמואלBאBפרק-יט-{כא}"/>
      <w:bookmarkEnd w:id="514"/>
      <w:r w:rsidRPr="00CC3CC2">
        <w:rPr>
          <w:rStyle w:val="affff8"/>
          <w:rtl/>
        </w:rPr>
        <w:t>{כא}</w:t>
      </w:r>
      <w:r>
        <w:rPr>
          <w:rFonts w:ascii="Times New Roman" w:hAnsi="Times New Roman"/>
          <w:sz w:val="41"/>
          <w:szCs w:val="41"/>
          <w:rtl/>
        </w:rPr>
        <w:t xml:space="preserve"> </w:t>
      </w:r>
      <w:proofErr w:type="spellStart"/>
      <w:r w:rsidRPr="00CC3CC2">
        <w:rPr>
          <w:rtl/>
        </w:rPr>
        <w:t>וַיַּגִּ֣דו</w:t>
      </w:r>
      <w:proofErr w:type="spellEnd"/>
      <w:r w:rsidRPr="00CC3CC2">
        <w:rPr>
          <w:rtl/>
        </w:rPr>
        <w:t xml:space="preserve">ּ לְשָׁא֗וּל וַיִּשְׁלַח֙ מַלְאָכִ֣ים אֲחֵרִ֔ים וַיִּֽתְנַבְּא֖וּ </w:t>
      </w:r>
      <w:proofErr w:type="spellStart"/>
      <w:r w:rsidRPr="00CC3CC2">
        <w:rPr>
          <w:rtl/>
        </w:rPr>
        <w:t>גַּם</w:t>
      </w:r>
      <w:r>
        <w:rPr>
          <w:rtl/>
        </w:rPr>
        <w:t>־</w:t>
      </w:r>
      <w:r w:rsidRPr="00CC3CC2">
        <w:rPr>
          <w:rtl/>
        </w:rPr>
        <w:t>הֵ֑מָּה</w:t>
      </w:r>
      <w:proofErr w:type="spellEnd"/>
      <w:r w:rsidRPr="00CC3CC2">
        <w:rPr>
          <w:rtl/>
        </w:rPr>
        <w:t xml:space="preserve"> וַיֹּ֣סֶף שָׁא֗וּל וַיִּשְׁלַח֙ מַלְאָכִ֣ים שְׁלִשִׁ֔ים וַיִּֽתְנַבְּא֖וּ </w:t>
      </w:r>
      <w:proofErr w:type="spellStart"/>
      <w:r w:rsidRPr="00CC3CC2">
        <w:rPr>
          <w:rtl/>
        </w:rPr>
        <w:t>גַּם</w:t>
      </w:r>
      <w:r>
        <w:rPr>
          <w:rtl/>
        </w:rPr>
        <w:t>־</w:t>
      </w:r>
      <w:r w:rsidRPr="00CC3CC2">
        <w:rPr>
          <w:rtl/>
        </w:rPr>
        <w:t>הֵֽמָּה</w:t>
      </w:r>
      <w:proofErr w:type="spellEnd"/>
      <w:r w:rsidRPr="00CC3CC2">
        <w:rPr>
          <w:rtl/>
        </w:rPr>
        <w:t>:</w:t>
      </w:r>
      <w:r w:rsidRPr="00CC3CC2">
        <w:rPr>
          <w:rFonts w:ascii="Times New Roman" w:hAnsi="Times New Roman"/>
          <w:rtl/>
        </w:rPr>
        <w:t xml:space="preserve"> </w:t>
      </w:r>
      <w:bookmarkStart w:id="515" w:name="שמואלBאBפרק-יט-{כב}"/>
      <w:bookmarkEnd w:id="515"/>
      <w:r w:rsidRPr="00CC3CC2">
        <w:rPr>
          <w:rStyle w:val="affff8"/>
          <w:rtl/>
        </w:rPr>
        <w:t>{כב}</w:t>
      </w:r>
      <w:r>
        <w:rPr>
          <w:rFonts w:ascii="Times New Roman" w:hAnsi="Times New Roman"/>
          <w:sz w:val="41"/>
          <w:szCs w:val="41"/>
          <w:rtl/>
        </w:rPr>
        <w:t xml:space="preserve"> </w:t>
      </w:r>
      <w:r w:rsidRPr="00CC3CC2">
        <w:rPr>
          <w:rtl/>
        </w:rPr>
        <w:t xml:space="preserve">וַיֵּ֨לֶךְ </w:t>
      </w:r>
      <w:proofErr w:type="spellStart"/>
      <w:r w:rsidRPr="00CC3CC2">
        <w:rPr>
          <w:rtl/>
        </w:rPr>
        <w:t>גַּם</w:t>
      </w:r>
      <w:r>
        <w:rPr>
          <w:rtl/>
        </w:rPr>
        <w:t>־</w:t>
      </w:r>
      <w:r w:rsidRPr="00CC3CC2">
        <w:rPr>
          <w:rtl/>
        </w:rPr>
        <w:t>ה֜וּא</w:t>
      </w:r>
      <w:proofErr w:type="spellEnd"/>
      <w:r w:rsidRPr="00CC3CC2">
        <w:rPr>
          <w:rtl/>
        </w:rPr>
        <w:t xml:space="preserve"> הָרָמָ֗תָה וַיָּבֹא֙ </w:t>
      </w:r>
      <w:proofErr w:type="spellStart"/>
      <w:r w:rsidRPr="00CC3CC2">
        <w:rPr>
          <w:rtl/>
        </w:rPr>
        <w:t>עַד</w:t>
      </w:r>
      <w:r>
        <w:rPr>
          <w:rtl/>
        </w:rPr>
        <w:t>־</w:t>
      </w:r>
      <w:r w:rsidRPr="00CC3CC2">
        <w:rPr>
          <w:rtl/>
        </w:rPr>
        <w:t>בּ֤וֹר</w:t>
      </w:r>
      <w:proofErr w:type="spellEnd"/>
      <w:r w:rsidRPr="00CC3CC2">
        <w:rPr>
          <w:rtl/>
        </w:rPr>
        <w:t xml:space="preserve"> הַגָּדוֹל֙ אֲשֶׁ֣ר </w:t>
      </w:r>
      <w:proofErr w:type="spellStart"/>
      <w:r w:rsidRPr="00CC3CC2">
        <w:rPr>
          <w:rtl/>
        </w:rPr>
        <w:t>בַּשֶּׂ֔כו</w:t>
      </w:r>
      <w:proofErr w:type="spellEnd"/>
      <w:r w:rsidRPr="00CC3CC2">
        <w:rPr>
          <w:rtl/>
        </w:rPr>
        <w:t xml:space="preserve">ּ וַיִּשְׁאַ֣ל וַיֹּ֔אמֶר אֵיפֹ֥ה שְׁמוּאֵ֖ל וְדָוִ֑ד וַיֹּ֕אמֶר הִנֵּ֖ה </w:t>
      </w:r>
      <w:r w:rsidRPr="00CC3CC2">
        <w:rPr>
          <w:sz w:val="24"/>
          <w:szCs w:val="24"/>
          <w:rtl/>
        </w:rPr>
        <w:t>(</w:t>
      </w:r>
      <w:proofErr w:type="spellStart"/>
      <w:r w:rsidRPr="00CC3CC2">
        <w:rPr>
          <w:sz w:val="24"/>
          <w:szCs w:val="24"/>
          <w:rtl/>
        </w:rPr>
        <w:t>בנוית</w:t>
      </w:r>
      <w:proofErr w:type="spellEnd"/>
      <w:r w:rsidRPr="00CC3CC2">
        <w:rPr>
          <w:sz w:val="24"/>
          <w:szCs w:val="24"/>
          <w:rtl/>
        </w:rPr>
        <w:t>)</w:t>
      </w:r>
      <w:r w:rsidRPr="00CC3CC2">
        <w:rPr>
          <w:rtl/>
        </w:rPr>
        <w:t xml:space="preserve"> בְּנָי֥וֹת בָּרָמָֽה:</w:t>
      </w:r>
      <w:r w:rsidRPr="00CC3CC2">
        <w:rPr>
          <w:rFonts w:ascii="Times New Roman" w:hAnsi="Times New Roman"/>
          <w:rtl/>
        </w:rPr>
        <w:t xml:space="preserve"> </w:t>
      </w:r>
      <w:bookmarkStart w:id="516" w:name="שמואלBאBפרק-יט-{כג}"/>
      <w:bookmarkEnd w:id="516"/>
      <w:r w:rsidRPr="00CC3CC2">
        <w:rPr>
          <w:rStyle w:val="affff8"/>
          <w:rtl/>
        </w:rPr>
        <w:t>{כג}</w:t>
      </w:r>
      <w:r>
        <w:rPr>
          <w:rFonts w:ascii="Times New Roman" w:hAnsi="Times New Roman"/>
          <w:sz w:val="41"/>
          <w:szCs w:val="41"/>
          <w:rtl/>
        </w:rPr>
        <w:t xml:space="preserve"> </w:t>
      </w:r>
      <w:r w:rsidRPr="00CC3CC2">
        <w:rPr>
          <w:rtl/>
        </w:rPr>
        <w:t>וַיֵּ֣לֶךְ שָׁ֔ם אֶל</w:t>
      </w:r>
      <w:r>
        <w:rPr>
          <w:rtl/>
        </w:rPr>
        <w:t>־</w:t>
      </w:r>
      <w:r w:rsidRPr="00CC3CC2">
        <w:rPr>
          <w:sz w:val="24"/>
          <w:szCs w:val="24"/>
          <w:rtl/>
        </w:rPr>
        <w:t>(</w:t>
      </w:r>
      <w:proofErr w:type="spellStart"/>
      <w:r w:rsidRPr="00CC3CC2">
        <w:rPr>
          <w:sz w:val="24"/>
          <w:szCs w:val="24"/>
          <w:rtl/>
        </w:rPr>
        <w:t>נוית</w:t>
      </w:r>
      <w:proofErr w:type="spellEnd"/>
      <w:r w:rsidRPr="00CC3CC2">
        <w:rPr>
          <w:sz w:val="24"/>
          <w:szCs w:val="24"/>
          <w:rtl/>
        </w:rPr>
        <w:t>)</w:t>
      </w:r>
      <w:r w:rsidRPr="00CC3CC2">
        <w:rPr>
          <w:rtl/>
        </w:rPr>
        <w:t xml:space="preserve"> נָי֖וֹת בָּרָמָ֑ה וַתְּהִי֩ עָלָ֨יו </w:t>
      </w:r>
      <w:proofErr w:type="spellStart"/>
      <w:r w:rsidRPr="00CC3CC2">
        <w:rPr>
          <w:rtl/>
        </w:rPr>
        <w:t>גַּם</w:t>
      </w:r>
      <w:r>
        <w:rPr>
          <w:rtl/>
        </w:rPr>
        <w:t>־</w:t>
      </w:r>
      <w:r w:rsidRPr="00CC3CC2">
        <w:rPr>
          <w:rtl/>
        </w:rPr>
        <w:t>ה֜וּא</w:t>
      </w:r>
      <w:proofErr w:type="spellEnd"/>
      <w:r w:rsidRPr="00CC3CC2">
        <w:rPr>
          <w:rtl/>
        </w:rPr>
        <w:t xml:space="preserve"> ר֣וּחַ אֱלֹהִ֗ים וַיֵּ֤לֶךְ הָלוֹךְ֙ וַיִּתְנַבֵּ֔א </w:t>
      </w:r>
      <w:proofErr w:type="spellStart"/>
      <w:r w:rsidRPr="00CC3CC2">
        <w:rPr>
          <w:rtl/>
        </w:rPr>
        <w:t>עַד</w:t>
      </w:r>
      <w:r>
        <w:rPr>
          <w:rtl/>
        </w:rPr>
        <w:t>־</w:t>
      </w:r>
      <w:r w:rsidRPr="00CC3CC2">
        <w:rPr>
          <w:rtl/>
        </w:rPr>
        <w:t>בֹּא֖ו</w:t>
      </w:r>
      <w:proofErr w:type="spellEnd"/>
      <w:r w:rsidRPr="00CC3CC2">
        <w:rPr>
          <w:rtl/>
        </w:rPr>
        <w:t xml:space="preserve">ֹ </w:t>
      </w:r>
      <w:r w:rsidRPr="00CC3CC2">
        <w:rPr>
          <w:sz w:val="24"/>
          <w:szCs w:val="24"/>
          <w:rtl/>
        </w:rPr>
        <w:t>(</w:t>
      </w:r>
      <w:proofErr w:type="spellStart"/>
      <w:r w:rsidRPr="00CC3CC2">
        <w:rPr>
          <w:sz w:val="24"/>
          <w:szCs w:val="24"/>
          <w:rtl/>
        </w:rPr>
        <w:t>בנוית</w:t>
      </w:r>
      <w:proofErr w:type="spellEnd"/>
      <w:r w:rsidRPr="00CC3CC2">
        <w:rPr>
          <w:sz w:val="24"/>
          <w:szCs w:val="24"/>
          <w:rtl/>
        </w:rPr>
        <w:t>)</w:t>
      </w:r>
      <w:r w:rsidRPr="00CC3CC2">
        <w:rPr>
          <w:rtl/>
        </w:rPr>
        <w:t xml:space="preserve"> בְּנָי֥וֹת בָּרָמָֽה:</w:t>
      </w:r>
      <w:r w:rsidRPr="00CC3CC2">
        <w:rPr>
          <w:rFonts w:ascii="Times New Roman" w:hAnsi="Times New Roman"/>
          <w:rtl/>
        </w:rPr>
        <w:t xml:space="preserve"> </w:t>
      </w:r>
      <w:bookmarkStart w:id="517" w:name="שמואלBאBפרק-יט-{כד}"/>
      <w:bookmarkEnd w:id="517"/>
      <w:r w:rsidRPr="00CC3CC2">
        <w:rPr>
          <w:rStyle w:val="affff8"/>
          <w:rtl/>
        </w:rPr>
        <w:t>{כד}</w:t>
      </w:r>
      <w:r>
        <w:rPr>
          <w:rFonts w:ascii="Times New Roman" w:hAnsi="Times New Roman"/>
          <w:sz w:val="41"/>
          <w:szCs w:val="41"/>
          <w:rtl/>
        </w:rPr>
        <w:t xml:space="preserve"> </w:t>
      </w:r>
      <w:r w:rsidRPr="00CC3CC2">
        <w:rPr>
          <w:rtl/>
        </w:rPr>
        <w:t xml:space="preserve">וַיִּפְשַׁ֨ט </w:t>
      </w:r>
      <w:proofErr w:type="spellStart"/>
      <w:r w:rsidRPr="00CC3CC2">
        <w:rPr>
          <w:rtl/>
        </w:rPr>
        <w:t>גַּם</w:t>
      </w:r>
      <w:r>
        <w:rPr>
          <w:rtl/>
        </w:rPr>
        <w:t>־</w:t>
      </w:r>
      <w:r w:rsidRPr="00CC3CC2">
        <w:rPr>
          <w:rtl/>
        </w:rPr>
        <w:t>ה֜וּא</w:t>
      </w:r>
      <w:proofErr w:type="spellEnd"/>
      <w:r w:rsidRPr="00CC3CC2">
        <w:rPr>
          <w:rtl/>
        </w:rPr>
        <w:t xml:space="preserve"> בְּגָדָ֗יו וַיִּתְנַבֵּ֤א </w:t>
      </w:r>
      <w:proofErr w:type="spellStart"/>
      <w:r w:rsidRPr="00CC3CC2">
        <w:rPr>
          <w:rtl/>
        </w:rPr>
        <w:t>גַם</w:t>
      </w:r>
      <w:r>
        <w:rPr>
          <w:rtl/>
        </w:rPr>
        <w:t>־</w:t>
      </w:r>
      <w:r w:rsidRPr="00CC3CC2">
        <w:rPr>
          <w:rtl/>
        </w:rPr>
        <w:t>הוּא</w:t>
      </w:r>
      <w:proofErr w:type="spellEnd"/>
      <w:r w:rsidRPr="00CC3CC2">
        <w:rPr>
          <w:rtl/>
        </w:rPr>
        <w:t xml:space="preserve">֙ לִפְנֵ֣י שְׁמוּאֵ֔ל וַיִּפֹּ֣ל עָרֹ֔ם </w:t>
      </w:r>
      <w:proofErr w:type="spellStart"/>
      <w:r w:rsidRPr="00CC3CC2">
        <w:rPr>
          <w:rtl/>
        </w:rPr>
        <w:t>כָּל</w:t>
      </w:r>
      <w:r>
        <w:rPr>
          <w:rtl/>
        </w:rPr>
        <w:t>־</w:t>
      </w:r>
      <w:r w:rsidRPr="00CC3CC2">
        <w:rPr>
          <w:rtl/>
        </w:rPr>
        <w:t>הַיּ֥וֹם</w:t>
      </w:r>
      <w:proofErr w:type="spellEnd"/>
      <w:r w:rsidRPr="00CC3CC2">
        <w:rPr>
          <w:rtl/>
        </w:rPr>
        <w:t xml:space="preserve"> הַה֖וּא </w:t>
      </w:r>
      <w:proofErr w:type="spellStart"/>
      <w:r w:rsidRPr="00CC3CC2">
        <w:rPr>
          <w:rtl/>
        </w:rPr>
        <w:t>וְכָל</w:t>
      </w:r>
      <w:r>
        <w:rPr>
          <w:rtl/>
        </w:rPr>
        <w:t>־</w:t>
      </w:r>
      <w:r w:rsidRPr="00CC3CC2">
        <w:rPr>
          <w:rtl/>
        </w:rPr>
        <w:t>הַלָּ֑יְלָה</w:t>
      </w:r>
      <w:proofErr w:type="spellEnd"/>
      <w:r w:rsidRPr="00CC3CC2">
        <w:rPr>
          <w:rtl/>
        </w:rPr>
        <w:t xml:space="preserve"> עַל</w:t>
      </w:r>
      <w:r>
        <w:rPr>
          <w:rtl/>
        </w:rPr>
        <w:t>־</w:t>
      </w:r>
      <w:r w:rsidRPr="00CC3CC2">
        <w:rPr>
          <w:rtl/>
        </w:rPr>
        <w:t>כֵּן֙ יֹֽאמְר֔וּ הֲגַ֥ם שָׁא֖וּל בַּנְּבִיאִֽם:</w:t>
      </w:r>
      <w:r w:rsidRPr="00CC3CC2">
        <w:rPr>
          <w:rFonts w:ascii="Times New Roman" w:hAnsi="Times New Roman"/>
          <w:rtl/>
        </w:rPr>
        <w:t xml:space="preserve"> </w:t>
      </w:r>
      <w:r w:rsidRPr="00CC3CC2">
        <w:rPr>
          <w:rFonts w:ascii="Times New Roman" w:hAnsi="Times New Roman"/>
          <w:sz w:val="24"/>
          <w:szCs w:val="24"/>
          <w:rtl/>
        </w:rPr>
        <w:t>(פ)</w:t>
      </w:r>
    </w:p>
    <w:p w14:paraId="7A45ACC0" w14:textId="1A7E2C0F" w:rsidR="00CC3CC2" w:rsidRDefault="00CC3CC2" w:rsidP="00B25434">
      <w:pPr>
        <w:pStyle w:val="a6"/>
        <w:rPr>
          <w:rtl/>
        </w:rPr>
      </w:pPr>
      <w:r w:rsidRPr="00CC3CC2">
        <w:rPr>
          <w:rStyle w:val="affff7"/>
          <w:rtl/>
        </w:rPr>
        <w:t>ויפשט גם הוא בגדיו.</w:t>
      </w:r>
      <w:r w:rsidRPr="00CC3CC2">
        <w:rPr>
          <w:rtl/>
        </w:rPr>
        <w:t xml:space="preserve"> בגדי מלכות, ללבוש בגדי התלמידים: </w:t>
      </w:r>
      <w:r w:rsidRPr="00CC3CC2">
        <w:rPr>
          <w:rStyle w:val="affff7"/>
          <w:rtl/>
        </w:rPr>
        <w:t>ויפול ערום.</w:t>
      </w:r>
      <w:r w:rsidRPr="00CC3CC2">
        <w:rPr>
          <w:rtl/>
        </w:rPr>
        <w:t xml:space="preserve"> ונפל </w:t>
      </w:r>
      <w:proofErr w:type="spellStart"/>
      <w:r w:rsidRPr="00CC3CC2">
        <w:rPr>
          <w:rtl/>
        </w:rPr>
        <w:t>ברשן</w:t>
      </w:r>
      <w:proofErr w:type="spellEnd"/>
      <w:r w:rsidRPr="00CC3CC2">
        <w:rPr>
          <w:rtl/>
        </w:rPr>
        <w:t xml:space="preserve">, תרגם יונתן: </w:t>
      </w:r>
      <w:r w:rsidRPr="00CC3CC2">
        <w:rPr>
          <w:rStyle w:val="affff7"/>
          <w:rtl/>
        </w:rPr>
        <w:t>ונפל ערטילאי.</w:t>
      </w:r>
      <w:r w:rsidRPr="00CC3CC2">
        <w:rPr>
          <w:rtl/>
        </w:rPr>
        <w:t xml:space="preserve"> ובשם רבי מנחם ששמע מפי ערבי אחד: '</w:t>
      </w:r>
      <w:proofErr w:type="spellStart"/>
      <w:r w:rsidRPr="00CC3CC2">
        <w:rPr>
          <w:rtl/>
        </w:rPr>
        <w:t>ברשן</w:t>
      </w:r>
      <w:proofErr w:type="spellEnd"/>
      <w:r w:rsidRPr="00CC3CC2">
        <w:rPr>
          <w:rtl/>
        </w:rPr>
        <w:t xml:space="preserve">' בלשון ערבי משוגע: </w:t>
      </w:r>
    </w:p>
    <w:p w14:paraId="4EBC8CAE"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6DDF524B" w14:textId="10923521" w:rsidR="00CC3CC2" w:rsidRDefault="00CC3CC2" w:rsidP="00B25434">
      <w:pPr>
        <w:pStyle w:val="21"/>
        <w:rPr>
          <w:rtl/>
        </w:rPr>
      </w:pPr>
      <w:proofErr w:type="spellStart"/>
      <w:r>
        <w:rPr>
          <w:rtl/>
        </w:rPr>
        <w:lastRenderedPageBreak/>
        <w:t>פרק־</w:t>
      </w:r>
      <w:r w:rsidRPr="00CC3CC2">
        <w:rPr>
          <w:rtl/>
        </w:rPr>
        <w:t>כ</w:t>
      </w:r>
      <w:proofErr w:type="spellEnd"/>
    </w:p>
    <w:p w14:paraId="326DD018"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518" w:name="שמואלBאBפרק-כ-{א}"/>
      <w:bookmarkEnd w:id="518"/>
    </w:p>
    <w:p w14:paraId="5C464AD5" w14:textId="55267C67"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וַיִּבְרַ֣ח דָּוִ֔ד </w:t>
      </w:r>
      <w:r w:rsidRPr="00CC3CC2">
        <w:rPr>
          <w:sz w:val="24"/>
          <w:szCs w:val="24"/>
          <w:rtl/>
        </w:rPr>
        <w:t>(מנוות)</w:t>
      </w:r>
      <w:r w:rsidRPr="00CC3CC2">
        <w:rPr>
          <w:rtl/>
        </w:rPr>
        <w:t xml:space="preserve"> מִנָּי֖וֹת בָּרָמָ֑ה וַיָּבֹ֞א וַיֹּ֣אמֶר | לִפְנֵ֣י יְהוֹנָתָ֗ן מֶ֤ה עָשִׂ֙יתִי֙ מֶֽה</w:t>
      </w:r>
      <w:r>
        <w:rPr>
          <w:rtl/>
        </w:rPr>
        <w:t>־</w:t>
      </w:r>
      <w:r w:rsidRPr="00CC3CC2">
        <w:rPr>
          <w:rtl/>
        </w:rPr>
        <w:t>עֲוֹנִ֤י וּמֶֽה</w:t>
      </w:r>
      <w:r>
        <w:rPr>
          <w:rtl/>
        </w:rPr>
        <w:t>־</w:t>
      </w:r>
      <w:r w:rsidRPr="00CC3CC2">
        <w:rPr>
          <w:rtl/>
        </w:rPr>
        <w:t xml:space="preserve">חַטָּאתִי֙ לִפְנֵ֣י אָבִ֔יךָ כִּ֥י מְבַקֵּ֖שׁ </w:t>
      </w:r>
      <w:proofErr w:type="spellStart"/>
      <w:r w:rsidRPr="00CC3CC2">
        <w:rPr>
          <w:rtl/>
        </w:rPr>
        <w:t>אֶת</w:t>
      </w:r>
      <w:r>
        <w:rPr>
          <w:rtl/>
        </w:rPr>
        <w:t>־</w:t>
      </w:r>
      <w:r w:rsidRPr="00CC3CC2">
        <w:rPr>
          <w:rtl/>
        </w:rPr>
        <w:t>נַפְשִֽׁי</w:t>
      </w:r>
      <w:proofErr w:type="spellEnd"/>
      <w:r w:rsidRPr="00CC3CC2">
        <w:rPr>
          <w:rtl/>
        </w:rPr>
        <w:t>:</w:t>
      </w:r>
      <w:r w:rsidRPr="00CC3CC2">
        <w:rPr>
          <w:rFonts w:ascii="Times New Roman" w:hAnsi="Times New Roman"/>
          <w:rtl/>
        </w:rPr>
        <w:t xml:space="preserve"> </w:t>
      </w:r>
      <w:bookmarkStart w:id="519" w:name="שמואלBאBפרק-כ-{ב}"/>
      <w:bookmarkEnd w:id="519"/>
      <w:r w:rsidRPr="00CC3CC2">
        <w:rPr>
          <w:rStyle w:val="affff8"/>
          <w:rtl/>
        </w:rPr>
        <w:t>{ב}</w:t>
      </w:r>
      <w:r>
        <w:rPr>
          <w:rFonts w:ascii="Times New Roman" w:hAnsi="Times New Roman"/>
          <w:sz w:val="41"/>
          <w:szCs w:val="41"/>
          <w:rtl/>
        </w:rPr>
        <w:t xml:space="preserve"> </w:t>
      </w:r>
      <w:r w:rsidRPr="00CC3CC2">
        <w:rPr>
          <w:rtl/>
        </w:rPr>
        <w:t xml:space="preserve">וַיֹּ֨אמֶר ל֣וֹ חָלִילָה֮ לֹ֣א תָמוּת֒ הִנֵּ֡ה </w:t>
      </w:r>
      <w:r w:rsidRPr="00CC3CC2">
        <w:rPr>
          <w:sz w:val="24"/>
          <w:szCs w:val="24"/>
          <w:rtl/>
        </w:rPr>
        <w:t>(לו)</w:t>
      </w:r>
      <w:r>
        <w:rPr>
          <w:rtl/>
        </w:rPr>
        <w:t>־</w:t>
      </w:r>
      <w:r w:rsidRPr="00CC3CC2">
        <w:rPr>
          <w:sz w:val="24"/>
          <w:szCs w:val="24"/>
          <w:rtl/>
        </w:rPr>
        <w:t>(עשה)</w:t>
      </w:r>
      <w:r w:rsidRPr="00CC3CC2">
        <w:rPr>
          <w:rtl/>
        </w:rPr>
        <w:t xml:space="preserve"> </w:t>
      </w:r>
      <w:proofErr w:type="spellStart"/>
      <w:r w:rsidRPr="00CC3CC2">
        <w:rPr>
          <w:rtl/>
        </w:rPr>
        <w:t>לֹֽא</w:t>
      </w:r>
      <w:r>
        <w:rPr>
          <w:rtl/>
        </w:rPr>
        <w:t>־</w:t>
      </w:r>
      <w:r w:rsidRPr="00CC3CC2">
        <w:rPr>
          <w:rtl/>
        </w:rPr>
        <w:t>יַעֲשֶׂ֨ה</w:t>
      </w:r>
      <w:proofErr w:type="spellEnd"/>
      <w:r w:rsidRPr="00CC3CC2">
        <w:rPr>
          <w:rtl/>
        </w:rPr>
        <w:t xml:space="preserve"> אָבִ֜י דָּבָ֣ר גָּד֗וֹל א֚וֹ דָּבָ֣ר קָטֹ֔ן וְלֹ֥א יִגְלֶ֖ה </w:t>
      </w:r>
      <w:proofErr w:type="spellStart"/>
      <w:r w:rsidRPr="00CC3CC2">
        <w:rPr>
          <w:rtl/>
        </w:rPr>
        <w:t>אֶת</w:t>
      </w:r>
      <w:r>
        <w:rPr>
          <w:rtl/>
        </w:rPr>
        <w:t>־</w:t>
      </w:r>
      <w:r w:rsidRPr="00CC3CC2">
        <w:rPr>
          <w:rtl/>
        </w:rPr>
        <w:t>אָזְנִ֑י</w:t>
      </w:r>
      <w:proofErr w:type="spellEnd"/>
      <w:r w:rsidRPr="00CC3CC2">
        <w:rPr>
          <w:rtl/>
        </w:rPr>
        <w:t xml:space="preserve"> וּמַדּוּעַ֩ יַסְתִּ֨יר אָבִ֥י מִמֶּ֛נִּי </w:t>
      </w:r>
      <w:proofErr w:type="spellStart"/>
      <w:r w:rsidRPr="00CC3CC2">
        <w:rPr>
          <w:rtl/>
        </w:rPr>
        <w:t>אֶת</w:t>
      </w:r>
      <w:r>
        <w:rPr>
          <w:rtl/>
        </w:rPr>
        <w:t>־</w:t>
      </w:r>
      <w:r w:rsidRPr="00CC3CC2">
        <w:rPr>
          <w:rtl/>
        </w:rPr>
        <w:t>הַדָּבָ֥ר</w:t>
      </w:r>
      <w:proofErr w:type="spellEnd"/>
      <w:r w:rsidRPr="00CC3CC2">
        <w:rPr>
          <w:rtl/>
        </w:rPr>
        <w:t xml:space="preserve"> הַזֶּ֖ה אֵ֥ין זֹֽאת:</w:t>
      </w:r>
      <w:r w:rsidRPr="00CC3CC2">
        <w:rPr>
          <w:rFonts w:ascii="Times New Roman" w:hAnsi="Times New Roman"/>
          <w:rtl/>
        </w:rPr>
        <w:t xml:space="preserve"> </w:t>
      </w:r>
      <w:bookmarkStart w:id="520" w:name="שמואלBאBפרק-כ-{ג}"/>
      <w:bookmarkEnd w:id="520"/>
      <w:r w:rsidRPr="00CC3CC2">
        <w:rPr>
          <w:rStyle w:val="affff8"/>
          <w:rtl/>
        </w:rPr>
        <w:t>{ג}</w:t>
      </w:r>
      <w:r>
        <w:rPr>
          <w:rFonts w:ascii="Times New Roman" w:hAnsi="Times New Roman"/>
          <w:sz w:val="41"/>
          <w:szCs w:val="41"/>
          <w:rtl/>
        </w:rPr>
        <w:t xml:space="preserve"> </w:t>
      </w:r>
      <w:r w:rsidRPr="00CC3CC2">
        <w:rPr>
          <w:rtl/>
        </w:rPr>
        <w:t xml:space="preserve">וַיִּשָּׁבַ֨ע ע֜וֹד דָּוִ֗ד וַיֹּ֙אמֶר֙ יָדֹ֨עַ </w:t>
      </w:r>
      <w:proofErr w:type="spellStart"/>
      <w:r w:rsidRPr="00CC3CC2">
        <w:rPr>
          <w:rtl/>
        </w:rPr>
        <w:t>יָדַ֜ע</w:t>
      </w:r>
      <w:proofErr w:type="spellEnd"/>
      <w:r w:rsidRPr="00CC3CC2">
        <w:rPr>
          <w:rtl/>
        </w:rPr>
        <w:t xml:space="preserve"> אָבִ֗יךָ </w:t>
      </w:r>
      <w:proofErr w:type="spellStart"/>
      <w:r w:rsidRPr="00CC3CC2">
        <w:rPr>
          <w:rtl/>
        </w:rPr>
        <w:t>כִּֽי</w:t>
      </w:r>
      <w:r>
        <w:rPr>
          <w:rtl/>
        </w:rPr>
        <w:t>־</w:t>
      </w:r>
      <w:r w:rsidRPr="00CC3CC2">
        <w:rPr>
          <w:rtl/>
        </w:rPr>
        <w:t>מָצָ֤אתִי</w:t>
      </w:r>
      <w:proofErr w:type="spellEnd"/>
      <w:r w:rsidRPr="00CC3CC2">
        <w:rPr>
          <w:rtl/>
        </w:rPr>
        <w:t xml:space="preserve"> חֵן֙ בְּעֵינֶ֔יךָ וַיֹּ֛אמֶר </w:t>
      </w:r>
      <w:proofErr w:type="spellStart"/>
      <w:r w:rsidRPr="00CC3CC2">
        <w:rPr>
          <w:rtl/>
        </w:rPr>
        <w:t>אַל</w:t>
      </w:r>
      <w:r>
        <w:rPr>
          <w:rtl/>
        </w:rPr>
        <w:t>־</w:t>
      </w:r>
      <w:r w:rsidRPr="00CC3CC2">
        <w:rPr>
          <w:rtl/>
        </w:rPr>
        <w:t>יֵֽדַע</w:t>
      </w:r>
      <w:r>
        <w:rPr>
          <w:rtl/>
        </w:rPr>
        <w:t>־</w:t>
      </w:r>
      <w:r w:rsidRPr="00CC3CC2">
        <w:rPr>
          <w:rtl/>
        </w:rPr>
        <w:t>זֹ֥את</w:t>
      </w:r>
      <w:proofErr w:type="spellEnd"/>
      <w:r w:rsidRPr="00CC3CC2">
        <w:rPr>
          <w:rtl/>
        </w:rPr>
        <w:t xml:space="preserve"> יְהוֹנָתָ֖ן </w:t>
      </w:r>
      <w:proofErr w:type="spellStart"/>
      <w:r w:rsidRPr="00CC3CC2">
        <w:rPr>
          <w:rtl/>
        </w:rPr>
        <w:t>פֶּן</w:t>
      </w:r>
      <w:r>
        <w:rPr>
          <w:rtl/>
        </w:rPr>
        <w:t>־</w:t>
      </w:r>
      <w:r w:rsidRPr="00CC3CC2">
        <w:rPr>
          <w:rtl/>
        </w:rPr>
        <w:t>יֵֽעָצֵ֑ב</w:t>
      </w:r>
      <w:proofErr w:type="spellEnd"/>
      <w:r w:rsidRPr="00CC3CC2">
        <w:rPr>
          <w:rtl/>
        </w:rPr>
        <w:t xml:space="preserve"> וְאוּלָ֗ם </w:t>
      </w:r>
      <w:proofErr w:type="spellStart"/>
      <w:r w:rsidRPr="00CC3CC2">
        <w:rPr>
          <w:rtl/>
        </w:rPr>
        <w:t>חַי</w:t>
      </w:r>
      <w:r>
        <w:rPr>
          <w:rtl/>
        </w:rPr>
        <w:t>־</w:t>
      </w:r>
      <w:r w:rsidRPr="00CC3CC2">
        <w:rPr>
          <w:rtl/>
        </w:rPr>
        <w:t>יְהוָה</w:t>
      </w:r>
      <w:proofErr w:type="spellEnd"/>
      <w:r w:rsidRPr="00CC3CC2">
        <w:rPr>
          <w:rtl/>
        </w:rPr>
        <w:t>֙ וְחֵ֣י נַפְשֶׁ֔ךָ כִּ֣י כְפֶ֔שַׂע בֵּינִ֖י וּבֵ֥ין הַמָּֽוֶת:</w:t>
      </w:r>
    </w:p>
    <w:p w14:paraId="3045E00A" w14:textId="756CF870" w:rsidR="00CC3CC2" w:rsidRDefault="00CC3CC2" w:rsidP="00B25434">
      <w:pPr>
        <w:pStyle w:val="a6"/>
        <w:rPr>
          <w:rtl/>
        </w:rPr>
      </w:pPr>
      <w:r w:rsidRPr="00CC3CC2">
        <w:rPr>
          <w:rStyle w:val="affff7"/>
          <w:rtl/>
        </w:rPr>
        <w:t>כפשע.</w:t>
      </w:r>
      <w:r w:rsidRPr="00CC3CC2">
        <w:rPr>
          <w:rtl/>
        </w:rPr>
        <w:t xml:space="preserve"> כפסיעה אחת נפטרתי מפניו, והכה בחנית בקיר, באותה פסיעה נצלתי מן המות: </w:t>
      </w:r>
    </w:p>
    <w:p w14:paraId="2B752367" w14:textId="76A3DE62" w:rsidR="00CC3CC2" w:rsidRDefault="00CC3CC2" w:rsidP="00B25434">
      <w:pPr>
        <w:pStyle w:val="a5"/>
        <w:rPr>
          <w:rtl/>
        </w:rPr>
      </w:pPr>
      <w:bookmarkStart w:id="521" w:name="שמואלBאBפרק-כ-{ד}"/>
      <w:bookmarkEnd w:id="521"/>
      <w:r w:rsidRPr="00CC3CC2">
        <w:rPr>
          <w:rStyle w:val="affff8"/>
          <w:rtl/>
        </w:rPr>
        <w:t>{ד}</w:t>
      </w:r>
      <w:r>
        <w:rPr>
          <w:rFonts w:ascii="Times New Roman" w:hAnsi="Times New Roman"/>
          <w:sz w:val="41"/>
          <w:szCs w:val="41"/>
          <w:rtl/>
        </w:rPr>
        <w:t xml:space="preserve"> </w:t>
      </w:r>
      <w:r w:rsidRPr="00CC3CC2">
        <w:rPr>
          <w:rtl/>
        </w:rPr>
        <w:t xml:space="preserve">וַיֹּ֥אמֶר יְהוֹנָתָ֖ן </w:t>
      </w:r>
      <w:proofErr w:type="spellStart"/>
      <w:r w:rsidRPr="00CC3CC2">
        <w:rPr>
          <w:rtl/>
        </w:rPr>
        <w:t>אֶל</w:t>
      </w:r>
      <w:r>
        <w:rPr>
          <w:rtl/>
        </w:rPr>
        <w:t>־</w:t>
      </w:r>
      <w:r w:rsidRPr="00CC3CC2">
        <w:rPr>
          <w:rtl/>
        </w:rPr>
        <w:t>דָּוִ֑ד</w:t>
      </w:r>
      <w:proofErr w:type="spellEnd"/>
      <w:r w:rsidRPr="00CC3CC2">
        <w:rPr>
          <w:rtl/>
        </w:rPr>
        <w:t xml:space="preserve"> </w:t>
      </w:r>
      <w:proofErr w:type="spellStart"/>
      <w:r w:rsidRPr="00CC3CC2">
        <w:rPr>
          <w:rtl/>
        </w:rPr>
        <w:t>מַה</w:t>
      </w:r>
      <w:r>
        <w:rPr>
          <w:rtl/>
        </w:rPr>
        <w:t>־</w:t>
      </w:r>
      <w:r w:rsidRPr="00CC3CC2">
        <w:rPr>
          <w:rtl/>
        </w:rPr>
        <w:t>תֹּאמַ֥ר</w:t>
      </w:r>
      <w:proofErr w:type="spellEnd"/>
      <w:r w:rsidRPr="00CC3CC2">
        <w:rPr>
          <w:rtl/>
        </w:rPr>
        <w:t xml:space="preserve"> נַפְשְׁךָ֖ </w:t>
      </w:r>
      <w:proofErr w:type="spellStart"/>
      <w:r w:rsidRPr="00CC3CC2">
        <w:rPr>
          <w:rtl/>
        </w:rPr>
        <w:t>וְאֶֽעֱשֶׂה</w:t>
      </w:r>
      <w:r>
        <w:rPr>
          <w:rtl/>
        </w:rPr>
        <w:t>־</w:t>
      </w:r>
      <w:r w:rsidRPr="00CC3CC2">
        <w:rPr>
          <w:rtl/>
        </w:rPr>
        <w:t>לָּֽך</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522" w:name="שמואלBאBפרק-כ-{ה}"/>
      <w:bookmarkEnd w:id="522"/>
      <w:r w:rsidRPr="00CC3CC2">
        <w:rPr>
          <w:rStyle w:val="affff8"/>
          <w:rtl/>
        </w:rPr>
        <w:t>{ה}</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יְהוֹנָתָ֗ן</w:t>
      </w:r>
      <w:proofErr w:type="spellEnd"/>
      <w:r w:rsidRPr="00CC3CC2">
        <w:rPr>
          <w:rtl/>
        </w:rPr>
        <w:t xml:space="preserve"> </w:t>
      </w:r>
      <w:proofErr w:type="spellStart"/>
      <w:r w:rsidRPr="00CC3CC2">
        <w:rPr>
          <w:rtl/>
        </w:rPr>
        <w:t>הִֽנֵּה</w:t>
      </w:r>
      <w:r>
        <w:rPr>
          <w:rtl/>
        </w:rPr>
        <w:t>־</w:t>
      </w:r>
      <w:r w:rsidRPr="00CC3CC2">
        <w:rPr>
          <w:rtl/>
        </w:rPr>
        <w:t>חֹ֙דֶש</w:t>
      </w:r>
      <w:proofErr w:type="spellEnd"/>
      <w:r w:rsidRPr="00CC3CC2">
        <w:rPr>
          <w:rtl/>
        </w:rPr>
        <w:t xml:space="preserve">ׁ֙ מָחָ֔ר וְאָנֹכִ֛י </w:t>
      </w:r>
      <w:proofErr w:type="spellStart"/>
      <w:r w:rsidRPr="00CC3CC2">
        <w:rPr>
          <w:rtl/>
        </w:rPr>
        <w:t>יָשֹׁב</w:t>
      </w:r>
      <w:r>
        <w:rPr>
          <w:rtl/>
        </w:rPr>
        <w:t>־</w:t>
      </w:r>
      <w:r w:rsidRPr="00CC3CC2">
        <w:rPr>
          <w:rtl/>
        </w:rPr>
        <w:t>אֵשֵׁ֥ב</w:t>
      </w:r>
      <w:proofErr w:type="spellEnd"/>
      <w:r w:rsidRPr="00CC3CC2">
        <w:rPr>
          <w:rtl/>
        </w:rPr>
        <w:t xml:space="preserve"> </w:t>
      </w:r>
      <w:proofErr w:type="spellStart"/>
      <w:r w:rsidRPr="00CC3CC2">
        <w:rPr>
          <w:rtl/>
        </w:rPr>
        <w:t>עִם</w:t>
      </w:r>
      <w:r>
        <w:rPr>
          <w:rtl/>
        </w:rPr>
        <w:t>־</w:t>
      </w:r>
      <w:r w:rsidRPr="00CC3CC2">
        <w:rPr>
          <w:rtl/>
        </w:rPr>
        <w:t>הַמֶּ֖לֶך</w:t>
      </w:r>
      <w:proofErr w:type="spellEnd"/>
      <w:r w:rsidRPr="00CC3CC2">
        <w:rPr>
          <w:rtl/>
        </w:rPr>
        <w:t>ְ לֶאֱכ֑וֹל וְשִׁלַּחְתַּ֙נִי֙ וְנִסְתַּרְתִּ֣י בַשָּׂדֶ֔ה עַ֖ד הָעֶ֥רֶב הַשְּׁלִשִֽׁית:</w:t>
      </w:r>
    </w:p>
    <w:p w14:paraId="598D88FD" w14:textId="7083DB58" w:rsidR="00CC3CC2" w:rsidRDefault="00CC3CC2" w:rsidP="00B25434">
      <w:pPr>
        <w:pStyle w:val="a6"/>
        <w:rPr>
          <w:rtl/>
        </w:rPr>
      </w:pPr>
      <w:r w:rsidRPr="00CC3CC2">
        <w:rPr>
          <w:rStyle w:val="affff7"/>
          <w:rtl/>
        </w:rPr>
        <w:t>הנה חדש מחר.</w:t>
      </w:r>
      <w:r w:rsidRPr="00CC3CC2">
        <w:rPr>
          <w:rtl/>
        </w:rPr>
        <w:t xml:space="preserve"> חידוש הלבנה, וכל אוכלי שולחן המלך אין נמנע איש מלבא ביום טוב אל הלחם: </w:t>
      </w:r>
      <w:r w:rsidRPr="00CC3CC2">
        <w:rPr>
          <w:rStyle w:val="affff7"/>
          <w:rtl/>
        </w:rPr>
        <w:t>ואנכי ישוב אשב עם המלך לאכול.</w:t>
      </w:r>
      <w:r w:rsidRPr="00CC3CC2">
        <w:rPr>
          <w:rtl/>
        </w:rPr>
        <w:t xml:space="preserve"> לשון הווה הוא, ואנכי רגיל לישב עם המלך תמיד לאכול סמוך לו: </w:t>
      </w:r>
      <w:r w:rsidRPr="00CC3CC2">
        <w:rPr>
          <w:rStyle w:val="affff7"/>
          <w:rtl/>
        </w:rPr>
        <w:t>ושלחתני.</w:t>
      </w:r>
      <w:r w:rsidRPr="00CC3CC2">
        <w:rPr>
          <w:rtl/>
        </w:rPr>
        <w:t xml:space="preserve"> מעתה, ונסתרתי עד הערב של יום שלישי, ולא אהיה עם האוכלים, ויפקד מושבי, ויתמה המלך עלי, או מחר או למחרתו: </w:t>
      </w:r>
    </w:p>
    <w:p w14:paraId="4EBA6C64" w14:textId="7EE5DE6E" w:rsidR="00CC3CC2" w:rsidRDefault="00CC3CC2" w:rsidP="00B25434">
      <w:pPr>
        <w:pStyle w:val="a5"/>
        <w:rPr>
          <w:rtl/>
        </w:rPr>
      </w:pPr>
      <w:bookmarkStart w:id="523" w:name="שמואלBאBפרק-כ-{ו}"/>
      <w:bookmarkEnd w:id="523"/>
      <w:r w:rsidRPr="00CC3CC2">
        <w:rPr>
          <w:rStyle w:val="affff8"/>
          <w:rtl/>
        </w:rPr>
        <w:t>{ו}</w:t>
      </w:r>
      <w:r>
        <w:rPr>
          <w:rFonts w:ascii="Times New Roman" w:hAnsi="Times New Roman"/>
          <w:sz w:val="41"/>
          <w:szCs w:val="41"/>
          <w:rtl/>
        </w:rPr>
        <w:t xml:space="preserve"> </w:t>
      </w:r>
      <w:proofErr w:type="spellStart"/>
      <w:r w:rsidRPr="00CC3CC2">
        <w:rPr>
          <w:rtl/>
        </w:rPr>
        <w:t>אִם</w:t>
      </w:r>
      <w:r>
        <w:rPr>
          <w:rtl/>
        </w:rPr>
        <w:t>־</w:t>
      </w:r>
      <w:r w:rsidRPr="00CC3CC2">
        <w:rPr>
          <w:rtl/>
        </w:rPr>
        <w:t>פָּקֹ֥ד</w:t>
      </w:r>
      <w:proofErr w:type="spellEnd"/>
      <w:r w:rsidRPr="00CC3CC2">
        <w:rPr>
          <w:rtl/>
        </w:rPr>
        <w:t xml:space="preserve"> יִפְקְדֵ֖נִי אָבִ֑יךָ וְאָמַרְתָּ֗ נִשְׁאֹל֩ </w:t>
      </w:r>
      <w:proofErr w:type="spellStart"/>
      <w:r w:rsidRPr="00CC3CC2">
        <w:rPr>
          <w:rtl/>
        </w:rPr>
        <w:t>נִשְׁאַ֨ל</w:t>
      </w:r>
      <w:proofErr w:type="spellEnd"/>
      <w:r w:rsidRPr="00CC3CC2">
        <w:rPr>
          <w:rtl/>
        </w:rPr>
        <w:t xml:space="preserve"> מִמֶּ֤נִּי דָוִד֙ לָרוּץ֙ </w:t>
      </w:r>
      <w:proofErr w:type="spellStart"/>
      <w:r w:rsidRPr="00CC3CC2">
        <w:rPr>
          <w:rtl/>
        </w:rPr>
        <w:t>בֵּֽית</w:t>
      </w:r>
      <w:r>
        <w:rPr>
          <w:rtl/>
        </w:rPr>
        <w:t>־</w:t>
      </w:r>
      <w:r w:rsidRPr="00CC3CC2">
        <w:rPr>
          <w:rtl/>
        </w:rPr>
        <w:t>לֶ֣חֶם</w:t>
      </w:r>
      <w:proofErr w:type="spellEnd"/>
      <w:r w:rsidRPr="00CC3CC2">
        <w:rPr>
          <w:rtl/>
        </w:rPr>
        <w:t xml:space="preserve"> עִיר֔וֹ כִּ֣י זֶ֧בַח הַיָּמִ֛ים שָׁ֖ם </w:t>
      </w:r>
      <w:proofErr w:type="spellStart"/>
      <w:r w:rsidRPr="00CC3CC2">
        <w:rPr>
          <w:rtl/>
        </w:rPr>
        <w:t>לְכָל</w:t>
      </w:r>
      <w:r>
        <w:rPr>
          <w:rtl/>
        </w:rPr>
        <w:t>־</w:t>
      </w:r>
      <w:r w:rsidRPr="00CC3CC2">
        <w:rPr>
          <w:rtl/>
        </w:rPr>
        <w:t>הַמִּשְׁפָּחָֽה</w:t>
      </w:r>
      <w:proofErr w:type="spellEnd"/>
      <w:r w:rsidRPr="00CC3CC2">
        <w:rPr>
          <w:rtl/>
        </w:rPr>
        <w:t>:</w:t>
      </w:r>
    </w:p>
    <w:p w14:paraId="1C7EE840" w14:textId="0D82A626" w:rsidR="00CC3CC2" w:rsidRDefault="00CC3CC2" w:rsidP="00B25434">
      <w:pPr>
        <w:pStyle w:val="a6"/>
        <w:rPr>
          <w:rtl/>
        </w:rPr>
      </w:pPr>
      <w:r w:rsidRPr="00CC3CC2">
        <w:rPr>
          <w:rStyle w:val="affff7"/>
          <w:rtl/>
        </w:rPr>
        <w:t>נשאול נשאל.</w:t>
      </w:r>
      <w:r w:rsidRPr="00CC3CC2">
        <w:rPr>
          <w:rtl/>
        </w:rPr>
        <w:t xml:space="preserve"> רשות שאל ממני: </w:t>
      </w:r>
      <w:r w:rsidRPr="00CC3CC2">
        <w:rPr>
          <w:rStyle w:val="affff7"/>
          <w:rtl/>
        </w:rPr>
        <w:t>זבח הימים.</w:t>
      </w:r>
      <w:r w:rsidRPr="00CC3CC2">
        <w:rPr>
          <w:rtl/>
        </w:rPr>
        <w:t xml:space="preserve"> משנה לשנה בזמן הזה: </w:t>
      </w:r>
    </w:p>
    <w:p w14:paraId="6EC16658" w14:textId="4F55EE36" w:rsidR="00CC3CC2" w:rsidRDefault="00CC3CC2" w:rsidP="00B25434">
      <w:pPr>
        <w:pStyle w:val="a5"/>
        <w:rPr>
          <w:rtl/>
        </w:rPr>
      </w:pPr>
      <w:bookmarkStart w:id="524" w:name="שמואלBאBפרק-כ-{ז}"/>
      <w:bookmarkEnd w:id="524"/>
      <w:r w:rsidRPr="00CC3CC2">
        <w:rPr>
          <w:rStyle w:val="affff8"/>
          <w:rtl/>
        </w:rPr>
        <w:t>{ז}</w:t>
      </w:r>
      <w:r>
        <w:rPr>
          <w:rFonts w:ascii="Times New Roman" w:hAnsi="Times New Roman"/>
          <w:sz w:val="41"/>
          <w:szCs w:val="41"/>
          <w:rtl/>
        </w:rPr>
        <w:t xml:space="preserve"> </w:t>
      </w:r>
      <w:proofErr w:type="spellStart"/>
      <w:r w:rsidRPr="00CC3CC2">
        <w:rPr>
          <w:rtl/>
        </w:rPr>
        <w:t>אִם</w:t>
      </w:r>
      <w:r>
        <w:rPr>
          <w:rtl/>
        </w:rPr>
        <w:t>־</w:t>
      </w:r>
      <w:r w:rsidRPr="00CC3CC2">
        <w:rPr>
          <w:rtl/>
        </w:rPr>
        <w:t>כֹּ֥ה</w:t>
      </w:r>
      <w:proofErr w:type="spellEnd"/>
      <w:r w:rsidRPr="00CC3CC2">
        <w:rPr>
          <w:rtl/>
        </w:rPr>
        <w:t xml:space="preserve"> יֹאמַ֛ר ט֖וֹב שָׁל֣וֹם לְעַבְדֶּ֑ךָ </w:t>
      </w:r>
      <w:proofErr w:type="spellStart"/>
      <w:r w:rsidRPr="00CC3CC2">
        <w:rPr>
          <w:rtl/>
        </w:rPr>
        <w:t>וְאִם</w:t>
      </w:r>
      <w:r>
        <w:rPr>
          <w:rtl/>
        </w:rPr>
        <w:t>־</w:t>
      </w:r>
      <w:r w:rsidRPr="00CC3CC2">
        <w:rPr>
          <w:rtl/>
        </w:rPr>
        <w:t>חָרֹ֤ה</w:t>
      </w:r>
      <w:proofErr w:type="spellEnd"/>
      <w:r w:rsidRPr="00CC3CC2">
        <w:rPr>
          <w:rtl/>
        </w:rPr>
        <w:t xml:space="preserve"> יֶֽחֱרֶה֙ ל֔וֹ דַּ֕ע </w:t>
      </w:r>
      <w:proofErr w:type="spellStart"/>
      <w:r w:rsidRPr="00CC3CC2">
        <w:rPr>
          <w:rtl/>
        </w:rPr>
        <w:t>כִּֽי</w:t>
      </w:r>
      <w:r>
        <w:rPr>
          <w:rtl/>
        </w:rPr>
        <w:t>־</w:t>
      </w:r>
      <w:r w:rsidRPr="00CC3CC2">
        <w:rPr>
          <w:rtl/>
        </w:rPr>
        <w:t>כָלְתָ֥ה</w:t>
      </w:r>
      <w:proofErr w:type="spellEnd"/>
      <w:r w:rsidRPr="00CC3CC2">
        <w:rPr>
          <w:rtl/>
        </w:rPr>
        <w:t xml:space="preserve"> הָרָעָ֖ה מֵעִמּֽוֹ:</w:t>
      </w:r>
    </w:p>
    <w:p w14:paraId="2F2B8C51" w14:textId="682CB7ED" w:rsidR="00CC3CC2" w:rsidRDefault="00CC3CC2" w:rsidP="00B25434">
      <w:pPr>
        <w:pStyle w:val="a6"/>
        <w:rPr>
          <w:rtl/>
        </w:rPr>
      </w:pPr>
      <w:r w:rsidRPr="00CC3CC2">
        <w:rPr>
          <w:rStyle w:val="affff7"/>
          <w:rtl/>
        </w:rPr>
        <w:t>אם כה יאמר טוב.</w:t>
      </w:r>
      <w:r w:rsidRPr="00CC3CC2">
        <w:rPr>
          <w:rtl/>
        </w:rPr>
        <w:t xml:space="preserve"> שלא יחרה לו: </w:t>
      </w:r>
      <w:r w:rsidRPr="00CC3CC2">
        <w:rPr>
          <w:rStyle w:val="affff7"/>
          <w:rtl/>
        </w:rPr>
        <w:t>שלום לעבדך.</w:t>
      </w:r>
      <w:r w:rsidRPr="00CC3CC2">
        <w:rPr>
          <w:rtl/>
        </w:rPr>
        <w:t xml:space="preserve"> אין </w:t>
      </w:r>
      <w:proofErr w:type="spellStart"/>
      <w:r w:rsidRPr="00CC3CC2">
        <w:rPr>
          <w:rtl/>
        </w:rPr>
        <w:t>בלבו</w:t>
      </w:r>
      <w:proofErr w:type="spellEnd"/>
      <w:r w:rsidRPr="00CC3CC2">
        <w:rPr>
          <w:rtl/>
        </w:rPr>
        <w:t xml:space="preserve"> </w:t>
      </w:r>
      <w:proofErr w:type="spellStart"/>
      <w:r w:rsidRPr="00CC3CC2">
        <w:rPr>
          <w:rtl/>
        </w:rPr>
        <w:t>להרגני</w:t>
      </w:r>
      <w:proofErr w:type="spellEnd"/>
      <w:r w:rsidRPr="00CC3CC2">
        <w:rPr>
          <w:rtl/>
        </w:rPr>
        <w:t xml:space="preserve">: </w:t>
      </w:r>
      <w:r w:rsidRPr="00CC3CC2">
        <w:rPr>
          <w:rStyle w:val="affff7"/>
          <w:rtl/>
        </w:rPr>
        <w:t>ואם חרה יחרה.</w:t>
      </w:r>
      <w:r w:rsidRPr="00CC3CC2">
        <w:rPr>
          <w:rtl/>
        </w:rPr>
        <w:t xml:space="preserve"> זהו שאהא לו מצוי </w:t>
      </w:r>
      <w:proofErr w:type="spellStart"/>
      <w:r w:rsidRPr="00CC3CC2">
        <w:rPr>
          <w:rtl/>
        </w:rPr>
        <w:t>להרגני</w:t>
      </w:r>
      <w:proofErr w:type="spellEnd"/>
      <w:r w:rsidRPr="00CC3CC2">
        <w:rPr>
          <w:rtl/>
        </w:rPr>
        <w:t xml:space="preserve">: </w:t>
      </w:r>
      <w:r w:rsidRPr="00CC3CC2">
        <w:rPr>
          <w:rStyle w:val="affff7"/>
          <w:rtl/>
        </w:rPr>
        <w:t>כלתה הרעה מעמו.</w:t>
      </w:r>
      <w:r w:rsidRPr="00CC3CC2">
        <w:rPr>
          <w:rtl/>
        </w:rPr>
        <w:t xml:space="preserve"> סוף דבר מחשבה רעה לו עלי: </w:t>
      </w:r>
    </w:p>
    <w:p w14:paraId="491E1BB7" w14:textId="3B0045C2" w:rsidR="00CC3CC2" w:rsidRDefault="00CC3CC2" w:rsidP="00B25434">
      <w:pPr>
        <w:pStyle w:val="a5"/>
        <w:rPr>
          <w:rtl/>
        </w:rPr>
      </w:pPr>
      <w:bookmarkStart w:id="525" w:name="שמואלBאBפרק-כ-{ח}"/>
      <w:bookmarkEnd w:id="525"/>
      <w:r w:rsidRPr="00CC3CC2">
        <w:rPr>
          <w:rStyle w:val="affff8"/>
          <w:rtl/>
        </w:rPr>
        <w:t>{ח}</w:t>
      </w:r>
      <w:r>
        <w:rPr>
          <w:rFonts w:ascii="Times New Roman" w:hAnsi="Times New Roman"/>
          <w:sz w:val="41"/>
          <w:szCs w:val="41"/>
          <w:rtl/>
        </w:rPr>
        <w:t xml:space="preserve"> </w:t>
      </w:r>
      <w:r w:rsidRPr="00CC3CC2">
        <w:rPr>
          <w:rtl/>
        </w:rPr>
        <w:t xml:space="preserve">וְעָשִׂ֤יתָ חֶ֙סֶד֙ </w:t>
      </w:r>
      <w:proofErr w:type="spellStart"/>
      <w:r w:rsidRPr="00CC3CC2">
        <w:rPr>
          <w:rtl/>
        </w:rPr>
        <w:t>עַל</w:t>
      </w:r>
      <w:r>
        <w:rPr>
          <w:rtl/>
        </w:rPr>
        <w:t>־</w:t>
      </w:r>
      <w:r w:rsidRPr="00CC3CC2">
        <w:rPr>
          <w:rtl/>
        </w:rPr>
        <w:t>עַבְדֶּ֔ך</w:t>
      </w:r>
      <w:proofErr w:type="spellEnd"/>
      <w:r w:rsidRPr="00CC3CC2">
        <w:rPr>
          <w:rtl/>
        </w:rPr>
        <w:t xml:space="preserve">ָ כִּ֚י בִּבְרִ֣ית יְהוָ֔ה הֵבֵ֥אתָ </w:t>
      </w:r>
      <w:proofErr w:type="spellStart"/>
      <w:r w:rsidRPr="00CC3CC2">
        <w:rPr>
          <w:rtl/>
        </w:rPr>
        <w:t>אֶֽת</w:t>
      </w:r>
      <w:r>
        <w:rPr>
          <w:rtl/>
        </w:rPr>
        <w:t>־</w:t>
      </w:r>
      <w:r w:rsidRPr="00CC3CC2">
        <w:rPr>
          <w:rtl/>
        </w:rPr>
        <w:t>עַבְדְּך</w:t>
      </w:r>
      <w:proofErr w:type="spellEnd"/>
      <w:r w:rsidRPr="00CC3CC2">
        <w:rPr>
          <w:rtl/>
        </w:rPr>
        <w:t xml:space="preserve">ָ֖ עִמָּ֑ךְ </w:t>
      </w:r>
      <w:proofErr w:type="spellStart"/>
      <w:r w:rsidRPr="00CC3CC2">
        <w:rPr>
          <w:rtl/>
        </w:rPr>
        <w:t>וְאִם</w:t>
      </w:r>
      <w:r>
        <w:rPr>
          <w:rtl/>
        </w:rPr>
        <w:t>־</w:t>
      </w:r>
      <w:r w:rsidRPr="00CC3CC2">
        <w:rPr>
          <w:rtl/>
        </w:rPr>
        <w:t>יֶשׁ</w:t>
      </w:r>
      <w:r>
        <w:rPr>
          <w:rtl/>
        </w:rPr>
        <w:t>־</w:t>
      </w:r>
      <w:r w:rsidRPr="00CC3CC2">
        <w:rPr>
          <w:rtl/>
        </w:rPr>
        <w:t>בִּ֤י</w:t>
      </w:r>
      <w:proofErr w:type="spellEnd"/>
      <w:r w:rsidRPr="00CC3CC2">
        <w:rPr>
          <w:rtl/>
        </w:rPr>
        <w:t xml:space="preserve"> עָוֹן֙ הֲמִיתֵ֣נִי אַ֔תָּה </w:t>
      </w:r>
      <w:proofErr w:type="spellStart"/>
      <w:r w:rsidRPr="00CC3CC2">
        <w:rPr>
          <w:rtl/>
        </w:rPr>
        <w:t>וְעַד</w:t>
      </w:r>
      <w:r>
        <w:rPr>
          <w:rtl/>
        </w:rPr>
        <w:t>־</w:t>
      </w:r>
      <w:r w:rsidRPr="00CC3CC2">
        <w:rPr>
          <w:rtl/>
        </w:rPr>
        <w:t>אָבִ֖יך</w:t>
      </w:r>
      <w:proofErr w:type="spellEnd"/>
      <w:r w:rsidRPr="00CC3CC2">
        <w:rPr>
          <w:rtl/>
        </w:rPr>
        <w:t xml:space="preserve">ָ </w:t>
      </w:r>
      <w:proofErr w:type="spellStart"/>
      <w:r w:rsidRPr="00CC3CC2">
        <w:rPr>
          <w:rtl/>
        </w:rPr>
        <w:t>לָמָּה</w:t>
      </w:r>
      <w:r>
        <w:rPr>
          <w:rtl/>
        </w:rPr>
        <w:t>־</w:t>
      </w:r>
      <w:r w:rsidRPr="00CC3CC2">
        <w:rPr>
          <w:rtl/>
        </w:rPr>
        <w:t>זֶּ֥ה</w:t>
      </w:r>
      <w:proofErr w:type="spellEnd"/>
      <w:r w:rsidRPr="00CC3CC2">
        <w:rPr>
          <w:rtl/>
        </w:rPr>
        <w:t xml:space="preserve"> תְבִיאֵֽנִי:</w:t>
      </w:r>
      <w:r w:rsidRPr="00CC3CC2">
        <w:rPr>
          <w:rFonts w:ascii="Times New Roman" w:hAnsi="Times New Roman"/>
          <w:rtl/>
        </w:rPr>
        <w:t xml:space="preserve"> </w:t>
      </w:r>
      <w:r w:rsidRPr="00CC3CC2">
        <w:rPr>
          <w:rFonts w:ascii="Times New Roman" w:hAnsi="Times New Roman"/>
          <w:sz w:val="24"/>
          <w:szCs w:val="24"/>
          <w:rtl/>
        </w:rPr>
        <w:t>(פ)</w:t>
      </w:r>
    </w:p>
    <w:p w14:paraId="3BB090F4" w14:textId="1698DAD0" w:rsidR="00CC3CC2" w:rsidRDefault="00CC3CC2" w:rsidP="00B25434">
      <w:pPr>
        <w:pStyle w:val="a6"/>
        <w:rPr>
          <w:rtl/>
        </w:rPr>
      </w:pPr>
      <w:r w:rsidRPr="00CC3CC2">
        <w:rPr>
          <w:rtl/>
        </w:rPr>
        <w:t xml:space="preserve">ועשית חסד. לשלחני: </w:t>
      </w:r>
    </w:p>
    <w:p w14:paraId="7675983F" w14:textId="4130A86E" w:rsidR="00CC3CC2" w:rsidRDefault="00CC3CC2" w:rsidP="00B25434">
      <w:pPr>
        <w:pStyle w:val="a5"/>
        <w:rPr>
          <w:rtl/>
        </w:rPr>
      </w:pPr>
      <w:bookmarkStart w:id="526" w:name="שמואלBאBפרק-כ-{ט}"/>
      <w:bookmarkEnd w:id="526"/>
      <w:r w:rsidRPr="00CC3CC2">
        <w:rPr>
          <w:rStyle w:val="affff8"/>
          <w:rtl/>
        </w:rPr>
        <w:t>{ט}</w:t>
      </w:r>
      <w:r>
        <w:rPr>
          <w:rFonts w:ascii="Times New Roman" w:hAnsi="Times New Roman"/>
          <w:sz w:val="41"/>
          <w:szCs w:val="41"/>
          <w:rtl/>
        </w:rPr>
        <w:t xml:space="preserve"> </w:t>
      </w:r>
      <w:r w:rsidRPr="00CC3CC2">
        <w:rPr>
          <w:rtl/>
        </w:rPr>
        <w:t xml:space="preserve">וַיֹּ֥אמֶר יְהוֹנָתָ֖ן חָלִ֣ילָה לָּ֑ךְ כִּ֣י | </w:t>
      </w:r>
      <w:proofErr w:type="spellStart"/>
      <w:r w:rsidRPr="00CC3CC2">
        <w:rPr>
          <w:rtl/>
        </w:rPr>
        <w:t>אִם</w:t>
      </w:r>
      <w:r>
        <w:rPr>
          <w:rtl/>
        </w:rPr>
        <w:t>־</w:t>
      </w:r>
      <w:r w:rsidRPr="00CC3CC2">
        <w:rPr>
          <w:rtl/>
        </w:rPr>
        <w:t>יָדֹ֣ע</w:t>
      </w:r>
      <w:proofErr w:type="spellEnd"/>
      <w:r w:rsidRPr="00CC3CC2">
        <w:rPr>
          <w:rtl/>
        </w:rPr>
        <w:t xml:space="preserve">ַ אֵדַ֗ע </w:t>
      </w:r>
      <w:proofErr w:type="spellStart"/>
      <w:r w:rsidRPr="00CC3CC2">
        <w:rPr>
          <w:rtl/>
        </w:rPr>
        <w:t>כִּֽי</w:t>
      </w:r>
      <w:r>
        <w:rPr>
          <w:rtl/>
        </w:rPr>
        <w:t>־</w:t>
      </w:r>
      <w:r w:rsidRPr="00CC3CC2">
        <w:rPr>
          <w:rtl/>
        </w:rPr>
        <w:t>כָלְתָ֨ה</w:t>
      </w:r>
      <w:proofErr w:type="spellEnd"/>
      <w:r w:rsidRPr="00CC3CC2">
        <w:rPr>
          <w:rtl/>
        </w:rPr>
        <w:t xml:space="preserve"> הָרָעָ֜ה מֵעִ֤ם אָבִי֙ לָב֣וֹא עָלֶ֔יךָ וְלֹ֥א אֹתָ֖הּ אַגִּ֥יד לָֽךְ:</w:t>
      </w:r>
      <w:r w:rsidRPr="00CC3CC2">
        <w:rPr>
          <w:rFonts w:ascii="Times New Roman" w:hAnsi="Times New Roman"/>
          <w:rtl/>
        </w:rPr>
        <w:t xml:space="preserve"> </w:t>
      </w:r>
      <w:r w:rsidRPr="00CC3CC2">
        <w:rPr>
          <w:rFonts w:ascii="Times New Roman" w:hAnsi="Times New Roman"/>
          <w:sz w:val="24"/>
          <w:szCs w:val="24"/>
          <w:rtl/>
        </w:rPr>
        <w:t>(ס)</w:t>
      </w:r>
    </w:p>
    <w:p w14:paraId="7F760C89" w14:textId="010F1DA1" w:rsidR="00CC3CC2" w:rsidRDefault="00CC3CC2" w:rsidP="00B25434">
      <w:pPr>
        <w:pStyle w:val="a6"/>
        <w:rPr>
          <w:rtl/>
        </w:rPr>
      </w:pPr>
      <w:r w:rsidRPr="00CC3CC2">
        <w:rPr>
          <w:rStyle w:val="affff7"/>
          <w:rtl/>
        </w:rPr>
        <w:t>חלילה לך.</w:t>
      </w:r>
      <w:r w:rsidRPr="00CC3CC2">
        <w:rPr>
          <w:rtl/>
        </w:rPr>
        <w:t xml:space="preserve"> כזאת לחשדני שאדע בו שכלתה מעמו הרעה ולא אגיד לך: </w:t>
      </w:r>
    </w:p>
    <w:p w14:paraId="1CAE1362" w14:textId="1A24D292" w:rsidR="00CC3CC2" w:rsidRDefault="00CC3CC2" w:rsidP="00B25434">
      <w:pPr>
        <w:pStyle w:val="a5"/>
        <w:rPr>
          <w:rtl/>
        </w:rPr>
      </w:pPr>
      <w:bookmarkStart w:id="527" w:name="שמואלBאBפרק-כ-{י}"/>
      <w:bookmarkEnd w:id="527"/>
      <w:r w:rsidRPr="00CC3CC2">
        <w:rPr>
          <w:rStyle w:val="affff8"/>
          <w:rtl/>
        </w:rPr>
        <w:t>{י}</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יְה֣וֹנָתָ֔ן</w:t>
      </w:r>
      <w:proofErr w:type="spellEnd"/>
      <w:r w:rsidRPr="00CC3CC2">
        <w:rPr>
          <w:rtl/>
        </w:rPr>
        <w:t xml:space="preserve"> מִ֖י יַגִּ֣יד לִ֑י א֛וֹ </w:t>
      </w:r>
      <w:proofErr w:type="spellStart"/>
      <w:r w:rsidRPr="00CC3CC2">
        <w:rPr>
          <w:rtl/>
        </w:rPr>
        <w:t>מַה</w:t>
      </w:r>
      <w:r>
        <w:rPr>
          <w:rtl/>
        </w:rPr>
        <w:t>־</w:t>
      </w:r>
      <w:r w:rsidRPr="00CC3CC2">
        <w:rPr>
          <w:rtl/>
        </w:rPr>
        <w:t>יַּעַנְך</w:t>
      </w:r>
      <w:proofErr w:type="spellEnd"/>
      <w:r w:rsidRPr="00CC3CC2">
        <w:rPr>
          <w:rtl/>
        </w:rPr>
        <w:t>ָ֥ אָבִ֖יךָ קָשָֽׁה:</w:t>
      </w:r>
      <w:r w:rsidRPr="00CC3CC2">
        <w:rPr>
          <w:rFonts w:ascii="Times New Roman" w:hAnsi="Times New Roman"/>
          <w:rtl/>
        </w:rPr>
        <w:t xml:space="preserve"> </w:t>
      </w:r>
      <w:r w:rsidRPr="00CC3CC2">
        <w:rPr>
          <w:rFonts w:ascii="Times New Roman" w:hAnsi="Times New Roman"/>
          <w:sz w:val="24"/>
          <w:szCs w:val="24"/>
          <w:rtl/>
        </w:rPr>
        <w:t>(ס)</w:t>
      </w:r>
    </w:p>
    <w:p w14:paraId="3EFD7E2C" w14:textId="3BF06894" w:rsidR="00CC3CC2" w:rsidRDefault="00CC3CC2" w:rsidP="00B25434">
      <w:pPr>
        <w:pStyle w:val="a6"/>
        <w:rPr>
          <w:rtl/>
        </w:rPr>
      </w:pPr>
      <w:r w:rsidRPr="00CC3CC2">
        <w:rPr>
          <w:rStyle w:val="affff7"/>
          <w:rtl/>
        </w:rPr>
        <w:t>מי יגיד לי.</w:t>
      </w:r>
      <w:r w:rsidRPr="00CC3CC2">
        <w:rPr>
          <w:rtl/>
        </w:rPr>
        <w:t xml:space="preserve"> במקום שאסתר שם: </w:t>
      </w:r>
    </w:p>
    <w:p w14:paraId="71FC20B7" w14:textId="14132F64" w:rsidR="00CC3CC2" w:rsidRDefault="00CC3CC2" w:rsidP="00B25434">
      <w:pPr>
        <w:pStyle w:val="a5"/>
        <w:rPr>
          <w:rtl/>
        </w:rPr>
      </w:pPr>
      <w:bookmarkStart w:id="528" w:name="שמואלBאBפרק-כ-{יא}"/>
      <w:bookmarkEnd w:id="528"/>
      <w:r w:rsidRPr="00CC3CC2">
        <w:rPr>
          <w:rStyle w:val="affff8"/>
          <w:rtl/>
        </w:rPr>
        <w:t>{יא}</w:t>
      </w:r>
      <w:r>
        <w:rPr>
          <w:rFonts w:ascii="Times New Roman" w:hAnsi="Times New Roman"/>
          <w:sz w:val="41"/>
          <w:szCs w:val="41"/>
          <w:rtl/>
        </w:rPr>
        <w:t xml:space="preserve"> </w:t>
      </w:r>
      <w:r w:rsidRPr="00CC3CC2">
        <w:rPr>
          <w:rtl/>
        </w:rPr>
        <w:t xml:space="preserve">וַיֹּ֤אמֶר יְהֽוֹנָתָן֙ </w:t>
      </w:r>
      <w:proofErr w:type="spellStart"/>
      <w:r w:rsidRPr="00CC3CC2">
        <w:rPr>
          <w:rtl/>
        </w:rPr>
        <w:t>אֶל</w:t>
      </w:r>
      <w:r>
        <w:rPr>
          <w:rtl/>
        </w:rPr>
        <w:t>־</w:t>
      </w:r>
      <w:r w:rsidRPr="00CC3CC2">
        <w:rPr>
          <w:rtl/>
        </w:rPr>
        <w:t>דָּוִ֔ד</w:t>
      </w:r>
      <w:proofErr w:type="spellEnd"/>
      <w:r w:rsidRPr="00CC3CC2">
        <w:rPr>
          <w:rtl/>
        </w:rPr>
        <w:t xml:space="preserve"> לְכָ֖ה וְנֵצֵ֣א הַשָּׂדֶ֑ה וַיֵּצְא֥וּ שְׁנֵיהֶ֖ם הַשָּׂדֶֽה:</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529" w:name="שמואלBאBפרק-כ-{יב}"/>
      <w:bookmarkEnd w:id="529"/>
      <w:r w:rsidRPr="00CC3CC2">
        <w:rPr>
          <w:rStyle w:val="affff8"/>
          <w:rtl/>
        </w:rPr>
        <w:t>{יב}</w:t>
      </w:r>
      <w:r>
        <w:rPr>
          <w:rFonts w:ascii="Times New Roman" w:hAnsi="Times New Roman"/>
          <w:sz w:val="41"/>
          <w:szCs w:val="41"/>
          <w:rtl/>
        </w:rPr>
        <w:t xml:space="preserve"> </w:t>
      </w:r>
      <w:r w:rsidRPr="00CC3CC2">
        <w:rPr>
          <w:rtl/>
        </w:rPr>
        <w:t xml:space="preserve">וַיֹּ֨אמֶר יְהוֹנָתָ֜ן </w:t>
      </w:r>
      <w:proofErr w:type="spellStart"/>
      <w:r w:rsidRPr="00CC3CC2">
        <w:rPr>
          <w:rtl/>
        </w:rPr>
        <w:t>אֶל</w:t>
      </w:r>
      <w:r>
        <w:rPr>
          <w:rtl/>
        </w:rPr>
        <w:t>־</w:t>
      </w:r>
      <w:r w:rsidRPr="00CC3CC2">
        <w:rPr>
          <w:rtl/>
        </w:rPr>
        <w:t>דָּוִ֗ד</w:t>
      </w:r>
      <w:proofErr w:type="spellEnd"/>
      <w:r w:rsidRPr="00CC3CC2">
        <w:rPr>
          <w:rtl/>
        </w:rPr>
        <w:t xml:space="preserve"> יְהוָ֞ה אֱלֹהֵ֤י יִשְׂרָאֵל֙ </w:t>
      </w:r>
      <w:proofErr w:type="spellStart"/>
      <w:r w:rsidRPr="00CC3CC2">
        <w:rPr>
          <w:rtl/>
        </w:rPr>
        <w:t>כִּֽי</w:t>
      </w:r>
      <w:r>
        <w:rPr>
          <w:rtl/>
        </w:rPr>
        <w:t>־</w:t>
      </w:r>
      <w:r w:rsidRPr="00CC3CC2">
        <w:rPr>
          <w:rtl/>
        </w:rPr>
        <w:t>אֶחְקֹ֣ר</w:t>
      </w:r>
      <w:proofErr w:type="spellEnd"/>
      <w:r w:rsidRPr="00CC3CC2">
        <w:rPr>
          <w:rtl/>
        </w:rPr>
        <w:t xml:space="preserve"> </w:t>
      </w:r>
      <w:proofErr w:type="spellStart"/>
      <w:r w:rsidRPr="00CC3CC2">
        <w:rPr>
          <w:rtl/>
        </w:rPr>
        <w:t>אֶת</w:t>
      </w:r>
      <w:r>
        <w:rPr>
          <w:rtl/>
        </w:rPr>
        <w:t>־</w:t>
      </w:r>
      <w:r w:rsidRPr="00CC3CC2">
        <w:rPr>
          <w:rtl/>
        </w:rPr>
        <w:t>אָבִ֗י</w:t>
      </w:r>
      <w:proofErr w:type="spellEnd"/>
      <w:r w:rsidRPr="00CC3CC2">
        <w:rPr>
          <w:rtl/>
        </w:rPr>
        <w:t xml:space="preserve"> כָּעֵ֤ת | מָחָר֙ הַשְּׁלִשִׁ֔ית </w:t>
      </w:r>
      <w:proofErr w:type="spellStart"/>
      <w:r w:rsidRPr="00CC3CC2">
        <w:rPr>
          <w:rtl/>
        </w:rPr>
        <w:t>וְהִנֵּה</w:t>
      </w:r>
      <w:r>
        <w:rPr>
          <w:rtl/>
        </w:rPr>
        <w:t>־</w:t>
      </w:r>
      <w:r w:rsidRPr="00CC3CC2">
        <w:rPr>
          <w:rtl/>
        </w:rPr>
        <w:t>ט֖וֹב</w:t>
      </w:r>
      <w:proofErr w:type="spellEnd"/>
      <w:r w:rsidRPr="00CC3CC2">
        <w:rPr>
          <w:rtl/>
        </w:rPr>
        <w:t xml:space="preserve"> </w:t>
      </w:r>
      <w:proofErr w:type="spellStart"/>
      <w:r w:rsidRPr="00CC3CC2">
        <w:rPr>
          <w:rtl/>
        </w:rPr>
        <w:t>אֶל</w:t>
      </w:r>
      <w:r>
        <w:rPr>
          <w:rtl/>
        </w:rPr>
        <w:t>־</w:t>
      </w:r>
      <w:r w:rsidRPr="00CC3CC2">
        <w:rPr>
          <w:rtl/>
        </w:rPr>
        <w:t>דָּוִ֑ד</w:t>
      </w:r>
      <w:proofErr w:type="spellEnd"/>
      <w:r w:rsidRPr="00CC3CC2">
        <w:rPr>
          <w:rtl/>
        </w:rPr>
        <w:t xml:space="preserve"> </w:t>
      </w:r>
      <w:proofErr w:type="spellStart"/>
      <w:r w:rsidRPr="00CC3CC2">
        <w:rPr>
          <w:rtl/>
        </w:rPr>
        <w:t>וְלֹֽא</w:t>
      </w:r>
      <w:r>
        <w:rPr>
          <w:rtl/>
        </w:rPr>
        <w:t>־</w:t>
      </w:r>
      <w:r w:rsidRPr="00CC3CC2">
        <w:rPr>
          <w:rtl/>
        </w:rPr>
        <w:t>אָז</w:t>
      </w:r>
      <w:proofErr w:type="spellEnd"/>
      <w:r w:rsidRPr="00CC3CC2">
        <w:rPr>
          <w:rtl/>
        </w:rPr>
        <w:t xml:space="preserve">֙ אֶשְׁלַ֣ח אֵלֶ֔יךָ וְגָלִ֖יתִי </w:t>
      </w:r>
      <w:proofErr w:type="spellStart"/>
      <w:r w:rsidRPr="00CC3CC2">
        <w:rPr>
          <w:rtl/>
        </w:rPr>
        <w:t>אֶת</w:t>
      </w:r>
      <w:r>
        <w:rPr>
          <w:rtl/>
        </w:rPr>
        <w:t>־</w:t>
      </w:r>
      <w:r w:rsidRPr="00CC3CC2">
        <w:rPr>
          <w:rtl/>
        </w:rPr>
        <w:t>אָזְנֶֽך</w:t>
      </w:r>
      <w:proofErr w:type="spellEnd"/>
      <w:r w:rsidRPr="00CC3CC2">
        <w:rPr>
          <w:rtl/>
        </w:rPr>
        <w:t>ָ:</w:t>
      </w:r>
    </w:p>
    <w:p w14:paraId="7C7BDB6B" w14:textId="271BCB73" w:rsidR="00CC3CC2" w:rsidRDefault="00CC3CC2" w:rsidP="00B25434">
      <w:pPr>
        <w:pStyle w:val="a6"/>
        <w:rPr>
          <w:rtl/>
        </w:rPr>
      </w:pPr>
      <w:r w:rsidRPr="00CC3CC2">
        <w:rPr>
          <w:rStyle w:val="affff7"/>
          <w:rtl/>
        </w:rPr>
        <w:t>ה' אלהי ישראל.</w:t>
      </w:r>
      <w:r w:rsidRPr="00CC3CC2">
        <w:rPr>
          <w:rtl/>
        </w:rPr>
        <w:t xml:space="preserve"> לשון שבועה: </w:t>
      </w:r>
      <w:r w:rsidRPr="00CC3CC2">
        <w:rPr>
          <w:rStyle w:val="affff7"/>
          <w:rtl/>
        </w:rPr>
        <w:t>השלשית.</w:t>
      </w:r>
      <w:r w:rsidRPr="00CC3CC2">
        <w:rPr>
          <w:rtl/>
        </w:rPr>
        <w:t xml:space="preserve"> בימי מחר, זהו יום שלישי כשעה של עכשיו, כי מחר חדש, ושמא לא יתמה מחר אבי, אבל יתמה ביום השלישי. (יג) כה יעשה לי. </w:t>
      </w:r>
      <w:proofErr w:type="spellStart"/>
      <w:r w:rsidRPr="00CC3CC2">
        <w:rPr>
          <w:rtl/>
        </w:rPr>
        <w:t>הקב''ה</w:t>
      </w:r>
      <w:proofErr w:type="spellEnd"/>
      <w:r w:rsidRPr="00CC3CC2">
        <w:rPr>
          <w:rtl/>
        </w:rPr>
        <w:t xml:space="preserve">, כי אחקור את אבי ואמצא שהוא טוב אליך, אם לא אשלח על ידי שליח וגליתי אזנך, כי הטובה אני יכול לגלות, ואם ייטיב אל אבי להרע לך, אותה לא אגלה, פן יודע לאבי מקום שאתה שם, וגליתי אני בעצמי את אזנך: </w:t>
      </w:r>
    </w:p>
    <w:p w14:paraId="58894F82" w14:textId="43AE6919" w:rsidR="00CC3CC2" w:rsidRDefault="00CC3CC2" w:rsidP="00B25434">
      <w:pPr>
        <w:pStyle w:val="a5"/>
        <w:rPr>
          <w:rtl/>
        </w:rPr>
      </w:pPr>
      <w:bookmarkStart w:id="530" w:name="שמואלBאBפרק-כ-{יג}"/>
      <w:bookmarkEnd w:id="530"/>
      <w:r w:rsidRPr="00CC3CC2">
        <w:rPr>
          <w:rStyle w:val="affff8"/>
          <w:rtl/>
        </w:rPr>
        <w:t>{יג}</w:t>
      </w:r>
      <w:r>
        <w:rPr>
          <w:rFonts w:ascii="Times New Roman" w:hAnsi="Times New Roman"/>
          <w:sz w:val="41"/>
          <w:szCs w:val="41"/>
          <w:rtl/>
        </w:rPr>
        <w:t xml:space="preserve"> </w:t>
      </w:r>
      <w:proofErr w:type="spellStart"/>
      <w:r w:rsidRPr="00CC3CC2">
        <w:rPr>
          <w:rtl/>
        </w:rPr>
        <w:t>כֹּֽה</w:t>
      </w:r>
      <w:r>
        <w:rPr>
          <w:rtl/>
        </w:rPr>
        <w:t>־</w:t>
      </w:r>
      <w:r w:rsidRPr="00CC3CC2">
        <w:rPr>
          <w:rtl/>
        </w:rPr>
        <w:t>יַעֲשֶׂה</w:t>
      </w:r>
      <w:proofErr w:type="spellEnd"/>
      <w:r w:rsidRPr="00CC3CC2">
        <w:rPr>
          <w:rtl/>
        </w:rPr>
        <w:t xml:space="preserve">֩ יְהוָ֨ה לִֽיהוֹנָתָ֜ן וְכֹ֣ה יֹסִ֗יף </w:t>
      </w:r>
      <w:proofErr w:type="spellStart"/>
      <w:r w:rsidRPr="00CC3CC2">
        <w:rPr>
          <w:rtl/>
        </w:rPr>
        <w:t>כִּֽי</w:t>
      </w:r>
      <w:r>
        <w:rPr>
          <w:rtl/>
        </w:rPr>
        <w:t>־</w:t>
      </w:r>
      <w:r w:rsidRPr="00CC3CC2">
        <w:rPr>
          <w:rtl/>
        </w:rPr>
        <w:t>יֵיטִ֨ב</w:t>
      </w:r>
      <w:proofErr w:type="spellEnd"/>
      <w:r w:rsidRPr="00CC3CC2">
        <w:rPr>
          <w:rtl/>
        </w:rPr>
        <w:t xml:space="preserve"> </w:t>
      </w:r>
      <w:proofErr w:type="spellStart"/>
      <w:r w:rsidRPr="00CC3CC2">
        <w:rPr>
          <w:rtl/>
        </w:rPr>
        <w:t>אֶל</w:t>
      </w:r>
      <w:r>
        <w:rPr>
          <w:rtl/>
        </w:rPr>
        <w:t>־</w:t>
      </w:r>
      <w:r w:rsidRPr="00CC3CC2">
        <w:rPr>
          <w:rtl/>
        </w:rPr>
        <w:t>אָבִ֤י</w:t>
      </w:r>
      <w:proofErr w:type="spellEnd"/>
      <w:r w:rsidRPr="00CC3CC2">
        <w:rPr>
          <w:rtl/>
        </w:rPr>
        <w:t xml:space="preserve"> </w:t>
      </w:r>
      <w:proofErr w:type="spellStart"/>
      <w:r w:rsidRPr="00CC3CC2">
        <w:rPr>
          <w:rtl/>
        </w:rPr>
        <w:t>אֶת</w:t>
      </w:r>
      <w:r>
        <w:rPr>
          <w:rtl/>
        </w:rPr>
        <w:t>־</w:t>
      </w:r>
      <w:r w:rsidRPr="00CC3CC2">
        <w:rPr>
          <w:rtl/>
        </w:rPr>
        <w:t>הָֽרָעָה</w:t>
      </w:r>
      <w:proofErr w:type="spellEnd"/>
      <w:r w:rsidRPr="00CC3CC2">
        <w:rPr>
          <w:rtl/>
        </w:rPr>
        <w:t xml:space="preserve">֙ </w:t>
      </w:r>
      <w:r w:rsidRPr="00CC3CC2">
        <w:rPr>
          <w:rtl/>
        </w:rPr>
        <w:lastRenderedPageBreak/>
        <w:t xml:space="preserve">עָלֶ֔יךָ וְגָלִ֙יתִי֙ </w:t>
      </w:r>
      <w:proofErr w:type="spellStart"/>
      <w:r w:rsidRPr="00CC3CC2">
        <w:rPr>
          <w:rtl/>
        </w:rPr>
        <w:t>אֶת</w:t>
      </w:r>
      <w:r>
        <w:rPr>
          <w:rtl/>
        </w:rPr>
        <w:t>־</w:t>
      </w:r>
      <w:r w:rsidRPr="00CC3CC2">
        <w:rPr>
          <w:rtl/>
        </w:rPr>
        <w:t>אָזְנֶ֔ך</w:t>
      </w:r>
      <w:proofErr w:type="spellEnd"/>
      <w:r w:rsidRPr="00CC3CC2">
        <w:rPr>
          <w:rtl/>
        </w:rPr>
        <w:t xml:space="preserve">ָ וְשִׁלַּחְתִּ֖יךָ וְהָלַכְתָּ֣ לְשָׁל֑וֹם וִיהִ֤י יְהוָה֙ עִמָּ֔ךְ כַּאֲשֶׁ֥ר הָיָ֖ה </w:t>
      </w:r>
      <w:proofErr w:type="spellStart"/>
      <w:r w:rsidRPr="00CC3CC2">
        <w:rPr>
          <w:rtl/>
        </w:rPr>
        <w:t>עִם</w:t>
      </w:r>
      <w:r>
        <w:rPr>
          <w:rtl/>
        </w:rPr>
        <w:t>־</w:t>
      </w:r>
      <w:r w:rsidRPr="00CC3CC2">
        <w:rPr>
          <w:rtl/>
        </w:rPr>
        <w:t>אָבִֽי</w:t>
      </w:r>
      <w:proofErr w:type="spellEnd"/>
      <w:r w:rsidRPr="00CC3CC2">
        <w:rPr>
          <w:rtl/>
        </w:rPr>
        <w:t>:</w:t>
      </w:r>
      <w:r w:rsidRPr="00CC3CC2">
        <w:rPr>
          <w:rFonts w:ascii="Times New Roman" w:hAnsi="Times New Roman"/>
          <w:rtl/>
        </w:rPr>
        <w:t xml:space="preserve"> </w:t>
      </w:r>
      <w:bookmarkStart w:id="531" w:name="שמואלBאBפרק-כ-{יד}"/>
      <w:bookmarkEnd w:id="531"/>
      <w:r w:rsidRPr="00CC3CC2">
        <w:rPr>
          <w:rStyle w:val="affff8"/>
          <w:rtl/>
        </w:rPr>
        <w:t>{יד}</w:t>
      </w:r>
      <w:r>
        <w:rPr>
          <w:rFonts w:ascii="Times New Roman" w:hAnsi="Times New Roman"/>
          <w:sz w:val="41"/>
          <w:szCs w:val="41"/>
          <w:rtl/>
        </w:rPr>
        <w:t xml:space="preserve"> </w:t>
      </w:r>
      <w:r w:rsidRPr="00CC3CC2">
        <w:rPr>
          <w:rtl/>
        </w:rPr>
        <w:t xml:space="preserve">וְלֹ֖א </w:t>
      </w:r>
      <w:proofErr w:type="spellStart"/>
      <w:r w:rsidRPr="00CC3CC2">
        <w:rPr>
          <w:rtl/>
        </w:rPr>
        <w:t>אִם</w:t>
      </w:r>
      <w:r>
        <w:rPr>
          <w:rtl/>
        </w:rPr>
        <w:t>־</w:t>
      </w:r>
      <w:r w:rsidRPr="00CC3CC2">
        <w:rPr>
          <w:rtl/>
        </w:rPr>
        <w:t>עוֹדֶ֣נִּי</w:t>
      </w:r>
      <w:proofErr w:type="spellEnd"/>
      <w:r w:rsidRPr="00CC3CC2">
        <w:rPr>
          <w:rtl/>
        </w:rPr>
        <w:t xml:space="preserve"> חָ֑י </w:t>
      </w:r>
      <w:proofErr w:type="spellStart"/>
      <w:r w:rsidRPr="00CC3CC2">
        <w:rPr>
          <w:rtl/>
        </w:rPr>
        <w:t>וְלֹֽא</w:t>
      </w:r>
      <w:r>
        <w:rPr>
          <w:rtl/>
        </w:rPr>
        <w:t>־</w:t>
      </w:r>
      <w:r w:rsidRPr="00CC3CC2">
        <w:rPr>
          <w:rtl/>
        </w:rPr>
        <w:t>תַעֲשֶׂ֧ה</w:t>
      </w:r>
      <w:proofErr w:type="spellEnd"/>
      <w:r w:rsidRPr="00CC3CC2">
        <w:rPr>
          <w:rtl/>
        </w:rPr>
        <w:t xml:space="preserve"> עִמָּדִ֛י חֶ֥סֶד יְהוָ֖ה וְלֹ֥א אָמֽוּת:</w:t>
      </w:r>
    </w:p>
    <w:p w14:paraId="181DD3E0" w14:textId="4DBEAE7B" w:rsidR="00CC3CC2" w:rsidRDefault="00CC3CC2" w:rsidP="00B25434">
      <w:pPr>
        <w:pStyle w:val="a6"/>
        <w:rPr>
          <w:rtl/>
        </w:rPr>
      </w:pPr>
      <w:r w:rsidRPr="00CC3CC2">
        <w:rPr>
          <w:rStyle w:val="affff7"/>
          <w:rtl/>
        </w:rPr>
        <w:t>ולא אם עודני חי.</w:t>
      </w:r>
      <w:r w:rsidRPr="00CC3CC2">
        <w:rPr>
          <w:rtl/>
        </w:rPr>
        <w:t xml:space="preserve"> לשון בקשה הוא, כמו (</w:t>
      </w:r>
      <w:proofErr w:type="spellStart"/>
      <w:r w:rsidRPr="00CC3CC2">
        <w:rPr>
          <w:rtl/>
        </w:rPr>
        <w:t>מלכים־ב</w:t>
      </w:r>
      <w:proofErr w:type="spellEnd"/>
      <w:r w:rsidRPr="00CC3CC2">
        <w:rPr>
          <w:rtl/>
        </w:rPr>
        <w:t xml:space="preserve"> ה יז): </w:t>
      </w:r>
      <w:r w:rsidRPr="00CC3CC2">
        <w:rPr>
          <w:rStyle w:val="affff7"/>
          <w:rtl/>
        </w:rPr>
        <w:t>ולא יתן נא לעבדיך.</w:t>
      </w:r>
      <w:r w:rsidRPr="00CC3CC2">
        <w:rPr>
          <w:rtl/>
        </w:rPr>
        <w:t xml:space="preserve"> ואינו זז ממשמעו, ולא תעשה לי טובה בעודני חי, שתעשה עמי חסד ה' בטרם אמות, ומהו החסד, שלא תכרית את חסדך מעם ביתי, בזאת תכרות לי ברית בחיי: </w:t>
      </w:r>
    </w:p>
    <w:p w14:paraId="3A99381E" w14:textId="22659921" w:rsidR="00CC3CC2" w:rsidRDefault="00CC3CC2" w:rsidP="00B25434">
      <w:pPr>
        <w:pStyle w:val="a5"/>
        <w:rPr>
          <w:rtl/>
        </w:rPr>
      </w:pPr>
      <w:bookmarkStart w:id="532" w:name="שמואלBאBפרק-כ-{טו}"/>
      <w:bookmarkEnd w:id="532"/>
      <w:r w:rsidRPr="00CC3CC2">
        <w:rPr>
          <w:rStyle w:val="affff8"/>
          <w:rtl/>
        </w:rPr>
        <w:t>{טו}</w:t>
      </w:r>
      <w:r>
        <w:rPr>
          <w:rFonts w:ascii="Times New Roman" w:hAnsi="Times New Roman"/>
          <w:sz w:val="41"/>
          <w:szCs w:val="41"/>
          <w:rtl/>
        </w:rPr>
        <w:t xml:space="preserve"> </w:t>
      </w:r>
      <w:proofErr w:type="spellStart"/>
      <w:r w:rsidRPr="00CC3CC2">
        <w:rPr>
          <w:rtl/>
        </w:rPr>
        <w:t>וְלֹֽא</w:t>
      </w:r>
      <w:r>
        <w:rPr>
          <w:rtl/>
        </w:rPr>
        <w:t>־</w:t>
      </w:r>
      <w:r w:rsidRPr="00CC3CC2">
        <w:rPr>
          <w:rtl/>
        </w:rPr>
        <w:t>תַכְרִ֧ת</w:t>
      </w:r>
      <w:proofErr w:type="spellEnd"/>
      <w:r w:rsidRPr="00CC3CC2">
        <w:rPr>
          <w:rtl/>
        </w:rPr>
        <w:t xml:space="preserve"> </w:t>
      </w:r>
      <w:proofErr w:type="spellStart"/>
      <w:r w:rsidRPr="00CC3CC2">
        <w:rPr>
          <w:rtl/>
        </w:rPr>
        <w:t>אֶֽת</w:t>
      </w:r>
      <w:r>
        <w:rPr>
          <w:rtl/>
        </w:rPr>
        <w:t>־</w:t>
      </w:r>
      <w:r w:rsidRPr="00CC3CC2">
        <w:rPr>
          <w:rtl/>
        </w:rPr>
        <w:t>חַסְדְּך</w:t>
      </w:r>
      <w:proofErr w:type="spellEnd"/>
      <w:r w:rsidRPr="00CC3CC2">
        <w:rPr>
          <w:rtl/>
        </w:rPr>
        <w:t xml:space="preserve">ָ֛ מֵעִ֥ם בֵּיתִ֖י </w:t>
      </w:r>
      <w:proofErr w:type="spellStart"/>
      <w:r w:rsidRPr="00CC3CC2">
        <w:rPr>
          <w:rtl/>
        </w:rPr>
        <w:t>עַד</w:t>
      </w:r>
      <w:r>
        <w:rPr>
          <w:rtl/>
        </w:rPr>
        <w:t>־</w:t>
      </w:r>
      <w:r w:rsidRPr="00CC3CC2">
        <w:rPr>
          <w:rtl/>
        </w:rPr>
        <w:t>עוֹלָ֑ם</w:t>
      </w:r>
      <w:proofErr w:type="spellEnd"/>
      <w:r w:rsidRPr="00CC3CC2">
        <w:rPr>
          <w:rtl/>
        </w:rPr>
        <w:t xml:space="preserve"> וְלֹ֗א בְּהַכְרִ֤ת יְהוָה֙ </w:t>
      </w:r>
      <w:proofErr w:type="spellStart"/>
      <w:r w:rsidRPr="00CC3CC2">
        <w:rPr>
          <w:rtl/>
        </w:rPr>
        <w:t>אֶת</w:t>
      </w:r>
      <w:r>
        <w:rPr>
          <w:rtl/>
        </w:rPr>
        <w:t>־</w:t>
      </w:r>
      <w:r w:rsidRPr="00CC3CC2">
        <w:rPr>
          <w:rtl/>
        </w:rPr>
        <w:t>אֹיְבֵ֣י</w:t>
      </w:r>
      <w:proofErr w:type="spellEnd"/>
      <w:r w:rsidRPr="00CC3CC2">
        <w:rPr>
          <w:rtl/>
        </w:rPr>
        <w:t xml:space="preserve"> דָוִ֔ד אִ֕ישׁ מֵעַ֖ל פְּנֵ֥י הָאֲדָמָֽה:</w:t>
      </w:r>
    </w:p>
    <w:p w14:paraId="6B703CBC" w14:textId="7F016010" w:rsidR="00CC3CC2" w:rsidRDefault="00CC3CC2" w:rsidP="00B25434">
      <w:pPr>
        <w:pStyle w:val="a6"/>
        <w:rPr>
          <w:rtl/>
        </w:rPr>
      </w:pPr>
      <w:r w:rsidRPr="00CC3CC2">
        <w:rPr>
          <w:rStyle w:val="affff7"/>
          <w:rtl/>
        </w:rPr>
        <w:t>ולא בהכרית ה'.</w:t>
      </w:r>
      <w:r w:rsidRPr="00CC3CC2">
        <w:rPr>
          <w:rtl/>
        </w:rPr>
        <w:t xml:space="preserve"> וגם לא תסיר חסדך מה', כי אף בבא הפורענות על בית אבי, שידעתי שיכרית המקום את אויביך: </w:t>
      </w:r>
    </w:p>
    <w:p w14:paraId="10DCFA1D" w14:textId="3AB40DE9" w:rsidR="00CC3CC2" w:rsidRDefault="00CC3CC2" w:rsidP="00B25434">
      <w:pPr>
        <w:pStyle w:val="a5"/>
        <w:rPr>
          <w:rtl/>
        </w:rPr>
      </w:pPr>
      <w:bookmarkStart w:id="533" w:name="שמואלBאBפרק-כ-{טז}"/>
      <w:bookmarkEnd w:id="533"/>
      <w:r w:rsidRPr="00CC3CC2">
        <w:rPr>
          <w:rStyle w:val="affff8"/>
          <w:rtl/>
        </w:rPr>
        <w:t>{טז}</w:t>
      </w:r>
      <w:r>
        <w:rPr>
          <w:rFonts w:ascii="Times New Roman" w:hAnsi="Times New Roman"/>
          <w:sz w:val="41"/>
          <w:szCs w:val="41"/>
          <w:rtl/>
        </w:rPr>
        <w:t xml:space="preserve"> </w:t>
      </w:r>
      <w:r w:rsidRPr="00CC3CC2">
        <w:rPr>
          <w:rtl/>
        </w:rPr>
        <w:t xml:space="preserve">וַיִּכְרֹ֥ת יְהוֹנָתָ֖ן </w:t>
      </w:r>
      <w:proofErr w:type="spellStart"/>
      <w:r w:rsidRPr="00CC3CC2">
        <w:rPr>
          <w:rtl/>
        </w:rPr>
        <w:t>עִם</w:t>
      </w:r>
      <w:r>
        <w:rPr>
          <w:rtl/>
        </w:rPr>
        <w:t>־</w:t>
      </w:r>
      <w:r w:rsidRPr="00CC3CC2">
        <w:rPr>
          <w:rtl/>
        </w:rPr>
        <w:t>בֵּ֣ית</w:t>
      </w:r>
      <w:proofErr w:type="spellEnd"/>
      <w:r w:rsidRPr="00CC3CC2">
        <w:rPr>
          <w:rtl/>
        </w:rPr>
        <w:t xml:space="preserve"> דָּוִ֑ד וּבִקֵּ֣שׁ יְהוָ֔ה מִיַּ֖ד אֹיְבֵ֥י דָוִֽד:</w:t>
      </w:r>
    </w:p>
    <w:p w14:paraId="638B630F" w14:textId="4AD80254" w:rsidR="00CC3CC2" w:rsidRDefault="00CC3CC2" w:rsidP="00B25434">
      <w:pPr>
        <w:pStyle w:val="a6"/>
        <w:rPr>
          <w:rtl/>
        </w:rPr>
      </w:pPr>
      <w:r w:rsidRPr="00CC3CC2">
        <w:rPr>
          <w:rStyle w:val="affff7"/>
          <w:rtl/>
        </w:rPr>
        <w:t>ובקש ה'.</w:t>
      </w:r>
      <w:r w:rsidRPr="00CC3CC2">
        <w:rPr>
          <w:rtl/>
        </w:rPr>
        <w:t xml:space="preserve"> את הברית הזאת: </w:t>
      </w:r>
      <w:r w:rsidRPr="00CC3CC2">
        <w:rPr>
          <w:rStyle w:val="affff7"/>
          <w:rtl/>
        </w:rPr>
        <w:t>מיד אויבי דוד.</w:t>
      </w:r>
      <w:r w:rsidRPr="00CC3CC2">
        <w:rPr>
          <w:rtl/>
        </w:rPr>
        <w:t xml:space="preserve"> כנה הכתוב, ופירושו: בקש </w:t>
      </w:r>
      <w:proofErr w:type="spellStart"/>
      <w:r w:rsidRPr="00CC3CC2">
        <w:rPr>
          <w:rtl/>
        </w:rPr>
        <w:t>הקב''ה</w:t>
      </w:r>
      <w:proofErr w:type="spellEnd"/>
      <w:r w:rsidRPr="00CC3CC2">
        <w:rPr>
          <w:rtl/>
        </w:rPr>
        <w:t xml:space="preserve"> את העון מיד דוד, כשעבר על הברית ואמר למפיבושת (</w:t>
      </w:r>
      <w:proofErr w:type="spellStart"/>
      <w:r w:rsidRPr="00CC3CC2">
        <w:rPr>
          <w:rtl/>
        </w:rPr>
        <w:t>שמואל־ב</w:t>
      </w:r>
      <w:proofErr w:type="spellEnd"/>
      <w:r w:rsidRPr="00CC3CC2">
        <w:rPr>
          <w:rtl/>
        </w:rPr>
        <w:t xml:space="preserve"> יט ל): אתה וציבא תחלקו את השדה, יצתה בת קול ואמרה: </w:t>
      </w:r>
      <w:r w:rsidRPr="00CC3CC2">
        <w:rPr>
          <w:rStyle w:val="affff7"/>
          <w:rtl/>
        </w:rPr>
        <w:t xml:space="preserve">רחבעם וירבעם יחלקו את המלכות </w:t>
      </w:r>
      <w:r w:rsidRPr="00CC3CC2">
        <w:rPr>
          <w:rStyle w:val="affff7"/>
          <w:sz w:val="24"/>
          <w:rtl/>
        </w:rPr>
        <w:t>(שבת נו ב)</w:t>
      </w:r>
      <w:r w:rsidRPr="00CC3CC2">
        <w:rPr>
          <w:rStyle w:val="affff7"/>
          <w:rtl/>
        </w:rPr>
        <w:t>.</w:t>
      </w:r>
      <w:r w:rsidRPr="00CC3CC2">
        <w:rPr>
          <w:rtl/>
        </w:rPr>
        <w:t xml:space="preserve"> וכן תרגם יונתן: ואתפרע ליה ה' מיד שנאי דוד: </w:t>
      </w:r>
    </w:p>
    <w:p w14:paraId="1AE017E9" w14:textId="1FB1C3B6" w:rsidR="00CC3CC2" w:rsidRDefault="00CC3CC2" w:rsidP="00B25434">
      <w:pPr>
        <w:pStyle w:val="a5"/>
        <w:rPr>
          <w:rtl/>
        </w:rPr>
      </w:pPr>
      <w:bookmarkStart w:id="534" w:name="שמואלBאBפרק-כ-{יז}"/>
      <w:bookmarkEnd w:id="534"/>
      <w:r w:rsidRPr="00CC3CC2">
        <w:rPr>
          <w:rStyle w:val="affff8"/>
          <w:rtl/>
        </w:rPr>
        <w:t>{יז}</w:t>
      </w:r>
      <w:r>
        <w:rPr>
          <w:rFonts w:ascii="Times New Roman" w:hAnsi="Times New Roman"/>
          <w:sz w:val="41"/>
          <w:szCs w:val="41"/>
          <w:rtl/>
        </w:rPr>
        <w:t xml:space="preserve"> </w:t>
      </w:r>
      <w:r w:rsidRPr="00CC3CC2">
        <w:rPr>
          <w:rtl/>
        </w:rPr>
        <w:t xml:space="preserve">וַיּ֤וֹסֶף יְהֽוֹנָתָן֙ לְהַשְׁבִּ֣יעַ </w:t>
      </w:r>
      <w:proofErr w:type="spellStart"/>
      <w:r w:rsidRPr="00CC3CC2">
        <w:rPr>
          <w:rtl/>
        </w:rPr>
        <w:t>אֶת</w:t>
      </w:r>
      <w:r>
        <w:rPr>
          <w:rtl/>
        </w:rPr>
        <w:t>־</w:t>
      </w:r>
      <w:r w:rsidRPr="00CC3CC2">
        <w:rPr>
          <w:rtl/>
        </w:rPr>
        <w:t>דָּוִ֔ד</w:t>
      </w:r>
      <w:proofErr w:type="spellEnd"/>
      <w:r w:rsidRPr="00CC3CC2">
        <w:rPr>
          <w:rtl/>
        </w:rPr>
        <w:t xml:space="preserve"> בְּאַהֲבָת֖וֹ אֹת֑וֹ </w:t>
      </w:r>
      <w:proofErr w:type="spellStart"/>
      <w:r w:rsidRPr="00CC3CC2">
        <w:rPr>
          <w:rtl/>
        </w:rPr>
        <w:t>כִּֽי</w:t>
      </w:r>
      <w:r>
        <w:rPr>
          <w:rtl/>
        </w:rPr>
        <w:t>־</w:t>
      </w:r>
      <w:r w:rsidRPr="00CC3CC2">
        <w:rPr>
          <w:rtl/>
        </w:rPr>
        <w:t>אַהֲבַ֥ת</w:t>
      </w:r>
      <w:proofErr w:type="spellEnd"/>
      <w:r w:rsidRPr="00CC3CC2">
        <w:rPr>
          <w:rtl/>
        </w:rPr>
        <w:t xml:space="preserve"> נַפְשׁ֖וֹ אֲהֵבֽוֹ: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535" w:name="שמואלBאBפרק-כ-{יח}"/>
      <w:bookmarkEnd w:id="535"/>
      <w:r w:rsidRPr="00CC3CC2">
        <w:rPr>
          <w:rStyle w:val="affff8"/>
          <w:rtl/>
        </w:rPr>
        <w:t>{יח}</w:t>
      </w:r>
      <w:r>
        <w:rPr>
          <w:rFonts w:ascii="Times New Roman" w:hAnsi="Times New Roman"/>
          <w:sz w:val="41"/>
          <w:szCs w:val="41"/>
          <w:rtl/>
        </w:rPr>
        <w:t xml:space="preserve"> </w:t>
      </w:r>
      <w:proofErr w:type="spellStart"/>
      <w:r w:rsidRPr="00CC3CC2">
        <w:rPr>
          <w:rtl/>
        </w:rPr>
        <w:t>וַיֹּֽאמֶר</w:t>
      </w:r>
      <w:r>
        <w:rPr>
          <w:rtl/>
        </w:rPr>
        <w:t>־</w:t>
      </w:r>
      <w:r w:rsidRPr="00CC3CC2">
        <w:rPr>
          <w:rtl/>
        </w:rPr>
        <w:t>ל֥ו</w:t>
      </w:r>
      <w:proofErr w:type="spellEnd"/>
      <w:r w:rsidRPr="00CC3CC2">
        <w:rPr>
          <w:rtl/>
        </w:rPr>
        <w:t>ֹ יְהוֹנָתָ֖ן מָחָ֣ר חֹ֑דֶשׁ וְנִפְקַ֕דְתָּ כִּ֥י יִפָּקֵ֖ד מוֹשָׁבֶֽךָ:</w:t>
      </w:r>
    </w:p>
    <w:p w14:paraId="4359CDEE" w14:textId="148FDB46" w:rsidR="00CC3CC2" w:rsidRDefault="00CC3CC2" w:rsidP="00B25434">
      <w:pPr>
        <w:pStyle w:val="a6"/>
        <w:rPr>
          <w:rtl/>
        </w:rPr>
      </w:pPr>
      <w:r w:rsidRPr="00CC3CC2">
        <w:rPr>
          <w:rStyle w:val="affff7"/>
          <w:rtl/>
        </w:rPr>
        <w:t>מחר חדש.</w:t>
      </w:r>
      <w:r w:rsidRPr="00CC3CC2">
        <w:rPr>
          <w:rtl/>
        </w:rPr>
        <w:t xml:space="preserve"> ודרך כל אוכלי שולחן המלך לבא ביום מועד אל השולחן: </w:t>
      </w:r>
      <w:r w:rsidRPr="00CC3CC2">
        <w:rPr>
          <w:rStyle w:val="affff7"/>
          <w:rtl/>
        </w:rPr>
        <w:t>ונפקדת.</w:t>
      </w:r>
      <w:r w:rsidRPr="00CC3CC2">
        <w:rPr>
          <w:rtl/>
        </w:rPr>
        <w:t xml:space="preserve"> אבי יפקדך וישאל היכן אתה: </w:t>
      </w:r>
      <w:r w:rsidRPr="00CC3CC2">
        <w:rPr>
          <w:rStyle w:val="affff7"/>
          <w:rtl/>
        </w:rPr>
        <w:t>כי יפקד מושבך.</w:t>
      </w:r>
      <w:r w:rsidRPr="00CC3CC2">
        <w:rPr>
          <w:rtl/>
        </w:rPr>
        <w:t xml:space="preserve"> שיהיה מושבך חסר, שאתה יושב בו. וכן תרגם יונתן: ותתבעי ארי יהי מרוח בית </w:t>
      </w:r>
      <w:proofErr w:type="spellStart"/>
      <w:r w:rsidRPr="00CC3CC2">
        <w:rPr>
          <w:rtl/>
        </w:rPr>
        <w:t>אסחרותך</w:t>
      </w:r>
      <w:proofErr w:type="spellEnd"/>
      <w:r w:rsidRPr="00CC3CC2">
        <w:rPr>
          <w:rtl/>
        </w:rPr>
        <w:t xml:space="preserve">: </w:t>
      </w:r>
      <w:r w:rsidRPr="00CC3CC2">
        <w:rPr>
          <w:rStyle w:val="affff7"/>
          <w:rtl/>
        </w:rPr>
        <w:t>ונפקדת.</w:t>
      </w:r>
      <w:r w:rsidRPr="00CC3CC2">
        <w:rPr>
          <w:rtl/>
        </w:rPr>
        <w:t xml:space="preserve"> לשון זכרון: </w:t>
      </w:r>
      <w:r w:rsidRPr="00CC3CC2">
        <w:rPr>
          <w:rStyle w:val="affff7"/>
          <w:rtl/>
        </w:rPr>
        <w:t>כי יפקד.</w:t>
      </w:r>
      <w:r w:rsidRPr="00CC3CC2">
        <w:rPr>
          <w:rtl/>
        </w:rPr>
        <w:t xml:space="preserve"> לשון חסרון: </w:t>
      </w:r>
    </w:p>
    <w:p w14:paraId="508D003F" w14:textId="47241CC8" w:rsidR="00CC3CC2" w:rsidRDefault="00CC3CC2" w:rsidP="00B25434">
      <w:pPr>
        <w:pStyle w:val="a5"/>
        <w:rPr>
          <w:rtl/>
        </w:rPr>
      </w:pPr>
      <w:bookmarkStart w:id="536" w:name="שמואלBאBפרק-כ-{יט}"/>
      <w:bookmarkEnd w:id="536"/>
      <w:r w:rsidRPr="00CC3CC2">
        <w:rPr>
          <w:rStyle w:val="affff8"/>
          <w:rtl/>
        </w:rPr>
        <w:t>{יט}</w:t>
      </w:r>
      <w:r>
        <w:rPr>
          <w:rFonts w:ascii="Times New Roman" w:hAnsi="Times New Roman"/>
          <w:sz w:val="41"/>
          <w:szCs w:val="41"/>
          <w:rtl/>
        </w:rPr>
        <w:t xml:space="preserve"> </w:t>
      </w:r>
      <w:r w:rsidRPr="00CC3CC2">
        <w:rPr>
          <w:rtl/>
        </w:rPr>
        <w:t xml:space="preserve">וְשִׁלַּשְׁתָּ֙ תֵּרֵ֣ד מְאֹ֔ד וּבָאתָ֙ </w:t>
      </w:r>
      <w:proofErr w:type="spellStart"/>
      <w:r w:rsidRPr="00CC3CC2">
        <w:rPr>
          <w:rtl/>
        </w:rPr>
        <w:t>אֶל</w:t>
      </w:r>
      <w:r>
        <w:rPr>
          <w:rtl/>
        </w:rPr>
        <w:t>־</w:t>
      </w:r>
      <w:r w:rsidRPr="00CC3CC2">
        <w:rPr>
          <w:rtl/>
        </w:rPr>
        <w:t>הַמָּק֔וֹם</w:t>
      </w:r>
      <w:proofErr w:type="spellEnd"/>
      <w:r w:rsidRPr="00CC3CC2">
        <w:rPr>
          <w:rtl/>
        </w:rPr>
        <w:t xml:space="preserve"> </w:t>
      </w:r>
      <w:proofErr w:type="spellStart"/>
      <w:r w:rsidRPr="00CC3CC2">
        <w:rPr>
          <w:rtl/>
        </w:rPr>
        <w:t>אֲשֶׁר</w:t>
      </w:r>
      <w:r>
        <w:rPr>
          <w:rtl/>
        </w:rPr>
        <w:t>־</w:t>
      </w:r>
      <w:r w:rsidRPr="00CC3CC2">
        <w:rPr>
          <w:rtl/>
        </w:rPr>
        <w:t>נִסְתַּ֥רְת</w:t>
      </w:r>
      <w:proofErr w:type="spellEnd"/>
      <w:r w:rsidRPr="00CC3CC2">
        <w:rPr>
          <w:rtl/>
        </w:rPr>
        <w:t>ָּ שָּׁ֖ם בְּי֣וֹם הַֽמַּעֲשֶׂ֑ה וְיָ֣שַׁבְתָּ֔ אֵ֖צֶל הָאֶ֥בֶן הָאָֽזֶל:</w:t>
      </w:r>
    </w:p>
    <w:p w14:paraId="1AE0FD00" w14:textId="41CB4D53" w:rsidR="00CC3CC2" w:rsidRDefault="00CC3CC2" w:rsidP="00B25434">
      <w:pPr>
        <w:pStyle w:val="a6"/>
        <w:rPr>
          <w:rtl/>
        </w:rPr>
      </w:pPr>
      <w:r w:rsidRPr="00CC3CC2">
        <w:rPr>
          <w:rStyle w:val="affff7"/>
          <w:rtl/>
        </w:rPr>
        <w:t>ושלשת.</w:t>
      </w:r>
      <w:r w:rsidRPr="00CC3CC2">
        <w:rPr>
          <w:rtl/>
        </w:rPr>
        <w:t xml:space="preserve"> שלשת ימים, ואז תרד מאוד, כלומר לכשתגיע היום השלישי, תרד במקום סתר ותתחבא הרבה, כי אז </w:t>
      </w:r>
      <w:r w:rsidRPr="00CC3CC2">
        <w:rPr>
          <w:rtl/>
        </w:rPr>
        <w:t xml:space="preserve">יבקשוך, ובאת אל המקום הסתר הזה אשר אתה נסתר בו היום, שהוא יום מעשה מלאכה. וכן תרגם יונתן: ביומא דחולא, שאותו היום נסתר, כמה שנאמר (פסוק כד): 'ויסתר דוד בשדה' מיד, 'ויהי החדש' מחר: </w:t>
      </w:r>
      <w:r w:rsidRPr="00CC3CC2">
        <w:rPr>
          <w:rStyle w:val="affff7"/>
          <w:rtl/>
        </w:rPr>
        <w:t>האבן האזל.</w:t>
      </w:r>
      <w:r w:rsidRPr="00CC3CC2">
        <w:rPr>
          <w:rtl/>
        </w:rPr>
        <w:t xml:space="preserve"> אבן שהיתה אות להולכי דרכים: </w:t>
      </w:r>
      <w:r w:rsidRPr="00CC3CC2">
        <w:rPr>
          <w:rStyle w:val="affff7"/>
          <w:rtl/>
        </w:rPr>
        <w:t>האזל.</w:t>
      </w:r>
      <w:r w:rsidRPr="00CC3CC2">
        <w:rPr>
          <w:rtl/>
        </w:rPr>
        <w:t xml:space="preserve"> הולכי הדרך, וכן תרגם יונתן: אבן אתא, אבן האות: </w:t>
      </w:r>
    </w:p>
    <w:p w14:paraId="4CAEE41C" w14:textId="3CC920D8" w:rsidR="00CC3CC2" w:rsidRDefault="00CC3CC2" w:rsidP="00B25434">
      <w:pPr>
        <w:pStyle w:val="a5"/>
        <w:rPr>
          <w:rtl/>
        </w:rPr>
      </w:pPr>
      <w:bookmarkStart w:id="537" w:name="שמואלBאBפרק-כ-{כ}"/>
      <w:bookmarkEnd w:id="537"/>
      <w:r w:rsidRPr="00CC3CC2">
        <w:rPr>
          <w:rStyle w:val="affff8"/>
          <w:rtl/>
        </w:rPr>
        <w:t>{כ}</w:t>
      </w:r>
      <w:r>
        <w:rPr>
          <w:rFonts w:ascii="Times New Roman" w:hAnsi="Times New Roman"/>
          <w:sz w:val="41"/>
          <w:szCs w:val="41"/>
          <w:rtl/>
        </w:rPr>
        <w:t xml:space="preserve"> </w:t>
      </w:r>
      <w:r w:rsidRPr="00CC3CC2">
        <w:rPr>
          <w:rtl/>
        </w:rPr>
        <w:t xml:space="preserve">וַאֲנִ֕י שְׁלֹ֥שֶׁת </w:t>
      </w:r>
      <w:proofErr w:type="spellStart"/>
      <w:r w:rsidRPr="00CC3CC2">
        <w:rPr>
          <w:rtl/>
        </w:rPr>
        <w:t>הַחִצִּ֖ים</w:t>
      </w:r>
      <w:proofErr w:type="spellEnd"/>
      <w:r w:rsidRPr="00CC3CC2">
        <w:rPr>
          <w:rtl/>
        </w:rPr>
        <w:t xml:space="preserve"> צִדָּ֣ה אוֹרֶ֑ה </w:t>
      </w:r>
      <w:proofErr w:type="spellStart"/>
      <w:r w:rsidRPr="00CC3CC2">
        <w:rPr>
          <w:rtl/>
        </w:rPr>
        <w:t>לְשַֽׁלַּֽח</w:t>
      </w:r>
      <w:r>
        <w:rPr>
          <w:rtl/>
        </w:rPr>
        <w:t>־</w:t>
      </w:r>
      <w:r w:rsidRPr="00CC3CC2">
        <w:rPr>
          <w:rtl/>
        </w:rPr>
        <w:t>לִ֖י</w:t>
      </w:r>
      <w:proofErr w:type="spellEnd"/>
      <w:r w:rsidRPr="00CC3CC2">
        <w:rPr>
          <w:rtl/>
        </w:rPr>
        <w:t xml:space="preserve"> לְמַטָּרָֽה:</w:t>
      </w:r>
    </w:p>
    <w:p w14:paraId="66C5AF1B" w14:textId="21BD0033" w:rsidR="00CC3CC2" w:rsidRDefault="00CC3CC2" w:rsidP="00B25434">
      <w:pPr>
        <w:pStyle w:val="a6"/>
        <w:rPr>
          <w:rtl/>
        </w:rPr>
      </w:pPr>
      <w:r w:rsidRPr="00CC3CC2">
        <w:rPr>
          <w:rStyle w:val="affff7"/>
          <w:rtl/>
        </w:rPr>
        <w:t>צדה אורה.</w:t>
      </w:r>
      <w:r w:rsidRPr="00CC3CC2">
        <w:rPr>
          <w:rtl/>
        </w:rPr>
        <w:t xml:space="preserve"> לא מפיק </w:t>
      </w:r>
      <w:proofErr w:type="spellStart"/>
      <w:r w:rsidRPr="00CC3CC2">
        <w:rPr>
          <w:rtl/>
        </w:rPr>
        <w:t>ה''א</w:t>
      </w:r>
      <w:proofErr w:type="spellEnd"/>
      <w:r w:rsidRPr="00CC3CC2">
        <w:rPr>
          <w:rtl/>
        </w:rPr>
        <w:t xml:space="preserve">, ופתרון צדה כמו לצד, כל תיבה שצריכה </w:t>
      </w:r>
      <w:proofErr w:type="spellStart"/>
      <w:r w:rsidRPr="00CC3CC2">
        <w:rPr>
          <w:rtl/>
        </w:rPr>
        <w:t>למ</w:t>
      </w:r>
      <w:proofErr w:type="spellEnd"/>
      <w:r w:rsidRPr="00CC3CC2">
        <w:rPr>
          <w:rtl/>
        </w:rPr>
        <w:t xml:space="preserve">''ד בתחלתה, הטיל לה </w:t>
      </w:r>
      <w:proofErr w:type="spellStart"/>
      <w:r w:rsidRPr="00CC3CC2">
        <w:rPr>
          <w:rtl/>
        </w:rPr>
        <w:t>ה''א</w:t>
      </w:r>
      <w:proofErr w:type="spellEnd"/>
      <w:r w:rsidRPr="00CC3CC2">
        <w:rPr>
          <w:rtl/>
        </w:rPr>
        <w:t xml:space="preserve"> בסופה, בצד אותה אבן, אורה חצים למטרה, כדי שלא יבין הנער, וזה סימן יהיה לך לנחש אם אתה צריך לברוח: </w:t>
      </w:r>
    </w:p>
    <w:p w14:paraId="2A0EA32E" w14:textId="467FEA75" w:rsidR="00CC3CC2" w:rsidRDefault="00CC3CC2" w:rsidP="00B25434">
      <w:pPr>
        <w:pStyle w:val="a5"/>
        <w:rPr>
          <w:rtl/>
        </w:rPr>
      </w:pPr>
      <w:bookmarkStart w:id="538" w:name="שמואלBאBפרק-כ-{כא}"/>
      <w:bookmarkEnd w:id="538"/>
      <w:r w:rsidRPr="00CC3CC2">
        <w:rPr>
          <w:rStyle w:val="affff8"/>
          <w:rtl/>
        </w:rPr>
        <w:t>{כא}</w:t>
      </w:r>
      <w:r>
        <w:rPr>
          <w:rFonts w:ascii="Times New Roman" w:hAnsi="Times New Roman"/>
          <w:sz w:val="41"/>
          <w:szCs w:val="41"/>
          <w:rtl/>
        </w:rPr>
        <w:t xml:space="preserve"> </w:t>
      </w:r>
      <w:r w:rsidRPr="00CC3CC2">
        <w:rPr>
          <w:rtl/>
        </w:rPr>
        <w:t xml:space="preserve">וְהִנֵּה֙ אֶשְׁלַ֣ח </w:t>
      </w:r>
      <w:proofErr w:type="spellStart"/>
      <w:r w:rsidRPr="00CC3CC2">
        <w:rPr>
          <w:rtl/>
        </w:rPr>
        <w:t>אֶת</w:t>
      </w:r>
      <w:r>
        <w:rPr>
          <w:rtl/>
        </w:rPr>
        <w:t>־</w:t>
      </w:r>
      <w:r w:rsidRPr="00CC3CC2">
        <w:rPr>
          <w:rtl/>
        </w:rPr>
        <w:t>הַנַּ֔עַר</w:t>
      </w:r>
      <w:proofErr w:type="spellEnd"/>
      <w:r w:rsidRPr="00CC3CC2">
        <w:rPr>
          <w:rtl/>
        </w:rPr>
        <w:t xml:space="preserve"> לֵ֖ךְ מְצָ֣א </w:t>
      </w:r>
      <w:proofErr w:type="spellStart"/>
      <w:r w:rsidRPr="00CC3CC2">
        <w:rPr>
          <w:rtl/>
        </w:rPr>
        <w:t>אֶת</w:t>
      </w:r>
      <w:r>
        <w:rPr>
          <w:rtl/>
        </w:rPr>
        <w:t>־</w:t>
      </w:r>
      <w:r w:rsidRPr="00CC3CC2">
        <w:rPr>
          <w:rtl/>
        </w:rPr>
        <w:t>הַחִצִּ֑ים</w:t>
      </w:r>
      <w:proofErr w:type="spellEnd"/>
      <w:r w:rsidRPr="00CC3CC2">
        <w:rPr>
          <w:rtl/>
        </w:rPr>
        <w:t xml:space="preserve"> </w:t>
      </w:r>
      <w:proofErr w:type="spellStart"/>
      <w:r w:rsidRPr="00CC3CC2">
        <w:rPr>
          <w:rtl/>
        </w:rPr>
        <w:t>אִם</w:t>
      </w:r>
      <w:r>
        <w:rPr>
          <w:rtl/>
        </w:rPr>
        <w:t>־</w:t>
      </w:r>
      <w:r w:rsidRPr="00CC3CC2">
        <w:rPr>
          <w:rtl/>
        </w:rPr>
        <w:t>אָמֹר</w:t>
      </w:r>
      <w:proofErr w:type="spellEnd"/>
      <w:r w:rsidRPr="00CC3CC2">
        <w:rPr>
          <w:rtl/>
        </w:rPr>
        <w:t xml:space="preserve">֩ אֹמַ֨ר לַנַּ֜עַר הִנֵּ֥ה </w:t>
      </w:r>
      <w:proofErr w:type="spellStart"/>
      <w:r w:rsidRPr="00CC3CC2">
        <w:rPr>
          <w:rtl/>
        </w:rPr>
        <w:t>הַחִצִּ֣ים</w:t>
      </w:r>
      <w:proofErr w:type="spellEnd"/>
      <w:r w:rsidRPr="00CC3CC2">
        <w:rPr>
          <w:rtl/>
        </w:rPr>
        <w:t xml:space="preserve"> | מִמְּךָ֣ וָהֵ֗נָּה קָחֶ֧נּוּ | וָבֹ֛אָה </w:t>
      </w:r>
      <w:proofErr w:type="spellStart"/>
      <w:r w:rsidRPr="00CC3CC2">
        <w:rPr>
          <w:rtl/>
        </w:rPr>
        <w:t>כִּֽי</w:t>
      </w:r>
      <w:r>
        <w:rPr>
          <w:rtl/>
        </w:rPr>
        <w:t>־</w:t>
      </w:r>
      <w:r w:rsidRPr="00CC3CC2">
        <w:rPr>
          <w:rtl/>
        </w:rPr>
        <w:t>שָׁל֥וֹם</w:t>
      </w:r>
      <w:proofErr w:type="spellEnd"/>
      <w:r w:rsidRPr="00CC3CC2">
        <w:rPr>
          <w:rtl/>
        </w:rPr>
        <w:t xml:space="preserve"> לְךָ֛ וְאֵ֥ין דָּבָ֖ר </w:t>
      </w:r>
      <w:proofErr w:type="spellStart"/>
      <w:r w:rsidRPr="00CC3CC2">
        <w:rPr>
          <w:rtl/>
        </w:rPr>
        <w:t>חַי</w:t>
      </w:r>
      <w:r>
        <w:rPr>
          <w:rtl/>
        </w:rPr>
        <w:t>־</w:t>
      </w:r>
      <w:r w:rsidRPr="00CC3CC2">
        <w:rPr>
          <w:rtl/>
        </w:rPr>
        <w:t>יְהוָֽה</w:t>
      </w:r>
      <w:proofErr w:type="spellEnd"/>
      <w:r w:rsidRPr="00CC3CC2">
        <w:rPr>
          <w:rtl/>
        </w:rPr>
        <w:t>:</w:t>
      </w:r>
    </w:p>
    <w:p w14:paraId="4EF843AC" w14:textId="6ABD584D" w:rsidR="00CC3CC2" w:rsidRDefault="00CC3CC2" w:rsidP="00B25434">
      <w:pPr>
        <w:pStyle w:val="a6"/>
        <w:rPr>
          <w:rtl/>
        </w:rPr>
      </w:pPr>
      <w:r w:rsidRPr="00CC3CC2">
        <w:rPr>
          <w:rStyle w:val="affff7"/>
          <w:rtl/>
        </w:rPr>
        <w:t>והנה אשלח וגו'.</w:t>
      </w:r>
      <w:r w:rsidRPr="00CC3CC2">
        <w:rPr>
          <w:rtl/>
        </w:rPr>
        <w:t xml:space="preserve"> ודרך המבקש חץ הירוי, הולך עד מקום שרואה שהחץ הולך, ואינו יכול לכוין יפה, פעמים שהוא מחפשה והחץ להלן ממנו, ופעמים שהוא הולך להלן מן החץ ומחפשה, והניחוש הזה יהיה לך: </w:t>
      </w:r>
      <w:r w:rsidRPr="00CC3CC2">
        <w:rPr>
          <w:rStyle w:val="affff7"/>
          <w:rtl/>
        </w:rPr>
        <w:t>אם אמור אומר לנער וגו' קחנו ובואה.</w:t>
      </w:r>
      <w:r w:rsidRPr="00CC3CC2">
        <w:rPr>
          <w:rtl/>
        </w:rPr>
        <w:t xml:space="preserve"> צא אתה בעצמך ממקום מחבואך, וקחנו ובוא אלי, כי אין לך לירא, כי שלום לך, </w:t>
      </w:r>
      <w:proofErr w:type="spellStart"/>
      <w:r w:rsidRPr="00CC3CC2">
        <w:rPr>
          <w:rtl/>
        </w:rPr>
        <w:t>הקב''ה</w:t>
      </w:r>
      <w:proofErr w:type="spellEnd"/>
      <w:r w:rsidRPr="00CC3CC2">
        <w:rPr>
          <w:rtl/>
        </w:rPr>
        <w:t xml:space="preserve"> חפץ שתהא כאן ולא תירא, ואפילו שמעתי מאבא רעה: </w:t>
      </w:r>
    </w:p>
    <w:p w14:paraId="7BCEF69D" w14:textId="59FCBD53" w:rsidR="00CC3CC2" w:rsidRDefault="00CC3CC2" w:rsidP="00B25434">
      <w:pPr>
        <w:pStyle w:val="a5"/>
        <w:rPr>
          <w:rtl/>
        </w:rPr>
      </w:pPr>
      <w:bookmarkStart w:id="539" w:name="שמואלBאBפרק-כ-{כב}"/>
      <w:bookmarkEnd w:id="539"/>
      <w:r w:rsidRPr="00CC3CC2">
        <w:rPr>
          <w:rStyle w:val="affff8"/>
          <w:rtl/>
        </w:rPr>
        <w:t>{כב}</w:t>
      </w:r>
      <w:r>
        <w:rPr>
          <w:rFonts w:ascii="Times New Roman" w:hAnsi="Times New Roman"/>
          <w:sz w:val="41"/>
          <w:szCs w:val="41"/>
          <w:rtl/>
        </w:rPr>
        <w:t xml:space="preserve"> </w:t>
      </w:r>
      <w:proofErr w:type="spellStart"/>
      <w:r w:rsidRPr="00CC3CC2">
        <w:rPr>
          <w:rtl/>
        </w:rPr>
        <w:t>וְאִם</w:t>
      </w:r>
      <w:r>
        <w:rPr>
          <w:rtl/>
        </w:rPr>
        <w:t>־</w:t>
      </w:r>
      <w:r w:rsidRPr="00CC3CC2">
        <w:rPr>
          <w:rtl/>
        </w:rPr>
        <w:t>כֹּ֤ה</w:t>
      </w:r>
      <w:proofErr w:type="spellEnd"/>
      <w:r w:rsidRPr="00CC3CC2">
        <w:rPr>
          <w:rtl/>
        </w:rPr>
        <w:t xml:space="preserve"> אֹמַר֙ לָעֶ֔לֶם הִנֵּ֥ה </w:t>
      </w:r>
      <w:proofErr w:type="spellStart"/>
      <w:r w:rsidRPr="00CC3CC2">
        <w:rPr>
          <w:rtl/>
        </w:rPr>
        <w:t>הַחִצִּ֖ים</w:t>
      </w:r>
      <w:proofErr w:type="spellEnd"/>
      <w:r w:rsidRPr="00CC3CC2">
        <w:rPr>
          <w:rtl/>
        </w:rPr>
        <w:t xml:space="preserve"> מִמְּךָ֣ וָהָ֑לְאָה לֵ֕ךְ כִּ֥י שִֽׁלַּחֲךָ֖ יְהוָֽה:</w:t>
      </w:r>
    </w:p>
    <w:p w14:paraId="6D8AF207" w14:textId="7CF16F84" w:rsidR="00CC3CC2" w:rsidRDefault="00CC3CC2" w:rsidP="00B25434">
      <w:pPr>
        <w:pStyle w:val="a6"/>
        <w:rPr>
          <w:rtl/>
        </w:rPr>
      </w:pPr>
      <w:r w:rsidRPr="00CC3CC2">
        <w:rPr>
          <w:rStyle w:val="affff7"/>
          <w:rtl/>
        </w:rPr>
        <w:t>ואם כה אומר וגו' לך כי שלחך.</w:t>
      </w:r>
      <w:r w:rsidRPr="00CC3CC2">
        <w:rPr>
          <w:rtl/>
        </w:rPr>
        <w:t xml:space="preserve"> </w:t>
      </w:r>
      <w:proofErr w:type="spellStart"/>
      <w:r w:rsidRPr="00CC3CC2">
        <w:rPr>
          <w:rtl/>
        </w:rPr>
        <w:t>הקב''ה</w:t>
      </w:r>
      <w:proofErr w:type="spellEnd"/>
      <w:r w:rsidRPr="00CC3CC2">
        <w:rPr>
          <w:rtl/>
        </w:rPr>
        <w:t xml:space="preserve"> אומר לך לברוח ולהמלט: </w:t>
      </w:r>
    </w:p>
    <w:p w14:paraId="2666D63F" w14:textId="063EEC54" w:rsidR="00CC3CC2" w:rsidRDefault="00CC3CC2" w:rsidP="00B25434">
      <w:pPr>
        <w:pStyle w:val="a5"/>
        <w:rPr>
          <w:rtl/>
        </w:rPr>
      </w:pPr>
      <w:bookmarkStart w:id="540" w:name="שמואלBאBפרק-כ-{כג}"/>
      <w:bookmarkEnd w:id="540"/>
      <w:r w:rsidRPr="00CC3CC2">
        <w:rPr>
          <w:rStyle w:val="affff8"/>
          <w:rtl/>
        </w:rPr>
        <w:t>{כג}</w:t>
      </w:r>
      <w:r>
        <w:rPr>
          <w:rFonts w:ascii="Times New Roman" w:hAnsi="Times New Roman"/>
          <w:sz w:val="41"/>
          <w:szCs w:val="41"/>
          <w:rtl/>
        </w:rPr>
        <w:t xml:space="preserve"> </w:t>
      </w:r>
      <w:r w:rsidRPr="00CC3CC2">
        <w:rPr>
          <w:rtl/>
        </w:rPr>
        <w:t xml:space="preserve">וְהַ֨דָּבָ֔ר אֲשֶׁ֥ר דִּבַּ֖רְנוּ אֲנִ֣י וָאָ֑תָּה הִנֵּ֧ה יְהוָ֛ה בֵּינִ֥י וּבֵינְךָ֖ </w:t>
      </w:r>
      <w:proofErr w:type="spellStart"/>
      <w:r w:rsidRPr="00CC3CC2">
        <w:rPr>
          <w:rtl/>
        </w:rPr>
        <w:t>עַד</w:t>
      </w:r>
      <w:r>
        <w:rPr>
          <w:rtl/>
        </w:rPr>
        <w:t>־</w:t>
      </w:r>
      <w:r w:rsidRPr="00CC3CC2">
        <w:rPr>
          <w:rtl/>
        </w:rPr>
        <w:t>עוֹלָֽם</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p>
    <w:p w14:paraId="7B5057E4" w14:textId="55500A38" w:rsidR="00CC3CC2" w:rsidRDefault="00CC3CC2" w:rsidP="00B25434">
      <w:pPr>
        <w:pStyle w:val="a6"/>
        <w:rPr>
          <w:rtl/>
        </w:rPr>
      </w:pPr>
      <w:r w:rsidRPr="00CC3CC2">
        <w:rPr>
          <w:rStyle w:val="affff7"/>
          <w:rtl/>
        </w:rPr>
        <w:t>והדבר אשר דברנו.</w:t>
      </w:r>
      <w:r w:rsidRPr="00CC3CC2">
        <w:rPr>
          <w:rtl/>
        </w:rPr>
        <w:t xml:space="preserve"> ברית שכרתנו יחד: </w:t>
      </w:r>
      <w:r w:rsidRPr="00CC3CC2">
        <w:rPr>
          <w:rStyle w:val="affff7"/>
          <w:rtl/>
        </w:rPr>
        <w:t>הנה ה' ביני וביניך.</w:t>
      </w:r>
      <w:r w:rsidRPr="00CC3CC2">
        <w:rPr>
          <w:rtl/>
        </w:rPr>
        <w:t xml:space="preserve"> עד על אותו דבר: </w:t>
      </w:r>
    </w:p>
    <w:p w14:paraId="03B4772E" w14:textId="067D6ACD" w:rsidR="00CC3CC2" w:rsidRDefault="00CC3CC2" w:rsidP="00B25434">
      <w:pPr>
        <w:pStyle w:val="a5"/>
        <w:rPr>
          <w:rtl/>
        </w:rPr>
      </w:pPr>
      <w:bookmarkStart w:id="541" w:name="שמואלBאBפרק-כ-{כד}"/>
      <w:bookmarkEnd w:id="541"/>
      <w:r w:rsidRPr="00CC3CC2">
        <w:rPr>
          <w:rStyle w:val="affff8"/>
          <w:rtl/>
        </w:rPr>
        <w:t>{כד}</w:t>
      </w:r>
      <w:r>
        <w:rPr>
          <w:rFonts w:ascii="Times New Roman" w:hAnsi="Times New Roman"/>
          <w:sz w:val="41"/>
          <w:szCs w:val="41"/>
          <w:rtl/>
        </w:rPr>
        <w:t xml:space="preserve"> </w:t>
      </w:r>
      <w:r w:rsidRPr="00CC3CC2">
        <w:rPr>
          <w:rtl/>
        </w:rPr>
        <w:t xml:space="preserve">וַיִּסָּתֵ֥ר דָּוִ֖ד בַּשָּׂדֶ֑ה וַיְהִ֣י הַחֹ֔דֶשׁ וַיֵּ֧שֶׁב הַמֶּ֛לֶךְ </w:t>
      </w:r>
      <w:r w:rsidRPr="00CC3CC2">
        <w:rPr>
          <w:sz w:val="24"/>
          <w:szCs w:val="24"/>
          <w:rtl/>
        </w:rPr>
        <w:t>(על)</w:t>
      </w:r>
      <w:r>
        <w:rPr>
          <w:rtl/>
        </w:rPr>
        <w:t>־</w:t>
      </w:r>
      <w:proofErr w:type="spellStart"/>
      <w:r w:rsidRPr="00CC3CC2">
        <w:rPr>
          <w:rtl/>
        </w:rPr>
        <w:t>אֶל</w:t>
      </w:r>
      <w:r>
        <w:rPr>
          <w:rtl/>
        </w:rPr>
        <w:t>־</w:t>
      </w:r>
      <w:r w:rsidRPr="00CC3CC2">
        <w:rPr>
          <w:rtl/>
        </w:rPr>
        <w:t>הַלֶּ֖חֶם</w:t>
      </w:r>
      <w:proofErr w:type="spellEnd"/>
      <w:r w:rsidRPr="00CC3CC2">
        <w:rPr>
          <w:rtl/>
        </w:rPr>
        <w:t xml:space="preserve"> לֶאֱכֽוֹל:</w:t>
      </w:r>
      <w:r w:rsidRPr="00CC3CC2">
        <w:rPr>
          <w:rFonts w:ascii="Times New Roman" w:hAnsi="Times New Roman"/>
          <w:rtl/>
        </w:rPr>
        <w:t xml:space="preserve"> </w:t>
      </w:r>
      <w:bookmarkStart w:id="542" w:name="שמואלBאBפרק-כ-{כה}"/>
      <w:bookmarkEnd w:id="542"/>
      <w:r w:rsidRPr="00CC3CC2">
        <w:rPr>
          <w:rStyle w:val="affff8"/>
          <w:rtl/>
        </w:rPr>
        <w:t>{כה}</w:t>
      </w:r>
      <w:r>
        <w:rPr>
          <w:rFonts w:ascii="Times New Roman" w:hAnsi="Times New Roman"/>
          <w:sz w:val="41"/>
          <w:szCs w:val="41"/>
          <w:rtl/>
        </w:rPr>
        <w:t xml:space="preserve"> </w:t>
      </w:r>
      <w:r w:rsidRPr="00CC3CC2">
        <w:rPr>
          <w:rtl/>
        </w:rPr>
        <w:t xml:space="preserve">וַיֵּ֣שֶׁב הַ֠מֶּלֶךְ </w:t>
      </w:r>
      <w:proofErr w:type="spellStart"/>
      <w:r w:rsidRPr="00CC3CC2">
        <w:rPr>
          <w:rtl/>
        </w:rPr>
        <w:t>עַל</w:t>
      </w:r>
      <w:r>
        <w:rPr>
          <w:rtl/>
        </w:rPr>
        <w:t>־</w:t>
      </w:r>
      <w:r w:rsidRPr="00CC3CC2">
        <w:rPr>
          <w:rtl/>
        </w:rPr>
        <w:t>מ֨וֹשָׁב֜ו</w:t>
      </w:r>
      <w:proofErr w:type="spellEnd"/>
      <w:r w:rsidRPr="00CC3CC2">
        <w:rPr>
          <w:rtl/>
        </w:rPr>
        <w:t xml:space="preserve">ֹ כְּפַ֣עַם | בְּפַ֗עַם </w:t>
      </w:r>
      <w:proofErr w:type="spellStart"/>
      <w:r w:rsidRPr="00CC3CC2">
        <w:rPr>
          <w:rtl/>
        </w:rPr>
        <w:t>אֶל</w:t>
      </w:r>
      <w:r>
        <w:rPr>
          <w:rtl/>
        </w:rPr>
        <w:t>־</w:t>
      </w:r>
      <w:r w:rsidRPr="00CC3CC2">
        <w:rPr>
          <w:rtl/>
        </w:rPr>
        <w:t>מוֹשַׁב</w:t>
      </w:r>
      <w:proofErr w:type="spellEnd"/>
      <w:r w:rsidRPr="00CC3CC2">
        <w:rPr>
          <w:rtl/>
        </w:rPr>
        <w:t xml:space="preserve">֙ הַקִּ֔יר וַיָּ֙קָם֙ יְה֣וֹנָתָ֔ן וַיֵּ֥שֶׁב אַבְנֵ֖ר מִצַּ֣ד שָׁא֑וּל וַיִּפָּקֵ֖ד מְק֥וֹם </w:t>
      </w:r>
      <w:r w:rsidRPr="00CC3CC2">
        <w:rPr>
          <w:rtl/>
        </w:rPr>
        <w:lastRenderedPageBreak/>
        <w:t>דָּוִֽד:</w:t>
      </w:r>
    </w:p>
    <w:p w14:paraId="498AB060" w14:textId="0ABF77B6" w:rsidR="00CC3CC2" w:rsidRDefault="00CC3CC2" w:rsidP="00B25434">
      <w:pPr>
        <w:pStyle w:val="a6"/>
        <w:rPr>
          <w:rtl/>
        </w:rPr>
      </w:pPr>
      <w:r w:rsidRPr="00CC3CC2">
        <w:rPr>
          <w:rStyle w:val="affff7"/>
          <w:rtl/>
        </w:rPr>
        <w:t>אל מושב הקיר.</w:t>
      </w:r>
      <w:r w:rsidRPr="00CC3CC2">
        <w:rPr>
          <w:rtl/>
        </w:rPr>
        <w:t xml:space="preserve"> בראש המטה אצל הקיר: </w:t>
      </w:r>
      <w:r w:rsidRPr="00CC3CC2">
        <w:rPr>
          <w:rStyle w:val="affff7"/>
          <w:rtl/>
        </w:rPr>
        <w:t>ויקם יהונתן.</w:t>
      </w:r>
      <w:r w:rsidRPr="00CC3CC2">
        <w:rPr>
          <w:rtl/>
        </w:rPr>
        <w:t xml:space="preserve"> עמד ממקומו, לפי שאין דרך הבן להיות מיסב אצל אביו, שדרכן היה לאכול מסובין על המטות, והיה דוד מיסב בין יהונתן ובין שאול, עכשיו שלא בא דוד, לא היסב יהונתן, עד שישב אבנר מצד שאול, ואחר כך ישב יהונתן מצד אבנר. ואם תאמר לא ישב כלל, הרי הוא אומר (פסוק לד): ויקם יהונתן מעל השלחן, מכלל שישב: </w:t>
      </w:r>
    </w:p>
    <w:p w14:paraId="6E8D33E3" w14:textId="4DF8C617" w:rsidR="00CC3CC2" w:rsidRDefault="00CC3CC2" w:rsidP="00B25434">
      <w:pPr>
        <w:pStyle w:val="a5"/>
        <w:rPr>
          <w:rtl/>
        </w:rPr>
      </w:pPr>
      <w:bookmarkStart w:id="543" w:name="שמואלBאBפרק-כ-{כו}"/>
      <w:bookmarkEnd w:id="543"/>
      <w:r w:rsidRPr="00CC3CC2">
        <w:rPr>
          <w:rStyle w:val="affff8"/>
          <w:rtl/>
        </w:rPr>
        <w:t>{כו}</w:t>
      </w:r>
      <w:r>
        <w:rPr>
          <w:rFonts w:ascii="Times New Roman" w:hAnsi="Times New Roman"/>
          <w:sz w:val="41"/>
          <w:szCs w:val="41"/>
          <w:rtl/>
        </w:rPr>
        <w:t xml:space="preserve"> </w:t>
      </w:r>
      <w:proofErr w:type="spellStart"/>
      <w:r w:rsidRPr="00CC3CC2">
        <w:rPr>
          <w:rtl/>
        </w:rPr>
        <w:t>וְלֹֽא</w:t>
      </w:r>
      <w:r>
        <w:rPr>
          <w:rtl/>
        </w:rPr>
        <w:t>־</w:t>
      </w:r>
      <w:r w:rsidRPr="00CC3CC2">
        <w:rPr>
          <w:rtl/>
        </w:rPr>
        <w:t>דִבֶּ֥ר</w:t>
      </w:r>
      <w:proofErr w:type="spellEnd"/>
      <w:r w:rsidRPr="00CC3CC2">
        <w:rPr>
          <w:rtl/>
        </w:rPr>
        <w:t xml:space="preserve"> שָׁא֛וּל מְא֖וּמָה בַּיּ֣וֹם הַה֑וּא כִּ֤י אָמַר֙ מִקְרֶ֣ה ה֔וּא בִּלְתִּ֥י טָה֛וֹר ה֖וּא כִּֽי</w:t>
      </w:r>
      <w:r>
        <w:rPr>
          <w:rtl/>
        </w:rPr>
        <w:t>־</w:t>
      </w:r>
      <w:r w:rsidRPr="00CC3CC2">
        <w:rPr>
          <w:rtl/>
        </w:rPr>
        <w:t>לֹ֥א טָהֽוֹר:</w:t>
      </w:r>
      <w:r w:rsidRPr="00CC3CC2">
        <w:rPr>
          <w:rFonts w:ascii="Times New Roman" w:hAnsi="Times New Roman"/>
          <w:rtl/>
        </w:rPr>
        <w:t xml:space="preserve"> </w:t>
      </w:r>
      <w:r w:rsidRPr="00CC3CC2">
        <w:rPr>
          <w:rFonts w:ascii="Times New Roman" w:hAnsi="Times New Roman"/>
          <w:sz w:val="24"/>
          <w:szCs w:val="24"/>
          <w:rtl/>
        </w:rPr>
        <w:t>(ס)</w:t>
      </w:r>
    </w:p>
    <w:p w14:paraId="0AB0BAFA" w14:textId="2677CBDD" w:rsidR="00CC3CC2" w:rsidRDefault="00CC3CC2" w:rsidP="00B25434">
      <w:pPr>
        <w:pStyle w:val="a6"/>
        <w:rPr>
          <w:rtl/>
        </w:rPr>
      </w:pPr>
      <w:r w:rsidRPr="00CC3CC2">
        <w:rPr>
          <w:rStyle w:val="affff7"/>
          <w:rtl/>
        </w:rPr>
        <w:t>מקרה הוא.</w:t>
      </w:r>
      <w:r w:rsidRPr="00CC3CC2">
        <w:rPr>
          <w:rtl/>
        </w:rPr>
        <w:t xml:space="preserve"> קרי ראה: </w:t>
      </w:r>
      <w:r w:rsidRPr="00CC3CC2">
        <w:rPr>
          <w:rStyle w:val="affff7"/>
          <w:rtl/>
        </w:rPr>
        <w:t>בלתי טהור הוא.</w:t>
      </w:r>
      <w:r w:rsidRPr="00CC3CC2">
        <w:rPr>
          <w:rtl/>
        </w:rPr>
        <w:t xml:space="preserve"> ועדיין לא טבל לקריו, שאלו טבל לקריו, אין צריך הערב שמש לחולין: </w:t>
      </w:r>
      <w:r w:rsidRPr="00CC3CC2">
        <w:rPr>
          <w:rStyle w:val="affff7"/>
          <w:rtl/>
        </w:rPr>
        <w:t>כי לא טהור.</w:t>
      </w:r>
      <w:r w:rsidRPr="00CC3CC2">
        <w:rPr>
          <w:rtl/>
        </w:rPr>
        <w:t xml:space="preserve"> זו היא נתינת טעם לדבר, לפי שאינו טהור, לפיכך לא בא, שלא יטמא את הסעודה: </w:t>
      </w:r>
    </w:p>
    <w:p w14:paraId="14258FD3" w14:textId="75E5895C" w:rsidR="00CC3CC2" w:rsidRDefault="00CC3CC2" w:rsidP="00B25434">
      <w:pPr>
        <w:pStyle w:val="a5"/>
        <w:rPr>
          <w:rtl/>
        </w:rPr>
      </w:pPr>
      <w:bookmarkStart w:id="544" w:name="שמואלBאBפרק-כ-{כז}"/>
      <w:bookmarkEnd w:id="544"/>
      <w:r w:rsidRPr="00CC3CC2">
        <w:rPr>
          <w:rStyle w:val="affff8"/>
          <w:rtl/>
        </w:rPr>
        <w:t>{כז}</w:t>
      </w:r>
      <w:r>
        <w:rPr>
          <w:rFonts w:ascii="Times New Roman" w:hAnsi="Times New Roman"/>
          <w:sz w:val="41"/>
          <w:szCs w:val="41"/>
          <w:rtl/>
        </w:rPr>
        <w:t xml:space="preserve"> </w:t>
      </w:r>
      <w:r w:rsidRPr="00CC3CC2">
        <w:rPr>
          <w:rtl/>
        </w:rPr>
        <w:t xml:space="preserve">וַיְהִ֗י מִֽמָּחֳרַ֤ת הַחֹ֙דֶשׁ֙ הַשֵּׁנִ֔י וַיִּפָּקֵ֖ד מְק֣וֹם דָּוִ֑ד </w:t>
      </w:r>
      <w:r w:rsidRPr="00CC3CC2">
        <w:rPr>
          <w:sz w:val="24"/>
          <w:szCs w:val="24"/>
          <w:rtl/>
        </w:rPr>
        <w:t>(ס)</w:t>
      </w:r>
      <w:r w:rsidRPr="00CC3CC2">
        <w:rPr>
          <w:rtl/>
        </w:rPr>
        <w:t xml:space="preserve"> וַיֹּ֤אמֶר שָׁאוּל֙ אֶל יְהוֹנָתָ֣ן בְּנ֔וֹ מַדּ֜וּעַ לֹא בָ֧א בֶן יִשַׁ֛י גַּם תְּמ֥וֹל גַּם הַיּ֖וֹם אֶל הַלָּֽחֶם:</w:t>
      </w:r>
    </w:p>
    <w:p w14:paraId="4E339475" w14:textId="5CD49F72" w:rsidR="00CC3CC2" w:rsidRDefault="00CC3CC2" w:rsidP="00B25434">
      <w:pPr>
        <w:pStyle w:val="a6"/>
        <w:rPr>
          <w:rtl/>
        </w:rPr>
      </w:pPr>
      <w:r w:rsidRPr="00CC3CC2">
        <w:rPr>
          <w:rStyle w:val="affff7"/>
          <w:rtl/>
        </w:rPr>
        <w:t>ממחרת החדש.</w:t>
      </w:r>
      <w:r w:rsidRPr="00CC3CC2">
        <w:rPr>
          <w:rtl/>
        </w:rPr>
        <w:t xml:space="preserve"> ממחרת חידוש הלבנה: </w:t>
      </w:r>
      <w:r w:rsidRPr="00CC3CC2">
        <w:rPr>
          <w:rStyle w:val="affff7"/>
          <w:rtl/>
        </w:rPr>
        <w:t>השני.</w:t>
      </w:r>
      <w:r w:rsidRPr="00CC3CC2">
        <w:rPr>
          <w:rtl/>
        </w:rPr>
        <w:t xml:space="preserve"> ביום שני לחדש: </w:t>
      </w:r>
    </w:p>
    <w:p w14:paraId="5FD46D5E" w14:textId="35C6D311" w:rsidR="00CC3CC2" w:rsidRDefault="00CC3CC2" w:rsidP="00B25434">
      <w:pPr>
        <w:pStyle w:val="a5"/>
        <w:rPr>
          <w:rtl/>
        </w:rPr>
      </w:pPr>
      <w:bookmarkStart w:id="545" w:name="שמואלBאBפרק-כ-{כח}"/>
      <w:bookmarkEnd w:id="545"/>
      <w:r w:rsidRPr="00CC3CC2">
        <w:rPr>
          <w:rStyle w:val="affff8"/>
          <w:rtl/>
        </w:rPr>
        <w:t>{כח}</w:t>
      </w:r>
      <w:r>
        <w:rPr>
          <w:rFonts w:ascii="Times New Roman" w:hAnsi="Times New Roman"/>
          <w:sz w:val="41"/>
          <w:szCs w:val="41"/>
          <w:rtl/>
        </w:rPr>
        <w:t xml:space="preserve"> </w:t>
      </w:r>
      <w:r w:rsidRPr="00CC3CC2">
        <w:rPr>
          <w:rtl/>
        </w:rPr>
        <w:t xml:space="preserve">וַיַּ֥עַן יְהוֹנָתָ֖ן </w:t>
      </w:r>
      <w:proofErr w:type="spellStart"/>
      <w:r w:rsidRPr="00CC3CC2">
        <w:rPr>
          <w:rtl/>
        </w:rPr>
        <w:t>אֶת</w:t>
      </w:r>
      <w:r>
        <w:rPr>
          <w:rtl/>
        </w:rPr>
        <w:t>־</w:t>
      </w:r>
      <w:r w:rsidRPr="00CC3CC2">
        <w:rPr>
          <w:rtl/>
        </w:rPr>
        <w:t>שָׁא֑וּל</w:t>
      </w:r>
      <w:proofErr w:type="spellEnd"/>
      <w:r w:rsidRPr="00CC3CC2">
        <w:rPr>
          <w:rtl/>
        </w:rPr>
        <w:t xml:space="preserve"> נִשְׁאֹ֨ל </w:t>
      </w:r>
      <w:proofErr w:type="spellStart"/>
      <w:r w:rsidRPr="00CC3CC2">
        <w:rPr>
          <w:rtl/>
        </w:rPr>
        <w:t>נִשְׁאַ֥ל</w:t>
      </w:r>
      <w:proofErr w:type="spellEnd"/>
      <w:r w:rsidRPr="00CC3CC2">
        <w:rPr>
          <w:rtl/>
        </w:rPr>
        <w:t xml:space="preserve"> דָּוִ֛ד מֵעִמָּדִ֖י </w:t>
      </w:r>
      <w:proofErr w:type="spellStart"/>
      <w:r w:rsidRPr="00CC3CC2">
        <w:rPr>
          <w:rtl/>
        </w:rPr>
        <w:t>עַד</w:t>
      </w:r>
      <w:r>
        <w:rPr>
          <w:rtl/>
        </w:rPr>
        <w:t>־</w:t>
      </w:r>
      <w:r w:rsidRPr="00CC3CC2">
        <w:rPr>
          <w:rtl/>
        </w:rPr>
        <w:t>בֵּ֥ית</w:t>
      </w:r>
      <w:proofErr w:type="spellEnd"/>
      <w:r w:rsidRPr="00CC3CC2">
        <w:rPr>
          <w:rtl/>
        </w:rPr>
        <w:t xml:space="preserve"> לָֽחֶם:</w:t>
      </w:r>
      <w:r w:rsidRPr="00CC3CC2">
        <w:rPr>
          <w:rFonts w:ascii="Times New Roman" w:hAnsi="Times New Roman"/>
          <w:rtl/>
        </w:rPr>
        <w:t xml:space="preserve"> </w:t>
      </w:r>
      <w:bookmarkStart w:id="546" w:name="שמואלBאBפרק-כ-{כט}"/>
      <w:bookmarkEnd w:id="546"/>
      <w:r w:rsidRPr="00CC3CC2">
        <w:rPr>
          <w:rStyle w:val="affff8"/>
          <w:rtl/>
        </w:rPr>
        <w:t>{כט}</w:t>
      </w:r>
      <w:r>
        <w:rPr>
          <w:rFonts w:ascii="Times New Roman" w:hAnsi="Times New Roman"/>
          <w:sz w:val="41"/>
          <w:szCs w:val="41"/>
          <w:rtl/>
        </w:rPr>
        <w:t xml:space="preserve"> </w:t>
      </w:r>
      <w:r w:rsidRPr="00CC3CC2">
        <w:rPr>
          <w:rtl/>
        </w:rPr>
        <w:t>וַיֹּ֡אמֶר שַׁלְּחֵ֣נִי נָ֡א כִּ֣י זֶבַח֩ מִשְׁפָּחָ֨ה לָ֜נוּ בָּעִ֗יר וְה֤וּא צִוָּֽה</w:t>
      </w:r>
      <w:r>
        <w:rPr>
          <w:rtl/>
        </w:rPr>
        <w:t>־</w:t>
      </w:r>
      <w:r w:rsidRPr="00CC3CC2">
        <w:rPr>
          <w:rtl/>
        </w:rPr>
        <w:t xml:space="preserve">לִי֙ אָחִ֔י וְעַתָּ֗ה </w:t>
      </w:r>
      <w:proofErr w:type="spellStart"/>
      <w:r w:rsidRPr="00CC3CC2">
        <w:rPr>
          <w:rtl/>
        </w:rPr>
        <w:t>אִם</w:t>
      </w:r>
      <w:r>
        <w:rPr>
          <w:rtl/>
        </w:rPr>
        <w:t>־</w:t>
      </w:r>
      <w:r w:rsidRPr="00CC3CC2">
        <w:rPr>
          <w:rtl/>
        </w:rPr>
        <w:t>מָצָ֤אתִי</w:t>
      </w:r>
      <w:proofErr w:type="spellEnd"/>
      <w:r w:rsidRPr="00CC3CC2">
        <w:rPr>
          <w:rtl/>
        </w:rPr>
        <w:t xml:space="preserve"> חֵן֙ בְּעֵינֶ֔יךָ אִמָּ֥לְטָה נָּ֖א וְאֶרְאֶ֣ה </w:t>
      </w:r>
      <w:proofErr w:type="spellStart"/>
      <w:r w:rsidRPr="00CC3CC2">
        <w:rPr>
          <w:rtl/>
        </w:rPr>
        <w:t>אֶת</w:t>
      </w:r>
      <w:r>
        <w:rPr>
          <w:rtl/>
        </w:rPr>
        <w:t>־</w:t>
      </w:r>
      <w:r w:rsidRPr="00CC3CC2">
        <w:rPr>
          <w:rtl/>
        </w:rPr>
        <w:t>אֶחָ֑י</w:t>
      </w:r>
      <w:proofErr w:type="spellEnd"/>
      <w:r w:rsidRPr="00CC3CC2">
        <w:rPr>
          <w:rtl/>
        </w:rPr>
        <w:t xml:space="preserve"> עַל</w:t>
      </w:r>
      <w:r>
        <w:rPr>
          <w:rtl/>
        </w:rPr>
        <w:t>־</w:t>
      </w:r>
      <w:r w:rsidRPr="00CC3CC2">
        <w:rPr>
          <w:rtl/>
        </w:rPr>
        <w:t>כֵּ֣ן לֹא</w:t>
      </w:r>
      <w:r>
        <w:rPr>
          <w:rtl/>
        </w:rPr>
        <w:t>־</w:t>
      </w:r>
      <w:r w:rsidRPr="00CC3CC2">
        <w:rPr>
          <w:rtl/>
        </w:rPr>
        <w:t xml:space="preserve">בָ֔א </w:t>
      </w:r>
      <w:proofErr w:type="spellStart"/>
      <w:r w:rsidRPr="00CC3CC2">
        <w:rPr>
          <w:rtl/>
        </w:rPr>
        <w:t>אֶל</w:t>
      </w:r>
      <w:r>
        <w:rPr>
          <w:rtl/>
        </w:rPr>
        <w:t>־</w:t>
      </w:r>
      <w:r w:rsidRPr="00CC3CC2">
        <w:rPr>
          <w:rtl/>
        </w:rPr>
        <w:t>שֻׁלְחַ֖ן</w:t>
      </w:r>
      <w:proofErr w:type="spellEnd"/>
      <w:r w:rsidRPr="00CC3CC2">
        <w:rPr>
          <w:rtl/>
        </w:rPr>
        <w:t xml:space="preserve"> הַמֶּֽלֶךְ:</w:t>
      </w:r>
      <w:r w:rsidRPr="00CC3CC2">
        <w:rPr>
          <w:rFonts w:ascii="Times New Roman" w:hAnsi="Times New Roman"/>
          <w:rtl/>
        </w:rPr>
        <w:t xml:space="preserve"> </w:t>
      </w:r>
      <w:r w:rsidRPr="00CC3CC2">
        <w:rPr>
          <w:rFonts w:ascii="Times New Roman" w:hAnsi="Times New Roman"/>
          <w:sz w:val="24"/>
          <w:szCs w:val="24"/>
          <w:rtl/>
        </w:rPr>
        <w:t>(ס)</w:t>
      </w:r>
    </w:p>
    <w:p w14:paraId="5D838C5C" w14:textId="63F5C129" w:rsidR="00CC3CC2" w:rsidRDefault="00CC3CC2" w:rsidP="00B25434">
      <w:pPr>
        <w:pStyle w:val="a6"/>
        <w:rPr>
          <w:rtl/>
        </w:rPr>
      </w:pPr>
      <w:r w:rsidRPr="00CC3CC2">
        <w:rPr>
          <w:rStyle w:val="affff7"/>
          <w:rtl/>
        </w:rPr>
        <w:t>והוא צוה לי אחי.</w:t>
      </w:r>
      <w:r w:rsidRPr="00CC3CC2">
        <w:rPr>
          <w:rtl/>
        </w:rPr>
        <w:t xml:space="preserve"> גדול הבית צוה לי שאהיה שם, והוא אחי אליאב: </w:t>
      </w:r>
      <w:r w:rsidRPr="00CC3CC2">
        <w:rPr>
          <w:rStyle w:val="affff7"/>
          <w:rtl/>
        </w:rPr>
        <w:t>אמלטה.</w:t>
      </w:r>
      <w:r w:rsidRPr="00CC3CC2">
        <w:rPr>
          <w:rtl/>
        </w:rPr>
        <w:t xml:space="preserve"> </w:t>
      </w:r>
      <w:proofErr w:type="spellStart"/>
      <w:r w:rsidRPr="00CC3CC2">
        <w:rPr>
          <w:rtl/>
        </w:rPr>
        <w:t>אשקמוצי</w:t>
      </w:r>
      <w:proofErr w:type="spellEnd"/>
      <w:r w:rsidRPr="00CC3CC2">
        <w:rPr>
          <w:rtl/>
        </w:rPr>
        <w:t xml:space="preserve">''ד </w:t>
      </w:r>
      <w:proofErr w:type="spellStart"/>
      <w:r w:rsidRPr="00CC3CC2">
        <w:rPr>
          <w:rtl/>
        </w:rPr>
        <w:t>בלע''ז</w:t>
      </w:r>
      <w:proofErr w:type="spellEnd"/>
      <w:r w:rsidRPr="00CC3CC2">
        <w:rPr>
          <w:rtl/>
        </w:rPr>
        <w:t xml:space="preserve">, אלך יום אחד ואבוא: </w:t>
      </w:r>
    </w:p>
    <w:p w14:paraId="674D36FE" w14:textId="2E0659DF" w:rsidR="00CC3CC2" w:rsidRDefault="00CC3CC2" w:rsidP="00B25434">
      <w:pPr>
        <w:pStyle w:val="a5"/>
        <w:rPr>
          <w:rtl/>
        </w:rPr>
      </w:pPr>
      <w:bookmarkStart w:id="547" w:name="שמואלBאBפרק-כ-{ל}"/>
      <w:bookmarkEnd w:id="547"/>
      <w:r w:rsidRPr="00CC3CC2">
        <w:rPr>
          <w:rStyle w:val="affff8"/>
          <w:rtl/>
        </w:rPr>
        <w:t>{ל}</w:t>
      </w:r>
      <w:r>
        <w:rPr>
          <w:rFonts w:ascii="Times New Roman" w:hAnsi="Times New Roman"/>
          <w:sz w:val="41"/>
          <w:szCs w:val="41"/>
          <w:rtl/>
        </w:rPr>
        <w:t xml:space="preserve"> </w:t>
      </w:r>
      <w:proofErr w:type="spellStart"/>
      <w:r w:rsidRPr="00CC3CC2">
        <w:rPr>
          <w:rtl/>
        </w:rPr>
        <w:t>וַיִּֽחַר</w:t>
      </w:r>
      <w:r>
        <w:rPr>
          <w:rtl/>
        </w:rPr>
        <w:t>־</w:t>
      </w:r>
      <w:r w:rsidRPr="00CC3CC2">
        <w:rPr>
          <w:rtl/>
        </w:rPr>
        <w:t>אַ֤ף</w:t>
      </w:r>
      <w:proofErr w:type="spellEnd"/>
      <w:r w:rsidRPr="00CC3CC2">
        <w:rPr>
          <w:rtl/>
        </w:rPr>
        <w:t xml:space="preserve"> שָׁאוּל֙ בִּיה֣וֹנָתָ֔ן וַיֹּ֣אמֶר ל֔וֹ </w:t>
      </w:r>
      <w:proofErr w:type="spellStart"/>
      <w:r w:rsidRPr="00CC3CC2">
        <w:rPr>
          <w:rtl/>
        </w:rPr>
        <w:t>בֶּֽן</w:t>
      </w:r>
      <w:r>
        <w:rPr>
          <w:rtl/>
        </w:rPr>
        <w:t>־</w:t>
      </w:r>
      <w:r w:rsidRPr="00CC3CC2">
        <w:rPr>
          <w:rtl/>
        </w:rPr>
        <w:t>נַעֲוַ֖ת</w:t>
      </w:r>
      <w:proofErr w:type="spellEnd"/>
      <w:r w:rsidRPr="00CC3CC2">
        <w:rPr>
          <w:rtl/>
        </w:rPr>
        <w:t xml:space="preserve"> הַמַּרְדּ֑וּת הֲל֣וֹא יָדַ֗עְתִּי </w:t>
      </w:r>
      <w:proofErr w:type="spellStart"/>
      <w:r w:rsidRPr="00CC3CC2">
        <w:rPr>
          <w:rtl/>
        </w:rPr>
        <w:t>כִּֽי</w:t>
      </w:r>
      <w:r>
        <w:rPr>
          <w:rtl/>
        </w:rPr>
        <w:t>־</w:t>
      </w:r>
      <w:r w:rsidRPr="00CC3CC2">
        <w:rPr>
          <w:rtl/>
        </w:rPr>
        <w:t>בֹחֵ֤ר</w:t>
      </w:r>
      <w:proofErr w:type="spellEnd"/>
      <w:r w:rsidRPr="00CC3CC2">
        <w:rPr>
          <w:rtl/>
        </w:rPr>
        <w:t xml:space="preserve"> אַתָּה֙ </w:t>
      </w:r>
      <w:proofErr w:type="spellStart"/>
      <w:r w:rsidRPr="00CC3CC2">
        <w:rPr>
          <w:rtl/>
        </w:rPr>
        <w:t>לְבֶן</w:t>
      </w:r>
      <w:r>
        <w:rPr>
          <w:rtl/>
        </w:rPr>
        <w:t>־</w:t>
      </w:r>
      <w:r w:rsidRPr="00CC3CC2">
        <w:rPr>
          <w:rtl/>
        </w:rPr>
        <w:t>יִשַׁ֔י</w:t>
      </w:r>
      <w:proofErr w:type="spellEnd"/>
      <w:r w:rsidRPr="00CC3CC2">
        <w:rPr>
          <w:rtl/>
        </w:rPr>
        <w:t xml:space="preserve"> לְבָ֨שְׁתְּךָ֔ וּלְבֹ֖שֶׁת עֶרְוַ֥ת </w:t>
      </w:r>
      <w:proofErr w:type="spellStart"/>
      <w:r w:rsidRPr="00CC3CC2">
        <w:rPr>
          <w:rtl/>
        </w:rPr>
        <w:t>אִמֶּֽך</w:t>
      </w:r>
      <w:proofErr w:type="spellEnd"/>
      <w:r w:rsidRPr="00CC3CC2">
        <w:rPr>
          <w:rtl/>
        </w:rPr>
        <w:t>ָ:</w:t>
      </w:r>
    </w:p>
    <w:p w14:paraId="0D1487FC" w14:textId="77777777" w:rsidR="00CC3CC2" w:rsidRPr="00CC3CC2" w:rsidRDefault="00CC3CC2" w:rsidP="00B25434">
      <w:pPr>
        <w:pStyle w:val="a6"/>
        <w:rPr>
          <w:rtl/>
        </w:rPr>
      </w:pPr>
      <w:r w:rsidRPr="00CC3CC2">
        <w:rPr>
          <w:rStyle w:val="affff7"/>
          <w:rtl/>
        </w:rPr>
        <w:t>נעות המרדות.</w:t>
      </w:r>
      <w:r w:rsidRPr="00CC3CC2">
        <w:rPr>
          <w:rtl/>
        </w:rPr>
        <w:t xml:space="preserve"> לשון נע, אשה נעה ונדה, יוצאנית, כאשר תאמר '</w:t>
      </w:r>
      <w:proofErr w:type="spellStart"/>
      <w:r w:rsidRPr="00CC3CC2">
        <w:rPr>
          <w:rtl/>
        </w:rPr>
        <w:t>זעוה</w:t>
      </w:r>
      <w:proofErr w:type="spellEnd"/>
      <w:r w:rsidRPr="00CC3CC2">
        <w:rPr>
          <w:rtl/>
        </w:rPr>
        <w:t xml:space="preserve">' מן 'זע', כן תאמר 'נעוה' מן 'נע', </w:t>
      </w:r>
      <w:proofErr w:type="spellStart"/>
      <w:r w:rsidRPr="00CC3CC2">
        <w:rPr>
          <w:rtl/>
        </w:rPr>
        <w:t>והתי''ו</w:t>
      </w:r>
      <w:proofErr w:type="spellEnd"/>
      <w:r w:rsidRPr="00CC3CC2">
        <w:rPr>
          <w:rtl/>
        </w:rPr>
        <w:t xml:space="preserve"> מן הדיבוק, שהוא דבוק למרדות: </w:t>
      </w:r>
      <w:r w:rsidRPr="00CC3CC2">
        <w:rPr>
          <w:rStyle w:val="affff7"/>
          <w:rtl/>
        </w:rPr>
        <w:t>המרדות.</w:t>
      </w:r>
      <w:r w:rsidRPr="00CC3CC2">
        <w:rPr>
          <w:rtl/>
        </w:rPr>
        <w:t xml:space="preserve"> שהיא ראויה </w:t>
      </w:r>
      <w:r w:rsidRPr="00CC3CC2">
        <w:rPr>
          <w:rtl/>
        </w:rPr>
        <w:t xml:space="preserve">לרדות ולייסר. דבר אחר: כשחטפו בני בנימן מבנות שילה שיצאו לחול בכרמים, היה שאול ביישן ולא רצה לחטוף, עד שבאתה היא עצמה והעיזה פניה ורדפה אחריו: </w:t>
      </w:r>
      <w:r w:rsidRPr="00CC3CC2">
        <w:rPr>
          <w:rStyle w:val="affff7"/>
          <w:rtl/>
        </w:rPr>
        <w:t>נעות.</w:t>
      </w:r>
      <w:r w:rsidRPr="00CC3CC2">
        <w:rPr>
          <w:rtl/>
        </w:rPr>
        <w:t xml:space="preserve"> על שם הכרמים, והיא גת, כמו (עבודה זרה עד ב): </w:t>
      </w:r>
      <w:r w:rsidRPr="00CC3CC2">
        <w:rPr>
          <w:rStyle w:val="affff7"/>
          <w:rtl/>
        </w:rPr>
        <w:t>נעוה ארתחו.</w:t>
      </w:r>
      <w:r w:rsidRPr="00CC3CC2">
        <w:rPr>
          <w:rtl/>
        </w:rPr>
        <w:t xml:space="preserve"> יטופון </w:t>
      </w:r>
      <w:proofErr w:type="spellStart"/>
      <w:r w:rsidRPr="00CC3CC2">
        <w:rPr>
          <w:rtl/>
        </w:rPr>
        <w:t>נעווהי</w:t>
      </w:r>
      <w:proofErr w:type="spellEnd"/>
      <w:r w:rsidRPr="00CC3CC2">
        <w:rPr>
          <w:rtl/>
        </w:rPr>
        <w:t xml:space="preserve"> בחמר (תרגום פרשת ויחי פסוק חכלילי עינים (בראשית מט יב)), ולא מן השם: </w:t>
      </w:r>
    </w:p>
    <w:p w14:paraId="67B17A01" w14:textId="77777777" w:rsidR="00CC3CC2" w:rsidRPr="00CC3CC2" w:rsidRDefault="00CC3CC2" w:rsidP="00B25434">
      <w:pPr>
        <w:pStyle w:val="a5"/>
        <w:rPr>
          <w:rtl/>
        </w:rPr>
      </w:pPr>
      <w:bookmarkStart w:id="548" w:name="שמואלBאBפרק-כ-{לא}"/>
      <w:bookmarkEnd w:id="548"/>
      <w:r w:rsidRPr="00CC3CC2">
        <w:rPr>
          <w:rStyle w:val="affff8"/>
          <w:sz w:val="24"/>
          <w:szCs w:val="24"/>
          <w:rtl/>
        </w:rPr>
        <w:t>{לא}</w:t>
      </w:r>
      <w:r w:rsidRPr="00CC3CC2">
        <w:rPr>
          <w:rFonts w:ascii="Times New Roman" w:hAnsi="Times New Roman"/>
          <w:rtl/>
        </w:rPr>
        <w:t xml:space="preserve"> </w:t>
      </w:r>
      <w:r w:rsidRPr="00CC3CC2">
        <w:rPr>
          <w:rtl/>
        </w:rPr>
        <w:t xml:space="preserve">כִּ֣י </w:t>
      </w:r>
      <w:proofErr w:type="spellStart"/>
      <w:r w:rsidRPr="00CC3CC2">
        <w:rPr>
          <w:rtl/>
        </w:rPr>
        <w:t>כָל־הַיָּמִ֗ים</w:t>
      </w:r>
      <w:proofErr w:type="spellEnd"/>
      <w:r w:rsidRPr="00CC3CC2">
        <w:rPr>
          <w:rtl/>
        </w:rPr>
        <w:t xml:space="preserve"> אֲשֶׁ֤ר </w:t>
      </w:r>
      <w:proofErr w:type="spellStart"/>
      <w:r w:rsidRPr="00CC3CC2">
        <w:rPr>
          <w:rtl/>
        </w:rPr>
        <w:t>בֶּן־יִשַׁי</w:t>
      </w:r>
      <w:proofErr w:type="spellEnd"/>
      <w:r w:rsidRPr="00CC3CC2">
        <w:rPr>
          <w:rtl/>
        </w:rPr>
        <w:t xml:space="preserve">֙ חַ֣י </w:t>
      </w:r>
      <w:proofErr w:type="spellStart"/>
      <w:r w:rsidRPr="00CC3CC2">
        <w:rPr>
          <w:rtl/>
        </w:rPr>
        <w:t>עַל־הָאֲדָמָ֔ה</w:t>
      </w:r>
      <w:proofErr w:type="spellEnd"/>
      <w:r w:rsidRPr="00CC3CC2">
        <w:rPr>
          <w:rtl/>
        </w:rPr>
        <w:t xml:space="preserve"> לֹ֥א תִכּ֖וֹן אַתָּ֣ה וּמַלְכוּתֶ֑ךָ וְעַתָּ֗ה שְׁלַ֨ח וְקַ֤ח אֹתוֹ֙ אֵלַ֔י כִּ֥י </w:t>
      </w:r>
      <w:proofErr w:type="spellStart"/>
      <w:r w:rsidRPr="00CC3CC2">
        <w:rPr>
          <w:rtl/>
        </w:rPr>
        <w:t>בֶן־מָ֖וֶת</w:t>
      </w:r>
      <w:proofErr w:type="spellEnd"/>
      <w:r w:rsidRPr="00CC3CC2">
        <w:rPr>
          <w:rtl/>
        </w:rPr>
        <w:t xml:space="preserve"> הֽוּא:</w:t>
      </w:r>
      <w:r w:rsidRPr="00CC3CC2">
        <w:rPr>
          <w:rFonts w:ascii="Times New Roman" w:hAnsi="Times New Roman"/>
          <w:rtl/>
        </w:rPr>
        <w:t xml:space="preserve"> (ס) </w:t>
      </w:r>
      <w:bookmarkStart w:id="549" w:name="שמואלBאBפרק-כ-{לב}"/>
      <w:bookmarkEnd w:id="549"/>
      <w:r w:rsidRPr="00CC3CC2">
        <w:rPr>
          <w:rStyle w:val="affff8"/>
          <w:sz w:val="24"/>
          <w:szCs w:val="24"/>
          <w:rtl/>
        </w:rPr>
        <w:t>{לב}</w:t>
      </w:r>
      <w:r w:rsidRPr="00CC3CC2">
        <w:rPr>
          <w:rFonts w:ascii="Times New Roman" w:hAnsi="Times New Roman"/>
          <w:rtl/>
        </w:rPr>
        <w:t xml:space="preserve"> </w:t>
      </w:r>
      <w:r w:rsidRPr="00CC3CC2">
        <w:rPr>
          <w:rtl/>
        </w:rPr>
        <w:t xml:space="preserve">וַיַּ֙עַן֙ יְה֣וֹנָתָ֔ן </w:t>
      </w:r>
      <w:proofErr w:type="spellStart"/>
      <w:r w:rsidRPr="00CC3CC2">
        <w:rPr>
          <w:rtl/>
        </w:rPr>
        <w:t>אֶת־שָׁא֖וּל</w:t>
      </w:r>
      <w:proofErr w:type="spellEnd"/>
      <w:r w:rsidRPr="00CC3CC2">
        <w:rPr>
          <w:rtl/>
        </w:rPr>
        <w:t xml:space="preserve"> אָבִ֑יו וַיֹּ֧אמֶר אֵלָ֛יו לָ֥מָּה יוּמַ֖ת מֶ֥ה עָשָֽׂה:</w:t>
      </w:r>
      <w:r w:rsidRPr="00CC3CC2">
        <w:rPr>
          <w:rFonts w:ascii="Times New Roman" w:hAnsi="Times New Roman"/>
          <w:rtl/>
        </w:rPr>
        <w:t xml:space="preserve"> </w:t>
      </w:r>
      <w:bookmarkStart w:id="550" w:name="שמואלBאBפרק-כ-{לג}"/>
      <w:bookmarkEnd w:id="550"/>
      <w:r w:rsidRPr="00CC3CC2">
        <w:rPr>
          <w:rStyle w:val="affff8"/>
          <w:sz w:val="24"/>
          <w:szCs w:val="24"/>
          <w:rtl/>
        </w:rPr>
        <w:t>{לג}</w:t>
      </w:r>
      <w:r w:rsidRPr="00CC3CC2">
        <w:rPr>
          <w:rFonts w:ascii="Times New Roman" w:hAnsi="Times New Roman"/>
          <w:rtl/>
        </w:rPr>
        <w:t xml:space="preserve"> </w:t>
      </w:r>
      <w:r w:rsidRPr="00CC3CC2">
        <w:rPr>
          <w:rtl/>
        </w:rPr>
        <w:t xml:space="preserve">וַיָּ֨טֶל שָׁא֧וּל </w:t>
      </w:r>
      <w:proofErr w:type="spellStart"/>
      <w:r w:rsidRPr="00CC3CC2">
        <w:rPr>
          <w:rtl/>
        </w:rPr>
        <w:t>אֶֽת־הַחֲנִ֛ית</w:t>
      </w:r>
      <w:proofErr w:type="spellEnd"/>
      <w:r w:rsidRPr="00CC3CC2">
        <w:rPr>
          <w:rtl/>
        </w:rPr>
        <w:t xml:space="preserve"> עָלָ֖יו </w:t>
      </w:r>
      <w:proofErr w:type="spellStart"/>
      <w:r w:rsidRPr="00CC3CC2">
        <w:rPr>
          <w:rtl/>
        </w:rPr>
        <w:t>לְהַכֹּת֑ו</w:t>
      </w:r>
      <w:proofErr w:type="spellEnd"/>
      <w:r w:rsidRPr="00CC3CC2">
        <w:rPr>
          <w:rtl/>
        </w:rPr>
        <w:t xml:space="preserve">ֹ וַיֵּ֙דַע֙ יְה֣וֹנָתָ֔ן </w:t>
      </w:r>
      <w:proofErr w:type="spellStart"/>
      <w:r w:rsidRPr="00CC3CC2">
        <w:rPr>
          <w:rtl/>
        </w:rPr>
        <w:t>כִּֽי־כָ֥לָה</w:t>
      </w:r>
      <w:proofErr w:type="spellEnd"/>
      <w:r w:rsidRPr="00CC3CC2">
        <w:rPr>
          <w:rtl/>
        </w:rPr>
        <w:t xml:space="preserve"> הִ֛יא מֵעִ֥ם אָבִ֖יו לְהָמִ֥ית </w:t>
      </w:r>
      <w:proofErr w:type="spellStart"/>
      <w:r w:rsidRPr="00CC3CC2">
        <w:rPr>
          <w:rtl/>
        </w:rPr>
        <w:t>אֶת־דָּוִֽד</w:t>
      </w:r>
      <w:proofErr w:type="spellEnd"/>
      <w:r w:rsidRPr="00CC3CC2">
        <w:rPr>
          <w:rtl/>
        </w:rPr>
        <w:t>:</w:t>
      </w:r>
      <w:r w:rsidRPr="00CC3CC2">
        <w:rPr>
          <w:rFonts w:ascii="Times New Roman" w:hAnsi="Times New Roman"/>
          <w:rtl/>
        </w:rPr>
        <w:t xml:space="preserve"> (ס) </w:t>
      </w:r>
      <w:bookmarkStart w:id="551" w:name="שמואלBאBפרק-כ-{לד}"/>
      <w:bookmarkEnd w:id="551"/>
      <w:r w:rsidRPr="00CC3CC2">
        <w:rPr>
          <w:rStyle w:val="affff8"/>
          <w:sz w:val="24"/>
          <w:szCs w:val="24"/>
          <w:rtl/>
        </w:rPr>
        <w:t>{לד}</w:t>
      </w:r>
      <w:r w:rsidRPr="00CC3CC2">
        <w:rPr>
          <w:rFonts w:ascii="Times New Roman" w:hAnsi="Times New Roman"/>
          <w:rtl/>
        </w:rPr>
        <w:t xml:space="preserve"> </w:t>
      </w:r>
      <w:r w:rsidRPr="00CC3CC2">
        <w:rPr>
          <w:rtl/>
        </w:rPr>
        <w:t xml:space="preserve">וַיָּ֧קָם יְהוֹנָתָ֛ן מֵעִ֥ם הַשֻּׁלְחָ֖ן </w:t>
      </w:r>
      <w:proofErr w:type="spellStart"/>
      <w:r w:rsidRPr="00CC3CC2">
        <w:rPr>
          <w:rtl/>
        </w:rPr>
        <w:t>בָּחֳרִי־אָ֑ף</w:t>
      </w:r>
      <w:proofErr w:type="spellEnd"/>
      <w:r w:rsidRPr="00CC3CC2">
        <w:rPr>
          <w:rtl/>
        </w:rPr>
        <w:t xml:space="preserve"> </w:t>
      </w:r>
      <w:proofErr w:type="spellStart"/>
      <w:r w:rsidRPr="00CC3CC2">
        <w:rPr>
          <w:rtl/>
        </w:rPr>
        <w:t>וְלֹא־אָכַ֞ל</w:t>
      </w:r>
      <w:proofErr w:type="spellEnd"/>
      <w:r w:rsidRPr="00CC3CC2">
        <w:rPr>
          <w:rtl/>
        </w:rPr>
        <w:t xml:space="preserve"> </w:t>
      </w:r>
      <w:proofErr w:type="spellStart"/>
      <w:r w:rsidRPr="00CC3CC2">
        <w:rPr>
          <w:rtl/>
        </w:rPr>
        <w:t>בְּיוֹם־הַחֹ֤דֶש</w:t>
      </w:r>
      <w:proofErr w:type="spellEnd"/>
      <w:r w:rsidRPr="00CC3CC2">
        <w:rPr>
          <w:rtl/>
        </w:rPr>
        <w:t xml:space="preserve">ׁ הַשֵּׁנִי֙ לֶ֔חֶם כִּ֤י נֶעְצַב֙ </w:t>
      </w:r>
      <w:proofErr w:type="spellStart"/>
      <w:r w:rsidRPr="00CC3CC2">
        <w:rPr>
          <w:rtl/>
        </w:rPr>
        <w:t>אֶל־דָּוִ֔ד</w:t>
      </w:r>
      <w:proofErr w:type="spellEnd"/>
      <w:r w:rsidRPr="00CC3CC2">
        <w:rPr>
          <w:rtl/>
        </w:rPr>
        <w:t xml:space="preserve"> כִּ֥י </w:t>
      </w:r>
      <w:proofErr w:type="spellStart"/>
      <w:r w:rsidRPr="00CC3CC2">
        <w:rPr>
          <w:rtl/>
        </w:rPr>
        <w:t>הִכְלִמ֖ו</w:t>
      </w:r>
      <w:proofErr w:type="spellEnd"/>
      <w:r w:rsidRPr="00CC3CC2">
        <w:rPr>
          <w:rtl/>
        </w:rPr>
        <w:t>ֹ אָבִֽיו:</w:t>
      </w:r>
      <w:r w:rsidRPr="00CC3CC2">
        <w:rPr>
          <w:rFonts w:ascii="Times New Roman" w:hAnsi="Times New Roman"/>
          <w:rtl/>
        </w:rPr>
        <w:t xml:space="preserve"> (ס)</w:t>
      </w:r>
    </w:p>
    <w:p w14:paraId="1EA25FB1" w14:textId="77777777" w:rsidR="00CC3CC2" w:rsidRPr="00CC3CC2" w:rsidRDefault="00CC3CC2" w:rsidP="00B25434">
      <w:pPr>
        <w:pStyle w:val="a6"/>
        <w:rPr>
          <w:rtl/>
        </w:rPr>
      </w:pPr>
      <w:r w:rsidRPr="00CC3CC2">
        <w:rPr>
          <w:rtl/>
        </w:rPr>
        <w:t xml:space="preserve">נעצב אל דוד. בשביל דוד: כי הכלימו אביו. בשביל דוד: </w:t>
      </w:r>
    </w:p>
    <w:p w14:paraId="563DCF48" w14:textId="77777777" w:rsidR="00CC3CC2" w:rsidRPr="00CC3CC2" w:rsidRDefault="00CC3CC2" w:rsidP="00B25434">
      <w:pPr>
        <w:pStyle w:val="a5"/>
        <w:rPr>
          <w:rtl/>
        </w:rPr>
      </w:pPr>
      <w:bookmarkStart w:id="552" w:name="שמואלBאBפרק-כ-{לה}"/>
      <w:bookmarkEnd w:id="552"/>
      <w:r w:rsidRPr="00CC3CC2">
        <w:rPr>
          <w:rStyle w:val="affff8"/>
          <w:sz w:val="24"/>
          <w:szCs w:val="24"/>
          <w:rtl/>
        </w:rPr>
        <w:t>{לה}</w:t>
      </w:r>
      <w:r w:rsidRPr="00CC3CC2">
        <w:rPr>
          <w:rFonts w:ascii="Times New Roman" w:hAnsi="Times New Roman"/>
          <w:rtl/>
        </w:rPr>
        <w:t xml:space="preserve"> </w:t>
      </w:r>
      <w:r w:rsidRPr="00CC3CC2">
        <w:rPr>
          <w:rtl/>
        </w:rPr>
        <w:t>וַיְהִ֣י בַבֹּ֔קֶר וַיֵּצֵ֧א יְהוֹנָתָ֛ן הַשָּׂדֶ֖ה לְמוֹעֵ֣ד דָּוִ֑ד וְנַ֥עַר קָטֹ֖ן עִמּֽוֹ:</w:t>
      </w:r>
    </w:p>
    <w:p w14:paraId="1C45F006" w14:textId="77777777" w:rsidR="00CC3CC2" w:rsidRPr="00CC3CC2" w:rsidRDefault="00CC3CC2" w:rsidP="00B25434">
      <w:pPr>
        <w:pStyle w:val="a6"/>
        <w:rPr>
          <w:rtl/>
        </w:rPr>
      </w:pPr>
      <w:r w:rsidRPr="00CC3CC2">
        <w:rPr>
          <w:rStyle w:val="affff7"/>
          <w:sz w:val="24"/>
          <w:rtl/>
        </w:rPr>
        <w:t>למועד דוד.</w:t>
      </w:r>
      <w:r w:rsidRPr="00CC3CC2">
        <w:rPr>
          <w:rtl/>
        </w:rPr>
        <w:t xml:space="preserve"> למועד אשר קבע לו דוד: </w:t>
      </w:r>
    </w:p>
    <w:p w14:paraId="4215DB1D" w14:textId="77777777" w:rsidR="00CC3CC2" w:rsidRPr="00CC3CC2" w:rsidRDefault="00CC3CC2" w:rsidP="00B25434">
      <w:pPr>
        <w:pStyle w:val="a5"/>
        <w:rPr>
          <w:rtl/>
        </w:rPr>
      </w:pPr>
      <w:bookmarkStart w:id="553" w:name="שמואלBאBפרק-כ-{לו}"/>
      <w:bookmarkEnd w:id="553"/>
      <w:r w:rsidRPr="00CC3CC2">
        <w:rPr>
          <w:rStyle w:val="affff8"/>
          <w:sz w:val="24"/>
          <w:szCs w:val="24"/>
          <w:rtl/>
        </w:rPr>
        <w:t>{לו}</w:t>
      </w:r>
      <w:r w:rsidRPr="00CC3CC2">
        <w:rPr>
          <w:rFonts w:ascii="Times New Roman" w:hAnsi="Times New Roman"/>
          <w:rtl/>
        </w:rPr>
        <w:t xml:space="preserve"> </w:t>
      </w:r>
      <w:r w:rsidRPr="00CC3CC2">
        <w:rPr>
          <w:rtl/>
        </w:rPr>
        <w:t xml:space="preserve">וַיֹּ֣אמֶר לְנַעֲר֔וֹ רֻ֗ץ מְצָ֥א נָא֙ </w:t>
      </w:r>
      <w:proofErr w:type="spellStart"/>
      <w:r w:rsidRPr="00CC3CC2">
        <w:rPr>
          <w:rtl/>
        </w:rPr>
        <w:t>אֶת־הַ֣חִצִּ֔ים</w:t>
      </w:r>
      <w:proofErr w:type="spellEnd"/>
      <w:r w:rsidRPr="00CC3CC2">
        <w:rPr>
          <w:rtl/>
        </w:rPr>
        <w:t xml:space="preserve"> אֲשֶׁ֥ר אָנֹכִ֖י מוֹרֶ֑ה הַנַּ֣עַר רָ֔ץ </w:t>
      </w:r>
      <w:proofErr w:type="spellStart"/>
      <w:r w:rsidRPr="00CC3CC2">
        <w:rPr>
          <w:rtl/>
        </w:rPr>
        <w:t>וְהֽוּא־יָרָ֥ה</w:t>
      </w:r>
      <w:proofErr w:type="spellEnd"/>
      <w:r w:rsidRPr="00CC3CC2">
        <w:rPr>
          <w:rtl/>
        </w:rPr>
        <w:t xml:space="preserve"> הַחֵ֖צִי </w:t>
      </w:r>
      <w:proofErr w:type="spellStart"/>
      <w:r w:rsidRPr="00CC3CC2">
        <w:rPr>
          <w:rtl/>
        </w:rPr>
        <w:t>לְהַעֲבִרֽו</w:t>
      </w:r>
      <w:proofErr w:type="spellEnd"/>
      <w:r w:rsidRPr="00CC3CC2">
        <w:rPr>
          <w:rtl/>
        </w:rPr>
        <w:t>ֹ:</w:t>
      </w:r>
    </w:p>
    <w:p w14:paraId="5B83C592" w14:textId="77777777" w:rsidR="00CC3CC2" w:rsidRPr="00CC3CC2" w:rsidRDefault="00CC3CC2" w:rsidP="00B25434">
      <w:pPr>
        <w:pStyle w:val="a6"/>
        <w:rPr>
          <w:rtl/>
        </w:rPr>
      </w:pPr>
      <w:r w:rsidRPr="00CC3CC2">
        <w:rPr>
          <w:rStyle w:val="affff7"/>
          <w:sz w:val="24"/>
          <w:rtl/>
        </w:rPr>
        <w:t>להעבירו.</w:t>
      </w:r>
      <w:r w:rsidRPr="00CC3CC2">
        <w:rPr>
          <w:rtl/>
        </w:rPr>
        <w:t xml:space="preserve"> החצי עבר את הנער: </w:t>
      </w:r>
    </w:p>
    <w:p w14:paraId="693F4A4D" w14:textId="77777777" w:rsidR="00CC3CC2" w:rsidRPr="00CC3CC2" w:rsidRDefault="00CC3CC2" w:rsidP="00B25434">
      <w:pPr>
        <w:pStyle w:val="a5"/>
        <w:rPr>
          <w:rtl/>
        </w:rPr>
      </w:pPr>
      <w:bookmarkStart w:id="554" w:name="שמואלBאBפרק-כ-{לז}"/>
      <w:bookmarkEnd w:id="554"/>
      <w:r w:rsidRPr="00CC3CC2">
        <w:rPr>
          <w:rStyle w:val="affff8"/>
          <w:sz w:val="24"/>
          <w:szCs w:val="24"/>
          <w:rtl/>
        </w:rPr>
        <w:t>{לז}</w:t>
      </w:r>
      <w:r w:rsidRPr="00CC3CC2">
        <w:rPr>
          <w:rFonts w:ascii="Times New Roman" w:hAnsi="Times New Roman"/>
          <w:rtl/>
        </w:rPr>
        <w:t xml:space="preserve"> </w:t>
      </w:r>
      <w:r w:rsidRPr="00CC3CC2">
        <w:rPr>
          <w:rtl/>
        </w:rPr>
        <w:t xml:space="preserve">וַיָּבֹ֤א הַנַּ֙עַר֙ </w:t>
      </w:r>
      <w:proofErr w:type="spellStart"/>
      <w:r w:rsidRPr="00CC3CC2">
        <w:rPr>
          <w:rtl/>
        </w:rPr>
        <w:t>עַד־מְק֣וֹם</w:t>
      </w:r>
      <w:proofErr w:type="spellEnd"/>
      <w:r w:rsidRPr="00CC3CC2">
        <w:rPr>
          <w:rtl/>
        </w:rPr>
        <w:t xml:space="preserve"> הַחֵ֔צִי אֲשֶׁ֥ר יָרָ֖ה יְהוֹנָתָ֑ן וַיִּקְרָ֨א יְהוֹנָתָ֜ן אַחֲרֵ֤י הַנַּ֙עַר֙ וַיֹּ֔אמֶר הֲל֥וֹא הַחֵ֖צִי מִמְּךָ֥ וָהָֽלְאָה:</w:t>
      </w:r>
      <w:r w:rsidRPr="00CC3CC2">
        <w:rPr>
          <w:rFonts w:ascii="Times New Roman" w:hAnsi="Times New Roman"/>
          <w:rtl/>
        </w:rPr>
        <w:t xml:space="preserve"> </w:t>
      </w:r>
      <w:bookmarkStart w:id="555" w:name="שמואלBאBפרק-כ-{לח}"/>
      <w:bookmarkEnd w:id="555"/>
      <w:r w:rsidRPr="00CC3CC2">
        <w:rPr>
          <w:rStyle w:val="affff8"/>
          <w:sz w:val="24"/>
          <w:szCs w:val="24"/>
          <w:rtl/>
        </w:rPr>
        <w:t>{לח}</w:t>
      </w:r>
      <w:r w:rsidRPr="00CC3CC2">
        <w:rPr>
          <w:rFonts w:ascii="Times New Roman" w:hAnsi="Times New Roman"/>
          <w:rtl/>
        </w:rPr>
        <w:t xml:space="preserve"> </w:t>
      </w:r>
      <w:r w:rsidRPr="00CC3CC2">
        <w:rPr>
          <w:rtl/>
        </w:rPr>
        <w:t xml:space="preserve">וַיִּקְרָ֤א יְהֽוֹנָתָן֙ אַחֲרֵ֣י הַנַּ֔עַר מְהֵרָ֥ה ח֖וּשָׁה </w:t>
      </w:r>
      <w:proofErr w:type="spellStart"/>
      <w:r w:rsidRPr="00CC3CC2">
        <w:rPr>
          <w:rtl/>
        </w:rPr>
        <w:t>אַֽל־תַּעֲמֹ֑ד</w:t>
      </w:r>
      <w:proofErr w:type="spellEnd"/>
      <w:r w:rsidRPr="00CC3CC2">
        <w:rPr>
          <w:rtl/>
        </w:rPr>
        <w:t xml:space="preserve"> וַיְלַקֵּ֞ט נַ֤עַר יְהֽוֹנָתָן֙ אֶת־(החצי) </w:t>
      </w:r>
      <w:proofErr w:type="spellStart"/>
      <w:r w:rsidRPr="00CC3CC2">
        <w:rPr>
          <w:rtl/>
        </w:rPr>
        <w:t>הַ֣חִצִּ֔ים</w:t>
      </w:r>
      <w:proofErr w:type="spellEnd"/>
      <w:r w:rsidRPr="00CC3CC2">
        <w:rPr>
          <w:rtl/>
        </w:rPr>
        <w:t xml:space="preserve"> וַיָּבֹ֖א </w:t>
      </w:r>
      <w:proofErr w:type="spellStart"/>
      <w:r w:rsidRPr="00CC3CC2">
        <w:rPr>
          <w:rtl/>
        </w:rPr>
        <w:t>אֶל־אֲדֹנָֽיו</w:t>
      </w:r>
      <w:proofErr w:type="spellEnd"/>
      <w:r w:rsidRPr="00CC3CC2">
        <w:rPr>
          <w:rtl/>
        </w:rPr>
        <w:t>:</w:t>
      </w:r>
      <w:r w:rsidRPr="00CC3CC2">
        <w:rPr>
          <w:rFonts w:ascii="Times New Roman" w:hAnsi="Times New Roman"/>
          <w:rtl/>
        </w:rPr>
        <w:t xml:space="preserve"> </w:t>
      </w:r>
      <w:bookmarkStart w:id="556" w:name="שמואלBאBפרק-כ-{לט}"/>
      <w:bookmarkEnd w:id="556"/>
      <w:r w:rsidRPr="00CC3CC2">
        <w:rPr>
          <w:rStyle w:val="affff8"/>
          <w:sz w:val="24"/>
          <w:szCs w:val="24"/>
          <w:rtl/>
        </w:rPr>
        <w:t>{לט}</w:t>
      </w:r>
      <w:r w:rsidRPr="00CC3CC2">
        <w:rPr>
          <w:rFonts w:ascii="Times New Roman" w:hAnsi="Times New Roman"/>
          <w:rtl/>
        </w:rPr>
        <w:t xml:space="preserve"> </w:t>
      </w:r>
      <w:r w:rsidRPr="00CC3CC2">
        <w:rPr>
          <w:rtl/>
        </w:rPr>
        <w:t xml:space="preserve">וְהַנַּ֖עַר </w:t>
      </w:r>
      <w:proofErr w:type="spellStart"/>
      <w:r w:rsidRPr="00CC3CC2">
        <w:rPr>
          <w:rtl/>
        </w:rPr>
        <w:t>לֹֽא־יָדַ֣ע</w:t>
      </w:r>
      <w:proofErr w:type="spellEnd"/>
      <w:r w:rsidRPr="00CC3CC2">
        <w:rPr>
          <w:rtl/>
        </w:rPr>
        <w:t xml:space="preserve"> מְא֑וּמָה אַ֤ךְ יְהֽוֹנָתָן֙ וְדָוִ֔ד יָדְע֖וּ </w:t>
      </w:r>
      <w:proofErr w:type="spellStart"/>
      <w:r w:rsidRPr="00CC3CC2">
        <w:rPr>
          <w:rtl/>
        </w:rPr>
        <w:t>אֶת־הַדָּבָֽר</w:t>
      </w:r>
      <w:proofErr w:type="spellEnd"/>
      <w:r w:rsidRPr="00CC3CC2">
        <w:rPr>
          <w:rtl/>
        </w:rPr>
        <w:t>:</w:t>
      </w:r>
      <w:r w:rsidRPr="00CC3CC2">
        <w:rPr>
          <w:rFonts w:ascii="Times New Roman" w:hAnsi="Times New Roman"/>
          <w:rtl/>
        </w:rPr>
        <w:t xml:space="preserve"> </w:t>
      </w:r>
      <w:bookmarkStart w:id="557" w:name="שמואלBאBפרק-כ-{מ}"/>
      <w:bookmarkEnd w:id="557"/>
      <w:r w:rsidRPr="00CC3CC2">
        <w:rPr>
          <w:rStyle w:val="affff8"/>
          <w:sz w:val="24"/>
          <w:szCs w:val="24"/>
          <w:rtl/>
        </w:rPr>
        <w:t>{מ}</w:t>
      </w:r>
      <w:r w:rsidRPr="00CC3CC2">
        <w:rPr>
          <w:rFonts w:ascii="Times New Roman" w:hAnsi="Times New Roman"/>
          <w:rtl/>
        </w:rPr>
        <w:t xml:space="preserve"> </w:t>
      </w:r>
      <w:r w:rsidRPr="00CC3CC2">
        <w:rPr>
          <w:rtl/>
        </w:rPr>
        <w:t xml:space="preserve">וַיִּתֵּ֤ן יְהֽוֹנָתָן֙ </w:t>
      </w:r>
      <w:proofErr w:type="spellStart"/>
      <w:r w:rsidRPr="00CC3CC2">
        <w:rPr>
          <w:rtl/>
        </w:rPr>
        <w:lastRenderedPageBreak/>
        <w:t>אֶת־כֵּלָ֔יו</w:t>
      </w:r>
      <w:proofErr w:type="spellEnd"/>
      <w:r w:rsidRPr="00CC3CC2">
        <w:rPr>
          <w:rtl/>
        </w:rPr>
        <w:t xml:space="preserve"> </w:t>
      </w:r>
      <w:proofErr w:type="spellStart"/>
      <w:r w:rsidRPr="00CC3CC2">
        <w:rPr>
          <w:rtl/>
        </w:rPr>
        <w:t>אֶל־הַנַּ֖עַר</w:t>
      </w:r>
      <w:proofErr w:type="spellEnd"/>
      <w:r w:rsidRPr="00CC3CC2">
        <w:rPr>
          <w:rtl/>
        </w:rPr>
        <w:t xml:space="preserve"> </w:t>
      </w:r>
      <w:proofErr w:type="spellStart"/>
      <w:r w:rsidRPr="00CC3CC2">
        <w:rPr>
          <w:rtl/>
        </w:rPr>
        <w:t>אֲשֶׁר־ל֑ו</w:t>
      </w:r>
      <w:proofErr w:type="spellEnd"/>
      <w:r w:rsidRPr="00CC3CC2">
        <w:rPr>
          <w:rtl/>
        </w:rPr>
        <w:t>ֹ וַיֹּ֣אמֶר ל֔וֹ לֵ֖ךְ הָבֵ֥יא הָעִֽיר:</w:t>
      </w:r>
      <w:r w:rsidRPr="00CC3CC2">
        <w:rPr>
          <w:rFonts w:ascii="Times New Roman" w:hAnsi="Times New Roman"/>
          <w:rtl/>
        </w:rPr>
        <w:t xml:space="preserve"> </w:t>
      </w:r>
      <w:bookmarkStart w:id="558" w:name="שמואלBאBפרק-כ-{מא}"/>
      <w:bookmarkEnd w:id="558"/>
      <w:r w:rsidRPr="00CC3CC2">
        <w:rPr>
          <w:rStyle w:val="affff8"/>
          <w:sz w:val="24"/>
          <w:szCs w:val="24"/>
          <w:rtl/>
        </w:rPr>
        <w:t>{מא}</w:t>
      </w:r>
      <w:r w:rsidRPr="00CC3CC2">
        <w:rPr>
          <w:rFonts w:ascii="Times New Roman" w:hAnsi="Times New Roman"/>
          <w:rtl/>
        </w:rPr>
        <w:t xml:space="preserve"> </w:t>
      </w:r>
      <w:r w:rsidRPr="00CC3CC2">
        <w:rPr>
          <w:rtl/>
        </w:rPr>
        <w:t xml:space="preserve">הַנַּעַר֮ בָּא֒ וְדָוִ֗ד קָ֚ם מֵאֵ֣צֶל הַנֶּ֔גֶב וַיִּפֹּ֨ל לְאַפָּ֥יו אַ֛רְצָה וַיִּשְׁתַּ֖חוּ שָׁלֹ֣שׁ פְּעָמִ֑ים וַֽיִּשְּׁק֣וּ | אִ֣ישׁ </w:t>
      </w:r>
      <w:proofErr w:type="spellStart"/>
      <w:r w:rsidRPr="00CC3CC2">
        <w:rPr>
          <w:rtl/>
        </w:rPr>
        <w:t>אֶת־רֵעֵ֗הו</w:t>
      </w:r>
      <w:proofErr w:type="spellEnd"/>
      <w:r w:rsidRPr="00CC3CC2">
        <w:rPr>
          <w:rtl/>
        </w:rPr>
        <w:t xml:space="preserve">ּ וַיִּבְכּוּ֙ אִ֣ישׁ </w:t>
      </w:r>
      <w:proofErr w:type="spellStart"/>
      <w:r w:rsidRPr="00CC3CC2">
        <w:rPr>
          <w:rtl/>
        </w:rPr>
        <w:t>אֶת־רֵעֵ֔הו</w:t>
      </w:r>
      <w:proofErr w:type="spellEnd"/>
      <w:r w:rsidRPr="00CC3CC2">
        <w:rPr>
          <w:rtl/>
        </w:rPr>
        <w:t xml:space="preserve">ּ </w:t>
      </w:r>
      <w:proofErr w:type="spellStart"/>
      <w:r w:rsidRPr="00CC3CC2">
        <w:rPr>
          <w:rtl/>
        </w:rPr>
        <w:t>עַד־דָּוִ֖ד</w:t>
      </w:r>
      <w:proofErr w:type="spellEnd"/>
      <w:r w:rsidRPr="00CC3CC2">
        <w:rPr>
          <w:rtl/>
        </w:rPr>
        <w:t xml:space="preserve"> הִגְדִּֽיל:</w:t>
      </w:r>
    </w:p>
    <w:p w14:paraId="3C126B20" w14:textId="77777777" w:rsidR="00CC3CC2" w:rsidRPr="00CC3CC2" w:rsidRDefault="00CC3CC2" w:rsidP="00B25434">
      <w:pPr>
        <w:pStyle w:val="a6"/>
        <w:rPr>
          <w:rtl/>
        </w:rPr>
      </w:pPr>
      <w:r w:rsidRPr="00CC3CC2">
        <w:rPr>
          <w:rStyle w:val="affff7"/>
          <w:sz w:val="24"/>
          <w:rtl/>
        </w:rPr>
        <w:t>מאצל הנגב.</w:t>
      </w:r>
      <w:r w:rsidRPr="00CC3CC2">
        <w:rPr>
          <w:rtl/>
        </w:rPr>
        <w:t xml:space="preserve"> (תרגום:) מסטר אבן אתא דלקבל דרומא: </w:t>
      </w:r>
      <w:r w:rsidRPr="00CC3CC2">
        <w:rPr>
          <w:rStyle w:val="affff7"/>
          <w:sz w:val="24"/>
          <w:rtl/>
        </w:rPr>
        <w:t>עד דוד הגדיל.</w:t>
      </w:r>
      <w:r w:rsidRPr="00CC3CC2">
        <w:rPr>
          <w:rtl/>
        </w:rPr>
        <w:t xml:space="preserve"> הרבה לבכות: </w:t>
      </w:r>
    </w:p>
    <w:p w14:paraId="29A48DD5" w14:textId="77777777" w:rsidR="00CC3CC2" w:rsidRPr="00CC3CC2" w:rsidRDefault="00CC3CC2" w:rsidP="00B25434">
      <w:pPr>
        <w:pStyle w:val="a5"/>
        <w:rPr>
          <w:rtl/>
        </w:rPr>
      </w:pPr>
      <w:bookmarkStart w:id="559" w:name="שמואלBאBפרק-כ-{מב}"/>
      <w:bookmarkEnd w:id="559"/>
      <w:r w:rsidRPr="00CC3CC2">
        <w:rPr>
          <w:rStyle w:val="affff8"/>
          <w:sz w:val="24"/>
          <w:szCs w:val="24"/>
          <w:rtl/>
        </w:rPr>
        <w:t>{מב}</w:t>
      </w:r>
      <w:r w:rsidRPr="00CC3CC2">
        <w:rPr>
          <w:rFonts w:ascii="Times New Roman" w:hAnsi="Times New Roman"/>
          <w:rtl/>
        </w:rPr>
        <w:t xml:space="preserve"> </w:t>
      </w:r>
      <w:r w:rsidRPr="00CC3CC2">
        <w:rPr>
          <w:rtl/>
        </w:rPr>
        <w:t xml:space="preserve">וַיֹּ֧אמֶר יְהוֹנָתָ֛ן לְדָוִ֖ד לֵ֣ךְ לְשָׁל֑וֹם אֲשֶׁר֩ נִשְׁבַּ֨עְנוּ שְׁנֵ֜ינוּ אֲנַ֗חְנוּ בְּשֵׁ֤ם יְהוָה֙ לֵאמֹ֔ר יְהוָ֞ה יִֽהְיֶ֣ה | בֵּינִ֣י וּבֵינֶ֗ךָ וּבֵ֥ין זַרְעִ֛י וּבֵ֥ין זַרְעֲךָ֖ </w:t>
      </w:r>
      <w:proofErr w:type="spellStart"/>
      <w:r w:rsidRPr="00CC3CC2">
        <w:rPr>
          <w:rtl/>
        </w:rPr>
        <w:t>עַד־עוֹלָֽם</w:t>
      </w:r>
      <w:proofErr w:type="spellEnd"/>
      <w:r w:rsidRPr="00CC3CC2">
        <w:rPr>
          <w:rtl/>
        </w:rPr>
        <w:t>:</w:t>
      </w:r>
      <w:r w:rsidRPr="00CC3CC2">
        <w:rPr>
          <w:rFonts w:ascii="Times New Roman" w:hAnsi="Times New Roman"/>
          <w:rtl/>
        </w:rPr>
        <w:t xml:space="preserve"> (פ)</w:t>
      </w:r>
    </w:p>
    <w:p w14:paraId="28E1EABD" w14:textId="77777777" w:rsidR="00CC3CC2" w:rsidRPr="00CC3CC2" w:rsidRDefault="00CC3CC2" w:rsidP="00B25434">
      <w:pPr>
        <w:pStyle w:val="a6"/>
        <w:rPr>
          <w:rtl/>
        </w:rPr>
      </w:pPr>
      <w:r w:rsidRPr="00CC3CC2">
        <w:rPr>
          <w:rStyle w:val="affff7"/>
          <w:sz w:val="24"/>
          <w:rtl/>
        </w:rPr>
        <w:t>לך לשלום.</w:t>
      </w:r>
      <w:r w:rsidRPr="00CC3CC2">
        <w:rPr>
          <w:rtl/>
        </w:rPr>
        <w:t xml:space="preserve"> והשבועה אשר נשבענו, ה' יהיה עד עליה עד עולם: </w:t>
      </w:r>
    </w:p>
    <w:p w14:paraId="7DF71DA3" w14:textId="77777777" w:rsidR="00CC3CC2" w:rsidRPr="00CC3CC2" w:rsidRDefault="00CC3CC2" w:rsidP="00B25434">
      <w:pPr>
        <w:pStyle w:val="21"/>
        <w:rPr>
          <w:rtl/>
        </w:rPr>
        <w:sectPr w:rsidR="00CC3CC2" w:rsidRPr="00CC3CC2" w:rsidSect="00CC3CC2">
          <w:type w:val="continuous"/>
          <w:pgSz w:w="11906" w:h="16838"/>
          <w:pgMar w:top="720" w:right="720" w:bottom="720" w:left="720" w:header="397" w:footer="113" w:gutter="0"/>
          <w:cols w:num="2" w:space="340"/>
          <w:bidi/>
          <w:rtlGutter/>
          <w:docGrid w:linePitch="360"/>
        </w:sectPr>
      </w:pPr>
    </w:p>
    <w:p w14:paraId="0C38F346" w14:textId="77777777" w:rsidR="00CC3CC2" w:rsidRPr="00CC3CC2" w:rsidRDefault="00CC3CC2" w:rsidP="00B25434">
      <w:pPr>
        <w:pStyle w:val="21"/>
        <w:rPr>
          <w:rtl/>
        </w:rPr>
      </w:pPr>
      <w:proofErr w:type="spellStart"/>
      <w:r w:rsidRPr="00CC3CC2">
        <w:rPr>
          <w:rtl/>
        </w:rPr>
        <w:t>פרק־כא</w:t>
      </w:r>
      <w:proofErr w:type="spellEnd"/>
    </w:p>
    <w:p w14:paraId="7FD97E0C" w14:textId="77777777" w:rsidR="00CC3CC2" w:rsidRPr="00CC3CC2" w:rsidRDefault="00CC3CC2" w:rsidP="00B25434">
      <w:pPr>
        <w:pStyle w:val="a5"/>
        <w:rPr>
          <w:rStyle w:val="affff8"/>
          <w:sz w:val="24"/>
          <w:szCs w:val="24"/>
          <w:rtl/>
        </w:rPr>
        <w:sectPr w:rsidR="00CC3CC2" w:rsidRPr="00CC3CC2" w:rsidSect="00CC3CC2">
          <w:type w:val="continuous"/>
          <w:pgSz w:w="11906" w:h="16838"/>
          <w:pgMar w:top="720" w:right="720" w:bottom="720" w:left="720" w:header="397" w:footer="113" w:gutter="0"/>
          <w:cols w:space="340"/>
          <w:bidi/>
          <w:rtlGutter/>
          <w:docGrid w:linePitch="360"/>
        </w:sectPr>
      </w:pPr>
      <w:bookmarkStart w:id="560" w:name="שמואלBאBפרק-כא-{א}"/>
      <w:bookmarkEnd w:id="560"/>
    </w:p>
    <w:p w14:paraId="55C58659" w14:textId="77777777" w:rsidR="00CC3CC2" w:rsidRPr="00CC3CC2" w:rsidRDefault="00CC3CC2" w:rsidP="00B25434">
      <w:pPr>
        <w:pStyle w:val="a5"/>
        <w:rPr>
          <w:rtl/>
        </w:rPr>
      </w:pPr>
      <w:r w:rsidRPr="00CC3CC2">
        <w:rPr>
          <w:rStyle w:val="affff8"/>
          <w:sz w:val="24"/>
          <w:szCs w:val="24"/>
          <w:rtl/>
        </w:rPr>
        <w:t>{א}</w:t>
      </w:r>
      <w:r w:rsidRPr="00CC3CC2">
        <w:rPr>
          <w:rFonts w:ascii="Times New Roman" w:hAnsi="Times New Roman"/>
          <w:rtl/>
        </w:rPr>
        <w:t xml:space="preserve"> </w:t>
      </w:r>
      <w:r w:rsidRPr="00CC3CC2">
        <w:rPr>
          <w:rtl/>
        </w:rPr>
        <w:t>וַיָּ֖קָם וַיֵּלַ֑ךְ וִיהוֹנָתָ֖ן בָּ֥א הָעִֽיר:</w:t>
      </w:r>
      <w:r w:rsidRPr="00CC3CC2">
        <w:rPr>
          <w:rFonts w:ascii="Times New Roman" w:hAnsi="Times New Roman"/>
          <w:rtl/>
        </w:rPr>
        <w:t xml:space="preserve"> </w:t>
      </w:r>
      <w:bookmarkStart w:id="561" w:name="שמואלBאBפרק-כא-{ב}"/>
      <w:bookmarkEnd w:id="561"/>
      <w:r w:rsidRPr="00CC3CC2">
        <w:rPr>
          <w:rStyle w:val="affff8"/>
          <w:sz w:val="24"/>
          <w:szCs w:val="24"/>
          <w:rtl/>
        </w:rPr>
        <w:t>{ב}</w:t>
      </w:r>
      <w:r w:rsidRPr="00CC3CC2">
        <w:rPr>
          <w:rFonts w:ascii="Times New Roman" w:hAnsi="Times New Roman"/>
          <w:rtl/>
        </w:rPr>
        <w:t xml:space="preserve"> </w:t>
      </w:r>
      <w:r w:rsidRPr="00CC3CC2">
        <w:rPr>
          <w:rtl/>
        </w:rPr>
        <w:t xml:space="preserve">וַיָּבֹ֤א דָוִד֙ נֹ֔בֶה </w:t>
      </w:r>
      <w:proofErr w:type="spellStart"/>
      <w:r w:rsidRPr="00CC3CC2">
        <w:rPr>
          <w:rtl/>
        </w:rPr>
        <w:t>אֶל־אֲחִימֶ֖לֶך</w:t>
      </w:r>
      <w:proofErr w:type="spellEnd"/>
      <w:r w:rsidRPr="00CC3CC2">
        <w:rPr>
          <w:rtl/>
        </w:rPr>
        <w:t>ְ הַכֹּהֵ֑ן וַיֶּחֱרַ֨ד אֲחִימֶ֜לֶךְ לִקְרַ֣את דָּוִ֗ד וַיֹּ֤אמֶר לוֹ֙ מַדּ֤וּעַ אַתָּה֙ לְבַדֶּ֔ךָ וְאִ֖ישׁ אֵ֥ין אִתָּֽךְ:</w:t>
      </w:r>
      <w:r w:rsidRPr="00CC3CC2">
        <w:rPr>
          <w:rFonts w:ascii="Times New Roman" w:hAnsi="Times New Roman"/>
          <w:rtl/>
        </w:rPr>
        <w:t xml:space="preserve"> </w:t>
      </w:r>
      <w:bookmarkStart w:id="562" w:name="שמואלBאBפרק-כא-{ג}"/>
      <w:bookmarkEnd w:id="562"/>
      <w:r w:rsidRPr="00CC3CC2">
        <w:rPr>
          <w:rStyle w:val="affff8"/>
          <w:sz w:val="24"/>
          <w:szCs w:val="24"/>
          <w:rtl/>
        </w:rPr>
        <w:t>{ג}</w:t>
      </w:r>
      <w:r w:rsidRPr="00CC3CC2">
        <w:rPr>
          <w:rFonts w:ascii="Times New Roman" w:hAnsi="Times New Roman"/>
          <w:rtl/>
        </w:rPr>
        <w:t xml:space="preserve"> </w:t>
      </w:r>
      <w:r w:rsidRPr="00CC3CC2">
        <w:rPr>
          <w:rtl/>
        </w:rPr>
        <w:t xml:space="preserve">וַיֹּ֨אמֶר דָּוִ֜ד לַאֲחִימֶ֣לֶךְ הַכֹּהֵ֗ן הַמֶּלֶךְ֮ צִוַּ֣נִי דָבָר֒ וַיֹּ֣אמֶר אֵלַ֗י אִ֣ישׁ </w:t>
      </w:r>
      <w:proofErr w:type="spellStart"/>
      <w:r w:rsidRPr="00CC3CC2">
        <w:rPr>
          <w:rtl/>
        </w:rPr>
        <w:t>אַל־יֵ֧דַע</w:t>
      </w:r>
      <w:proofErr w:type="spellEnd"/>
      <w:r w:rsidRPr="00CC3CC2">
        <w:rPr>
          <w:rtl/>
        </w:rPr>
        <w:t xml:space="preserve"> מְא֛וּמָה </w:t>
      </w:r>
      <w:proofErr w:type="spellStart"/>
      <w:r w:rsidRPr="00CC3CC2">
        <w:rPr>
          <w:rtl/>
        </w:rPr>
        <w:t>אֶת־הַדָּבָ֛ר</w:t>
      </w:r>
      <w:proofErr w:type="spellEnd"/>
      <w:r w:rsidRPr="00CC3CC2">
        <w:rPr>
          <w:rtl/>
        </w:rPr>
        <w:t xml:space="preserve"> </w:t>
      </w:r>
      <w:proofErr w:type="spellStart"/>
      <w:r w:rsidRPr="00CC3CC2">
        <w:rPr>
          <w:rtl/>
        </w:rPr>
        <w:t>אֲשֶׁר־אָנֹכִ֥י</w:t>
      </w:r>
      <w:proofErr w:type="spellEnd"/>
      <w:r w:rsidRPr="00CC3CC2">
        <w:rPr>
          <w:rtl/>
        </w:rPr>
        <w:t xml:space="preserve"> שֹׁלֵֽחֲךָ֖ וַאֲשֶׁ֣ר צִוִּיתִ֑ךָ </w:t>
      </w:r>
      <w:proofErr w:type="spellStart"/>
      <w:r w:rsidRPr="00CC3CC2">
        <w:rPr>
          <w:rtl/>
        </w:rPr>
        <w:t>וְאֶת־הַנְּעָרִ֣ים</w:t>
      </w:r>
      <w:proofErr w:type="spellEnd"/>
      <w:r w:rsidRPr="00CC3CC2">
        <w:rPr>
          <w:rtl/>
        </w:rPr>
        <w:t xml:space="preserve"> יוֹדַ֔עְתִּי </w:t>
      </w:r>
      <w:proofErr w:type="spellStart"/>
      <w:r w:rsidRPr="00CC3CC2">
        <w:rPr>
          <w:rtl/>
        </w:rPr>
        <w:t>אֶל־מְק֥וֹם</w:t>
      </w:r>
      <w:proofErr w:type="spellEnd"/>
      <w:r w:rsidRPr="00CC3CC2">
        <w:rPr>
          <w:rtl/>
        </w:rPr>
        <w:t xml:space="preserve"> פְּלֹנִ֖י אַלְמוֹנִֽי:</w:t>
      </w:r>
    </w:p>
    <w:p w14:paraId="15BFE511" w14:textId="77777777" w:rsidR="00CC3CC2" w:rsidRPr="00CC3CC2" w:rsidRDefault="00CC3CC2" w:rsidP="00B25434">
      <w:pPr>
        <w:pStyle w:val="a6"/>
        <w:rPr>
          <w:rtl/>
        </w:rPr>
      </w:pPr>
      <w:r w:rsidRPr="00CC3CC2">
        <w:rPr>
          <w:rStyle w:val="affff7"/>
          <w:sz w:val="24"/>
          <w:rtl/>
        </w:rPr>
        <w:t>ואת הנערים יודעתי.</w:t>
      </w:r>
      <w:r w:rsidRPr="00CC3CC2">
        <w:rPr>
          <w:rtl/>
        </w:rPr>
        <w:t xml:space="preserve"> לשון טורח, הנערים אשר יצאו עמי, הטרחתים לרוץ לפני אל מקום פלוני אלמוני: </w:t>
      </w:r>
      <w:r w:rsidRPr="00CC3CC2">
        <w:rPr>
          <w:rStyle w:val="affff7"/>
          <w:sz w:val="24"/>
          <w:rtl/>
        </w:rPr>
        <w:t>יודעתי.</w:t>
      </w:r>
      <w:r w:rsidRPr="00CC3CC2">
        <w:rPr>
          <w:rtl/>
        </w:rPr>
        <w:t xml:space="preserve"> כמו (שופטים ח טז): ויודע בהם את אנשי סכות: </w:t>
      </w:r>
      <w:r w:rsidRPr="00CC3CC2">
        <w:rPr>
          <w:rStyle w:val="affff7"/>
          <w:sz w:val="24"/>
          <w:rtl/>
        </w:rPr>
        <w:t>פלוני אלמוני.</w:t>
      </w:r>
      <w:r w:rsidRPr="00CC3CC2">
        <w:rPr>
          <w:rtl/>
        </w:rPr>
        <w:t xml:space="preserve"> 'אלמון' מאין שם, שאיני חפץ להזכיר, כי דבר סתר הוא: </w:t>
      </w:r>
      <w:r w:rsidRPr="00CC3CC2">
        <w:rPr>
          <w:rStyle w:val="affff7"/>
          <w:sz w:val="24"/>
          <w:rtl/>
        </w:rPr>
        <w:t>פלוני.</w:t>
      </w:r>
      <w:r w:rsidRPr="00CC3CC2">
        <w:rPr>
          <w:rtl/>
        </w:rPr>
        <w:t xml:space="preserve"> כמו (דברים יז ח): 'כי יפלא', יתכסה: </w:t>
      </w:r>
    </w:p>
    <w:p w14:paraId="7DC383C1" w14:textId="77777777" w:rsidR="00CC3CC2" w:rsidRPr="00CC3CC2" w:rsidRDefault="00CC3CC2" w:rsidP="00B25434">
      <w:pPr>
        <w:pStyle w:val="a5"/>
        <w:rPr>
          <w:rtl/>
        </w:rPr>
      </w:pPr>
      <w:bookmarkStart w:id="563" w:name="שמואלBאBפרק-כא-{ד}"/>
      <w:bookmarkEnd w:id="563"/>
      <w:r w:rsidRPr="00CC3CC2">
        <w:rPr>
          <w:rStyle w:val="affff8"/>
          <w:sz w:val="24"/>
          <w:szCs w:val="24"/>
          <w:rtl/>
        </w:rPr>
        <w:t>{ד}</w:t>
      </w:r>
      <w:r w:rsidRPr="00CC3CC2">
        <w:rPr>
          <w:rFonts w:ascii="Times New Roman" w:hAnsi="Times New Roman"/>
          <w:rtl/>
        </w:rPr>
        <w:t xml:space="preserve"> </w:t>
      </w:r>
      <w:r w:rsidRPr="00CC3CC2">
        <w:rPr>
          <w:rtl/>
        </w:rPr>
        <w:t xml:space="preserve">וְעַתָּ֗ה מַה־יֵּ֧שׁ </w:t>
      </w:r>
      <w:proofErr w:type="spellStart"/>
      <w:r w:rsidRPr="00CC3CC2">
        <w:rPr>
          <w:rtl/>
        </w:rPr>
        <w:t>תַּֽחַת־יָדְך</w:t>
      </w:r>
      <w:proofErr w:type="spellEnd"/>
      <w:r w:rsidRPr="00CC3CC2">
        <w:rPr>
          <w:rtl/>
        </w:rPr>
        <w:t xml:space="preserve">ָ֛ </w:t>
      </w:r>
      <w:proofErr w:type="spellStart"/>
      <w:r w:rsidRPr="00CC3CC2">
        <w:rPr>
          <w:rtl/>
        </w:rPr>
        <w:t>חֲמִשָּׁה־לֶ֖חֶם</w:t>
      </w:r>
      <w:proofErr w:type="spellEnd"/>
      <w:r w:rsidRPr="00CC3CC2">
        <w:rPr>
          <w:rtl/>
        </w:rPr>
        <w:t xml:space="preserve"> תְּנָ֣ה בְיָדִ֑י א֖וֹ הַנִּמְצָֽא:</w:t>
      </w:r>
    </w:p>
    <w:p w14:paraId="50A2875C" w14:textId="77777777" w:rsidR="00CC3CC2" w:rsidRPr="00CC3CC2" w:rsidRDefault="00CC3CC2" w:rsidP="00B25434">
      <w:pPr>
        <w:pStyle w:val="a6"/>
        <w:rPr>
          <w:rtl/>
        </w:rPr>
      </w:pPr>
      <w:r w:rsidRPr="00CC3CC2">
        <w:rPr>
          <w:rStyle w:val="affff7"/>
          <w:sz w:val="24"/>
          <w:rtl/>
        </w:rPr>
        <w:t>או הנמצא.</w:t>
      </w:r>
      <w:r w:rsidRPr="00CC3CC2">
        <w:rPr>
          <w:rtl/>
        </w:rPr>
        <w:t xml:space="preserve"> אם אין חמשה, תן לי מה שנמצא בידך: </w:t>
      </w:r>
    </w:p>
    <w:p w14:paraId="062FC531" w14:textId="77777777" w:rsidR="00CC3CC2" w:rsidRPr="00CC3CC2" w:rsidRDefault="00CC3CC2" w:rsidP="00B25434">
      <w:pPr>
        <w:pStyle w:val="a5"/>
        <w:rPr>
          <w:rtl/>
        </w:rPr>
      </w:pPr>
      <w:bookmarkStart w:id="564" w:name="שמואלBאBפרק-כא-{ה}"/>
      <w:bookmarkEnd w:id="564"/>
      <w:r w:rsidRPr="00CC3CC2">
        <w:rPr>
          <w:rStyle w:val="affff8"/>
          <w:sz w:val="24"/>
          <w:szCs w:val="24"/>
          <w:rtl/>
        </w:rPr>
        <w:t>{ה}</w:t>
      </w:r>
      <w:r w:rsidRPr="00CC3CC2">
        <w:rPr>
          <w:rFonts w:ascii="Times New Roman" w:hAnsi="Times New Roman"/>
          <w:rtl/>
        </w:rPr>
        <w:t xml:space="preserve"> </w:t>
      </w:r>
      <w:r w:rsidRPr="00CC3CC2">
        <w:rPr>
          <w:rtl/>
        </w:rPr>
        <w:t xml:space="preserve">וַיַּ֨עַן הַכֹּהֵ֤ן </w:t>
      </w:r>
      <w:proofErr w:type="spellStart"/>
      <w:r w:rsidRPr="00CC3CC2">
        <w:rPr>
          <w:rtl/>
        </w:rPr>
        <w:t>אֶת־דָּוִד</w:t>
      </w:r>
      <w:proofErr w:type="spellEnd"/>
      <w:r w:rsidRPr="00CC3CC2">
        <w:rPr>
          <w:rtl/>
        </w:rPr>
        <w:t xml:space="preserve">֙ וַיֹּ֔אמֶר </w:t>
      </w:r>
      <w:proofErr w:type="spellStart"/>
      <w:r w:rsidRPr="00CC3CC2">
        <w:rPr>
          <w:rtl/>
        </w:rPr>
        <w:t>אֵֽין־לֶ֥חֶם</w:t>
      </w:r>
      <w:proofErr w:type="spellEnd"/>
      <w:r w:rsidRPr="00CC3CC2">
        <w:rPr>
          <w:rtl/>
        </w:rPr>
        <w:t xml:space="preserve"> חֹ֖ל </w:t>
      </w:r>
      <w:proofErr w:type="spellStart"/>
      <w:r w:rsidRPr="00CC3CC2">
        <w:rPr>
          <w:rtl/>
        </w:rPr>
        <w:t>אֶל־תַּ֣חַת</w:t>
      </w:r>
      <w:proofErr w:type="spellEnd"/>
      <w:r w:rsidRPr="00CC3CC2">
        <w:rPr>
          <w:rtl/>
        </w:rPr>
        <w:t xml:space="preserve"> יָדִ֑י </w:t>
      </w:r>
      <w:proofErr w:type="spellStart"/>
      <w:r w:rsidRPr="00CC3CC2">
        <w:rPr>
          <w:rtl/>
        </w:rPr>
        <w:t>כִּֽי־אִם־לֶ֤חֶם</w:t>
      </w:r>
      <w:proofErr w:type="spellEnd"/>
      <w:r w:rsidRPr="00CC3CC2">
        <w:rPr>
          <w:rtl/>
        </w:rPr>
        <w:t xml:space="preserve"> קֹ֙דֶשׁ֙ יֵ֔שׁ </w:t>
      </w:r>
      <w:proofErr w:type="spellStart"/>
      <w:r w:rsidRPr="00CC3CC2">
        <w:rPr>
          <w:rtl/>
        </w:rPr>
        <w:t>אִם־נִשְׁמְר֥ו</w:t>
      </w:r>
      <w:proofErr w:type="spellEnd"/>
      <w:r w:rsidRPr="00CC3CC2">
        <w:rPr>
          <w:rtl/>
        </w:rPr>
        <w:t>ּ הַנְּעָרִ֖ים אַ֥ךְ מֵאִשָּֽׁה:</w:t>
      </w:r>
      <w:r w:rsidRPr="00CC3CC2">
        <w:rPr>
          <w:rFonts w:ascii="Times New Roman" w:hAnsi="Times New Roman"/>
          <w:rtl/>
        </w:rPr>
        <w:t xml:space="preserve"> (פ)</w:t>
      </w:r>
    </w:p>
    <w:p w14:paraId="71ACAA6F" w14:textId="77777777" w:rsidR="00CC3CC2" w:rsidRPr="00CC3CC2" w:rsidRDefault="00CC3CC2" w:rsidP="00B25434">
      <w:pPr>
        <w:pStyle w:val="a6"/>
        <w:rPr>
          <w:rtl/>
        </w:rPr>
      </w:pPr>
      <w:r w:rsidRPr="00CC3CC2">
        <w:rPr>
          <w:rStyle w:val="affff7"/>
          <w:sz w:val="24"/>
          <w:rtl/>
        </w:rPr>
        <w:t>אך מאשה.</w:t>
      </w:r>
      <w:r w:rsidRPr="00CC3CC2">
        <w:rPr>
          <w:rtl/>
        </w:rPr>
        <w:t xml:space="preserve"> בקושי אני מאכילן לזרים, אך זה אי אפשר </w:t>
      </w:r>
      <w:proofErr w:type="spellStart"/>
      <w:r w:rsidRPr="00CC3CC2">
        <w:rPr>
          <w:rtl/>
        </w:rPr>
        <w:t>שאכילנו</w:t>
      </w:r>
      <w:proofErr w:type="spellEnd"/>
      <w:r w:rsidRPr="00CC3CC2">
        <w:rPr>
          <w:rtl/>
        </w:rPr>
        <w:t xml:space="preserve"> לטמאים: </w:t>
      </w:r>
    </w:p>
    <w:p w14:paraId="08136907" w14:textId="77777777" w:rsidR="00CC3CC2" w:rsidRPr="00CC3CC2" w:rsidRDefault="00CC3CC2" w:rsidP="00B25434">
      <w:pPr>
        <w:pStyle w:val="a5"/>
        <w:rPr>
          <w:rtl/>
        </w:rPr>
      </w:pPr>
      <w:bookmarkStart w:id="565" w:name="שמואלBאBפרק-כא-{ו}"/>
      <w:bookmarkEnd w:id="565"/>
      <w:r w:rsidRPr="00CC3CC2">
        <w:rPr>
          <w:rStyle w:val="affff8"/>
          <w:sz w:val="24"/>
          <w:szCs w:val="24"/>
          <w:rtl/>
        </w:rPr>
        <w:t>{ו}</w:t>
      </w:r>
      <w:r w:rsidRPr="00CC3CC2">
        <w:rPr>
          <w:rFonts w:ascii="Times New Roman" w:hAnsi="Times New Roman"/>
          <w:rtl/>
        </w:rPr>
        <w:t xml:space="preserve"> </w:t>
      </w:r>
      <w:r w:rsidRPr="00CC3CC2">
        <w:rPr>
          <w:rtl/>
        </w:rPr>
        <w:t xml:space="preserve">וַיַּעַן֩ דָּוִ֨ד </w:t>
      </w:r>
      <w:proofErr w:type="spellStart"/>
      <w:r w:rsidRPr="00CC3CC2">
        <w:rPr>
          <w:rtl/>
        </w:rPr>
        <w:t>אֶת־הַכֹּהֵ֜ן</w:t>
      </w:r>
      <w:proofErr w:type="spellEnd"/>
      <w:r w:rsidRPr="00CC3CC2">
        <w:rPr>
          <w:rtl/>
        </w:rPr>
        <w:t xml:space="preserve"> וַיֹּ֣אמֶר ל֗וֹ כִּ֣י </w:t>
      </w:r>
      <w:proofErr w:type="spellStart"/>
      <w:r w:rsidRPr="00CC3CC2">
        <w:rPr>
          <w:rtl/>
        </w:rPr>
        <w:t>אִם־אִשָּׁ֤ה</w:t>
      </w:r>
      <w:proofErr w:type="spellEnd"/>
      <w:r w:rsidRPr="00CC3CC2">
        <w:rPr>
          <w:rtl/>
        </w:rPr>
        <w:t xml:space="preserve"> </w:t>
      </w:r>
      <w:proofErr w:type="spellStart"/>
      <w:r w:rsidRPr="00CC3CC2">
        <w:rPr>
          <w:rtl/>
        </w:rPr>
        <w:t>עֲצֻֽרָה־לָ֙נו</w:t>
      </w:r>
      <w:proofErr w:type="spellEnd"/>
      <w:r w:rsidRPr="00CC3CC2">
        <w:rPr>
          <w:rtl/>
        </w:rPr>
        <w:t xml:space="preserve">ּ֙ כִּתְמ֣וֹל שִׁלְשֹׁ֔ם בְּצֵאתִ֕י וַיִּהְי֥וּ </w:t>
      </w:r>
      <w:proofErr w:type="spellStart"/>
      <w:r w:rsidRPr="00CC3CC2">
        <w:rPr>
          <w:rtl/>
        </w:rPr>
        <w:t>כְלֵֽי־הַנְּעָרִ֖ים</w:t>
      </w:r>
      <w:proofErr w:type="spellEnd"/>
      <w:r w:rsidRPr="00CC3CC2">
        <w:rPr>
          <w:rtl/>
        </w:rPr>
        <w:t xml:space="preserve"> קֹ֑דֶשׁ וְהוּא֙ דֶּ֣רֶךְ חֹ֔ל וְאַ֕ף כִּ֥י הַיּ֖וֹם יִקְדַּ֥שׁ </w:t>
      </w:r>
      <w:r w:rsidRPr="00CC3CC2">
        <w:rPr>
          <w:rtl/>
        </w:rPr>
        <w:t>בַּכֶּֽלִי:</w:t>
      </w:r>
    </w:p>
    <w:p w14:paraId="6BB0D907" w14:textId="77777777" w:rsidR="00CC3CC2" w:rsidRPr="00CC3CC2" w:rsidRDefault="00CC3CC2" w:rsidP="00B25434">
      <w:pPr>
        <w:pStyle w:val="a6"/>
        <w:rPr>
          <w:rtl/>
        </w:rPr>
      </w:pPr>
      <w:r w:rsidRPr="00CC3CC2">
        <w:rPr>
          <w:rStyle w:val="affff7"/>
          <w:sz w:val="24"/>
          <w:rtl/>
        </w:rPr>
        <w:t>עצורה לנו.</w:t>
      </w:r>
      <w:r w:rsidRPr="00CC3CC2">
        <w:rPr>
          <w:rtl/>
        </w:rPr>
        <w:t xml:space="preserve"> עצורה ממנו: </w:t>
      </w:r>
      <w:r w:rsidRPr="00CC3CC2">
        <w:rPr>
          <w:rStyle w:val="affff7"/>
          <w:sz w:val="24"/>
          <w:rtl/>
        </w:rPr>
        <w:t>ויהיו כלי הנערים קדש.</w:t>
      </w:r>
      <w:r w:rsidRPr="00CC3CC2">
        <w:rPr>
          <w:rtl/>
        </w:rPr>
        <w:t xml:space="preserve"> טהורים: </w:t>
      </w:r>
      <w:r w:rsidRPr="00CC3CC2">
        <w:rPr>
          <w:rStyle w:val="affff7"/>
          <w:sz w:val="24"/>
          <w:rtl/>
        </w:rPr>
        <w:t>והוא דרך חול.</w:t>
      </w:r>
      <w:r w:rsidRPr="00CC3CC2">
        <w:rPr>
          <w:rtl/>
        </w:rPr>
        <w:t xml:space="preserve"> והלחם משנסתלק מעל השולחן והקטירו הבזיכין, קרוב הוא להיות חולין, שיצא מידי מעילה משיהיה לו שעת היתר לכהנים: </w:t>
      </w:r>
      <w:r w:rsidRPr="00CC3CC2">
        <w:rPr>
          <w:rStyle w:val="affff7"/>
          <w:sz w:val="24"/>
          <w:rtl/>
        </w:rPr>
        <w:t>ואף כי היום יקדש בכלי.</w:t>
      </w:r>
      <w:r w:rsidRPr="00CC3CC2">
        <w:rPr>
          <w:rtl/>
        </w:rPr>
        <w:t xml:space="preserve"> ואפילו אם היום היתה תחלת קדושתו על השלחן, הייתי זקוק ליטלו משם ולהאכילנו, שאחזו בולמוס ומסוכן הוא, כך מפורש במנחות: </w:t>
      </w:r>
    </w:p>
    <w:p w14:paraId="7A82D72D" w14:textId="77777777" w:rsidR="00CC3CC2" w:rsidRPr="00CC3CC2" w:rsidRDefault="00CC3CC2" w:rsidP="00B25434">
      <w:pPr>
        <w:pStyle w:val="a5"/>
        <w:rPr>
          <w:rtl/>
        </w:rPr>
      </w:pPr>
      <w:bookmarkStart w:id="566" w:name="שמואלBאBפרק-כא-{ז}"/>
      <w:bookmarkEnd w:id="566"/>
      <w:r w:rsidRPr="00CC3CC2">
        <w:rPr>
          <w:rStyle w:val="affff8"/>
          <w:sz w:val="24"/>
          <w:szCs w:val="24"/>
          <w:rtl/>
        </w:rPr>
        <w:t>{ז}</w:t>
      </w:r>
      <w:r w:rsidRPr="00CC3CC2">
        <w:rPr>
          <w:rFonts w:ascii="Times New Roman" w:hAnsi="Times New Roman"/>
          <w:rtl/>
        </w:rPr>
        <w:t xml:space="preserve"> </w:t>
      </w:r>
      <w:proofErr w:type="spellStart"/>
      <w:r w:rsidRPr="00CC3CC2">
        <w:rPr>
          <w:rtl/>
        </w:rPr>
        <w:t>וַיִּתֶּן־ל֥ו</w:t>
      </w:r>
      <w:proofErr w:type="spellEnd"/>
      <w:r w:rsidRPr="00CC3CC2">
        <w:rPr>
          <w:rtl/>
        </w:rPr>
        <w:t xml:space="preserve">ֹ הַכֹּהֵ֖ן קֹ֑דֶשׁ כִּי֩ לֹא־הָ֨יָה שָׁ֜ם לֶ֗חֶם </w:t>
      </w:r>
      <w:proofErr w:type="spellStart"/>
      <w:r w:rsidRPr="00CC3CC2">
        <w:rPr>
          <w:rtl/>
        </w:rPr>
        <w:t>כִּֽי־אִם־לֶ֤חֶם</w:t>
      </w:r>
      <w:proofErr w:type="spellEnd"/>
      <w:r w:rsidRPr="00CC3CC2">
        <w:rPr>
          <w:rtl/>
        </w:rPr>
        <w:t xml:space="preserve"> הַפָּנִים֙ הַמּֽוּסָרִים֙ מִלִּפְנֵ֣י יְהוָ֔ה לָשׂוּם֙ לֶ֣חֶם חֹ֔ם בְּי֖וֹם הִלָּקְחֽוֹ:</w:t>
      </w:r>
    </w:p>
    <w:p w14:paraId="0885E072" w14:textId="77777777" w:rsidR="00CC3CC2" w:rsidRPr="00CC3CC2" w:rsidRDefault="00CC3CC2" w:rsidP="00B25434">
      <w:pPr>
        <w:pStyle w:val="a6"/>
        <w:rPr>
          <w:rtl/>
        </w:rPr>
      </w:pPr>
      <w:r w:rsidRPr="00CC3CC2">
        <w:rPr>
          <w:rStyle w:val="affff7"/>
          <w:sz w:val="24"/>
          <w:rtl/>
        </w:rPr>
        <w:t>לשום לחם חם.</w:t>
      </w:r>
      <w:r w:rsidRPr="00CC3CC2">
        <w:rPr>
          <w:rtl/>
        </w:rPr>
        <w:t xml:space="preserve"> אחר, ביום הלקח זה. ורבותינו אמרו (יומא כא א): חם ביום הלקחו, גם ביום סלוקו, חם כיום סדורו: </w:t>
      </w:r>
    </w:p>
    <w:p w14:paraId="13003C13" w14:textId="77777777" w:rsidR="00CC3CC2" w:rsidRPr="00CC3CC2" w:rsidRDefault="00CC3CC2" w:rsidP="00B25434">
      <w:pPr>
        <w:pStyle w:val="a5"/>
        <w:rPr>
          <w:rtl/>
        </w:rPr>
      </w:pPr>
      <w:bookmarkStart w:id="567" w:name="שמואלBאBפרק-כא-{ח}"/>
      <w:bookmarkEnd w:id="567"/>
      <w:r w:rsidRPr="00CC3CC2">
        <w:rPr>
          <w:rStyle w:val="affff8"/>
          <w:sz w:val="24"/>
          <w:szCs w:val="24"/>
          <w:rtl/>
        </w:rPr>
        <w:t>{ח}</w:t>
      </w:r>
      <w:r w:rsidRPr="00CC3CC2">
        <w:rPr>
          <w:rFonts w:ascii="Times New Roman" w:hAnsi="Times New Roman"/>
          <w:rtl/>
        </w:rPr>
        <w:t xml:space="preserve"> </w:t>
      </w:r>
      <w:r w:rsidRPr="00CC3CC2">
        <w:rPr>
          <w:rtl/>
        </w:rPr>
        <w:t xml:space="preserve">וְשָׁ֡ם אִישׁ֩ מֵעַבְדֵ֨י שָׁא֜וּל בַּיּ֣וֹם הַה֗וּא נֶעְצָר֙ לִפְנֵ֣י יְהוָ֔ה וּשְׁמ֖וֹ דֹּאֵ֣ג </w:t>
      </w:r>
      <w:proofErr w:type="spellStart"/>
      <w:r w:rsidRPr="00CC3CC2">
        <w:rPr>
          <w:rtl/>
        </w:rPr>
        <w:t>הָאֲדֹמִ֑י</w:t>
      </w:r>
      <w:proofErr w:type="spellEnd"/>
      <w:r w:rsidRPr="00CC3CC2">
        <w:rPr>
          <w:rtl/>
        </w:rPr>
        <w:t xml:space="preserve"> אַבִּ֥יר הָרֹעִ֖ים אֲשֶׁ֥ר לְשָׁאֽוּל:</w:t>
      </w:r>
    </w:p>
    <w:p w14:paraId="0B0D6365" w14:textId="77777777" w:rsidR="00CC3CC2" w:rsidRPr="00CC3CC2" w:rsidRDefault="00CC3CC2" w:rsidP="00B25434">
      <w:pPr>
        <w:pStyle w:val="a6"/>
        <w:rPr>
          <w:rtl/>
        </w:rPr>
      </w:pPr>
      <w:r w:rsidRPr="00CC3CC2">
        <w:rPr>
          <w:rStyle w:val="affff7"/>
          <w:sz w:val="24"/>
          <w:rtl/>
        </w:rPr>
        <w:t>נעצר לפני ה'.</w:t>
      </w:r>
      <w:r w:rsidRPr="00CC3CC2">
        <w:rPr>
          <w:rtl/>
        </w:rPr>
        <w:t xml:space="preserve"> עוצר עצמו לפני אהל מועד, לעסוק בתורה: </w:t>
      </w:r>
      <w:r w:rsidRPr="00CC3CC2">
        <w:rPr>
          <w:rStyle w:val="affff7"/>
          <w:sz w:val="24"/>
          <w:rtl/>
        </w:rPr>
        <w:t>אביר הרועים.</w:t>
      </w:r>
      <w:r w:rsidRPr="00CC3CC2">
        <w:rPr>
          <w:rtl/>
        </w:rPr>
        <w:t xml:space="preserve"> אב בית דין: </w:t>
      </w:r>
    </w:p>
    <w:p w14:paraId="1BAADFE7" w14:textId="77777777" w:rsidR="00CC3CC2" w:rsidRPr="00CC3CC2" w:rsidRDefault="00CC3CC2" w:rsidP="00B25434">
      <w:pPr>
        <w:pStyle w:val="a5"/>
        <w:rPr>
          <w:rtl/>
        </w:rPr>
      </w:pPr>
      <w:bookmarkStart w:id="568" w:name="שמואלBאBפרק-כא-{ט}"/>
      <w:bookmarkEnd w:id="568"/>
      <w:r w:rsidRPr="00CC3CC2">
        <w:rPr>
          <w:rStyle w:val="affff8"/>
          <w:sz w:val="24"/>
          <w:szCs w:val="24"/>
          <w:rtl/>
        </w:rPr>
        <w:t>{ט}</w:t>
      </w:r>
      <w:r w:rsidRPr="00CC3CC2">
        <w:rPr>
          <w:rFonts w:ascii="Times New Roman" w:hAnsi="Times New Roman"/>
          <w:rtl/>
        </w:rPr>
        <w:t xml:space="preserve"> </w:t>
      </w:r>
      <w:r w:rsidRPr="00CC3CC2">
        <w:rPr>
          <w:rtl/>
        </w:rPr>
        <w:t xml:space="preserve">וַיֹּ֤אמֶר דָּוִד֙ לַאֲחִימֶ֔לֶךְ וְאִ֛ין יֶשׁ־פֹּ֥ה </w:t>
      </w:r>
      <w:proofErr w:type="spellStart"/>
      <w:r w:rsidRPr="00CC3CC2">
        <w:rPr>
          <w:rtl/>
        </w:rPr>
        <w:t>תַֽחַת־יָדְך</w:t>
      </w:r>
      <w:proofErr w:type="spellEnd"/>
      <w:r w:rsidRPr="00CC3CC2">
        <w:rPr>
          <w:rtl/>
        </w:rPr>
        <w:t xml:space="preserve">ָ֖ חֲנִ֣ית </w:t>
      </w:r>
      <w:proofErr w:type="spellStart"/>
      <w:r w:rsidRPr="00CC3CC2">
        <w:rPr>
          <w:rtl/>
        </w:rPr>
        <w:t>אוֹ־חָ֑רֶב</w:t>
      </w:r>
      <w:proofErr w:type="spellEnd"/>
      <w:r w:rsidRPr="00CC3CC2">
        <w:rPr>
          <w:rtl/>
        </w:rPr>
        <w:t xml:space="preserve"> כִּ֣י </w:t>
      </w:r>
      <w:proofErr w:type="spellStart"/>
      <w:r w:rsidRPr="00CC3CC2">
        <w:rPr>
          <w:rtl/>
        </w:rPr>
        <w:t>גַם־חַרְבִּ֤י</w:t>
      </w:r>
      <w:proofErr w:type="spellEnd"/>
      <w:r w:rsidRPr="00CC3CC2">
        <w:rPr>
          <w:rtl/>
        </w:rPr>
        <w:t xml:space="preserve"> </w:t>
      </w:r>
      <w:proofErr w:type="spellStart"/>
      <w:r w:rsidRPr="00CC3CC2">
        <w:rPr>
          <w:rtl/>
        </w:rPr>
        <w:t>וְגַם־כֵּלַי</w:t>
      </w:r>
      <w:proofErr w:type="spellEnd"/>
      <w:r w:rsidRPr="00CC3CC2">
        <w:rPr>
          <w:rtl/>
        </w:rPr>
        <w:t xml:space="preserve">֙ </w:t>
      </w:r>
      <w:proofErr w:type="spellStart"/>
      <w:r w:rsidRPr="00CC3CC2">
        <w:rPr>
          <w:rtl/>
        </w:rPr>
        <w:t>לֹֽא־לָקַ֣חְתִּי</w:t>
      </w:r>
      <w:proofErr w:type="spellEnd"/>
      <w:r w:rsidRPr="00CC3CC2">
        <w:rPr>
          <w:rtl/>
        </w:rPr>
        <w:t xml:space="preserve"> בְיָדִ֔י </w:t>
      </w:r>
      <w:proofErr w:type="spellStart"/>
      <w:r w:rsidRPr="00CC3CC2">
        <w:rPr>
          <w:rtl/>
        </w:rPr>
        <w:t>כִּֽי־הָיָ֥ה</w:t>
      </w:r>
      <w:proofErr w:type="spellEnd"/>
      <w:r w:rsidRPr="00CC3CC2">
        <w:rPr>
          <w:rtl/>
        </w:rPr>
        <w:t xml:space="preserve"> </w:t>
      </w:r>
      <w:proofErr w:type="spellStart"/>
      <w:r w:rsidRPr="00CC3CC2">
        <w:rPr>
          <w:rtl/>
        </w:rPr>
        <w:t>דְבַר־הַמֶּ֖לֶך</w:t>
      </w:r>
      <w:proofErr w:type="spellEnd"/>
      <w:r w:rsidRPr="00CC3CC2">
        <w:rPr>
          <w:rtl/>
        </w:rPr>
        <w:t>ְ נָחֽוּץ:</w:t>
      </w:r>
      <w:r w:rsidRPr="00CC3CC2">
        <w:rPr>
          <w:rFonts w:ascii="Times New Roman" w:hAnsi="Times New Roman"/>
          <w:rtl/>
        </w:rPr>
        <w:t xml:space="preserve"> (ס)</w:t>
      </w:r>
    </w:p>
    <w:p w14:paraId="055C5BF7" w14:textId="77777777" w:rsidR="00CC3CC2" w:rsidRPr="00CC3CC2" w:rsidRDefault="00CC3CC2" w:rsidP="00B25434">
      <w:pPr>
        <w:pStyle w:val="a6"/>
        <w:rPr>
          <w:rtl/>
        </w:rPr>
      </w:pPr>
      <w:r w:rsidRPr="00CC3CC2">
        <w:rPr>
          <w:rStyle w:val="affff7"/>
          <w:sz w:val="24"/>
          <w:rtl/>
        </w:rPr>
        <w:t>ואין יש פה.</w:t>
      </w:r>
      <w:r w:rsidRPr="00CC3CC2">
        <w:rPr>
          <w:rtl/>
        </w:rPr>
        <w:t xml:space="preserve"> ואם יש פה: </w:t>
      </w:r>
      <w:r w:rsidRPr="00CC3CC2">
        <w:rPr>
          <w:rStyle w:val="affff7"/>
          <w:sz w:val="24"/>
          <w:rtl/>
        </w:rPr>
        <w:t>נחוץ.</w:t>
      </w:r>
      <w:r w:rsidRPr="00CC3CC2">
        <w:rPr>
          <w:rtl/>
        </w:rPr>
        <w:t xml:space="preserve"> בבהילות: </w:t>
      </w:r>
    </w:p>
    <w:p w14:paraId="4340CB4D" w14:textId="77777777" w:rsidR="00CC3CC2" w:rsidRPr="00CC3CC2" w:rsidRDefault="00CC3CC2" w:rsidP="00B25434">
      <w:pPr>
        <w:pStyle w:val="a5"/>
        <w:rPr>
          <w:rtl/>
        </w:rPr>
      </w:pPr>
      <w:bookmarkStart w:id="569" w:name="שמואלBאBפרק-כא-{י}"/>
      <w:bookmarkEnd w:id="569"/>
      <w:r w:rsidRPr="00CC3CC2">
        <w:rPr>
          <w:rStyle w:val="affff8"/>
          <w:sz w:val="24"/>
          <w:szCs w:val="24"/>
          <w:rtl/>
        </w:rPr>
        <w:t>{י}</w:t>
      </w:r>
      <w:r w:rsidRPr="00CC3CC2">
        <w:rPr>
          <w:rFonts w:ascii="Times New Roman" w:hAnsi="Times New Roman"/>
          <w:rtl/>
        </w:rPr>
        <w:t xml:space="preserve"> </w:t>
      </w:r>
      <w:r w:rsidRPr="00CC3CC2">
        <w:rPr>
          <w:rtl/>
        </w:rPr>
        <w:t xml:space="preserve">וַיֹּ֣אמֶר הַכֹּהֵ֗ן חֶרֶב֩ גָּלְיָ֨ת הַפְּלִשְׁתִּ֜י </w:t>
      </w:r>
      <w:proofErr w:type="spellStart"/>
      <w:r w:rsidRPr="00CC3CC2">
        <w:rPr>
          <w:rtl/>
        </w:rPr>
        <w:t>אֲשֶׁר־הִכִּ֣ית</w:t>
      </w:r>
      <w:proofErr w:type="spellEnd"/>
      <w:r w:rsidRPr="00CC3CC2">
        <w:rPr>
          <w:rtl/>
        </w:rPr>
        <w:t xml:space="preserve">ָ | בְּעֵ֣מֶק הָאֵלָ֗ה </w:t>
      </w:r>
      <w:proofErr w:type="spellStart"/>
      <w:r w:rsidRPr="00CC3CC2">
        <w:rPr>
          <w:rtl/>
        </w:rPr>
        <w:t>הִנֵּה־הִ֞יא</w:t>
      </w:r>
      <w:proofErr w:type="spellEnd"/>
      <w:r w:rsidRPr="00CC3CC2">
        <w:rPr>
          <w:rtl/>
        </w:rPr>
        <w:t xml:space="preserve"> לוּטָ֣ה בַשִּׂמְלָה֮ אַחֲרֵ֣י הָאֵפוֹד֒ </w:t>
      </w:r>
      <w:proofErr w:type="spellStart"/>
      <w:r w:rsidRPr="00CC3CC2">
        <w:rPr>
          <w:rtl/>
        </w:rPr>
        <w:lastRenderedPageBreak/>
        <w:t>אִם־אֹתָ֤ה</w:t>
      </w:r>
      <w:proofErr w:type="spellEnd"/>
      <w:r w:rsidRPr="00CC3CC2">
        <w:rPr>
          <w:rtl/>
        </w:rPr>
        <w:t xml:space="preserve">ּ </w:t>
      </w:r>
      <w:proofErr w:type="spellStart"/>
      <w:r w:rsidRPr="00CC3CC2">
        <w:rPr>
          <w:rtl/>
        </w:rPr>
        <w:t>תִּֽקַּח־לְך</w:t>
      </w:r>
      <w:proofErr w:type="spellEnd"/>
      <w:r w:rsidRPr="00CC3CC2">
        <w:rPr>
          <w:rtl/>
        </w:rPr>
        <w:t xml:space="preserve">ָ֙ קָ֔ח כִּ֣י אֵ֥ין אַחֶ֛רֶת זוּלָתָ֖הּ בָּזֶ֑ה וַיֹּ֧אמֶר דָּוִ֛ד אֵ֥ין כָּמ֖וֹהָ </w:t>
      </w:r>
      <w:proofErr w:type="spellStart"/>
      <w:r w:rsidRPr="00CC3CC2">
        <w:rPr>
          <w:rtl/>
        </w:rPr>
        <w:t>תְּנֶ֥נָּה</w:t>
      </w:r>
      <w:proofErr w:type="spellEnd"/>
      <w:r w:rsidRPr="00CC3CC2">
        <w:rPr>
          <w:rtl/>
        </w:rPr>
        <w:t xml:space="preserve"> לִּֽי:</w:t>
      </w:r>
    </w:p>
    <w:p w14:paraId="27C42822" w14:textId="77777777" w:rsidR="00CC3CC2" w:rsidRPr="00CC3CC2" w:rsidRDefault="00CC3CC2" w:rsidP="00B25434">
      <w:pPr>
        <w:pStyle w:val="a6"/>
        <w:rPr>
          <w:rtl/>
        </w:rPr>
      </w:pPr>
      <w:r w:rsidRPr="00CC3CC2">
        <w:rPr>
          <w:rStyle w:val="affff7"/>
          <w:sz w:val="24"/>
          <w:rtl/>
        </w:rPr>
        <w:t>לוטה.</w:t>
      </w:r>
      <w:r w:rsidRPr="00CC3CC2">
        <w:rPr>
          <w:rtl/>
        </w:rPr>
        <w:t xml:space="preserve"> כרוכה, וכן (</w:t>
      </w:r>
      <w:proofErr w:type="spellStart"/>
      <w:r w:rsidRPr="00CC3CC2">
        <w:rPr>
          <w:rtl/>
        </w:rPr>
        <w:t>מלכים־א</w:t>
      </w:r>
      <w:proofErr w:type="spellEnd"/>
      <w:r w:rsidRPr="00CC3CC2">
        <w:rPr>
          <w:rtl/>
        </w:rPr>
        <w:t xml:space="preserve"> יט יג): וילט פניו באדרתו: </w:t>
      </w:r>
      <w:r w:rsidRPr="00CC3CC2">
        <w:rPr>
          <w:rStyle w:val="affff7"/>
          <w:sz w:val="24"/>
          <w:rtl/>
        </w:rPr>
        <w:t>אחרי האפוד.</w:t>
      </w:r>
      <w:r w:rsidRPr="00CC3CC2">
        <w:rPr>
          <w:rtl/>
        </w:rPr>
        <w:t xml:space="preserve"> אחר ששאלו באורים ותומים, אמר לו כן. וכן תרגם יונתן: בתר דשאיל ליה </w:t>
      </w:r>
      <w:proofErr w:type="spellStart"/>
      <w:r w:rsidRPr="00CC3CC2">
        <w:rPr>
          <w:rtl/>
        </w:rPr>
        <w:t>באפודא</w:t>
      </w:r>
      <w:proofErr w:type="spellEnd"/>
      <w:r w:rsidRPr="00CC3CC2">
        <w:rPr>
          <w:rtl/>
        </w:rPr>
        <w:t xml:space="preserve">: </w:t>
      </w:r>
    </w:p>
    <w:p w14:paraId="2B446E0E" w14:textId="77777777" w:rsidR="00CC3CC2" w:rsidRPr="00CC3CC2" w:rsidRDefault="00CC3CC2" w:rsidP="00B25434">
      <w:pPr>
        <w:pStyle w:val="a5"/>
        <w:rPr>
          <w:rtl/>
        </w:rPr>
      </w:pPr>
      <w:bookmarkStart w:id="570" w:name="שמואלBאBפרק-כא-{יא}"/>
      <w:bookmarkEnd w:id="570"/>
      <w:r w:rsidRPr="00CC3CC2">
        <w:rPr>
          <w:rStyle w:val="affff8"/>
          <w:sz w:val="24"/>
          <w:szCs w:val="24"/>
          <w:rtl/>
        </w:rPr>
        <w:t>{יא}</w:t>
      </w:r>
      <w:r w:rsidRPr="00CC3CC2">
        <w:rPr>
          <w:rFonts w:ascii="Times New Roman" w:hAnsi="Times New Roman"/>
          <w:rtl/>
        </w:rPr>
        <w:t xml:space="preserve"> </w:t>
      </w:r>
      <w:r w:rsidRPr="00CC3CC2">
        <w:rPr>
          <w:rtl/>
        </w:rPr>
        <w:t xml:space="preserve">וַיָּ֣קָם דָּוִ֔ד וַיִּבְרַ֥ח </w:t>
      </w:r>
      <w:proofErr w:type="spellStart"/>
      <w:r w:rsidRPr="00CC3CC2">
        <w:rPr>
          <w:rtl/>
        </w:rPr>
        <w:t>בַּיּוֹם־הַה֖וּא</w:t>
      </w:r>
      <w:proofErr w:type="spellEnd"/>
      <w:r w:rsidRPr="00CC3CC2">
        <w:rPr>
          <w:rtl/>
        </w:rPr>
        <w:t xml:space="preserve"> מִפְּנֵ֣י שָׁא֑וּל וַיָּבֹ֕א </w:t>
      </w:r>
      <w:proofErr w:type="spellStart"/>
      <w:r w:rsidRPr="00CC3CC2">
        <w:rPr>
          <w:rtl/>
        </w:rPr>
        <w:t>אֶל־אָכִ֖יש</w:t>
      </w:r>
      <w:proofErr w:type="spellEnd"/>
      <w:r w:rsidRPr="00CC3CC2">
        <w:rPr>
          <w:rtl/>
        </w:rPr>
        <w:t>ׁ מֶ֥לֶךְ גַּֽת:</w:t>
      </w:r>
      <w:r w:rsidRPr="00CC3CC2">
        <w:rPr>
          <w:rFonts w:ascii="Times New Roman" w:hAnsi="Times New Roman"/>
          <w:rtl/>
        </w:rPr>
        <w:t xml:space="preserve"> </w:t>
      </w:r>
      <w:bookmarkStart w:id="571" w:name="שמואלBאBפרק-כא-{יב}"/>
      <w:bookmarkEnd w:id="571"/>
      <w:r w:rsidRPr="00CC3CC2">
        <w:rPr>
          <w:rStyle w:val="affff8"/>
          <w:sz w:val="24"/>
          <w:szCs w:val="24"/>
          <w:rtl/>
        </w:rPr>
        <w:t>{יב}</w:t>
      </w:r>
      <w:r w:rsidRPr="00CC3CC2">
        <w:rPr>
          <w:rFonts w:ascii="Times New Roman" w:hAnsi="Times New Roman"/>
          <w:rtl/>
        </w:rPr>
        <w:t xml:space="preserve"> </w:t>
      </w:r>
      <w:r w:rsidRPr="00CC3CC2">
        <w:rPr>
          <w:rtl/>
        </w:rPr>
        <w:t xml:space="preserve">וַיֹּ֨אמְר֜וּ עַבְדֵ֤י אָכִישׁ֙ אֵלָ֔יו </w:t>
      </w:r>
      <w:proofErr w:type="spellStart"/>
      <w:r w:rsidRPr="00CC3CC2">
        <w:rPr>
          <w:rtl/>
        </w:rPr>
        <w:t>הֲלוֹא־זֶ֥ה</w:t>
      </w:r>
      <w:proofErr w:type="spellEnd"/>
      <w:r w:rsidRPr="00CC3CC2">
        <w:rPr>
          <w:rtl/>
        </w:rPr>
        <w:t xml:space="preserve"> דָוִ֖ד מֶ֣לֶךְ הָאָ֑רֶץ הֲל֣וֹא לָזֶ֗ה יַעֲנ֤וּ בַמְּחֹלוֹת֙ לֵאמֹ֔ר הִכָּ֤ה שָׁאוּל֙ (באלפו) בַּאֲלָפָ֔יו וְדָוִ֖ד (ברבבתו) </w:t>
      </w:r>
      <w:proofErr w:type="spellStart"/>
      <w:r w:rsidRPr="00CC3CC2">
        <w:rPr>
          <w:rtl/>
        </w:rPr>
        <w:t>בְּרִבְבֹתָֽיו</w:t>
      </w:r>
      <w:proofErr w:type="spellEnd"/>
      <w:r w:rsidRPr="00CC3CC2">
        <w:rPr>
          <w:rtl/>
        </w:rPr>
        <w:t>:</w:t>
      </w:r>
    </w:p>
    <w:p w14:paraId="7B3ED06C" w14:textId="77777777" w:rsidR="00CC3CC2" w:rsidRPr="00CC3CC2" w:rsidRDefault="00CC3CC2" w:rsidP="00B25434">
      <w:pPr>
        <w:pStyle w:val="a6"/>
        <w:rPr>
          <w:rtl/>
        </w:rPr>
      </w:pPr>
      <w:r w:rsidRPr="00CC3CC2">
        <w:rPr>
          <w:rStyle w:val="affff7"/>
          <w:sz w:val="24"/>
          <w:rtl/>
        </w:rPr>
        <w:t>הלא זה דוד מלך הארץ.</w:t>
      </w:r>
      <w:r w:rsidRPr="00CC3CC2">
        <w:rPr>
          <w:rtl/>
        </w:rPr>
        <w:t xml:space="preserve"> אמרו לו לאכיש, תנאי היה בינינו (לעיל יז ט): 'אם יוכל להלחם אתי והכני והיינו לכם לעבדים', אין לך אלא שתרד </w:t>
      </w:r>
      <w:proofErr w:type="spellStart"/>
      <w:r w:rsidRPr="00CC3CC2">
        <w:rPr>
          <w:rtl/>
        </w:rPr>
        <w:t>מכסאך</w:t>
      </w:r>
      <w:proofErr w:type="spellEnd"/>
      <w:r w:rsidRPr="00CC3CC2">
        <w:rPr>
          <w:rtl/>
        </w:rPr>
        <w:t xml:space="preserve">, ויהיה מלך הארץ הזאת: </w:t>
      </w:r>
    </w:p>
    <w:p w14:paraId="33CEA80F" w14:textId="77777777" w:rsidR="00CC3CC2" w:rsidRPr="00CC3CC2" w:rsidRDefault="00CC3CC2" w:rsidP="00B25434">
      <w:pPr>
        <w:pStyle w:val="a5"/>
        <w:rPr>
          <w:rtl/>
        </w:rPr>
      </w:pPr>
      <w:bookmarkStart w:id="572" w:name="שמואלBאBפרק-כא-{יג}"/>
      <w:bookmarkEnd w:id="572"/>
      <w:r w:rsidRPr="00CC3CC2">
        <w:rPr>
          <w:rStyle w:val="affff8"/>
          <w:sz w:val="24"/>
          <w:szCs w:val="24"/>
          <w:rtl/>
        </w:rPr>
        <w:t>{יג}</w:t>
      </w:r>
      <w:r w:rsidRPr="00CC3CC2">
        <w:rPr>
          <w:rFonts w:ascii="Times New Roman" w:hAnsi="Times New Roman"/>
          <w:rtl/>
        </w:rPr>
        <w:t xml:space="preserve"> </w:t>
      </w:r>
      <w:r w:rsidRPr="00CC3CC2">
        <w:rPr>
          <w:rtl/>
        </w:rPr>
        <w:t xml:space="preserve">וַיָּ֧שֶׂם דָּוִ֛ד </w:t>
      </w:r>
      <w:proofErr w:type="spellStart"/>
      <w:r w:rsidRPr="00CC3CC2">
        <w:rPr>
          <w:rtl/>
        </w:rPr>
        <w:t>אֶת־הַדְּבָרִ֥ים</w:t>
      </w:r>
      <w:proofErr w:type="spellEnd"/>
      <w:r w:rsidRPr="00CC3CC2">
        <w:rPr>
          <w:rtl/>
        </w:rPr>
        <w:t xml:space="preserve"> הָאֵ֖לֶּה בִּלְבָב֑וֹ וַיִּרָ֣א מְאֹ֔ד מִפְּנֵ֖י אָכִ֥ישׁ </w:t>
      </w:r>
      <w:proofErr w:type="spellStart"/>
      <w:r w:rsidRPr="00CC3CC2">
        <w:rPr>
          <w:rtl/>
        </w:rPr>
        <w:t>מֶֽלֶךְ־גַּֽת</w:t>
      </w:r>
      <w:proofErr w:type="spellEnd"/>
      <w:r w:rsidRPr="00CC3CC2">
        <w:rPr>
          <w:rtl/>
        </w:rPr>
        <w:t>:</w:t>
      </w:r>
      <w:r w:rsidRPr="00CC3CC2">
        <w:rPr>
          <w:rFonts w:ascii="Times New Roman" w:hAnsi="Times New Roman"/>
          <w:rtl/>
        </w:rPr>
        <w:t xml:space="preserve"> </w:t>
      </w:r>
      <w:bookmarkStart w:id="573" w:name="שמואלBאBפרק-כא-{יד}"/>
      <w:bookmarkEnd w:id="573"/>
      <w:r w:rsidRPr="00CC3CC2">
        <w:rPr>
          <w:rStyle w:val="affff8"/>
          <w:sz w:val="24"/>
          <w:szCs w:val="24"/>
          <w:rtl/>
        </w:rPr>
        <w:t>{יד}</w:t>
      </w:r>
      <w:r w:rsidRPr="00CC3CC2">
        <w:rPr>
          <w:rFonts w:ascii="Times New Roman" w:hAnsi="Times New Roman"/>
          <w:rtl/>
        </w:rPr>
        <w:t xml:space="preserve"> </w:t>
      </w:r>
      <w:r w:rsidRPr="00CC3CC2">
        <w:rPr>
          <w:rtl/>
        </w:rPr>
        <w:t xml:space="preserve">וַיְשַׁנּ֤וֹ </w:t>
      </w:r>
      <w:proofErr w:type="spellStart"/>
      <w:r w:rsidRPr="00CC3CC2">
        <w:rPr>
          <w:rtl/>
        </w:rPr>
        <w:t>אֶת־טַעְמו</w:t>
      </w:r>
      <w:proofErr w:type="spellEnd"/>
      <w:r w:rsidRPr="00CC3CC2">
        <w:rPr>
          <w:rtl/>
        </w:rPr>
        <w:t xml:space="preserve">ֹ֙ בְּעֵ֣ינֵיהֶ֔ם וַיִּתְהֹלֵ֖ל בְּיָדָ֑ם (ויתו) </w:t>
      </w:r>
      <w:proofErr w:type="spellStart"/>
      <w:r w:rsidRPr="00CC3CC2">
        <w:rPr>
          <w:rtl/>
        </w:rPr>
        <w:t>וַיְתָיו</w:t>
      </w:r>
      <w:proofErr w:type="spellEnd"/>
      <w:r w:rsidRPr="00CC3CC2">
        <w:rPr>
          <w:rtl/>
        </w:rPr>
        <w:t xml:space="preserve">֙ </w:t>
      </w:r>
      <w:proofErr w:type="spellStart"/>
      <w:r w:rsidRPr="00CC3CC2">
        <w:rPr>
          <w:rtl/>
        </w:rPr>
        <w:t>עַל־דַּלְת֣וֹת</w:t>
      </w:r>
      <w:proofErr w:type="spellEnd"/>
      <w:r w:rsidRPr="00CC3CC2">
        <w:rPr>
          <w:rtl/>
        </w:rPr>
        <w:t xml:space="preserve"> הַשַּׁ֔עַר וַיּ֥וֹרֶד רִיר֖וֹ </w:t>
      </w:r>
      <w:proofErr w:type="spellStart"/>
      <w:r w:rsidRPr="00CC3CC2">
        <w:rPr>
          <w:rtl/>
        </w:rPr>
        <w:t>אֶל־זְקָנֽו</w:t>
      </w:r>
      <w:proofErr w:type="spellEnd"/>
      <w:r w:rsidRPr="00CC3CC2">
        <w:rPr>
          <w:rtl/>
        </w:rPr>
        <w:t>ֹ:</w:t>
      </w:r>
    </w:p>
    <w:p w14:paraId="1A1225C9" w14:textId="77777777" w:rsidR="00CC3CC2" w:rsidRPr="00CC3CC2" w:rsidRDefault="00CC3CC2" w:rsidP="00B25434">
      <w:pPr>
        <w:pStyle w:val="a6"/>
        <w:rPr>
          <w:rtl/>
        </w:rPr>
      </w:pPr>
      <w:r w:rsidRPr="00CC3CC2">
        <w:rPr>
          <w:rStyle w:val="affff7"/>
          <w:sz w:val="24"/>
          <w:rtl/>
        </w:rPr>
        <w:t>את טעמו.</w:t>
      </w:r>
      <w:r w:rsidRPr="00CC3CC2">
        <w:rPr>
          <w:rtl/>
        </w:rPr>
        <w:t xml:space="preserve"> את דבריו: </w:t>
      </w:r>
      <w:r w:rsidRPr="00CC3CC2">
        <w:rPr>
          <w:rStyle w:val="affff7"/>
          <w:sz w:val="24"/>
          <w:rtl/>
        </w:rPr>
        <w:t>ויתהולל.</w:t>
      </w:r>
      <w:r w:rsidRPr="00CC3CC2">
        <w:rPr>
          <w:rtl/>
        </w:rPr>
        <w:t xml:space="preserve"> נשתטה: </w:t>
      </w:r>
      <w:r w:rsidRPr="00CC3CC2">
        <w:rPr>
          <w:rStyle w:val="affff7"/>
          <w:sz w:val="24"/>
          <w:rtl/>
        </w:rPr>
        <w:t>ויתו.</w:t>
      </w:r>
      <w:r w:rsidRPr="00CC3CC2">
        <w:rPr>
          <w:rtl/>
        </w:rPr>
        <w:t xml:space="preserve"> ויכתוב: </w:t>
      </w:r>
      <w:r w:rsidRPr="00CC3CC2">
        <w:rPr>
          <w:rStyle w:val="affff7"/>
          <w:sz w:val="24"/>
          <w:rtl/>
        </w:rPr>
        <w:t>רירו.</w:t>
      </w:r>
      <w:r w:rsidRPr="00CC3CC2">
        <w:rPr>
          <w:rtl/>
        </w:rPr>
        <w:t xml:space="preserve"> רוקו, דבר הנוטף קרוי ריר, וכן (איוב ו ו): בריר </w:t>
      </w:r>
      <w:proofErr w:type="spellStart"/>
      <w:r w:rsidRPr="00CC3CC2">
        <w:rPr>
          <w:rtl/>
        </w:rPr>
        <w:t>חלמות</w:t>
      </w:r>
      <w:proofErr w:type="spellEnd"/>
      <w:r w:rsidRPr="00CC3CC2">
        <w:rPr>
          <w:rtl/>
        </w:rPr>
        <w:t xml:space="preserve"> ; וכן (ויקרא טו ג): רר בשרו: </w:t>
      </w:r>
    </w:p>
    <w:p w14:paraId="45405DCC" w14:textId="77777777" w:rsidR="00CC3CC2" w:rsidRPr="00CC3CC2" w:rsidRDefault="00CC3CC2" w:rsidP="00B25434">
      <w:pPr>
        <w:pStyle w:val="a5"/>
        <w:rPr>
          <w:rtl/>
        </w:rPr>
      </w:pPr>
      <w:bookmarkStart w:id="574" w:name="שמואלBאBפרק-כא-{טו}"/>
      <w:bookmarkEnd w:id="574"/>
      <w:r w:rsidRPr="00CC3CC2">
        <w:rPr>
          <w:rStyle w:val="affff8"/>
          <w:sz w:val="24"/>
          <w:szCs w:val="24"/>
          <w:rtl/>
        </w:rPr>
        <w:t>{טו}</w:t>
      </w:r>
      <w:r w:rsidRPr="00CC3CC2">
        <w:rPr>
          <w:rFonts w:ascii="Times New Roman" w:hAnsi="Times New Roman"/>
          <w:rtl/>
        </w:rPr>
        <w:t xml:space="preserve"> </w:t>
      </w:r>
      <w:r w:rsidRPr="00CC3CC2">
        <w:rPr>
          <w:rtl/>
        </w:rPr>
        <w:t xml:space="preserve">וַיֹּ֥אמֶר אָכִ֖ישׁ </w:t>
      </w:r>
      <w:proofErr w:type="spellStart"/>
      <w:r w:rsidRPr="00CC3CC2">
        <w:rPr>
          <w:rtl/>
        </w:rPr>
        <w:t>אֶל־עֲבָדָ֑יו</w:t>
      </w:r>
      <w:proofErr w:type="spellEnd"/>
      <w:r w:rsidRPr="00CC3CC2">
        <w:rPr>
          <w:rtl/>
        </w:rPr>
        <w:t xml:space="preserve"> הִנֵּ֤ה תִרְאוּ֙ אִ֣ישׁ מִשְׁתַּגֵּ֔עַ לָ֛מָּה תָּבִ֥יאוּ אֹת֖וֹ אֵלָֽי:</w:t>
      </w:r>
      <w:r w:rsidRPr="00CC3CC2">
        <w:rPr>
          <w:rFonts w:ascii="Times New Roman" w:hAnsi="Times New Roman"/>
          <w:rtl/>
        </w:rPr>
        <w:t xml:space="preserve"> </w:t>
      </w:r>
      <w:bookmarkStart w:id="575" w:name="שמואלBאBפרק-כא-{טז}"/>
      <w:bookmarkEnd w:id="575"/>
      <w:r w:rsidRPr="00CC3CC2">
        <w:rPr>
          <w:rStyle w:val="affff8"/>
          <w:sz w:val="24"/>
          <w:szCs w:val="24"/>
          <w:rtl/>
        </w:rPr>
        <w:t>{טז}</w:t>
      </w:r>
      <w:r w:rsidRPr="00CC3CC2">
        <w:rPr>
          <w:rFonts w:ascii="Times New Roman" w:hAnsi="Times New Roman"/>
          <w:rtl/>
        </w:rPr>
        <w:t xml:space="preserve"> </w:t>
      </w:r>
      <w:r w:rsidRPr="00CC3CC2">
        <w:rPr>
          <w:rtl/>
        </w:rPr>
        <w:t xml:space="preserve">חֲסַ֤ר מְשֻׁגָּעִים֙ אָ֔נִי </w:t>
      </w:r>
      <w:proofErr w:type="spellStart"/>
      <w:r w:rsidRPr="00CC3CC2">
        <w:rPr>
          <w:rtl/>
        </w:rPr>
        <w:t>כִּי־הֲבֵאתֶ֣ם</w:t>
      </w:r>
      <w:proofErr w:type="spellEnd"/>
      <w:r w:rsidRPr="00CC3CC2">
        <w:rPr>
          <w:rtl/>
        </w:rPr>
        <w:t xml:space="preserve"> </w:t>
      </w:r>
      <w:proofErr w:type="spellStart"/>
      <w:r w:rsidRPr="00CC3CC2">
        <w:rPr>
          <w:rtl/>
        </w:rPr>
        <w:t>אֶת־זֶ֔ה</w:t>
      </w:r>
      <w:proofErr w:type="spellEnd"/>
      <w:r w:rsidRPr="00CC3CC2">
        <w:rPr>
          <w:rtl/>
        </w:rPr>
        <w:t xml:space="preserve"> לְהִשְׁתַּגֵּ֖עַ עָלָ֑י הֲזֶ֖ה יָב֥וֹא </w:t>
      </w:r>
      <w:proofErr w:type="spellStart"/>
      <w:r w:rsidRPr="00CC3CC2">
        <w:rPr>
          <w:rtl/>
        </w:rPr>
        <w:t>אֶל־בֵּיתִֽי</w:t>
      </w:r>
      <w:proofErr w:type="spellEnd"/>
      <w:r w:rsidRPr="00CC3CC2">
        <w:rPr>
          <w:rtl/>
        </w:rPr>
        <w:t>:</w:t>
      </w:r>
      <w:r w:rsidRPr="00CC3CC2">
        <w:rPr>
          <w:rFonts w:ascii="Times New Roman" w:hAnsi="Times New Roman"/>
          <w:rtl/>
        </w:rPr>
        <w:t xml:space="preserve"> (ס)</w:t>
      </w:r>
    </w:p>
    <w:p w14:paraId="515B236A" w14:textId="77777777" w:rsidR="00CC3CC2" w:rsidRPr="00CC3CC2" w:rsidRDefault="00CC3CC2" w:rsidP="00B25434">
      <w:pPr>
        <w:pStyle w:val="a6"/>
        <w:rPr>
          <w:rtl/>
        </w:rPr>
      </w:pPr>
      <w:r w:rsidRPr="00CC3CC2">
        <w:rPr>
          <w:rStyle w:val="affff7"/>
          <w:sz w:val="24"/>
          <w:rtl/>
        </w:rPr>
        <w:t>הזה יבא אל ביתי.</w:t>
      </w:r>
      <w:r w:rsidRPr="00CC3CC2">
        <w:rPr>
          <w:rtl/>
        </w:rPr>
        <w:t xml:space="preserve"> לשון תמיהה, ולכך נקוד חטף פתח, ורפי: </w:t>
      </w:r>
    </w:p>
    <w:p w14:paraId="306A7E36" w14:textId="77777777" w:rsidR="00CC3CC2" w:rsidRPr="00CC3CC2" w:rsidRDefault="00CC3CC2" w:rsidP="00B25434">
      <w:pPr>
        <w:pStyle w:val="21"/>
        <w:rPr>
          <w:rtl/>
        </w:rPr>
        <w:sectPr w:rsidR="00CC3CC2" w:rsidRPr="00CC3CC2" w:rsidSect="00CC3CC2">
          <w:type w:val="continuous"/>
          <w:pgSz w:w="11906" w:h="16838"/>
          <w:pgMar w:top="720" w:right="720" w:bottom="720" w:left="720" w:header="397" w:footer="113" w:gutter="0"/>
          <w:cols w:num="2" w:space="340"/>
          <w:bidi/>
          <w:rtlGutter/>
          <w:docGrid w:linePitch="360"/>
        </w:sectPr>
      </w:pPr>
    </w:p>
    <w:p w14:paraId="0078BC41" w14:textId="77777777" w:rsidR="00CC3CC2" w:rsidRPr="00CC3CC2" w:rsidRDefault="00CC3CC2" w:rsidP="00B25434">
      <w:pPr>
        <w:pStyle w:val="21"/>
        <w:rPr>
          <w:rtl/>
        </w:rPr>
      </w:pPr>
      <w:proofErr w:type="spellStart"/>
      <w:r w:rsidRPr="00CC3CC2">
        <w:rPr>
          <w:rtl/>
        </w:rPr>
        <w:t>פרק־כב</w:t>
      </w:r>
      <w:proofErr w:type="spellEnd"/>
    </w:p>
    <w:p w14:paraId="32DACCE6" w14:textId="77777777" w:rsidR="00CC3CC2" w:rsidRPr="00CC3CC2" w:rsidRDefault="00CC3CC2" w:rsidP="00B25434">
      <w:pPr>
        <w:pStyle w:val="a5"/>
        <w:rPr>
          <w:rStyle w:val="affff8"/>
          <w:sz w:val="24"/>
          <w:szCs w:val="24"/>
          <w:rtl/>
        </w:rPr>
        <w:sectPr w:rsidR="00CC3CC2" w:rsidRPr="00CC3CC2" w:rsidSect="00CC3CC2">
          <w:type w:val="continuous"/>
          <w:pgSz w:w="11906" w:h="16838"/>
          <w:pgMar w:top="720" w:right="720" w:bottom="720" w:left="720" w:header="397" w:footer="113" w:gutter="0"/>
          <w:cols w:space="340"/>
          <w:bidi/>
          <w:rtlGutter/>
          <w:docGrid w:linePitch="360"/>
        </w:sectPr>
      </w:pPr>
      <w:bookmarkStart w:id="576" w:name="שמואלBאBפרק-כב-{א}"/>
      <w:bookmarkEnd w:id="576"/>
    </w:p>
    <w:p w14:paraId="0EF371BE" w14:textId="77777777" w:rsidR="00CC3CC2" w:rsidRPr="00CC3CC2" w:rsidRDefault="00CC3CC2" w:rsidP="00B25434">
      <w:pPr>
        <w:pStyle w:val="a5"/>
        <w:rPr>
          <w:rtl/>
        </w:rPr>
      </w:pPr>
      <w:r w:rsidRPr="00CC3CC2">
        <w:rPr>
          <w:rStyle w:val="affff8"/>
          <w:sz w:val="24"/>
          <w:szCs w:val="24"/>
          <w:rtl/>
        </w:rPr>
        <w:t>{א}</w:t>
      </w:r>
      <w:r w:rsidRPr="00CC3CC2">
        <w:rPr>
          <w:rFonts w:ascii="Times New Roman" w:hAnsi="Times New Roman"/>
          <w:rtl/>
        </w:rPr>
        <w:t xml:space="preserve"> </w:t>
      </w:r>
      <w:r w:rsidRPr="00CC3CC2">
        <w:rPr>
          <w:rtl/>
        </w:rPr>
        <w:t xml:space="preserve">וַיֵּ֤לֶךְ דָּוִד֙ מִשָּׁ֔ם וַיִּמָּלֵ֖ט </w:t>
      </w:r>
      <w:proofErr w:type="spellStart"/>
      <w:r w:rsidRPr="00CC3CC2">
        <w:rPr>
          <w:rtl/>
        </w:rPr>
        <w:t>אֶל־מְעָרַ֣ת</w:t>
      </w:r>
      <w:proofErr w:type="spellEnd"/>
      <w:r w:rsidRPr="00CC3CC2">
        <w:rPr>
          <w:rtl/>
        </w:rPr>
        <w:t xml:space="preserve"> </w:t>
      </w:r>
      <w:proofErr w:type="spellStart"/>
      <w:r w:rsidRPr="00CC3CC2">
        <w:rPr>
          <w:rtl/>
        </w:rPr>
        <w:t>עֲדֻלָּ֑ם</w:t>
      </w:r>
      <w:proofErr w:type="spellEnd"/>
      <w:r w:rsidRPr="00CC3CC2">
        <w:rPr>
          <w:rtl/>
        </w:rPr>
        <w:t xml:space="preserve"> וַיִּשְׁמְע֤וּ אֶחָיו֙ וְכָל־בֵּ֣ית אָבִ֔יו וַיֵּרְד֥וּ אֵלָ֖יו שָֽׁמָּה:</w:t>
      </w:r>
      <w:r w:rsidRPr="00CC3CC2">
        <w:rPr>
          <w:rFonts w:ascii="Times New Roman" w:hAnsi="Times New Roman"/>
          <w:rtl/>
        </w:rPr>
        <w:t xml:space="preserve"> </w:t>
      </w:r>
      <w:bookmarkStart w:id="577" w:name="שמואלBאBפרק-כב-{ב}"/>
      <w:bookmarkEnd w:id="577"/>
      <w:r w:rsidRPr="00CC3CC2">
        <w:rPr>
          <w:rStyle w:val="affff8"/>
          <w:sz w:val="24"/>
          <w:szCs w:val="24"/>
          <w:rtl/>
        </w:rPr>
        <w:t>{ב}</w:t>
      </w:r>
      <w:r w:rsidRPr="00CC3CC2">
        <w:rPr>
          <w:rFonts w:ascii="Times New Roman" w:hAnsi="Times New Roman"/>
          <w:rtl/>
        </w:rPr>
        <w:t xml:space="preserve"> </w:t>
      </w:r>
      <w:r w:rsidRPr="00CC3CC2">
        <w:rPr>
          <w:rtl/>
        </w:rPr>
        <w:t xml:space="preserve">וַיִּֽתְקַבְּצ֣וּ אֵ֠לָיו כָּל־אִ֨ישׁ מָצ֜וֹק </w:t>
      </w:r>
      <w:proofErr w:type="spellStart"/>
      <w:r w:rsidRPr="00CC3CC2">
        <w:rPr>
          <w:rtl/>
        </w:rPr>
        <w:t>וְכָל־אִ֨יש</w:t>
      </w:r>
      <w:proofErr w:type="spellEnd"/>
      <w:r w:rsidRPr="00CC3CC2">
        <w:rPr>
          <w:rtl/>
        </w:rPr>
        <w:t xml:space="preserve">ׁ </w:t>
      </w:r>
      <w:proofErr w:type="spellStart"/>
      <w:r w:rsidRPr="00CC3CC2">
        <w:rPr>
          <w:rtl/>
        </w:rPr>
        <w:t>אֲשֶׁר־ל֤ו</w:t>
      </w:r>
      <w:proofErr w:type="spellEnd"/>
      <w:r w:rsidRPr="00CC3CC2">
        <w:rPr>
          <w:rtl/>
        </w:rPr>
        <w:t xml:space="preserve">ֹ נֹשֶׁא֙ </w:t>
      </w:r>
      <w:proofErr w:type="spellStart"/>
      <w:r w:rsidRPr="00CC3CC2">
        <w:rPr>
          <w:rtl/>
        </w:rPr>
        <w:t>וְכָל־אִ֣יש</w:t>
      </w:r>
      <w:proofErr w:type="spellEnd"/>
      <w:r w:rsidRPr="00CC3CC2">
        <w:rPr>
          <w:rtl/>
        </w:rPr>
        <w:t xml:space="preserve">ׁ </w:t>
      </w:r>
      <w:proofErr w:type="spellStart"/>
      <w:r w:rsidRPr="00CC3CC2">
        <w:rPr>
          <w:rtl/>
        </w:rPr>
        <w:t>מַר־נֶ֔פֶש</w:t>
      </w:r>
      <w:proofErr w:type="spellEnd"/>
      <w:r w:rsidRPr="00CC3CC2">
        <w:rPr>
          <w:rtl/>
        </w:rPr>
        <w:t>ׁ וַיְהִ֥י עֲלֵיהֶ֖ם לְשָׂ֑ר וַיִּהְי֣וּ עִמּ֔וֹ כְּאַרְבַּ֥ע מֵא֖וֹת אִֽישׁ:</w:t>
      </w:r>
      <w:r w:rsidRPr="00CC3CC2">
        <w:rPr>
          <w:rFonts w:ascii="Times New Roman" w:hAnsi="Times New Roman"/>
          <w:rtl/>
        </w:rPr>
        <w:t xml:space="preserve"> </w:t>
      </w:r>
      <w:bookmarkStart w:id="578" w:name="שמואלBאBפרק-כב-{ג}"/>
      <w:bookmarkEnd w:id="578"/>
      <w:r w:rsidRPr="00CC3CC2">
        <w:rPr>
          <w:rStyle w:val="affff8"/>
          <w:sz w:val="24"/>
          <w:szCs w:val="24"/>
          <w:rtl/>
        </w:rPr>
        <w:t>{ג}</w:t>
      </w:r>
      <w:r w:rsidRPr="00CC3CC2">
        <w:rPr>
          <w:rFonts w:ascii="Times New Roman" w:hAnsi="Times New Roman"/>
          <w:rtl/>
        </w:rPr>
        <w:t xml:space="preserve"> </w:t>
      </w:r>
      <w:r w:rsidRPr="00CC3CC2">
        <w:rPr>
          <w:rtl/>
        </w:rPr>
        <w:t xml:space="preserve">וַיֵּ֧לֶךְ דָּוִ֛ד מִשָּׁ֖ם מִצְפֵּ֣ה מוֹאָ֑ב וַיֹּ֣אמֶר | </w:t>
      </w:r>
      <w:proofErr w:type="spellStart"/>
      <w:r w:rsidRPr="00CC3CC2">
        <w:rPr>
          <w:rtl/>
        </w:rPr>
        <w:t>אֶל־מֶ֣לֶך</w:t>
      </w:r>
      <w:proofErr w:type="spellEnd"/>
      <w:r w:rsidRPr="00CC3CC2">
        <w:rPr>
          <w:rtl/>
        </w:rPr>
        <w:t xml:space="preserve">ְ מוֹאָ֗ב </w:t>
      </w:r>
      <w:proofErr w:type="spellStart"/>
      <w:r w:rsidRPr="00CC3CC2">
        <w:rPr>
          <w:rtl/>
        </w:rPr>
        <w:t>יֵֽצֵא־נָ֞א</w:t>
      </w:r>
      <w:proofErr w:type="spellEnd"/>
      <w:r w:rsidRPr="00CC3CC2">
        <w:rPr>
          <w:rtl/>
        </w:rPr>
        <w:t xml:space="preserve"> אָבִ֤י וְאִמִּי֙ אִתְּכֶ֔ם עַ֚ד אֲשֶׁ֣ר אֵדַ֔ע </w:t>
      </w:r>
      <w:proofErr w:type="spellStart"/>
      <w:r w:rsidRPr="00CC3CC2">
        <w:rPr>
          <w:rtl/>
        </w:rPr>
        <w:t>מַה־יַּֽעֲשֶׂה־לִּ֖י</w:t>
      </w:r>
      <w:proofErr w:type="spellEnd"/>
      <w:r w:rsidRPr="00CC3CC2">
        <w:rPr>
          <w:rtl/>
        </w:rPr>
        <w:t xml:space="preserve"> אֱלֹהִֽים:</w:t>
      </w:r>
      <w:r w:rsidRPr="00CC3CC2">
        <w:rPr>
          <w:rFonts w:ascii="Times New Roman" w:hAnsi="Times New Roman"/>
          <w:rtl/>
        </w:rPr>
        <w:t xml:space="preserve"> </w:t>
      </w:r>
      <w:bookmarkStart w:id="579" w:name="שמואלBאBפרק-כב-{ד}"/>
      <w:bookmarkEnd w:id="579"/>
      <w:r w:rsidRPr="00CC3CC2">
        <w:rPr>
          <w:rStyle w:val="affff8"/>
          <w:sz w:val="24"/>
          <w:szCs w:val="24"/>
          <w:rtl/>
        </w:rPr>
        <w:t>{ד}</w:t>
      </w:r>
      <w:r w:rsidRPr="00CC3CC2">
        <w:rPr>
          <w:rFonts w:ascii="Times New Roman" w:hAnsi="Times New Roman"/>
          <w:rtl/>
        </w:rPr>
        <w:t xml:space="preserve"> </w:t>
      </w:r>
      <w:r w:rsidRPr="00CC3CC2">
        <w:rPr>
          <w:rtl/>
        </w:rPr>
        <w:t xml:space="preserve">וַיַּנְחֵ֕ם </w:t>
      </w:r>
      <w:proofErr w:type="spellStart"/>
      <w:r w:rsidRPr="00CC3CC2">
        <w:rPr>
          <w:rtl/>
        </w:rPr>
        <w:t>אֶת־פְּנֵ֖י</w:t>
      </w:r>
      <w:proofErr w:type="spellEnd"/>
      <w:r w:rsidRPr="00CC3CC2">
        <w:rPr>
          <w:rtl/>
        </w:rPr>
        <w:t xml:space="preserve"> מֶ֣לֶךְ מוֹאָ֑ב וַיֵּשְׁב֣וּ עִמּ֔וֹ </w:t>
      </w:r>
      <w:proofErr w:type="spellStart"/>
      <w:r w:rsidRPr="00CC3CC2">
        <w:rPr>
          <w:rtl/>
        </w:rPr>
        <w:t>כָּל־יְמֵ֥י</w:t>
      </w:r>
      <w:proofErr w:type="spellEnd"/>
      <w:r w:rsidRPr="00CC3CC2">
        <w:rPr>
          <w:rtl/>
        </w:rPr>
        <w:t xml:space="preserve"> </w:t>
      </w:r>
      <w:proofErr w:type="spellStart"/>
      <w:r w:rsidRPr="00CC3CC2">
        <w:rPr>
          <w:rtl/>
        </w:rPr>
        <w:t>הֱיוֹת־דָּוִ֖ד</w:t>
      </w:r>
      <w:proofErr w:type="spellEnd"/>
      <w:r w:rsidRPr="00CC3CC2">
        <w:rPr>
          <w:rtl/>
        </w:rPr>
        <w:t xml:space="preserve"> בַּמְּצוּדָֽה:</w:t>
      </w:r>
      <w:r w:rsidRPr="00CC3CC2">
        <w:rPr>
          <w:rFonts w:ascii="Times New Roman" w:hAnsi="Times New Roman"/>
          <w:rtl/>
        </w:rPr>
        <w:t xml:space="preserve"> (ס)</w:t>
      </w:r>
    </w:p>
    <w:p w14:paraId="2C5F515E" w14:textId="77777777" w:rsidR="00CC3CC2" w:rsidRPr="00CC3CC2" w:rsidRDefault="00CC3CC2" w:rsidP="00B25434">
      <w:pPr>
        <w:pStyle w:val="a6"/>
        <w:rPr>
          <w:rtl/>
        </w:rPr>
      </w:pPr>
      <w:r w:rsidRPr="00CC3CC2">
        <w:rPr>
          <w:rStyle w:val="affff7"/>
          <w:sz w:val="24"/>
          <w:rtl/>
        </w:rPr>
        <w:t>וישבו עמו כל ימי היות דוד במצודה.</w:t>
      </w:r>
      <w:r w:rsidRPr="00CC3CC2">
        <w:rPr>
          <w:rtl/>
        </w:rPr>
        <w:t xml:space="preserve"> סמוך למואב, וכשיצא דוד משם ליער חרת, הרג מלך מואב את אביו ואת </w:t>
      </w:r>
      <w:proofErr w:type="spellStart"/>
      <w:r w:rsidRPr="00CC3CC2">
        <w:rPr>
          <w:rtl/>
        </w:rPr>
        <w:t>אמו</w:t>
      </w:r>
      <w:proofErr w:type="spellEnd"/>
      <w:r w:rsidRPr="00CC3CC2">
        <w:rPr>
          <w:rtl/>
        </w:rPr>
        <w:t xml:space="preserve"> ואחיו, חוץ מאחד שבהם שהחייהו נחש העמוני, והוא החסד שאמר דוד (</w:t>
      </w:r>
      <w:proofErr w:type="spellStart"/>
      <w:r w:rsidRPr="00CC3CC2">
        <w:rPr>
          <w:rtl/>
        </w:rPr>
        <w:t>שמואל־ב</w:t>
      </w:r>
      <w:proofErr w:type="spellEnd"/>
      <w:r w:rsidRPr="00CC3CC2">
        <w:rPr>
          <w:rtl/>
        </w:rPr>
        <w:t xml:space="preserve"> יב): כאשר עשה אביו עמדי חסד, כדאיתא במדרש רבי תנחומא: </w:t>
      </w:r>
    </w:p>
    <w:p w14:paraId="5FC13BFB" w14:textId="77777777" w:rsidR="00CC3CC2" w:rsidRPr="00CC3CC2" w:rsidRDefault="00CC3CC2" w:rsidP="00B25434">
      <w:pPr>
        <w:pStyle w:val="a5"/>
        <w:rPr>
          <w:rtl/>
        </w:rPr>
      </w:pPr>
      <w:bookmarkStart w:id="580" w:name="שמואלBאBפרק-כב-{ה}"/>
      <w:bookmarkEnd w:id="580"/>
      <w:r w:rsidRPr="00CC3CC2">
        <w:rPr>
          <w:rStyle w:val="affff8"/>
          <w:sz w:val="24"/>
          <w:szCs w:val="24"/>
          <w:rtl/>
        </w:rPr>
        <w:t>{ה}</w:t>
      </w:r>
      <w:r w:rsidRPr="00CC3CC2">
        <w:rPr>
          <w:rFonts w:ascii="Times New Roman" w:hAnsi="Times New Roman"/>
          <w:rtl/>
        </w:rPr>
        <w:t xml:space="preserve"> </w:t>
      </w:r>
      <w:r w:rsidRPr="00CC3CC2">
        <w:rPr>
          <w:rtl/>
        </w:rPr>
        <w:t xml:space="preserve">וַיֹּאמֶר֩ גָּ֨ד הַנָּבִ֜יא </w:t>
      </w:r>
      <w:proofErr w:type="spellStart"/>
      <w:r w:rsidRPr="00CC3CC2">
        <w:rPr>
          <w:rtl/>
        </w:rPr>
        <w:t>אֶל־דָּוִ֗ד</w:t>
      </w:r>
      <w:proofErr w:type="spellEnd"/>
      <w:r w:rsidRPr="00CC3CC2">
        <w:rPr>
          <w:rtl/>
        </w:rPr>
        <w:t xml:space="preserve"> לֹ֤א תֵשֵׁב֙ בַּמְּצוּדָ֔ה לֵ֥ךְ </w:t>
      </w:r>
      <w:proofErr w:type="spellStart"/>
      <w:r w:rsidRPr="00CC3CC2">
        <w:rPr>
          <w:rtl/>
        </w:rPr>
        <w:t>וּבָֽאתָ־לְּך</w:t>
      </w:r>
      <w:proofErr w:type="spellEnd"/>
      <w:r w:rsidRPr="00CC3CC2">
        <w:rPr>
          <w:rtl/>
        </w:rPr>
        <w:t xml:space="preserve">ָ֖ אֶ֣רֶץ </w:t>
      </w:r>
      <w:r w:rsidRPr="00CC3CC2">
        <w:rPr>
          <w:rtl/>
        </w:rPr>
        <w:t>יְהוּדָ֑ה וַיֵּ֣לֶךְ דָּוִ֔ד וַיָּבֹ֖א יַ֥עַר חָֽרֶת:</w:t>
      </w:r>
      <w:r w:rsidRPr="00CC3CC2">
        <w:rPr>
          <w:rFonts w:ascii="Times New Roman" w:hAnsi="Times New Roman"/>
          <w:rtl/>
        </w:rPr>
        <w:t xml:space="preserve"> (ס) </w:t>
      </w:r>
      <w:bookmarkStart w:id="581" w:name="שמואלBאBפרק-כב-{ו}"/>
      <w:bookmarkEnd w:id="581"/>
      <w:r w:rsidRPr="00CC3CC2">
        <w:rPr>
          <w:rStyle w:val="affff8"/>
          <w:sz w:val="24"/>
          <w:szCs w:val="24"/>
          <w:rtl/>
        </w:rPr>
        <w:t>{ו}</w:t>
      </w:r>
      <w:r w:rsidRPr="00CC3CC2">
        <w:rPr>
          <w:rFonts w:ascii="Times New Roman" w:hAnsi="Times New Roman"/>
          <w:rtl/>
        </w:rPr>
        <w:t xml:space="preserve"> </w:t>
      </w:r>
      <w:r w:rsidRPr="00CC3CC2">
        <w:rPr>
          <w:rtl/>
        </w:rPr>
        <w:t xml:space="preserve">וַיִּשְׁמַ֣ע שָׁא֔וּל כִּ֚י נוֹדַ֣ע דָּוִ֔ד וַאֲנָשִׁ֖ים אֲשֶׁ֣ר אִתּ֑וֹ וְשָׁאוּל֩ יוֹשֵׁ֨ב בַּגִּבְעָ֜ה </w:t>
      </w:r>
      <w:proofErr w:type="spellStart"/>
      <w:r w:rsidRPr="00CC3CC2">
        <w:rPr>
          <w:rtl/>
        </w:rPr>
        <w:t>תַּֽחַת־הָאֶ֤שֶׁל</w:t>
      </w:r>
      <w:proofErr w:type="spellEnd"/>
      <w:r w:rsidRPr="00CC3CC2">
        <w:rPr>
          <w:rtl/>
        </w:rPr>
        <w:t xml:space="preserve"> בָּֽרָמָה֙ וַחֲנִית֣וֹ בְיָד֔וֹ </w:t>
      </w:r>
      <w:proofErr w:type="spellStart"/>
      <w:r w:rsidRPr="00CC3CC2">
        <w:rPr>
          <w:rtl/>
        </w:rPr>
        <w:t>וְכָל־עֲבָדָ֖יו</w:t>
      </w:r>
      <w:proofErr w:type="spellEnd"/>
      <w:r w:rsidRPr="00CC3CC2">
        <w:rPr>
          <w:rtl/>
        </w:rPr>
        <w:t xml:space="preserve"> נִצָּבִ֥ים עָלָֽיו:</w:t>
      </w:r>
    </w:p>
    <w:p w14:paraId="1326F08E" w14:textId="77777777" w:rsidR="00CC3CC2" w:rsidRPr="00CC3CC2" w:rsidRDefault="00CC3CC2" w:rsidP="00B25434">
      <w:pPr>
        <w:pStyle w:val="a6"/>
        <w:rPr>
          <w:rtl/>
        </w:rPr>
      </w:pPr>
      <w:r w:rsidRPr="00CC3CC2">
        <w:rPr>
          <w:rStyle w:val="affff7"/>
          <w:sz w:val="24"/>
          <w:rtl/>
        </w:rPr>
        <w:t>כי נודע דוד.</w:t>
      </w:r>
      <w:r w:rsidRPr="00CC3CC2">
        <w:rPr>
          <w:rtl/>
        </w:rPr>
        <w:t xml:space="preserve"> כי התבונן להשמר ממנו: </w:t>
      </w:r>
      <w:r w:rsidRPr="00CC3CC2">
        <w:rPr>
          <w:rStyle w:val="affff7"/>
          <w:sz w:val="24"/>
          <w:rtl/>
        </w:rPr>
        <w:t>תחת האשל ברמה.</w:t>
      </w:r>
      <w:r w:rsidRPr="00CC3CC2">
        <w:rPr>
          <w:rtl/>
        </w:rPr>
        <w:t xml:space="preserve"> אחת שהיתה בגבול בנימן. ורבותינו אמרו (תענית ה ב): היא היתה רמה של שמואל, ושני מקומות הן, וכן מדרשו: ושאול יושב בגבעה, בזכות האשל הגדול אשר ברמה, שהיה מתפלל עליו: </w:t>
      </w:r>
    </w:p>
    <w:p w14:paraId="57E723A5" w14:textId="77777777" w:rsidR="00CC3CC2" w:rsidRPr="00CC3CC2" w:rsidRDefault="00CC3CC2" w:rsidP="00B25434">
      <w:pPr>
        <w:pStyle w:val="a5"/>
        <w:rPr>
          <w:rtl/>
        </w:rPr>
      </w:pPr>
      <w:bookmarkStart w:id="582" w:name="שמואלBאBפרק-כב-{ז}"/>
      <w:bookmarkEnd w:id="582"/>
      <w:r w:rsidRPr="00CC3CC2">
        <w:rPr>
          <w:rStyle w:val="affff8"/>
          <w:sz w:val="24"/>
          <w:szCs w:val="24"/>
          <w:rtl/>
        </w:rPr>
        <w:t>{ז}</w:t>
      </w:r>
      <w:r w:rsidRPr="00CC3CC2">
        <w:rPr>
          <w:rFonts w:ascii="Times New Roman" w:hAnsi="Times New Roman"/>
          <w:rtl/>
        </w:rPr>
        <w:t xml:space="preserve"> </w:t>
      </w:r>
      <w:r w:rsidRPr="00CC3CC2">
        <w:rPr>
          <w:rtl/>
        </w:rPr>
        <w:t xml:space="preserve">וַיֹּ֣אמֶר שָׁא֗וּל לַֽעֲבָדָיו֙ הַנִּצָּבִ֣ים עָלָ֔יו </w:t>
      </w:r>
      <w:proofErr w:type="spellStart"/>
      <w:r w:rsidRPr="00CC3CC2">
        <w:rPr>
          <w:rtl/>
        </w:rPr>
        <w:t>שִׁמְעוּ־נָ֖א</w:t>
      </w:r>
      <w:proofErr w:type="spellEnd"/>
      <w:r w:rsidRPr="00CC3CC2">
        <w:rPr>
          <w:rtl/>
        </w:rPr>
        <w:t xml:space="preserve"> בְּנֵ֣י יְמִינִ֑י </w:t>
      </w:r>
      <w:proofErr w:type="spellStart"/>
      <w:r w:rsidRPr="00CC3CC2">
        <w:rPr>
          <w:rtl/>
        </w:rPr>
        <w:t>גַּם־לְכֻלְּכֶ֗ם</w:t>
      </w:r>
      <w:proofErr w:type="spellEnd"/>
      <w:r w:rsidRPr="00CC3CC2">
        <w:rPr>
          <w:rtl/>
        </w:rPr>
        <w:t xml:space="preserve"> יִתֵּ֤ן </w:t>
      </w:r>
      <w:proofErr w:type="spellStart"/>
      <w:r w:rsidRPr="00CC3CC2">
        <w:rPr>
          <w:rtl/>
        </w:rPr>
        <w:t>בֶּן־יִשַׁי</w:t>
      </w:r>
      <w:proofErr w:type="spellEnd"/>
      <w:r w:rsidRPr="00CC3CC2">
        <w:rPr>
          <w:rtl/>
        </w:rPr>
        <w:t>֙ שָׂד֣וֹת וּכְרָמִ֔ים לְכֻלְּכֶ֣ם יָשִׂ֔ים שָׂרֵ֥י אֲלָפִ֖ים וְשָׂרֵ֥י מֵאֽוֹת:</w:t>
      </w:r>
      <w:r w:rsidRPr="00CC3CC2">
        <w:rPr>
          <w:rFonts w:ascii="Times New Roman" w:hAnsi="Times New Roman"/>
          <w:rtl/>
        </w:rPr>
        <w:t xml:space="preserve"> </w:t>
      </w:r>
      <w:bookmarkStart w:id="583" w:name="שמואלBאBפרק-כב-{ח}"/>
      <w:bookmarkEnd w:id="583"/>
      <w:r w:rsidRPr="00CC3CC2">
        <w:rPr>
          <w:rStyle w:val="affff8"/>
          <w:sz w:val="24"/>
          <w:szCs w:val="24"/>
          <w:rtl/>
        </w:rPr>
        <w:t>{ח}</w:t>
      </w:r>
      <w:r w:rsidRPr="00CC3CC2">
        <w:rPr>
          <w:rFonts w:ascii="Times New Roman" w:hAnsi="Times New Roman"/>
          <w:rtl/>
        </w:rPr>
        <w:t xml:space="preserve"> </w:t>
      </w:r>
      <w:r w:rsidRPr="00CC3CC2">
        <w:rPr>
          <w:rtl/>
        </w:rPr>
        <w:t xml:space="preserve">כִּי֩ קְשַׁרְתֶּ֨ם כֻּלְּכֶ֜ם עָלַ֗י </w:t>
      </w:r>
      <w:proofErr w:type="spellStart"/>
      <w:r w:rsidRPr="00CC3CC2">
        <w:rPr>
          <w:rtl/>
        </w:rPr>
        <w:t>וְאֵין־גֹּלֶ֤ה</w:t>
      </w:r>
      <w:proofErr w:type="spellEnd"/>
      <w:r w:rsidRPr="00CC3CC2">
        <w:rPr>
          <w:rtl/>
        </w:rPr>
        <w:t xml:space="preserve"> </w:t>
      </w:r>
      <w:proofErr w:type="spellStart"/>
      <w:r w:rsidRPr="00CC3CC2">
        <w:rPr>
          <w:rtl/>
        </w:rPr>
        <w:t>אֶת־אָזְנִי</w:t>
      </w:r>
      <w:proofErr w:type="spellEnd"/>
      <w:r w:rsidRPr="00CC3CC2">
        <w:rPr>
          <w:rtl/>
        </w:rPr>
        <w:t xml:space="preserve">֙ </w:t>
      </w:r>
      <w:proofErr w:type="spellStart"/>
      <w:r w:rsidRPr="00CC3CC2">
        <w:rPr>
          <w:rtl/>
        </w:rPr>
        <w:t>בִּכְרָת־בְּנִ֣י</w:t>
      </w:r>
      <w:proofErr w:type="spellEnd"/>
      <w:r w:rsidRPr="00CC3CC2">
        <w:rPr>
          <w:rtl/>
        </w:rPr>
        <w:t xml:space="preserve"> </w:t>
      </w:r>
      <w:proofErr w:type="spellStart"/>
      <w:r w:rsidRPr="00CC3CC2">
        <w:rPr>
          <w:rtl/>
        </w:rPr>
        <w:t>עִם־בֶּן־יִשַׁ֔י</w:t>
      </w:r>
      <w:proofErr w:type="spellEnd"/>
      <w:r w:rsidRPr="00CC3CC2">
        <w:rPr>
          <w:rtl/>
        </w:rPr>
        <w:t xml:space="preserve"> </w:t>
      </w:r>
      <w:proofErr w:type="spellStart"/>
      <w:r w:rsidRPr="00CC3CC2">
        <w:rPr>
          <w:rtl/>
        </w:rPr>
        <w:t>וְאֵין־חֹלֶ֥ה</w:t>
      </w:r>
      <w:proofErr w:type="spellEnd"/>
      <w:r w:rsidRPr="00CC3CC2">
        <w:rPr>
          <w:rtl/>
        </w:rPr>
        <w:t xml:space="preserve"> מִכֶּ֛ם עָלַ֖י וְגֹלֶ֣ה </w:t>
      </w:r>
      <w:proofErr w:type="spellStart"/>
      <w:r w:rsidRPr="00CC3CC2">
        <w:rPr>
          <w:rtl/>
        </w:rPr>
        <w:t>אֶת־אָזְנִ֑י</w:t>
      </w:r>
      <w:proofErr w:type="spellEnd"/>
      <w:r w:rsidRPr="00CC3CC2">
        <w:rPr>
          <w:rtl/>
        </w:rPr>
        <w:t xml:space="preserve"> כִּ֣י הֵקִים֩ בְּנִ֨י </w:t>
      </w:r>
      <w:proofErr w:type="spellStart"/>
      <w:r w:rsidRPr="00CC3CC2">
        <w:rPr>
          <w:rtl/>
        </w:rPr>
        <w:t>אֶת־עַבְדִּ֥י</w:t>
      </w:r>
      <w:proofErr w:type="spellEnd"/>
      <w:r w:rsidRPr="00CC3CC2">
        <w:rPr>
          <w:rtl/>
        </w:rPr>
        <w:t xml:space="preserve"> עָלַ֛י לְאֹרֵ֖ב כַּיּ֥וֹם הַזֶּֽה:</w:t>
      </w:r>
      <w:r w:rsidRPr="00CC3CC2">
        <w:rPr>
          <w:rFonts w:ascii="Times New Roman" w:hAnsi="Times New Roman"/>
          <w:rtl/>
        </w:rPr>
        <w:t xml:space="preserve"> (ס) </w:t>
      </w:r>
      <w:bookmarkStart w:id="584" w:name="שמואלBאBפרק-כב-{ט}"/>
      <w:bookmarkEnd w:id="584"/>
      <w:r w:rsidRPr="00CC3CC2">
        <w:rPr>
          <w:rStyle w:val="affff8"/>
          <w:sz w:val="24"/>
          <w:szCs w:val="24"/>
          <w:rtl/>
        </w:rPr>
        <w:t>{ט}</w:t>
      </w:r>
      <w:r w:rsidRPr="00CC3CC2">
        <w:rPr>
          <w:rFonts w:ascii="Times New Roman" w:hAnsi="Times New Roman"/>
          <w:rtl/>
        </w:rPr>
        <w:t xml:space="preserve"> </w:t>
      </w:r>
      <w:r w:rsidRPr="00CC3CC2">
        <w:rPr>
          <w:rtl/>
        </w:rPr>
        <w:t xml:space="preserve">וַיַּ֜עַן דֹּאֵ֣ג </w:t>
      </w:r>
      <w:proofErr w:type="spellStart"/>
      <w:r w:rsidRPr="00CC3CC2">
        <w:rPr>
          <w:rtl/>
        </w:rPr>
        <w:t>הָאֲדֹמִ֗י</w:t>
      </w:r>
      <w:proofErr w:type="spellEnd"/>
      <w:r w:rsidRPr="00CC3CC2">
        <w:rPr>
          <w:rtl/>
        </w:rPr>
        <w:t xml:space="preserve"> וְה֛וּא </w:t>
      </w:r>
      <w:r w:rsidRPr="00CC3CC2">
        <w:rPr>
          <w:rtl/>
        </w:rPr>
        <w:lastRenderedPageBreak/>
        <w:t xml:space="preserve">נִצָּ֥ב </w:t>
      </w:r>
      <w:proofErr w:type="spellStart"/>
      <w:r w:rsidRPr="00CC3CC2">
        <w:rPr>
          <w:rtl/>
        </w:rPr>
        <w:t>עַל־עַבְדֵֽי־שָׁא֖וּל</w:t>
      </w:r>
      <w:proofErr w:type="spellEnd"/>
      <w:r w:rsidRPr="00CC3CC2">
        <w:rPr>
          <w:rtl/>
        </w:rPr>
        <w:t xml:space="preserve"> וַיֹּאמַ֑ר רָאִ֙יתִי֙ </w:t>
      </w:r>
      <w:proofErr w:type="spellStart"/>
      <w:r w:rsidRPr="00CC3CC2">
        <w:rPr>
          <w:rtl/>
        </w:rPr>
        <w:t>אֶת־בֶּן־יִשַׁ֔י</w:t>
      </w:r>
      <w:proofErr w:type="spellEnd"/>
      <w:r w:rsidRPr="00CC3CC2">
        <w:rPr>
          <w:rtl/>
        </w:rPr>
        <w:t xml:space="preserve"> בָּ֣א נֹ֔בֶה </w:t>
      </w:r>
      <w:proofErr w:type="spellStart"/>
      <w:r w:rsidRPr="00CC3CC2">
        <w:rPr>
          <w:rtl/>
        </w:rPr>
        <w:t>אֶל־אֲחִימֶ֖לֶך</w:t>
      </w:r>
      <w:proofErr w:type="spellEnd"/>
      <w:r w:rsidRPr="00CC3CC2">
        <w:rPr>
          <w:rtl/>
        </w:rPr>
        <w:t xml:space="preserve">ְ </w:t>
      </w:r>
      <w:proofErr w:type="spellStart"/>
      <w:r w:rsidRPr="00CC3CC2">
        <w:rPr>
          <w:rtl/>
        </w:rPr>
        <w:t>בֶּן־אֲחִטֽוּב</w:t>
      </w:r>
      <w:proofErr w:type="spellEnd"/>
      <w:r w:rsidRPr="00CC3CC2">
        <w:rPr>
          <w:rtl/>
        </w:rPr>
        <w:t>:</w:t>
      </w:r>
      <w:r w:rsidRPr="00CC3CC2">
        <w:rPr>
          <w:rFonts w:ascii="Times New Roman" w:hAnsi="Times New Roman"/>
          <w:rtl/>
        </w:rPr>
        <w:t xml:space="preserve"> </w:t>
      </w:r>
      <w:bookmarkStart w:id="585" w:name="שמואלBאBפרק-כב-{י}"/>
      <w:bookmarkEnd w:id="585"/>
      <w:r w:rsidRPr="00CC3CC2">
        <w:rPr>
          <w:rStyle w:val="affff8"/>
          <w:sz w:val="24"/>
          <w:szCs w:val="24"/>
          <w:rtl/>
        </w:rPr>
        <w:t>{י}</w:t>
      </w:r>
      <w:r w:rsidRPr="00CC3CC2">
        <w:rPr>
          <w:rFonts w:ascii="Times New Roman" w:hAnsi="Times New Roman"/>
          <w:rtl/>
        </w:rPr>
        <w:t xml:space="preserve"> </w:t>
      </w:r>
      <w:proofErr w:type="spellStart"/>
      <w:r w:rsidRPr="00CC3CC2">
        <w:rPr>
          <w:rtl/>
        </w:rPr>
        <w:t>וַיִּשְׁאַל־לו</w:t>
      </w:r>
      <w:proofErr w:type="spellEnd"/>
      <w:r w:rsidRPr="00CC3CC2">
        <w:rPr>
          <w:rtl/>
        </w:rPr>
        <w:t>ֹ֙ בַּֽיהוָ֔ה וְצֵידָ֖ה נָ֣תַן ל֑וֹ וְאֵ֗ת חֶ֛רֶב גָּלְיָ֥ת הַפְּלִשְׁתִּ֖י נָ֥תַן לֽוֹ:</w:t>
      </w:r>
      <w:r w:rsidRPr="00CC3CC2">
        <w:rPr>
          <w:rFonts w:ascii="Times New Roman" w:hAnsi="Times New Roman"/>
          <w:rtl/>
        </w:rPr>
        <w:t xml:space="preserve"> </w:t>
      </w:r>
      <w:bookmarkStart w:id="586" w:name="שמואלBאBפרק-כב-{יא}"/>
      <w:bookmarkEnd w:id="586"/>
      <w:r w:rsidRPr="00CC3CC2">
        <w:rPr>
          <w:rStyle w:val="affff8"/>
          <w:sz w:val="24"/>
          <w:szCs w:val="24"/>
          <w:rtl/>
        </w:rPr>
        <w:t>{יא}</w:t>
      </w:r>
      <w:r w:rsidRPr="00CC3CC2">
        <w:rPr>
          <w:rFonts w:ascii="Times New Roman" w:hAnsi="Times New Roman"/>
          <w:rtl/>
        </w:rPr>
        <w:t xml:space="preserve"> </w:t>
      </w:r>
      <w:r w:rsidRPr="00CC3CC2">
        <w:rPr>
          <w:rtl/>
        </w:rPr>
        <w:t xml:space="preserve">וַיִּשְׁלַ֣ח הַמֶּ֡לֶךְ לִקְרֹא֩ </w:t>
      </w:r>
      <w:proofErr w:type="spellStart"/>
      <w:r w:rsidRPr="00CC3CC2">
        <w:rPr>
          <w:rtl/>
        </w:rPr>
        <w:t>אֶת־אֲחִימֶ֨לֶך</w:t>
      </w:r>
      <w:proofErr w:type="spellEnd"/>
      <w:r w:rsidRPr="00CC3CC2">
        <w:rPr>
          <w:rtl/>
        </w:rPr>
        <w:t xml:space="preserve">ְ </w:t>
      </w:r>
      <w:proofErr w:type="spellStart"/>
      <w:r w:rsidRPr="00CC3CC2">
        <w:rPr>
          <w:rtl/>
        </w:rPr>
        <w:t>בֶּן־אֲחִיט֜וּב</w:t>
      </w:r>
      <w:proofErr w:type="spellEnd"/>
      <w:r w:rsidRPr="00CC3CC2">
        <w:rPr>
          <w:rtl/>
        </w:rPr>
        <w:t xml:space="preserve"> הַכֹּהֵ֗ן וְאֵ֨ת כָּל־בֵּ֥ית אָבִ֛יו הַכֹּהֲנִ֖ים אֲשֶׁ֣ר בְּנֹ֑ב וַיָּבֹ֥אוּ כֻלָּ֖ם </w:t>
      </w:r>
      <w:proofErr w:type="spellStart"/>
      <w:r w:rsidRPr="00CC3CC2">
        <w:rPr>
          <w:rtl/>
        </w:rPr>
        <w:t>אֶל־הַמֶּֽלֶך</w:t>
      </w:r>
      <w:proofErr w:type="spellEnd"/>
      <w:r w:rsidRPr="00CC3CC2">
        <w:rPr>
          <w:rtl/>
        </w:rPr>
        <w:t>ְ:</w:t>
      </w:r>
      <w:r w:rsidRPr="00CC3CC2">
        <w:rPr>
          <w:rFonts w:ascii="Times New Roman" w:hAnsi="Times New Roman"/>
          <w:rtl/>
        </w:rPr>
        <w:t xml:space="preserve"> (ס) </w:t>
      </w:r>
      <w:bookmarkStart w:id="587" w:name="שמואלBאBפרק-כב-{יב}"/>
      <w:bookmarkEnd w:id="587"/>
      <w:r w:rsidRPr="00CC3CC2">
        <w:rPr>
          <w:rStyle w:val="affff8"/>
          <w:sz w:val="24"/>
          <w:szCs w:val="24"/>
          <w:rtl/>
        </w:rPr>
        <w:t>{יב}</w:t>
      </w:r>
      <w:r w:rsidRPr="00CC3CC2">
        <w:rPr>
          <w:rFonts w:ascii="Times New Roman" w:hAnsi="Times New Roman"/>
          <w:rtl/>
        </w:rPr>
        <w:t xml:space="preserve"> </w:t>
      </w:r>
      <w:r w:rsidRPr="00CC3CC2">
        <w:rPr>
          <w:rtl/>
        </w:rPr>
        <w:t xml:space="preserve">וַיֹּ֣אמֶר שָׁא֔וּל שְֽׁמַֽע־נָ֖א </w:t>
      </w:r>
      <w:proofErr w:type="spellStart"/>
      <w:r w:rsidRPr="00CC3CC2">
        <w:rPr>
          <w:rtl/>
        </w:rPr>
        <w:t>בֶּן־אֲחִיט֑וּב</w:t>
      </w:r>
      <w:proofErr w:type="spellEnd"/>
      <w:r w:rsidRPr="00CC3CC2">
        <w:rPr>
          <w:rtl/>
        </w:rPr>
        <w:t xml:space="preserve"> וַיֹּ֖אמֶר הִנְנִ֥י אֲדֹנִֽי:</w:t>
      </w:r>
      <w:r w:rsidRPr="00CC3CC2">
        <w:rPr>
          <w:rFonts w:ascii="Times New Roman" w:hAnsi="Times New Roman"/>
          <w:rtl/>
        </w:rPr>
        <w:t xml:space="preserve"> </w:t>
      </w:r>
      <w:bookmarkStart w:id="588" w:name="שמואלBאBפרק-כב-{יג}"/>
      <w:bookmarkEnd w:id="588"/>
      <w:r w:rsidRPr="00CC3CC2">
        <w:rPr>
          <w:rStyle w:val="affff8"/>
          <w:sz w:val="24"/>
          <w:szCs w:val="24"/>
          <w:rtl/>
        </w:rPr>
        <w:t>{יג}</w:t>
      </w:r>
      <w:r w:rsidRPr="00CC3CC2">
        <w:rPr>
          <w:rFonts w:ascii="Times New Roman" w:hAnsi="Times New Roman"/>
          <w:rtl/>
        </w:rPr>
        <w:t xml:space="preserve"> </w:t>
      </w:r>
      <w:r w:rsidRPr="00CC3CC2">
        <w:rPr>
          <w:rtl/>
        </w:rPr>
        <w:t xml:space="preserve">וַיֹּ֤אמֶר (אלו) אֵלָיו֙ שָׁא֔וּל לָ֚מָּה קְשַׁרְתֶּ֣ם עָלַ֔י אַתָּ֖ה </w:t>
      </w:r>
      <w:proofErr w:type="spellStart"/>
      <w:r w:rsidRPr="00CC3CC2">
        <w:rPr>
          <w:rtl/>
        </w:rPr>
        <w:t>וּבֶן־יִשָׁ֑י</w:t>
      </w:r>
      <w:proofErr w:type="spellEnd"/>
      <w:r w:rsidRPr="00CC3CC2">
        <w:rPr>
          <w:rtl/>
        </w:rPr>
        <w:t xml:space="preserve"> בְּתִתְּךָ֙ ל֜וֹ לֶ֣חֶם וְחֶ֗רֶב וְשָׁא֥וֹל לוֹ֙ בֵּֽאלֹהִ֔ים לָק֥וּם אֵלַ֛י לְאֹרֵ֖ב כַּיּ֥וֹם הַזֶּֽה:</w:t>
      </w:r>
      <w:r w:rsidRPr="00CC3CC2">
        <w:rPr>
          <w:rFonts w:ascii="Times New Roman" w:hAnsi="Times New Roman"/>
          <w:rtl/>
        </w:rPr>
        <w:t xml:space="preserve"> (ס)</w:t>
      </w:r>
    </w:p>
    <w:p w14:paraId="594F4349" w14:textId="77777777" w:rsidR="00CC3CC2" w:rsidRPr="00CC3CC2" w:rsidRDefault="00CC3CC2" w:rsidP="00B25434">
      <w:pPr>
        <w:pStyle w:val="a6"/>
        <w:rPr>
          <w:rtl/>
        </w:rPr>
      </w:pPr>
      <w:r w:rsidRPr="00CC3CC2">
        <w:rPr>
          <w:rStyle w:val="affff7"/>
          <w:sz w:val="24"/>
          <w:rtl/>
        </w:rPr>
        <w:t>ושאול לו באלהים.</w:t>
      </w:r>
      <w:r w:rsidRPr="00CC3CC2">
        <w:rPr>
          <w:rtl/>
        </w:rPr>
        <w:t xml:space="preserve"> עשיתו מלך, שאין נשאלין באורים ותומים להדיוט: </w:t>
      </w:r>
    </w:p>
    <w:p w14:paraId="50D53943" w14:textId="77777777" w:rsidR="00CC3CC2" w:rsidRPr="00CC3CC2" w:rsidRDefault="00CC3CC2" w:rsidP="00B25434">
      <w:pPr>
        <w:pStyle w:val="a5"/>
        <w:rPr>
          <w:rtl/>
        </w:rPr>
      </w:pPr>
      <w:bookmarkStart w:id="589" w:name="שמואלBאBפרק-כב-{יד}"/>
      <w:bookmarkEnd w:id="589"/>
      <w:r w:rsidRPr="00CC3CC2">
        <w:rPr>
          <w:rStyle w:val="affff8"/>
          <w:sz w:val="24"/>
          <w:szCs w:val="24"/>
          <w:rtl/>
        </w:rPr>
        <w:t>{יד}</w:t>
      </w:r>
      <w:r w:rsidRPr="00CC3CC2">
        <w:rPr>
          <w:rFonts w:ascii="Times New Roman" w:hAnsi="Times New Roman"/>
          <w:rtl/>
        </w:rPr>
        <w:t xml:space="preserve"> </w:t>
      </w:r>
      <w:r w:rsidRPr="00CC3CC2">
        <w:rPr>
          <w:rtl/>
        </w:rPr>
        <w:t xml:space="preserve">וַיַּ֧עַן אֲחִימֶ֛לֶךְ </w:t>
      </w:r>
      <w:proofErr w:type="spellStart"/>
      <w:r w:rsidRPr="00CC3CC2">
        <w:rPr>
          <w:rtl/>
        </w:rPr>
        <w:t>אֶת־הַמֶּ֖לֶך</w:t>
      </w:r>
      <w:proofErr w:type="spellEnd"/>
      <w:r w:rsidRPr="00CC3CC2">
        <w:rPr>
          <w:rtl/>
        </w:rPr>
        <w:t xml:space="preserve">ְ וַיֹּאמַ֑ר וּמִ֤י </w:t>
      </w:r>
      <w:proofErr w:type="spellStart"/>
      <w:r w:rsidRPr="00CC3CC2">
        <w:rPr>
          <w:rtl/>
        </w:rPr>
        <w:t>בְכָל־עֲבָדֶ֙יך</w:t>
      </w:r>
      <w:proofErr w:type="spellEnd"/>
      <w:r w:rsidRPr="00CC3CC2">
        <w:rPr>
          <w:rtl/>
        </w:rPr>
        <w:t xml:space="preserve">ָ֙ כְּדָוִ֣ד נֶאֱמָ֔ן וַחֲתַ֥ן הַמֶּ֛לֶךְ וְסָ֥ר </w:t>
      </w:r>
      <w:proofErr w:type="spellStart"/>
      <w:r w:rsidRPr="00CC3CC2">
        <w:rPr>
          <w:rtl/>
        </w:rPr>
        <w:t>אֶל־מִשְׁמַעְתֶּ֖ך</w:t>
      </w:r>
      <w:proofErr w:type="spellEnd"/>
      <w:r w:rsidRPr="00CC3CC2">
        <w:rPr>
          <w:rtl/>
        </w:rPr>
        <w:t>ָ וְנִכְבָּ֥ד בְּבֵיתֶֽךָ:</w:t>
      </w:r>
    </w:p>
    <w:p w14:paraId="1F028ED7" w14:textId="77777777" w:rsidR="00CC3CC2" w:rsidRPr="00CC3CC2" w:rsidRDefault="00CC3CC2" w:rsidP="00B25434">
      <w:pPr>
        <w:pStyle w:val="a6"/>
        <w:rPr>
          <w:rtl/>
        </w:rPr>
      </w:pPr>
      <w:r w:rsidRPr="00CC3CC2">
        <w:rPr>
          <w:rStyle w:val="affff7"/>
          <w:sz w:val="24"/>
          <w:rtl/>
        </w:rPr>
        <w:t>וסר אל משמעתך.</w:t>
      </w:r>
      <w:r w:rsidRPr="00CC3CC2">
        <w:rPr>
          <w:rtl/>
        </w:rPr>
        <w:t xml:space="preserve"> כמו (בראשית יט ג): ויסורו אליו, וקרב </w:t>
      </w:r>
      <w:proofErr w:type="spellStart"/>
      <w:r w:rsidRPr="00CC3CC2">
        <w:rPr>
          <w:rtl/>
        </w:rPr>
        <w:t>לשמושך</w:t>
      </w:r>
      <w:proofErr w:type="spellEnd"/>
      <w:r w:rsidRPr="00CC3CC2">
        <w:rPr>
          <w:rtl/>
        </w:rPr>
        <w:t xml:space="preserve"> ואל שמע דבריך, וכי היה לי להבין שאינו הולך בשליחותך: </w:t>
      </w:r>
    </w:p>
    <w:p w14:paraId="402E9D3B" w14:textId="77777777" w:rsidR="00CC3CC2" w:rsidRPr="00CC3CC2" w:rsidRDefault="00CC3CC2" w:rsidP="00B25434">
      <w:pPr>
        <w:pStyle w:val="a5"/>
        <w:rPr>
          <w:rtl/>
        </w:rPr>
      </w:pPr>
      <w:bookmarkStart w:id="590" w:name="שמואלBאBפרק-כב-{טו}"/>
      <w:bookmarkEnd w:id="590"/>
      <w:r w:rsidRPr="00CC3CC2">
        <w:rPr>
          <w:rStyle w:val="affff8"/>
          <w:sz w:val="24"/>
          <w:szCs w:val="24"/>
          <w:rtl/>
        </w:rPr>
        <w:t>{טו}</w:t>
      </w:r>
      <w:r w:rsidRPr="00CC3CC2">
        <w:rPr>
          <w:rFonts w:ascii="Times New Roman" w:hAnsi="Times New Roman"/>
          <w:rtl/>
        </w:rPr>
        <w:t xml:space="preserve"> </w:t>
      </w:r>
      <w:r w:rsidRPr="00CC3CC2">
        <w:rPr>
          <w:rtl/>
        </w:rPr>
        <w:t>הַיּ֧וֹם הַחִלֹּ֛תִי (לשאול)־</w:t>
      </w:r>
      <w:proofErr w:type="spellStart"/>
      <w:r w:rsidRPr="00CC3CC2">
        <w:rPr>
          <w:rtl/>
        </w:rPr>
        <w:t>לִשְׁאָל־ל֥ו</w:t>
      </w:r>
      <w:proofErr w:type="spellEnd"/>
      <w:r w:rsidRPr="00CC3CC2">
        <w:rPr>
          <w:rtl/>
        </w:rPr>
        <w:t xml:space="preserve">ֹ בֵאלֹהִ֖ים חָלִ֣ילָה לִּ֑י </w:t>
      </w:r>
      <w:proofErr w:type="spellStart"/>
      <w:r w:rsidRPr="00CC3CC2">
        <w:rPr>
          <w:rtl/>
        </w:rPr>
        <w:t>אַל־יָשֵׂם</w:t>
      </w:r>
      <w:proofErr w:type="spellEnd"/>
      <w:r w:rsidRPr="00CC3CC2">
        <w:rPr>
          <w:rtl/>
        </w:rPr>
        <w:t xml:space="preserve">֩ הַמֶּ֨לֶךְ בְּעַבְדּ֤וֹ דָבָר֙ בְּכָל־בֵּ֣ית אָבִ֔י כִּ֠י </w:t>
      </w:r>
      <w:proofErr w:type="spellStart"/>
      <w:r w:rsidRPr="00CC3CC2">
        <w:rPr>
          <w:rtl/>
        </w:rPr>
        <w:t>לֹֽא־יָדַ֤ע</w:t>
      </w:r>
      <w:proofErr w:type="spellEnd"/>
      <w:r w:rsidRPr="00CC3CC2">
        <w:rPr>
          <w:rtl/>
        </w:rPr>
        <w:t xml:space="preserve"> עַבְדְּךָ֙ </w:t>
      </w:r>
      <w:proofErr w:type="spellStart"/>
      <w:r w:rsidRPr="00CC3CC2">
        <w:rPr>
          <w:rtl/>
        </w:rPr>
        <w:t>בְּכָל־זֹ֔את</w:t>
      </w:r>
      <w:proofErr w:type="spellEnd"/>
      <w:r w:rsidRPr="00CC3CC2">
        <w:rPr>
          <w:rtl/>
        </w:rPr>
        <w:t xml:space="preserve"> דָּבָ֥ר קָטֹ֖ן א֥וֹ גָדֽוֹל:</w:t>
      </w:r>
    </w:p>
    <w:p w14:paraId="5752B314" w14:textId="77777777" w:rsidR="00CC3CC2" w:rsidRPr="00CC3CC2" w:rsidRDefault="00CC3CC2" w:rsidP="00B25434">
      <w:pPr>
        <w:pStyle w:val="a6"/>
        <w:rPr>
          <w:rtl/>
        </w:rPr>
      </w:pPr>
      <w:r w:rsidRPr="00CC3CC2">
        <w:rPr>
          <w:rStyle w:val="affff7"/>
          <w:sz w:val="24"/>
          <w:rtl/>
        </w:rPr>
        <w:t>היום החלותי לשאל לו.</w:t>
      </w:r>
      <w:r w:rsidRPr="00CC3CC2">
        <w:rPr>
          <w:rtl/>
        </w:rPr>
        <w:t xml:space="preserve"> בתמיה, זה ימים רבים שצורך הצבור בו, שמינהו מוציא ומביא את ישראל, ומאז אני שואל לו באלהים: </w:t>
      </w:r>
      <w:r w:rsidRPr="00CC3CC2">
        <w:rPr>
          <w:rStyle w:val="affff7"/>
          <w:sz w:val="24"/>
          <w:rtl/>
        </w:rPr>
        <w:t>חלילה לי.</w:t>
      </w:r>
      <w:r w:rsidRPr="00CC3CC2">
        <w:rPr>
          <w:rtl/>
        </w:rPr>
        <w:t xml:space="preserve"> מעשות דבר זה למרד ומעל: </w:t>
      </w:r>
    </w:p>
    <w:p w14:paraId="1AACED85" w14:textId="77777777" w:rsidR="00CC3CC2" w:rsidRPr="00CC3CC2" w:rsidRDefault="00CC3CC2" w:rsidP="00B25434">
      <w:pPr>
        <w:pStyle w:val="a5"/>
        <w:rPr>
          <w:rtl/>
        </w:rPr>
      </w:pPr>
      <w:bookmarkStart w:id="591" w:name="שמואלBאBפרק-כב-{טז}"/>
      <w:bookmarkEnd w:id="591"/>
      <w:r w:rsidRPr="00CC3CC2">
        <w:rPr>
          <w:rStyle w:val="affff8"/>
          <w:sz w:val="24"/>
          <w:szCs w:val="24"/>
          <w:rtl/>
        </w:rPr>
        <w:t>{טז}</w:t>
      </w:r>
      <w:r w:rsidRPr="00CC3CC2">
        <w:rPr>
          <w:rFonts w:ascii="Times New Roman" w:hAnsi="Times New Roman"/>
          <w:rtl/>
        </w:rPr>
        <w:t xml:space="preserve"> </w:t>
      </w:r>
      <w:r w:rsidRPr="00CC3CC2">
        <w:rPr>
          <w:rtl/>
        </w:rPr>
        <w:t>וַיֹּ֣אמֶר הַמֶּ֔לֶךְ מ֥וֹת תָּמ֖וּת אֲחִימֶ֑לֶךְ אַתָּ֖ה וְכָל־בֵּ֥ית אָבִֽיךָ:</w:t>
      </w:r>
      <w:r w:rsidRPr="00CC3CC2">
        <w:rPr>
          <w:rFonts w:ascii="Times New Roman" w:hAnsi="Times New Roman"/>
          <w:rtl/>
        </w:rPr>
        <w:t xml:space="preserve"> </w:t>
      </w:r>
      <w:bookmarkStart w:id="592" w:name="שמואלBאBפרק-כב-{יז}"/>
      <w:bookmarkEnd w:id="592"/>
      <w:r w:rsidRPr="00CC3CC2">
        <w:rPr>
          <w:rStyle w:val="affff8"/>
          <w:sz w:val="24"/>
          <w:szCs w:val="24"/>
          <w:rtl/>
        </w:rPr>
        <w:t>{יז}</w:t>
      </w:r>
      <w:r w:rsidRPr="00CC3CC2">
        <w:rPr>
          <w:rFonts w:ascii="Times New Roman" w:hAnsi="Times New Roman"/>
          <w:rtl/>
        </w:rPr>
        <w:t xml:space="preserve"> </w:t>
      </w:r>
      <w:r w:rsidRPr="00CC3CC2">
        <w:rPr>
          <w:rtl/>
        </w:rPr>
        <w:t xml:space="preserve">וַיֹּ֣אמֶר הַמֶּ֡לֶךְ לָרָצִים֩ הַנִּצָּבִ֨ים עָלָ֜יו סֹ֥בּוּ וְהָמִ֣יתוּ | כֹּהֲנֵ֣י יְהוָ֗ה כִּ֤י </w:t>
      </w:r>
      <w:proofErr w:type="spellStart"/>
      <w:r w:rsidRPr="00CC3CC2">
        <w:rPr>
          <w:rtl/>
        </w:rPr>
        <w:t>גַם־יָדָם</w:t>
      </w:r>
      <w:proofErr w:type="spellEnd"/>
      <w:r w:rsidRPr="00CC3CC2">
        <w:rPr>
          <w:rtl/>
        </w:rPr>
        <w:t xml:space="preserve">֙ </w:t>
      </w:r>
      <w:proofErr w:type="spellStart"/>
      <w:r w:rsidRPr="00CC3CC2">
        <w:rPr>
          <w:rtl/>
        </w:rPr>
        <w:t>עִם־דָּוִ֔ד</w:t>
      </w:r>
      <w:proofErr w:type="spellEnd"/>
      <w:r w:rsidRPr="00CC3CC2">
        <w:rPr>
          <w:rtl/>
        </w:rPr>
        <w:t xml:space="preserve"> וְכִ֤י יָֽדְעוּ֙ </w:t>
      </w:r>
      <w:proofErr w:type="spellStart"/>
      <w:r w:rsidRPr="00CC3CC2">
        <w:rPr>
          <w:rtl/>
        </w:rPr>
        <w:t>כִּֽי־בֹרֵ֣ח</w:t>
      </w:r>
      <w:proofErr w:type="spellEnd"/>
      <w:r w:rsidRPr="00CC3CC2">
        <w:rPr>
          <w:rtl/>
        </w:rPr>
        <w:t xml:space="preserve">ַ ה֔וּא וְלֹ֥א גָל֖וּ אֶת־(אזנו) אָזְנִ֑י </w:t>
      </w:r>
      <w:proofErr w:type="spellStart"/>
      <w:r w:rsidRPr="00CC3CC2">
        <w:rPr>
          <w:rtl/>
        </w:rPr>
        <w:t>וְלֹֽא־אָב֞ו</w:t>
      </w:r>
      <w:proofErr w:type="spellEnd"/>
      <w:r w:rsidRPr="00CC3CC2">
        <w:rPr>
          <w:rtl/>
        </w:rPr>
        <w:t xml:space="preserve">ּ עַבְדֵ֤י הַמֶּ֙לֶךְ֙ לִשְׁלֹ֣חַ </w:t>
      </w:r>
      <w:proofErr w:type="spellStart"/>
      <w:r w:rsidRPr="00CC3CC2">
        <w:rPr>
          <w:rtl/>
        </w:rPr>
        <w:t>אֶת־יָדָ֔ם</w:t>
      </w:r>
      <w:proofErr w:type="spellEnd"/>
      <w:r w:rsidRPr="00CC3CC2">
        <w:rPr>
          <w:rtl/>
        </w:rPr>
        <w:t xml:space="preserve"> לִפְגֹ֖עַ בְּכֹהֲנֵ֥י יְהוָֽה:</w:t>
      </w:r>
      <w:r w:rsidRPr="00CC3CC2">
        <w:rPr>
          <w:rFonts w:ascii="Times New Roman" w:hAnsi="Times New Roman"/>
          <w:rtl/>
        </w:rPr>
        <w:t xml:space="preserve"> (ס)</w:t>
      </w:r>
    </w:p>
    <w:p w14:paraId="7720C654" w14:textId="77777777" w:rsidR="00CC3CC2" w:rsidRPr="00CC3CC2" w:rsidRDefault="00CC3CC2" w:rsidP="00B25434">
      <w:pPr>
        <w:pStyle w:val="a6"/>
        <w:rPr>
          <w:rtl/>
        </w:rPr>
      </w:pPr>
      <w:r w:rsidRPr="00CC3CC2">
        <w:rPr>
          <w:rStyle w:val="affff7"/>
          <w:sz w:val="24"/>
          <w:rtl/>
        </w:rPr>
        <w:t>לרצים הנצבים עליו.</w:t>
      </w:r>
      <w:r w:rsidRPr="00CC3CC2">
        <w:rPr>
          <w:rtl/>
        </w:rPr>
        <w:t xml:space="preserve"> אבנר ועמשא היו: </w:t>
      </w:r>
      <w:r w:rsidRPr="00CC3CC2">
        <w:rPr>
          <w:rStyle w:val="affff7"/>
          <w:sz w:val="24"/>
          <w:rtl/>
        </w:rPr>
        <w:t>ולא אבו.</w:t>
      </w:r>
      <w:r w:rsidRPr="00CC3CC2">
        <w:rPr>
          <w:rtl/>
        </w:rPr>
        <w:t xml:space="preserve"> דרשו אכין ורקין (יהושע א יח): כל איש אשר ימרה את פיך וגו', יכול אפילו לדבר עבירה תלמוד לומר 'רק': </w:t>
      </w:r>
    </w:p>
    <w:p w14:paraId="3F657B81" w14:textId="77777777" w:rsidR="00CC3CC2" w:rsidRPr="00CC3CC2" w:rsidRDefault="00CC3CC2" w:rsidP="00B25434">
      <w:pPr>
        <w:pStyle w:val="a5"/>
        <w:rPr>
          <w:rtl/>
        </w:rPr>
      </w:pPr>
      <w:bookmarkStart w:id="593" w:name="שמואלBאBפרק-כב-{יח}"/>
      <w:bookmarkEnd w:id="593"/>
      <w:r w:rsidRPr="00CC3CC2">
        <w:rPr>
          <w:rStyle w:val="affff8"/>
          <w:sz w:val="24"/>
          <w:szCs w:val="24"/>
          <w:rtl/>
        </w:rPr>
        <w:t>{יח}</w:t>
      </w:r>
      <w:r w:rsidRPr="00CC3CC2">
        <w:rPr>
          <w:rFonts w:ascii="Times New Roman" w:hAnsi="Times New Roman"/>
          <w:rtl/>
        </w:rPr>
        <w:t xml:space="preserve"> </w:t>
      </w:r>
      <w:r w:rsidRPr="00CC3CC2">
        <w:rPr>
          <w:rtl/>
        </w:rPr>
        <w:t>וַיֹּ֤אמֶר הַמֶּ֙לֶךְ֙ (</w:t>
      </w:r>
      <w:proofErr w:type="spellStart"/>
      <w:r w:rsidRPr="00CC3CC2">
        <w:rPr>
          <w:rtl/>
        </w:rPr>
        <w:t>לדויג</w:t>
      </w:r>
      <w:proofErr w:type="spellEnd"/>
      <w:r w:rsidRPr="00CC3CC2">
        <w:rPr>
          <w:rtl/>
        </w:rPr>
        <w:t>) לְדוֹאֵ֔ג סֹ֣ב אַתָּ֔ה וּפְגַ֖ע בַּכֹּהֲנִ֑ים וַיִּסֹּ֞ב (</w:t>
      </w:r>
      <w:proofErr w:type="spellStart"/>
      <w:r w:rsidRPr="00CC3CC2">
        <w:rPr>
          <w:rtl/>
        </w:rPr>
        <w:t>דויג</w:t>
      </w:r>
      <w:proofErr w:type="spellEnd"/>
      <w:r w:rsidRPr="00CC3CC2">
        <w:rPr>
          <w:rtl/>
        </w:rPr>
        <w:t xml:space="preserve">) דּוֹאֵ֣ג </w:t>
      </w:r>
      <w:proofErr w:type="spellStart"/>
      <w:r w:rsidRPr="00CC3CC2">
        <w:rPr>
          <w:rtl/>
        </w:rPr>
        <w:t>הָאֲדֹמִ֗י</w:t>
      </w:r>
      <w:proofErr w:type="spellEnd"/>
      <w:r w:rsidRPr="00CC3CC2">
        <w:rPr>
          <w:rtl/>
        </w:rPr>
        <w:t xml:space="preserve"> </w:t>
      </w:r>
      <w:proofErr w:type="spellStart"/>
      <w:r w:rsidRPr="00CC3CC2">
        <w:rPr>
          <w:rtl/>
        </w:rPr>
        <w:t>וַיִּפְגַּע־הוּא</w:t>
      </w:r>
      <w:proofErr w:type="spellEnd"/>
      <w:r w:rsidRPr="00CC3CC2">
        <w:rPr>
          <w:rtl/>
        </w:rPr>
        <w:t>֙ בַּכֹּ֣הֲנִ֔ים וַיָּ֣מֶת | בַּיּ֣וֹם הַה֗וּא שְׁמֹנִ֤ים וַחֲמִשָּׁה֙ אִ֔ישׁ נֹשֵׂ֖א אֵפ֥וֹד בָּֽד:</w:t>
      </w:r>
    </w:p>
    <w:p w14:paraId="333FC86C" w14:textId="77777777" w:rsidR="00CC3CC2" w:rsidRPr="00CC3CC2" w:rsidRDefault="00CC3CC2" w:rsidP="00B25434">
      <w:pPr>
        <w:pStyle w:val="a6"/>
        <w:rPr>
          <w:rtl/>
        </w:rPr>
      </w:pPr>
      <w:proofErr w:type="spellStart"/>
      <w:r w:rsidRPr="00CC3CC2">
        <w:rPr>
          <w:rStyle w:val="affff7"/>
          <w:sz w:val="24"/>
          <w:rtl/>
        </w:rPr>
        <w:t>לדויג</w:t>
      </w:r>
      <w:proofErr w:type="spellEnd"/>
      <w:r w:rsidRPr="00CC3CC2">
        <w:rPr>
          <w:rStyle w:val="affff7"/>
          <w:sz w:val="24"/>
          <w:rtl/>
        </w:rPr>
        <w:t>.</w:t>
      </w:r>
      <w:r w:rsidRPr="00CC3CC2">
        <w:rPr>
          <w:rtl/>
        </w:rPr>
        <w:t xml:space="preserve"> נשתנה שמו, אמר לו נתפסת כדג, אתה הלשנת עליהם, אתה הרוג אותם: </w:t>
      </w:r>
    </w:p>
    <w:p w14:paraId="30F8B8CB" w14:textId="77777777" w:rsidR="00CC3CC2" w:rsidRPr="00CC3CC2" w:rsidRDefault="00CC3CC2" w:rsidP="00B25434">
      <w:pPr>
        <w:pStyle w:val="a5"/>
        <w:rPr>
          <w:rtl/>
        </w:rPr>
      </w:pPr>
      <w:bookmarkStart w:id="594" w:name="שמואלBאBפרק-כב-{יט}"/>
      <w:bookmarkEnd w:id="594"/>
      <w:r w:rsidRPr="00CC3CC2">
        <w:rPr>
          <w:rStyle w:val="affff8"/>
          <w:sz w:val="24"/>
          <w:szCs w:val="24"/>
          <w:rtl/>
        </w:rPr>
        <w:t>{יט}</w:t>
      </w:r>
      <w:r w:rsidRPr="00CC3CC2">
        <w:rPr>
          <w:rFonts w:ascii="Times New Roman" w:hAnsi="Times New Roman"/>
          <w:rtl/>
        </w:rPr>
        <w:t xml:space="preserve"> </w:t>
      </w:r>
      <w:r w:rsidRPr="00CC3CC2">
        <w:rPr>
          <w:rtl/>
        </w:rPr>
        <w:t xml:space="preserve">וְאֵ֨ת נֹ֤ב </w:t>
      </w:r>
      <w:proofErr w:type="spellStart"/>
      <w:r w:rsidRPr="00CC3CC2">
        <w:rPr>
          <w:rtl/>
        </w:rPr>
        <w:t>עִיר־הַכֹּֽהֲנִים</w:t>
      </w:r>
      <w:proofErr w:type="spellEnd"/>
      <w:r w:rsidRPr="00CC3CC2">
        <w:rPr>
          <w:rtl/>
        </w:rPr>
        <w:t xml:space="preserve">֙ הִכָּ֣ה </w:t>
      </w:r>
      <w:proofErr w:type="spellStart"/>
      <w:r w:rsidRPr="00CC3CC2">
        <w:rPr>
          <w:rtl/>
        </w:rPr>
        <w:t>לְפִי־חֶ֔רֶב</w:t>
      </w:r>
      <w:proofErr w:type="spellEnd"/>
      <w:r w:rsidRPr="00CC3CC2">
        <w:rPr>
          <w:rtl/>
        </w:rPr>
        <w:t xml:space="preserve"> מֵאִישׁ֙ </w:t>
      </w:r>
      <w:proofErr w:type="spellStart"/>
      <w:r w:rsidRPr="00CC3CC2">
        <w:rPr>
          <w:rtl/>
        </w:rPr>
        <w:t>וְעַד־אִשָּׁ֔ה</w:t>
      </w:r>
      <w:proofErr w:type="spellEnd"/>
      <w:r w:rsidRPr="00CC3CC2">
        <w:rPr>
          <w:rtl/>
        </w:rPr>
        <w:t xml:space="preserve"> מֵעוֹלֵ֖ל </w:t>
      </w:r>
      <w:proofErr w:type="spellStart"/>
      <w:r w:rsidRPr="00CC3CC2">
        <w:rPr>
          <w:rtl/>
        </w:rPr>
        <w:t>וְעַד־יוֹנֵ֑ק</w:t>
      </w:r>
      <w:proofErr w:type="spellEnd"/>
      <w:r w:rsidRPr="00CC3CC2">
        <w:rPr>
          <w:rtl/>
        </w:rPr>
        <w:t xml:space="preserve"> וְשׁ֧וֹר וַחֲמ֛וֹר וָשֶׂ֖ה </w:t>
      </w:r>
      <w:proofErr w:type="spellStart"/>
      <w:r w:rsidRPr="00CC3CC2">
        <w:rPr>
          <w:rtl/>
        </w:rPr>
        <w:t>לְפִי־חָֽרֶב</w:t>
      </w:r>
      <w:proofErr w:type="spellEnd"/>
      <w:r w:rsidRPr="00CC3CC2">
        <w:rPr>
          <w:rtl/>
        </w:rPr>
        <w:t>:</w:t>
      </w:r>
      <w:r w:rsidRPr="00CC3CC2">
        <w:rPr>
          <w:rFonts w:ascii="Times New Roman" w:hAnsi="Times New Roman"/>
          <w:rtl/>
        </w:rPr>
        <w:t xml:space="preserve"> </w:t>
      </w:r>
      <w:bookmarkStart w:id="595" w:name="שמואלBאBפרק-כב-{כ}"/>
      <w:bookmarkEnd w:id="595"/>
      <w:r w:rsidRPr="00CC3CC2">
        <w:rPr>
          <w:rStyle w:val="affff8"/>
          <w:sz w:val="24"/>
          <w:szCs w:val="24"/>
          <w:rtl/>
        </w:rPr>
        <w:t>{כ}</w:t>
      </w:r>
      <w:r w:rsidRPr="00CC3CC2">
        <w:rPr>
          <w:rFonts w:ascii="Times New Roman" w:hAnsi="Times New Roman"/>
          <w:rtl/>
        </w:rPr>
        <w:t xml:space="preserve"> </w:t>
      </w:r>
      <w:r w:rsidRPr="00CC3CC2">
        <w:rPr>
          <w:rtl/>
        </w:rPr>
        <w:t xml:space="preserve">וַיִּמָּלֵ֣ט </w:t>
      </w:r>
      <w:proofErr w:type="spellStart"/>
      <w:r w:rsidRPr="00CC3CC2">
        <w:rPr>
          <w:rtl/>
        </w:rPr>
        <w:t>בֵּן־אֶחָ֗ד</w:t>
      </w:r>
      <w:proofErr w:type="spellEnd"/>
      <w:r w:rsidRPr="00CC3CC2">
        <w:rPr>
          <w:rtl/>
        </w:rPr>
        <w:t xml:space="preserve"> לַאֲחִימֶ֙לֶךְ֙ </w:t>
      </w:r>
      <w:proofErr w:type="spellStart"/>
      <w:r w:rsidRPr="00CC3CC2">
        <w:rPr>
          <w:rtl/>
        </w:rPr>
        <w:t>בֶּן־אֲחִט֔וּב</w:t>
      </w:r>
      <w:proofErr w:type="spellEnd"/>
      <w:r w:rsidRPr="00CC3CC2">
        <w:rPr>
          <w:rtl/>
        </w:rPr>
        <w:t xml:space="preserve"> וּשְׁמ֖וֹ אֶבְיָתָ֑ר וַיִּבְרַ֖ח אַחֲרֵ֥י דָוִֽד:</w:t>
      </w:r>
      <w:r w:rsidRPr="00CC3CC2">
        <w:rPr>
          <w:rFonts w:ascii="Times New Roman" w:hAnsi="Times New Roman"/>
          <w:rtl/>
        </w:rPr>
        <w:t xml:space="preserve"> </w:t>
      </w:r>
      <w:bookmarkStart w:id="596" w:name="שמואלBאBפרק-כב-{כא}"/>
      <w:bookmarkEnd w:id="596"/>
      <w:r w:rsidRPr="00CC3CC2">
        <w:rPr>
          <w:rStyle w:val="affff8"/>
          <w:sz w:val="24"/>
          <w:szCs w:val="24"/>
          <w:rtl/>
        </w:rPr>
        <w:t>{כא}</w:t>
      </w:r>
      <w:r w:rsidRPr="00CC3CC2">
        <w:rPr>
          <w:rFonts w:ascii="Times New Roman" w:hAnsi="Times New Roman"/>
          <w:rtl/>
        </w:rPr>
        <w:t xml:space="preserve"> </w:t>
      </w:r>
      <w:r w:rsidRPr="00CC3CC2">
        <w:rPr>
          <w:rtl/>
        </w:rPr>
        <w:t>וַיַּגֵּ֥ד אֶבְיָתָ֖ר לְדָוִ֑ד כִּ֚י הָרַ֣ג שָׁא֔וּל אֵ֖ת כֹּהֲנֵ֥י יְהוָֽה:</w:t>
      </w:r>
      <w:r w:rsidRPr="00CC3CC2">
        <w:rPr>
          <w:rFonts w:ascii="Times New Roman" w:hAnsi="Times New Roman"/>
          <w:rtl/>
        </w:rPr>
        <w:t xml:space="preserve"> </w:t>
      </w:r>
      <w:bookmarkStart w:id="597" w:name="שמואלBאBפרק-כב-{כב}"/>
      <w:bookmarkEnd w:id="597"/>
      <w:r w:rsidRPr="00CC3CC2">
        <w:rPr>
          <w:rStyle w:val="affff8"/>
          <w:sz w:val="24"/>
          <w:szCs w:val="24"/>
          <w:rtl/>
        </w:rPr>
        <w:t>{כב}</w:t>
      </w:r>
      <w:r w:rsidRPr="00CC3CC2">
        <w:rPr>
          <w:rFonts w:ascii="Times New Roman" w:hAnsi="Times New Roman"/>
          <w:rtl/>
        </w:rPr>
        <w:t xml:space="preserve"> </w:t>
      </w:r>
      <w:r w:rsidRPr="00CC3CC2">
        <w:rPr>
          <w:rtl/>
        </w:rPr>
        <w:t xml:space="preserve">וַיֹּ֨אמֶר דָּוִ֜ד לְאֶבְיָתָ֗ר יָדַ֜עְתִּי בַּיּ֤וֹם הַהוּא֙ </w:t>
      </w:r>
      <w:proofErr w:type="spellStart"/>
      <w:r w:rsidRPr="00CC3CC2">
        <w:rPr>
          <w:rtl/>
        </w:rPr>
        <w:t>כִּֽי־שָׁם</w:t>
      </w:r>
      <w:proofErr w:type="spellEnd"/>
      <w:r w:rsidRPr="00CC3CC2">
        <w:rPr>
          <w:rtl/>
        </w:rPr>
        <w:t>֙ (</w:t>
      </w:r>
      <w:proofErr w:type="spellStart"/>
      <w:r w:rsidRPr="00CC3CC2">
        <w:rPr>
          <w:rtl/>
        </w:rPr>
        <w:t>דויג</w:t>
      </w:r>
      <w:proofErr w:type="spellEnd"/>
      <w:r w:rsidRPr="00CC3CC2">
        <w:rPr>
          <w:rtl/>
        </w:rPr>
        <w:t xml:space="preserve">) דּוֹאֵ֣ג </w:t>
      </w:r>
      <w:proofErr w:type="spellStart"/>
      <w:r w:rsidRPr="00CC3CC2">
        <w:rPr>
          <w:rtl/>
        </w:rPr>
        <w:t>הָאֲדֹמִ֔י</w:t>
      </w:r>
      <w:proofErr w:type="spellEnd"/>
      <w:r w:rsidRPr="00CC3CC2">
        <w:rPr>
          <w:rtl/>
        </w:rPr>
        <w:t xml:space="preserve"> </w:t>
      </w:r>
      <w:proofErr w:type="spellStart"/>
      <w:r w:rsidRPr="00CC3CC2">
        <w:rPr>
          <w:rtl/>
        </w:rPr>
        <w:t>כִּֽי־הַגֵּ֥ד</w:t>
      </w:r>
      <w:proofErr w:type="spellEnd"/>
      <w:r w:rsidRPr="00CC3CC2">
        <w:rPr>
          <w:rtl/>
        </w:rPr>
        <w:t xml:space="preserve"> יַגִּ֖יד לְשָׁא֑וּל אָנֹכִ֣י סַבֹּ֔תִי </w:t>
      </w:r>
      <w:proofErr w:type="spellStart"/>
      <w:r w:rsidRPr="00CC3CC2">
        <w:rPr>
          <w:rtl/>
        </w:rPr>
        <w:t>בְּכָל־נֶ֖פֶש</w:t>
      </w:r>
      <w:proofErr w:type="spellEnd"/>
      <w:r w:rsidRPr="00CC3CC2">
        <w:rPr>
          <w:rtl/>
        </w:rPr>
        <w:t>ׁ בֵּ֥ית אָבִֽיךָ:</w:t>
      </w:r>
    </w:p>
    <w:p w14:paraId="50D60A41" w14:textId="77777777" w:rsidR="00CC3CC2" w:rsidRPr="00CC3CC2" w:rsidRDefault="00CC3CC2" w:rsidP="00B25434">
      <w:pPr>
        <w:pStyle w:val="a6"/>
        <w:rPr>
          <w:rtl/>
        </w:rPr>
      </w:pPr>
      <w:r w:rsidRPr="00CC3CC2">
        <w:rPr>
          <w:rStyle w:val="affff7"/>
          <w:sz w:val="24"/>
          <w:rtl/>
        </w:rPr>
        <w:t>אנכי סבתי.</w:t>
      </w:r>
      <w:r w:rsidRPr="00CC3CC2">
        <w:rPr>
          <w:rtl/>
        </w:rPr>
        <w:t xml:space="preserve"> סבבתי הדבר עד שבא לידי כך: </w:t>
      </w:r>
    </w:p>
    <w:p w14:paraId="3E543688" w14:textId="77777777" w:rsidR="00CC3CC2" w:rsidRPr="00CC3CC2" w:rsidRDefault="00CC3CC2" w:rsidP="00B25434">
      <w:pPr>
        <w:pStyle w:val="a5"/>
        <w:rPr>
          <w:rtl/>
        </w:rPr>
      </w:pPr>
      <w:bookmarkStart w:id="598" w:name="שמואלBאBפרק-כב-{כג}"/>
      <w:bookmarkEnd w:id="598"/>
      <w:r w:rsidRPr="00CC3CC2">
        <w:rPr>
          <w:rStyle w:val="affff8"/>
          <w:sz w:val="24"/>
          <w:szCs w:val="24"/>
          <w:rtl/>
        </w:rPr>
        <w:t>{כג}</w:t>
      </w:r>
      <w:r w:rsidRPr="00CC3CC2">
        <w:rPr>
          <w:rFonts w:ascii="Times New Roman" w:hAnsi="Times New Roman"/>
          <w:rtl/>
        </w:rPr>
        <w:t xml:space="preserve"> </w:t>
      </w:r>
      <w:r w:rsidRPr="00CC3CC2">
        <w:rPr>
          <w:rtl/>
        </w:rPr>
        <w:t xml:space="preserve">שְׁבָ֤ה אִתִּי֙ </w:t>
      </w:r>
      <w:proofErr w:type="spellStart"/>
      <w:r w:rsidRPr="00CC3CC2">
        <w:rPr>
          <w:rtl/>
        </w:rPr>
        <w:t>אַל־תִּירָ֔א</w:t>
      </w:r>
      <w:proofErr w:type="spellEnd"/>
      <w:r w:rsidRPr="00CC3CC2">
        <w:rPr>
          <w:rtl/>
        </w:rPr>
        <w:t xml:space="preserve"> כִּ֛י </w:t>
      </w:r>
      <w:proofErr w:type="spellStart"/>
      <w:r w:rsidRPr="00CC3CC2">
        <w:rPr>
          <w:rtl/>
        </w:rPr>
        <w:t>אֲשֶׁר־יְבַקֵּ֥ש</w:t>
      </w:r>
      <w:proofErr w:type="spellEnd"/>
      <w:r w:rsidRPr="00CC3CC2">
        <w:rPr>
          <w:rtl/>
        </w:rPr>
        <w:t xml:space="preserve">ׁ </w:t>
      </w:r>
      <w:proofErr w:type="spellStart"/>
      <w:r w:rsidRPr="00CC3CC2">
        <w:rPr>
          <w:rtl/>
        </w:rPr>
        <w:t>אֶת־נַפְשִׁ֖י</w:t>
      </w:r>
      <w:proofErr w:type="spellEnd"/>
      <w:r w:rsidRPr="00CC3CC2">
        <w:rPr>
          <w:rtl/>
        </w:rPr>
        <w:t xml:space="preserve"> יְבַקֵּ֣שׁ </w:t>
      </w:r>
      <w:proofErr w:type="spellStart"/>
      <w:r w:rsidRPr="00CC3CC2">
        <w:rPr>
          <w:rtl/>
        </w:rPr>
        <w:t>אֶת־נַפְשֶׁ֑ך</w:t>
      </w:r>
      <w:proofErr w:type="spellEnd"/>
      <w:r w:rsidRPr="00CC3CC2">
        <w:rPr>
          <w:rtl/>
        </w:rPr>
        <w:t xml:space="preserve">ָ </w:t>
      </w:r>
      <w:proofErr w:type="spellStart"/>
      <w:r w:rsidRPr="00CC3CC2">
        <w:rPr>
          <w:rtl/>
        </w:rPr>
        <w:t>כִּֽי־מִשְׁמֶ֥רֶת</w:t>
      </w:r>
      <w:proofErr w:type="spellEnd"/>
      <w:r w:rsidRPr="00CC3CC2">
        <w:rPr>
          <w:rtl/>
        </w:rPr>
        <w:t xml:space="preserve"> אַתָּ֖ה עִמָּדִֽי:</w:t>
      </w:r>
    </w:p>
    <w:p w14:paraId="3FBCCDDB" w14:textId="77777777" w:rsidR="00CC3CC2" w:rsidRPr="00CC3CC2" w:rsidRDefault="00CC3CC2" w:rsidP="00B25434">
      <w:pPr>
        <w:pStyle w:val="a6"/>
        <w:rPr>
          <w:rtl/>
        </w:rPr>
      </w:pPr>
      <w:r w:rsidRPr="00CC3CC2">
        <w:rPr>
          <w:rStyle w:val="affff7"/>
          <w:sz w:val="24"/>
          <w:rtl/>
        </w:rPr>
        <w:t>כי אשר יבקש את נפשי.</w:t>
      </w:r>
      <w:r w:rsidRPr="00CC3CC2">
        <w:rPr>
          <w:rtl/>
        </w:rPr>
        <w:t xml:space="preserve"> אדם אחד רודף שנינו, במקום שאמלט שם אני, תמלט אתה, כי במשמרתי תהיה תמיד, כך תרגם יונתן: </w:t>
      </w:r>
      <w:r w:rsidRPr="00CC3CC2">
        <w:rPr>
          <w:rStyle w:val="affff7"/>
          <w:sz w:val="24"/>
          <w:rtl/>
        </w:rPr>
        <w:t xml:space="preserve">ארי מאן דבעי </w:t>
      </w:r>
      <w:proofErr w:type="spellStart"/>
      <w:r w:rsidRPr="00CC3CC2">
        <w:rPr>
          <w:rStyle w:val="affff7"/>
          <w:sz w:val="24"/>
          <w:rtl/>
        </w:rPr>
        <w:t>למיקטלי</w:t>
      </w:r>
      <w:proofErr w:type="spellEnd"/>
      <w:r w:rsidRPr="00CC3CC2">
        <w:rPr>
          <w:rStyle w:val="affff7"/>
          <w:sz w:val="24"/>
          <w:rtl/>
        </w:rPr>
        <w:t xml:space="preserve"> בעי </w:t>
      </w:r>
      <w:proofErr w:type="spellStart"/>
      <w:r w:rsidRPr="00CC3CC2">
        <w:rPr>
          <w:rStyle w:val="affff7"/>
          <w:sz w:val="24"/>
          <w:rtl/>
        </w:rPr>
        <w:t>למקטלך</w:t>
      </w:r>
      <w:proofErr w:type="spellEnd"/>
      <w:r w:rsidRPr="00CC3CC2">
        <w:rPr>
          <w:rStyle w:val="affff7"/>
          <w:sz w:val="24"/>
          <w:rtl/>
        </w:rPr>
        <w:t>.</w:t>
      </w:r>
      <w:r w:rsidRPr="00CC3CC2">
        <w:rPr>
          <w:rtl/>
        </w:rPr>
        <w:t xml:space="preserve"> ויש עוד לפרש ; כי אשר יאהבני יאהבך, ואשר ישמור את נפשי ישמור את נפשך, ויש דוגמא במקרא (משלי כט י): אנשי דמים ישנאו תם וישרים יבקשו נפשו, הרי כאן בקשת נפש לטובה: </w:t>
      </w:r>
    </w:p>
    <w:p w14:paraId="49322B37" w14:textId="77777777" w:rsidR="00CC3CC2" w:rsidRPr="00CC3CC2" w:rsidRDefault="00CC3CC2" w:rsidP="00B25434">
      <w:pPr>
        <w:pStyle w:val="21"/>
        <w:rPr>
          <w:rtl/>
        </w:rPr>
        <w:sectPr w:rsidR="00CC3CC2" w:rsidRPr="00CC3CC2" w:rsidSect="00CC3CC2">
          <w:type w:val="continuous"/>
          <w:pgSz w:w="11906" w:h="16838"/>
          <w:pgMar w:top="720" w:right="720" w:bottom="720" w:left="720" w:header="397" w:footer="113" w:gutter="0"/>
          <w:cols w:num="2" w:space="340"/>
          <w:bidi/>
          <w:rtlGutter/>
          <w:docGrid w:linePitch="360"/>
        </w:sectPr>
      </w:pPr>
    </w:p>
    <w:p w14:paraId="24B0C2F6" w14:textId="77777777" w:rsidR="00CC3CC2" w:rsidRPr="00CC3CC2" w:rsidRDefault="00CC3CC2" w:rsidP="00B25434">
      <w:pPr>
        <w:pStyle w:val="21"/>
        <w:rPr>
          <w:rtl/>
        </w:rPr>
      </w:pPr>
      <w:proofErr w:type="spellStart"/>
      <w:r w:rsidRPr="00CC3CC2">
        <w:rPr>
          <w:rtl/>
        </w:rPr>
        <w:lastRenderedPageBreak/>
        <w:t>פרק־כג</w:t>
      </w:r>
      <w:proofErr w:type="spellEnd"/>
    </w:p>
    <w:p w14:paraId="2C341303" w14:textId="77777777" w:rsidR="00CC3CC2" w:rsidRPr="00CC3CC2" w:rsidRDefault="00CC3CC2" w:rsidP="00B25434">
      <w:pPr>
        <w:pStyle w:val="a5"/>
        <w:rPr>
          <w:rStyle w:val="affff8"/>
          <w:sz w:val="24"/>
          <w:szCs w:val="24"/>
          <w:rtl/>
        </w:rPr>
        <w:sectPr w:rsidR="00CC3CC2" w:rsidRPr="00CC3CC2" w:rsidSect="00CC3CC2">
          <w:type w:val="continuous"/>
          <w:pgSz w:w="11906" w:h="16838"/>
          <w:pgMar w:top="720" w:right="720" w:bottom="720" w:left="720" w:header="397" w:footer="113" w:gutter="0"/>
          <w:cols w:space="340"/>
          <w:bidi/>
          <w:rtlGutter/>
          <w:docGrid w:linePitch="360"/>
        </w:sectPr>
      </w:pPr>
      <w:bookmarkStart w:id="599" w:name="שמואלBאBפרק-כג-{א}"/>
      <w:bookmarkEnd w:id="599"/>
    </w:p>
    <w:p w14:paraId="64CA240B" w14:textId="77777777" w:rsidR="00CC3CC2" w:rsidRPr="00CC3CC2" w:rsidRDefault="00CC3CC2" w:rsidP="00B25434">
      <w:pPr>
        <w:pStyle w:val="a5"/>
        <w:rPr>
          <w:rtl/>
        </w:rPr>
      </w:pPr>
      <w:r w:rsidRPr="00CC3CC2">
        <w:rPr>
          <w:rStyle w:val="affff8"/>
          <w:sz w:val="24"/>
          <w:szCs w:val="24"/>
          <w:rtl/>
        </w:rPr>
        <w:t>{א}</w:t>
      </w:r>
      <w:r w:rsidRPr="00CC3CC2">
        <w:rPr>
          <w:rFonts w:ascii="Times New Roman" w:hAnsi="Times New Roman"/>
          <w:rtl/>
        </w:rPr>
        <w:t xml:space="preserve"> </w:t>
      </w:r>
      <w:proofErr w:type="spellStart"/>
      <w:r w:rsidRPr="00CC3CC2">
        <w:rPr>
          <w:rtl/>
        </w:rPr>
        <w:t>וַיַּגִּ֥דו</w:t>
      </w:r>
      <w:proofErr w:type="spellEnd"/>
      <w:r w:rsidRPr="00CC3CC2">
        <w:rPr>
          <w:rtl/>
        </w:rPr>
        <w:t xml:space="preserve">ּ לְדָוִ֖ד לֵאמֹ֑ר הִנֵּ֤ה פְלִשְׁתִּים֙ נִלְחָמִ֣ים </w:t>
      </w:r>
      <w:proofErr w:type="spellStart"/>
      <w:r w:rsidRPr="00CC3CC2">
        <w:rPr>
          <w:rtl/>
        </w:rPr>
        <w:t>בִּקְעִילָ֔ה</w:t>
      </w:r>
      <w:proofErr w:type="spellEnd"/>
      <w:r w:rsidRPr="00CC3CC2">
        <w:rPr>
          <w:rtl/>
        </w:rPr>
        <w:t xml:space="preserve"> וְהֵ֖מָּה שֹׁסִ֥ים </w:t>
      </w:r>
      <w:proofErr w:type="spellStart"/>
      <w:r w:rsidRPr="00CC3CC2">
        <w:rPr>
          <w:rtl/>
        </w:rPr>
        <w:t>אֶת־הַגֳּרָנֽוֹת</w:t>
      </w:r>
      <w:proofErr w:type="spellEnd"/>
      <w:r w:rsidRPr="00CC3CC2">
        <w:rPr>
          <w:rtl/>
        </w:rPr>
        <w:t>:</w:t>
      </w:r>
      <w:r w:rsidRPr="00CC3CC2">
        <w:rPr>
          <w:rFonts w:ascii="Times New Roman" w:hAnsi="Times New Roman"/>
          <w:rtl/>
        </w:rPr>
        <w:t xml:space="preserve"> </w:t>
      </w:r>
      <w:bookmarkStart w:id="600" w:name="שמואלBאBפרק-כג-{ב}"/>
      <w:bookmarkEnd w:id="600"/>
      <w:r w:rsidRPr="00CC3CC2">
        <w:rPr>
          <w:rStyle w:val="affff8"/>
          <w:sz w:val="24"/>
          <w:szCs w:val="24"/>
          <w:rtl/>
        </w:rPr>
        <w:t>{ב}</w:t>
      </w:r>
      <w:r w:rsidRPr="00CC3CC2">
        <w:rPr>
          <w:rFonts w:ascii="Times New Roman" w:hAnsi="Times New Roman"/>
          <w:rtl/>
        </w:rPr>
        <w:t xml:space="preserve"> </w:t>
      </w:r>
      <w:r w:rsidRPr="00CC3CC2">
        <w:rPr>
          <w:rtl/>
        </w:rPr>
        <w:t>וַיִּשְׁאַ֨ל דָּוִ֤ד בַּֽיהוָה֙ לֵאמֹ֔ר הַאֵלֵ֣ךְ וְהִכֵּ֔יתִי בַּפְּלִשְׁתִּ֖ים הָאֵ֑לֶּה (ס) וַיֹּ֨אמֶר יְהוָ֜ה אֶל דָּוִ֗ד לֵ֚ךְ וְהִכִּ֣יתָ בַפְּלִשְׁתִּ֔ים וְהוֹשַׁעְתָּ֖ אֶת קְעִילָֽה:</w:t>
      </w:r>
      <w:r w:rsidRPr="00CC3CC2">
        <w:rPr>
          <w:rFonts w:ascii="Times New Roman" w:hAnsi="Times New Roman"/>
          <w:rtl/>
        </w:rPr>
        <w:t xml:space="preserve"> </w:t>
      </w:r>
      <w:bookmarkStart w:id="601" w:name="שמואלBאBפרק-כג-{ג}"/>
      <w:bookmarkEnd w:id="601"/>
      <w:r w:rsidRPr="00CC3CC2">
        <w:rPr>
          <w:rStyle w:val="affff8"/>
          <w:sz w:val="24"/>
          <w:szCs w:val="24"/>
          <w:rtl/>
        </w:rPr>
        <w:t>{ג}</w:t>
      </w:r>
      <w:r w:rsidRPr="00CC3CC2">
        <w:rPr>
          <w:rFonts w:ascii="Times New Roman" w:hAnsi="Times New Roman"/>
          <w:rtl/>
        </w:rPr>
        <w:t xml:space="preserve"> </w:t>
      </w:r>
      <w:r w:rsidRPr="00CC3CC2">
        <w:rPr>
          <w:rtl/>
        </w:rPr>
        <w:t xml:space="preserve">וַיֹּ֨אמְר֜וּ אַנְשֵׁ֤י דָוִד֙ אֵלָ֔יו הִנֵּ֨ה אֲנַ֥חְנוּ פֹ֛ה בִּֽיהוּדָ֖ה יְרֵאִ֑ים וְאַף֙ </w:t>
      </w:r>
      <w:proofErr w:type="spellStart"/>
      <w:r w:rsidRPr="00CC3CC2">
        <w:rPr>
          <w:rtl/>
        </w:rPr>
        <w:t>כִּֽי־נֵלֵ֣ך</w:t>
      </w:r>
      <w:proofErr w:type="spellEnd"/>
      <w:r w:rsidRPr="00CC3CC2">
        <w:rPr>
          <w:rtl/>
        </w:rPr>
        <w:t xml:space="preserve">ְ </w:t>
      </w:r>
      <w:proofErr w:type="spellStart"/>
      <w:r w:rsidRPr="00CC3CC2">
        <w:rPr>
          <w:rtl/>
        </w:rPr>
        <w:t>קְעִלָ֔ה</w:t>
      </w:r>
      <w:proofErr w:type="spellEnd"/>
      <w:r w:rsidRPr="00CC3CC2">
        <w:rPr>
          <w:rtl/>
        </w:rPr>
        <w:t xml:space="preserve"> </w:t>
      </w:r>
      <w:proofErr w:type="spellStart"/>
      <w:r w:rsidRPr="00CC3CC2">
        <w:rPr>
          <w:rtl/>
        </w:rPr>
        <w:t>אֶל־מַֽעַרְכ֖וֹת</w:t>
      </w:r>
      <w:proofErr w:type="spellEnd"/>
      <w:r w:rsidRPr="00CC3CC2">
        <w:rPr>
          <w:rtl/>
        </w:rPr>
        <w:t xml:space="preserve"> פְּלִשְׁתִּֽים:</w:t>
      </w:r>
      <w:r w:rsidRPr="00CC3CC2">
        <w:rPr>
          <w:rFonts w:ascii="Times New Roman" w:hAnsi="Times New Roman"/>
          <w:rtl/>
        </w:rPr>
        <w:t xml:space="preserve"> (ס) </w:t>
      </w:r>
      <w:bookmarkStart w:id="602" w:name="שמואלBאBפרק-כג-{ד}"/>
      <w:bookmarkEnd w:id="602"/>
      <w:r w:rsidRPr="00CC3CC2">
        <w:rPr>
          <w:rStyle w:val="affff8"/>
          <w:sz w:val="24"/>
          <w:szCs w:val="24"/>
          <w:rtl/>
        </w:rPr>
        <w:t>{ד}</w:t>
      </w:r>
      <w:r w:rsidRPr="00CC3CC2">
        <w:rPr>
          <w:rFonts w:ascii="Times New Roman" w:hAnsi="Times New Roman"/>
          <w:rtl/>
        </w:rPr>
        <w:t xml:space="preserve"> </w:t>
      </w:r>
      <w:r w:rsidRPr="00CC3CC2">
        <w:rPr>
          <w:rtl/>
        </w:rPr>
        <w:t>וַיּ֨וֹסֶף ע֤וֹד דָּוִד֙ לִשְׁאֹ֣ל בַּֽיהוָ֔ה (ס) וַֽיַּעֲנֵ֖הוּ יְהוָ֑ה וַיֹּ֗אמֶר ק֚וּם רֵ֣ד קְעִילָ֔ה כִּֽי אֲנִ֥י נֹתֵ֛ן אֶת פְּלִשְׁתִּ֖ים בְּיָדֶֽךָ:</w:t>
      </w:r>
      <w:r w:rsidRPr="00CC3CC2">
        <w:rPr>
          <w:rFonts w:ascii="Times New Roman" w:hAnsi="Times New Roman"/>
          <w:rtl/>
        </w:rPr>
        <w:t xml:space="preserve"> </w:t>
      </w:r>
      <w:bookmarkStart w:id="603" w:name="שמואלBאBפרק-כג-{ה}"/>
      <w:bookmarkEnd w:id="603"/>
      <w:r w:rsidRPr="00CC3CC2">
        <w:rPr>
          <w:rStyle w:val="affff8"/>
          <w:sz w:val="24"/>
          <w:szCs w:val="24"/>
          <w:rtl/>
        </w:rPr>
        <w:t>{ה}</w:t>
      </w:r>
      <w:r w:rsidRPr="00CC3CC2">
        <w:rPr>
          <w:rFonts w:ascii="Times New Roman" w:hAnsi="Times New Roman"/>
          <w:rtl/>
        </w:rPr>
        <w:t xml:space="preserve"> </w:t>
      </w:r>
      <w:r w:rsidRPr="00CC3CC2">
        <w:rPr>
          <w:rtl/>
        </w:rPr>
        <w:t>וַיֵּ֣לֶךְ דָּוִד֩ (</w:t>
      </w:r>
      <w:proofErr w:type="spellStart"/>
      <w:r w:rsidRPr="00CC3CC2">
        <w:rPr>
          <w:rtl/>
        </w:rPr>
        <w:t>ואנשו</w:t>
      </w:r>
      <w:proofErr w:type="spellEnd"/>
      <w:r w:rsidRPr="00CC3CC2">
        <w:rPr>
          <w:rtl/>
        </w:rPr>
        <w:t xml:space="preserve">) וַאֲנָשָׁ֨יו קְעִילָ֜ה וַיִּלָּ֣חֶם בַּפְּלִשְׁתִּ֗ים וַיִּנְהַג֙ </w:t>
      </w:r>
      <w:proofErr w:type="spellStart"/>
      <w:r w:rsidRPr="00CC3CC2">
        <w:rPr>
          <w:rtl/>
        </w:rPr>
        <w:t>אֶת־מִקְנֵיהֶ֔ם</w:t>
      </w:r>
      <w:proofErr w:type="spellEnd"/>
      <w:r w:rsidRPr="00CC3CC2">
        <w:rPr>
          <w:rtl/>
        </w:rPr>
        <w:t xml:space="preserve"> וַיַּ֥ךְ בָּהֶ֖ם מַכָּ֣ה גְדוֹלָ֑ה וַיֹּ֣שַׁע דָּוִ֔ד אֵ֖ת יֹשְׁבֵ֥י קְעִילָֽה:</w:t>
      </w:r>
      <w:r w:rsidRPr="00CC3CC2">
        <w:rPr>
          <w:rFonts w:ascii="Times New Roman" w:hAnsi="Times New Roman"/>
          <w:rtl/>
        </w:rPr>
        <w:t xml:space="preserve"> (ס) </w:t>
      </w:r>
      <w:bookmarkStart w:id="604" w:name="שמואלBאBפרק-כג-{ו}"/>
      <w:bookmarkEnd w:id="604"/>
      <w:r w:rsidRPr="00CC3CC2">
        <w:rPr>
          <w:rStyle w:val="affff8"/>
          <w:sz w:val="24"/>
          <w:szCs w:val="24"/>
          <w:rtl/>
        </w:rPr>
        <w:t>{ו}</w:t>
      </w:r>
      <w:r w:rsidRPr="00CC3CC2">
        <w:rPr>
          <w:rFonts w:ascii="Times New Roman" w:hAnsi="Times New Roman"/>
          <w:rtl/>
        </w:rPr>
        <w:t xml:space="preserve"> </w:t>
      </w:r>
      <w:r w:rsidRPr="00CC3CC2">
        <w:rPr>
          <w:rtl/>
        </w:rPr>
        <w:t xml:space="preserve">וַיְהִ֗י בִּ֠בְרֹחַ אֶבְיָתָ֧ר </w:t>
      </w:r>
      <w:proofErr w:type="spellStart"/>
      <w:r w:rsidRPr="00CC3CC2">
        <w:rPr>
          <w:rtl/>
        </w:rPr>
        <w:t>בֶּן־אֲחִימֶ֛לֶך</w:t>
      </w:r>
      <w:proofErr w:type="spellEnd"/>
      <w:r w:rsidRPr="00CC3CC2">
        <w:rPr>
          <w:rtl/>
        </w:rPr>
        <w:t xml:space="preserve">ְ </w:t>
      </w:r>
      <w:proofErr w:type="spellStart"/>
      <w:r w:rsidRPr="00CC3CC2">
        <w:rPr>
          <w:rtl/>
        </w:rPr>
        <w:t>אֶל־דָּוִ֖ד</w:t>
      </w:r>
      <w:proofErr w:type="spellEnd"/>
      <w:r w:rsidRPr="00CC3CC2">
        <w:rPr>
          <w:rtl/>
        </w:rPr>
        <w:t xml:space="preserve"> קְעִילָ֑ה אֵפ֖וֹד יָרַ֥ד בְּיָדֽוֹ:</w:t>
      </w:r>
      <w:r w:rsidRPr="00CC3CC2">
        <w:rPr>
          <w:rFonts w:ascii="Times New Roman" w:hAnsi="Times New Roman"/>
          <w:rtl/>
        </w:rPr>
        <w:t xml:space="preserve"> </w:t>
      </w:r>
      <w:bookmarkStart w:id="605" w:name="שמואלBאBפרק-כג-{ז}"/>
      <w:bookmarkEnd w:id="605"/>
      <w:r w:rsidRPr="00CC3CC2">
        <w:rPr>
          <w:rStyle w:val="affff8"/>
          <w:sz w:val="24"/>
          <w:szCs w:val="24"/>
          <w:rtl/>
        </w:rPr>
        <w:t>{ז}</w:t>
      </w:r>
      <w:r w:rsidRPr="00CC3CC2">
        <w:rPr>
          <w:rFonts w:ascii="Times New Roman" w:hAnsi="Times New Roman"/>
          <w:rtl/>
        </w:rPr>
        <w:t xml:space="preserve"> </w:t>
      </w:r>
      <w:r w:rsidRPr="00CC3CC2">
        <w:rPr>
          <w:rtl/>
        </w:rPr>
        <w:t>וַיֻּגַּ֣ד לְשָׁא֔וּל כִּי־בָ֥א דָוִ֖ד קְעִילָ֑ה וַיֹּ֣אמֶר שָׁא֗וּל נִכַּ֨ר אֹת֤וֹ אֱלֹהִים֙ בְּיָדִ֔י כִּ֚י נִסְגַּ֣ר לָב֔וֹא בְּעִ֖יר דְּלָתַ֥יִם וּבְרִֽיחַ:</w:t>
      </w:r>
    </w:p>
    <w:p w14:paraId="39D59E8D" w14:textId="77777777" w:rsidR="00CC3CC2" w:rsidRPr="00CC3CC2" w:rsidRDefault="00CC3CC2" w:rsidP="00B25434">
      <w:pPr>
        <w:pStyle w:val="a6"/>
        <w:rPr>
          <w:rtl/>
        </w:rPr>
      </w:pPr>
      <w:r w:rsidRPr="00CC3CC2">
        <w:rPr>
          <w:rStyle w:val="affff7"/>
          <w:sz w:val="24"/>
          <w:rtl/>
        </w:rPr>
        <w:t>נכר אותו אלהים בידי.</w:t>
      </w:r>
      <w:r w:rsidRPr="00CC3CC2">
        <w:rPr>
          <w:rtl/>
        </w:rPr>
        <w:t xml:space="preserve"> הסגיר, וכן (עובדיה א יב): </w:t>
      </w:r>
      <w:r w:rsidRPr="00CC3CC2">
        <w:rPr>
          <w:rStyle w:val="affff7"/>
          <w:sz w:val="24"/>
          <w:rtl/>
        </w:rPr>
        <w:t>אל תרא ביום אחיך ביום נכרו.</w:t>
      </w:r>
      <w:r w:rsidRPr="00CC3CC2">
        <w:rPr>
          <w:rtl/>
        </w:rPr>
        <w:t xml:space="preserve"> וממשקל החזקים הוא, כמו (איכה ב ט): </w:t>
      </w:r>
      <w:r w:rsidRPr="00CC3CC2">
        <w:rPr>
          <w:rStyle w:val="affff7"/>
          <w:sz w:val="24"/>
          <w:rtl/>
        </w:rPr>
        <w:t>אבד ושבר בריחיה.</w:t>
      </w:r>
      <w:r w:rsidRPr="00CC3CC2">
        <w:rPr>
          <w:rtl/>
        </w:rPr>
        <w:t xml:space="preserve"> ואם בקש לדבר במשקולת הרפים, היה נקוד נכר: </w:t>
      </w:r>
      <w:r w:rsidRPr="00CC3CC2">
        <w:rPr>
          <w:rStyle w:val="affff7"/>
          <w:sz w:val="24"/>
          <w:rtl/>
        </w:rPr>
        <w:t>נסגר לבא בעיר דלתים ובריח.</w:t>
      </w:r>
      <w:r w:rsidRPr="00CC3CC2">
        <w:rPr>
          <w:rtl/>
        </w:rPr>
        <w:t xml:space="preserve"> ויבטח בכך, ולא יחוש לברוח ממנו: </w:t>
      </w:r>
    </w:p>
    <w:p w14:paraId="533057EB" w14:textId="77777777" w:rsidR="00CC3CC2" w:rsidRPr="00CC3CC2" w:rsidRDefault="00CC3CC2" w:rsidP="00B25434">
      <w:pPr>
        <w:pStyle w:val="a5"/>
        <w:rPr>
          <w:rtl/>
        </w:rPr>
      </w:pPr>
      <w:bookmarkStart w:id="606" w:name="שמואלBאBפרק-כג-{ח}"/>
      <w:bookmarkEnd w:id="606"/>
      <w:r w:rsidRPr="00CC3CC2">
        <w:rPr>
          <w:rStyle w:val="affff8"/>
          <w:sz w:val="24"/>
          <w:szCs w:val="24"/>
          <w:rtl/>
        </w:rPr>
        <w:t>{ח}</w:t>
      </w:r>
      <w:r w:rsidRPr="00CC3CC2">
        <w:rPr>
          <w:rFonts w:ascii="Times New Roman" w:hAnsi="Times New Roman"/>
          <w:rtl/>
        </w:rPr>
        <w:t xml:space="preserve"> </w:t>
      </w:r>
      <w:r w:rsidRPr="00CC3CC2">
        <w:rPr>
          <w:rtl/>
        </w:rPr>
        <w:t xml:space="preserve">וַיְשַׁמַּ֥ע שָׁא֛וּל </w:t>
      </w:r>
      <w:proofErr w:type="spellStart"/>
      <w:r w:rsidRPr="00CC3CC2">
        <w:rPr>
          <w:rtl/>
        </w:rPr>
        <w:t>אֶת־כָּל־הָעָ֖ם</w:t>
      </w:r>
      <w:proofErr w:type="spellEnd"/>
      <w:r w:rsidRPr="00CC3CC2">
        <w:rPr>
          <w:rtl/>
        </w:rPr>
        <w:t xml:space="preserve"> לַמִּלְחָמָ֑ה לָרֶ֣דֶת קְעִילָ֔ה לָצ֥וּר </w:t>
      </w:r>
      <w:proofErr w:type="spellStart"/>
      <w:r w:rsidRPr="00CC3CC2">
        <w:rPr>
          <w:rtl/>
        </w:rPr>
        <w:t>אֶל־דָּוִ֖ד</w:t>
      </w:r>
      <w:proofErr w:type="spellEnd"/>
      <w:r w:rsidRPr="00CC3CC2">
        <w:rPr>
          <w:rtl/>
        </w:rPr>
        <w:t xml:space="preserve"> </w:t>
      </w:r>
      <w:proofErr w:type="spellStart"/>
      <w:r w:rsidRPr="00CC3CC2">
        <w:rPr>
          <w:rtl/>
        </w:rPr>
        <w:t>וְאֶל־אֲנָשָֽׁיו</w:t>
      </w:r>
      <w:proofErr w:type="spellEnd"/>
      <w:r w:rsidRPr="00CC3CC2">
        <w:rPr>
          <w:rtl/>
        </w:rPr>
        <w:t>:</w:t>
      </w:r>
      <w:r w:rsidRPr="00CC3CC2">
        <w:rPr>
          <w:rFonts w:ascii="Times New Roman" w:hAnsi="Times New Roman"/>
          <w:rtl/>
        </w:rPr>
        <w:t xml:space="preserve"> </w:t>
      </w:r>
      <w:bookmarkStart w:id="607" w:name="שמואלBאBפרק-כג-{ט}"/>
      <w:bookmarkEnd w:id="607"/>
      <w:r w:rsidRPr="00CC3CC2">
        <w:rPr>
          <w:rStyle w:val="affff8"/>
          <w:sz w:val="24"/>
          <w:szCs w:val="24"/>
          <w:rtl/>
        </w:rPr>
        <w:t>{ט}</w:t>
      </w:r>
      <w:r w:rsidRPr="00CC3CC2">
        <w:rPr>
          <w:rFonts w:ascii="Times New Roman" w:hAnsi="Times New Roman"/>
          <w:rtl/>
        </w:rPr>
        <w:t xml:space="preserve"> </w:t>
      </w:r>
      <w:r w:rsidRPr="00CC3CC2">
        <w:rPr>
          <w:rtl/>
        </w:rPr>
        <w:t xml:space="preserve">וַיֵּ֣דַע דָּוִ֔ד כִּ֣י עָלָ֔יו שָׁא֖וּל מַחֲרִ֣ישׁ הָרָעָ֑ה וַיֹּ֙אמֶר֙ </w:t>
      </w:r>
      <w:proofErr w:type="spellStart"/>
      <w:r w:rsidRPr="00CC3CC2">
        <w:rPr>
          <w:rtl/>
        </w:rPr>
        <w:t>אֶל־אֶבְיָתָ֣ר</w:t>
      </w:r>
      <w:proofErr w:type="spellEnd"/>
      <w:r w:rsidRPr="00CC3CC2">
        <w:rPr>
          <w:rtl/>
        </w:rPr>
        <w:t xml:space="preserve"> הַכֹּהֵ֔ן הַגִּ֖ישָׁה הָאֵפֽוֹד:</w:t>
      </w:r>
      <w:r w:rsidRPr="00CC3CC2">
        <w:rPr>
          <w:rFonts w:ascii="Times New Roman" w:hAnsi="Times New Roman"/>
          <w:rtl/>
        </w:rPr>
        <w:t xml:space="preserve"> (ס)</w:t>
      </w:r>
    </w:p>
    <w:p w14:paraId="00A9C444" w14:textId="77777777" w:rsidR="00CC3CC2" w:rsidRPr="00CC3CC2" w:rsidRDefault="00CC3CC2" w:rsidP="00B25434">
      <w:pPr>
        <w:pStyle w:val="a6"/>
        <w:rPr>
          <w:rtl/>
        </w:rPr>
      </w:pPr>
      <w:r w:rsidRPr="00CC3CC2">
        <w:rPr>
          <w:rStyle w:val="affff7"/>
          <w:sz w:val="24"/>
          <w:rtl/>
        </w:rPr>
        <w:t>מחריש הרעה.</w:t>
      </w:r>
      <w:r w:rsidRPr="00CC3CC2">
        <w:rPr>
          <w:rtl/>
        </w:rPr>
        <w:t xml:space="preserve"> (תרגום:) כמין ית בישתא: </w:t>
      </w:r>
    </w:p>
    <w:p w14:paraId="0BDB1BC7" w14:textId="77777777" w:rsidR="00CC3CC2" w:rsidRPr="00CC3CC2" w:rsidRDefault="00CC3CC2" w:rsidP="00B25434">
      <w:pPr>
        <w:pStyle w:val="a5"/>
        <w:rPr>
          <w:rtl/>
        </w:rPr>
      </w:pPr>
      <w:bookmarkStart w:id="608" w:name="שמואלBאBפרק-כג-{י}"/>
      <w:bookmarkEnd w:id="608"/>
      <w:r w:rsidRPr="00CC3CC2">
        <w:rPr>
          <w:rStyle w:val="affff8"/>
          <w:sz w:val="24"/>
          <w:szCs w:val="24"/>
          <w:rtl/>
        </w:rPr>
        <w:t>{י}</w:t>
      </w:r>
      <w:r w:rsidRPr="00CC3CC2">
        <w:rPr>
          <w:rFonts w:ascii="Times New Roman" w:hAnsi="Times New Roman"/>
          <w:rtl/>
        </w:rPr>
        <w:t xml:space="preserve"> </w:t>
      </w:r>
      <w:r w:rsidRPr="00CC3CC2">
        <w:rPr>
          <w:rtl/>
        </w:rPr>
        <w:t xml:space="preserve">וַיֹּאמֶר֮ דָּוִד֒ יְהוָה֙ אֱלֹהֵ֣י יִשְׂרָאֵ֔ל שָׁמֹ֤עַ </w:t>
      </w:r>
      <w:proofErr w:type="spellStart"/>
      <w:r w:rsidRPr="00CC3CC2">
        <w:rPr>
          <w:rtl/>
        </w:rPr>
        <w:t>שָׁמַע֙</w:t>
      </w:r>
      <w:proofErr w:type="spellEnd"/>
      <w:r w:rsidRPr="00CC3CC2">
        <w:rPr>
          <w:rtl/>
        </w:rPr>
        <w:t xml:space="preserve"> עַבְדְּךָ֔ </w:t>
      </w:r>
      <w:proofErr w:type="spellStart"/>
      <w:r w:rsidRPr="00CC3CC2">
        <w:rPr>
          <w:rtl/>
        </w:rPr>
        <w:t>כִּֽי־מְבַקֵּ֥ש</w:t>
      </w:r>
      <w:proofErr w:type="spellEnd"/>
      <w:r w:rsidRPr="00CC3CC2">
        <w:rPr>
          <w:rtl/>
        </w:rPr>
        <w:t xml:space="preserve">ׁ שָׁא֖וּל לָב֣וֹא </w:t>
      </w:r>
      <w:proofErr w:type="spellStart"/>
      <w:r w:rsidRPr="00CC3CC2">
        <w:rPr>
          <w:rtl/>
        </w:rPr>
        <w:t>אֶל־קְעִילָ֑ה</w:t>
      </w:r>
      <w:proofErr w:type="spellEnd"/>
      <w:r w:rsidRPr="00CC3CC2">
        <w:rPr>
          <w:rtl/>
        </w:rPr>
        <w:t xml:space="preserve"> לְשַׁחֵ֥ת לָעִ֖יר בַּעֲבוּרִֽי:</w:t>
      </w:r>
      <w:r w:rsidRPr="00CC3CC2">
        <w:rPr>
          <w:rFonts w:ascii="Times New Roman" w:hAnsi="Times New Roman"/>
          <w:rtl/>
        </w:rPr>
        <w:t xml:space="preserve"> </w:t>
      </w:r>
      <w:bookmarkStart w:id="609" w:name="שמואלBאBפרק-כג-{יא}"/>
      <w:bookmarkEnd w:id="609"/>
      <w:r w:rsidRPr="00CC3CC2">
        <w:rPr>
          <w:rStyle w:val="affff8"/>
          <w:sz w:val="24"/>
          <w:szCs w:val="24"/>
          <w:rtl/>
        </w:rPr>
        <w:t>{יא}</w:t>
      </w:r>
      <w:r w:rsidRPr="00CC3CC2">
        <w:rPr>
          <w:rFonts w:ascii="Times New Roman" w:hAnsi="Times New Roman"/>
          <w:rtl/>
        </w:rPr>
        <w:t xml:space="preserve"> </w:t>
      </w:r>
      <w:r w:rsidRPr="00CC3CC2">
        <w:rPr>
          <w:rtl/>
        </w:rPr>
        <w:t>הֲיַסְגִּרֻ֣נִי בַעֲלֵי֩ קְעִילָ֨ה בְיָד֜וֹ הֲיֵרֵ֣ד שָׁא֗וּל כַּֽאֲשֶׁר֙ שָׁמַ֣ע עַבְדֶּ֔ךָ יְהוָה֙ אֱלֹהֵ֣י יִשְׂרָאֵ֔ל הַגֶּד נָ֖א לְעַבְדֶּ֑ךָ (ס) וַיֹּ֥אמֶר יְהוָ֖ה יֵרֵֽד:</w:t>
      </w:r>
    </w:p>
    <w:p w14:paraId="6FC5682C" w14:textId="77777777" w:rsidR="00CC3CC2" w:rsidRPr="00CC3CC2" w:rsidRDefault="00CC3CC2" w:rsidP="00B25434">
      <w:pPr>
        <w:pStyle w:val="a6"/>
        <w:rPr>
          <w:rtl/>
        </w:rPr>
      </w:pPr>
      <w:r w:rsidRPr="00CC3CC2">
        <w:rPr>
          <w:rStyle w:val="affff7"/>
          <w:sz w:val="24"/>
          <w:rtl/>
        </w:rPr>
        <w:t>היסגרוני בעלי קעילה וגו'.</w:t>
      </w:r>
      <w:r w:rsidRPr="00CC3CC2">
        <w:rPr>
          <w:rtl/>
        </w:rPr>
        <w:t xml:space="preserve"> למדנו מכאן, שהשואל שני דברים, אין משיבין לו אלא אחד, ואין משיבין לו אלא ראשון, וכאן דוד שאל שלא כסדר, שהיה לו לשאול תחילה הירד שאול, היסגרוני בידו, והשיבוהו כסדר: </w:t>
      </w:r>
    </w:p>
    <w:p w14:paraId="033A6540" w14:textId="77777777" w:rsidR="00CC3CC2" w:rsidRPr="00CC3CC2" w:rsidRDefault="00CC3CC2" w:rsidP="00B25434">
      <w:pPr>
        <w:pStyle w:val="a5"/>
        <w:rPr>
          <w:rtl/>
        </w:rPr>
      </w:pPr>
      <w:bookmarkStart w:id="610" w:name="שמואלBאBפרק-כג-{יב}"/>
      <w:bookmarkEnd w:id="610"/>
      <w:r w:rsidRPr="00CC3CC2">
        <w:rPr>
          <w:rStyle w:val="affff8"/>
          <w:sz w:val="24"/>
          <w:szCs w:val="24"/>
          <w:rtl/>
        </w:rPr>
        <w:t>{יב}</w:t>
      </w:r>
      <w:r w:rsidRPr="00CC3CC2">
        <w:rPr>
          <w:rFonts w:ascii="Times New Roman" w:hAnsi="Times New Roman"/>
          <w:rtl/>
        </w:rPr>
        <w:t xml:space="preserve"> </w:t>
      </w:r>
      <w:r w:rsidRPr="00CC3CC2">
        <w:rPr>
          <w:rtl/>
        </w:rPr>
        <w:t xml:space="preserve">וַיֹּ֣אמֶר דָּוִ֔ד הֲיַסְגִּ֜רוּ בַּעֲלֵ֧י קְעִילָ֛ה אֹתִ֥י </w:t>
      </w:r>
      <w:proofErr w:type="spellStart"/>
      <w:r w:rsidRPr="00CC3CC2">
        <w:rPr>
          <w:rtl/>
        </w:rPr>
        <w:t>וְאֶת־אֲנָשַׁ֖י</w:t>
      </w:r>
      <w:proofErr w:type="spellEnd"/>
      <w:r w:rsidRPr="00CC3CC2">
        <w:rPr>
          <w:rtl/>
        </w:rPr>
        <w:t xml:space="preserve"> </w:t>
      </w:r>
      <w:proofErr w:type="spellStart"/>
      <w:r w:rsidRPr="00CC3CC2">
        <w:rPr>
          <w:rtl/>
        </w:rPr>
        <w:t>בְּיַד־שָׁא֑וּל</w:t>
      </w:r>
      <w:proofErr w:type="spellEnd"/>
      <w:r w:rsidRPr="00CC3CC2">
        <w:rPr>
          <w:rtl/>
        </w:rPr>
        <w:t xml:space="preserve"> וַיֹּ֥אמֶר יְהוָ֖ה יַסְגִּֽירוּ:</w:t>
      </w:r>
      <w:r w:rsidRPr="00CC3CC2">
        <w:rPr>
          <w:rFonts w:ascii="Times New Roman" w:hAnsi="Times New Roman"/>
          <w:rtl/>
        </w:rPr>
        <w:t xml:space="preserve"> (ס) </w:t>
      </w:r>
      <w:bookmarkStart w:id="611" w:name="שמואלBאBפרק-כג-{יג}"/>
      <w:bookmarkEnd w:id="611"/>
      <w:r w:rsidRPr="00CC3CC2">
        <w:rPr>
          <w:rStyle w:val="affff8"/>
          <w:sz w:val="24"/>
          <w:szCs w:val="24"/>
          <w:rtl/>
        </w:rPr>
        <w:t>{יג}</w:t>
      </w:r>
      <w:r w:rsidRPr="00CC3CC2">
        <w:rPr>
          <w:rFonts w:ascii="Times New Roman" w:hAnsi="Times New Roman"/>
          <w:rtl/>
        </w:rPr>
        <w:t xml:space="preserve"> </w:t>
      </w:r>
      <w:r w:rsidRPr="00CC3CC2">
        <w:rPr>
          <w:rtl/>
        </w:rPr>
        <w:t xml:space="preserve">וַיָּקָם֩ דָּוִ֨ד וַאֲנָשָׁ֜יו כְּשֵׁשׁ־מֵא֣וֹת אִ֗ישׁ וַיֵּצְאוּ֙ </w:t>
      </w:r>
      <w:proofErr w:type="spellStart"/>
      <w:r w:rsidRPr="00CC3CC2">
        <w:rPr>
          <w:rtl/>
        </w:rPr>
        <w:t>מִקְּעִלָ֔ה</w:t>
      </w:r>
      <w:proofErr w:type="spellEnd"/>
      <w:r w:rsidRPr="00CC3CC2">
        <w:rPr>
          <w:rtl/>
        </w:rPr>
        <w:t xml:space="preserve"> וַיִּֽתְהַלְּכ֖וּ בַּאֲשֶׁ֣ר יִתְהַלָּ֑כוּ וּלְשָׁא֣וּל הֻגַּ֗ד </w:t>
      </w:r>
      <w:proofErr w:type="spellStart"/>
      <w:r w:rsidRPr="00CC3CC2">
        <w:rPr>
          <w:rtl/>
        </w:rPr>
        <w:t>כִּֽי־נִמְלַ֤ט</w:t>
      </w:r>
      <w:proofErr w:type="spellEnd"/>
      <w:r w:rsidRPr="00CC3CC2">
        <w:rPr>
          <w:rtl/>
        </w:rPr>
        <w:t xml:space="preserve"> דָּוִד֙ </w:t>
      </w:r>
      <w:proofErr w:type="spellStart"/>
      <w:r w:rsidRPr="00CC3CC2">
        <w:rPr>
          <w:rtl/>
        </w:rPr>
        <w:t>מִקְּעִילָ֔ה</w:t>
      </w:r>
      <w:proofErr w:type="spellEnd"/>
      <w:r w:rsidRPr="00CC3CC2">
        <w:rPr>
          <w:rtl/>
        </w:rPr>
        <w:t xml:space="preserve"> וַיֶּחְדַּ֖ל לָצֵֽאת:</w:t>
      </w:r>
    </w:p>
    <w:p w14:paraId="724AEA7D" w14:textId="77777777" w:rsidR="00CC3CC2" w:rsidRPr="00CC3CC2" w:rsidRDefault="00CC3CC2" w:rsidP="00B25434">
      <w:pPr>
        <w:pStyle w:val="a6"/>
        <w:rPr>
          <w:rtl/>
        </w:rPr>
      </w:pPr>
      <w:r w:rsidRPr="00CC3CC2">
        <w:rPr>
          <w:rStyle w:val="affff7"/>
          <w:sz w:val="24"/>
          <w:rtl/>
        </w:rPr>
        <w:t>באשר יתהלכו.</w:t>
      </w:r>
      <w:r w:rsidRPr="00CC3CC2">
        <w:rPr>
          <w:rtl/>
        </w:rPr>
        <w:t xml:space="preserve"> (תרגום:) באתר דכשר להלכא, במקום הצלתם: </w:t>
      </w:r>
    </w:p>
    <w:p w14:paraId="3F12BDFD" w14:textId="77777777" w:rsidR="00CC3CC2" w:rsidRPr="00CC3CC2" w:rsidRDefault="00CC3CC2" w:rsidP="00B25434">
      <w:pPr>
        <w:pStyle w:val="a5"/>
        <w:rPr>
          <w:rtl/>
        </w:rPr>
      </w:pPr>
      <w:bookmarkStart w:id="612" w:name="שמואלBאBפרק-כג-{יד}"/>
      <w:bookmarkEnd w:id="612"/>
      <w:r w:rsidRPr="00CC3CC2">
        <w:rPr>
          <w:rStyle w:val="affff8"/>
          <w:sz w:val="24"/>
          <w:szCs w:val="24"/>
          <w:rtl/>
        </w:rPr>
        <w:t>{יד}</w:t>
      </w:r>
      <w:r w:rsidRPr="00CC3CC2">
        <w:rPr>
          <w:rFonts w:ascii="Times New Roman" w:hAnsi="Times New Roman"/>
          <w:rtl/>
        </w:rPr>
        <w:t xml:space="preserve"> </w:t>
      </w:r>
      <w:r w:rsidRPr="00CC3CC2">
        <w:rPr>
          <w:rtl/>
        </w:rPr>
        <w:t xml:space="preserve">וַיֵּ֨שֶׁב דָּוִ֤ד בַּמִּדְבָּר֙ </w:t>
      </w:r>
      <w:proofErr w:type="spellStart"/>
      <w:r w:rsidRPr="00CC3CC2">
        <w:rPr>
          <w:rtl/>
        </w:rPr>
        <w:t>בַּמְּצָד֔וֹת</w:t>
      </w:r>
      <w:proofErr w:type="spellEnd"/>
      <w:r w:rsidRPr="00CC3CC2">
        <w:rPr>
          <w:rtl/>
        </w:rPr>
        <w:t xml:space="preserve"> וַיֵּ֥שֶׁב בָּהָ֖ר </w:t>
      </w:r>
      <w:proofErr w:type="spellStart"/>
      <w:r w:rsidRPr="00CC3CC2">
        <w:rPr>
          <w:rtl/>
        </w:rPr>
        <w:t>בְּמִדְבַּר־זִ֑יף</w:t>
      </w:r>
      <w:proofErr w:type="spellEnd"/>
      <w:r w:rsidRPr="00CC3CC2">
        <w:rPr>
          <w:rtl/>
        </w:rPr>
        <w:t xml:space="preserve"> וַיְבַקְשֵׁ֤הוּ שָׁאוּל֙ </w:t>
      </w:r>
      <w:proofErr w:type="spellStart"/>
      <w:r w:rsidRPr="00CC3CC2">
        <w:rPr>
          <w:rtl/>
        </w:rPr>
        <w:t>כָּל־הַיָּמִ֔ים</w:t>
      </w:r>
      <w:proofErr w:type="spellEnd"/>
      <w:r w:rsidRPr="00CC3CC2">
        <w:rPr>
          <w:rtl/>
        </w:rPr>
        <w:t xml:space="preserve"> </w:t>
      </w:r>
      <w:proofErr w:type="spellStart"/>
      <w:r w:rsidRPr="00CC3CC2">
        <w:rPr>
          <w:rtl/>
        </w:rPr>
        <w:t>וְלֹֽא־נְתָנ֥ו</w:t>
      </w:r>
      <w:proofErr w:type="spellEnd"/>
      <w:r w:rsidRPr="00CC3CC2">
        <w:rPr>
          <w:rtl/>
        </w:rPr>
        <w:t>ֹ אֱלֹהִ֖ים בְּיָדֽוֹ:</w:t>
      </w:r>
      <w:r w:rsidRPr="00CC3CC2">
        <w:rPr>
          <w:rFonts w:ascii="Times New Roman" w:hAnsi="Times New Roman"/>
          <w:rtl/>
        </w:rPr>
        <w:t xml:space="preserve"> </w:t>
      </w:r>
      <w:bookmarkStart w:id="613" w:name="שמואלBאBפרק-כג-{טו}"/>
      <w:bookmarkEnd w:id="613"/>
      <w:r w:rsidRPr="00CC3CC2">
        <w:rPr>
          <w:rStyle w:val="affff8"/>
          <w:sz w:val="24"/>
          <w:szCs w:val="24"/>
          <w:rtl/>
        </w:rPr>
        <w:t>{טו}</w:t>
      </w:r>
      <w:r w:rsidRPr="00CC3CC2">
        <w:rPr>
          <w:rFonts w:ascii="Times New Roman" w:hAnsi="Times New Roman"/>
          <w:rtl/>
        </w:rPr>
        <w:t xml:space="preserve"> </w:t>
      </w:r>
      <w:r w:rsidRPr="00CC3CC2">
        <w:rPr>
          <w:rtl/>
        </w:rPr>
        <w:t xml:space="preserve">וַיַּ֣רְא דָוִ֔ד כִּֽי־יָצָ֥א שָׁא֖וּל לְבַקֵּ֣שׁ </w:t>
      </w:r>
      <w:proofErr w:type="spellStart"/>
      <w:r w:rsidRPr="00CC3CC2">
        <w:rPr>
          <w:rtl/>
        </w:rPr>
        <w:t>אֶת־נַפְשׁ֑ו</w:t>
      </w:r>
      <w:proofErr w:type="spellEnd"/>
      <w:r w:rsidRPr="00CC3CC2">
        <w:rPr>
          <w:rtl/>
        </w:rPr>
        <w:t xml:space="preserve">ֹ וְדָוִ֥ד </w:t>
      </w:r>
      <w:proofErr w:type="spellStart"/>
      <w:r w:rsidRPr="00CC3CC2">
        <w:rPr>
          <w:rtl/>
        </w:rPr>
        <w:t>בְּמִדְבַּר־זִ֖יף</w:t>
      </w:r>
      <w:proofErr w:type="spellEnd"/>
      <w:r w:rsidRPr="00CC3CC2">
        <w:rPr>
          <w:rtl/>
        </w:rPr>
        <w:t xml:space="preserve"> בַּחֹֽרְשָׁה:</w:t>
      </w:r>
      <w:r w:rsidRPr="00CC3CC2">
        <w:rPr>
          <w:rFonts w:ascii="Times New Roman" w:hAnsi="Times New Roman"/>
          <w:rtl/>
        </w:rPr>
        <w:t xml:space="preserve"> (ס) </w:t>
      </w:r>
      <w:bookmarkStart w:id="614" w:name="שמואלBאBפרק-כג-{טז}"/>
      <w:bookmarkEnd w:id="614"/>
      <w:r w:rsidRPr="00CC3CC2">
        <w:rPr>
          <w:rStyle w:val="affff8"/>
          <w:sz w:val="24"/>
          <w:szCs w:val="24"/>
          <w:rtl/>
        </w:rPr>
        <w:t>{טז}</w:t>
      </w:r>
      <w:r w:rsidRPr="00CC3CC2">
        <w:rPr>
          <w:rFonts w:ascii="Times New Roman" w:hAnsi="Times New Roman"/>
          <w:rtl/>
        </w:rPr>
        <w:t xml:space="preserve"> </w:t>
      </w:r>
      <w:r w:rsidRPr="00CC3CC2">
        <w:rPr>
          <w:rtl/>
        </w:rPr>
        <w:t xml:space="preserve">וַיָּ֙קָם֙ יְהוֹנָתָ֣ן </w:t>
      </w:r>
      <w:proofErr w:type="spellStart"/>
      <w:r w:rsidRPr="00CC3CC2">
        <w:rPr>
          <w:rtl/>
        </w:rPr>
        <w:t>בֶּן־שָׁא֔וּל</w:t>
      </w:r>
      <w:proofErr w:type="spellEnd"/>
      <w:r w:rsidRPr="00CC3CC2">
        <w:rPr>
          <w:rtl/>
        </w:rPr>
        <w:t xml:space="preserve"> וַיֵּ֥לֶךְ </w:t>
      </w:r>
      <w:proofErr w:type="spellStart"/>
      <w:r w:rsidRPr="00CC3CC2">
        <w:rPr>
          <w:rtl/>
        </w:rPr>
        <w:t>אֶל־דָּוִ֖ד</w:t>
      </w:r>
      <w:proofErr w:type="spellEnd"/>
      <w:r w:rsidRPr="00CC3CC2">
        <w:rPr>
          <w:rtl/>
        </w:rPr>
        <w:t xml:space="preserve"> חֹ֑רְשָׁה וַיְחַזֵּ֥ק </w:t>
      </w:r>
      <w:proofErr w:type="spellStart"/>
      <w:r w:rsidRPr="00CC3CC2">
        <w:rPr>
          <w:rtl/>
        </w:rPr>
        <w:t>אֶת־יָד֖ו</w:t>
      </w:r>
      <w:proofErr w:type="spellEnd"/>
      <w:r w:rsidRPr="00CC3CC2">
        <w:rPr>
          <w:rtl/>
        </w:rPr>
        <w:t>ֹ בֵּאלֹהִֽים:</w:t>
      </w:r>
    </w:p>
    <w:p w14:paraId="4D0F7823" w14:textId="77777777" w:rsidR="00CC3CC2" w:rsidRPr="00CC3CC2" w:rsidRDefault="00CC3CC2" w:rsidP="00B25434">
      <w:pPr>
        <w:pStyle w:val="a6"/>
        <w:rPr>
          <w:rtl/>
        </w:rPr>
      </w:pPr>
      <w:r w:rsidRPr="00CC3CC2">
        <w:rPr>
          <w:rStyle w:val="affff7"/>
          <w:sz w:val="24"/>
          <w:rtl/>
        </w:rPr>
        <w:t>ויחזק את ידו.</w:t>
      </w:r>
      <w:r w:rsidRPr="00CC3CC2">
        <w:rPr>
          <w:rtl/>
        </w:rPr>
        <w:t xml:space="preserve"> חידש ברית שביניהם: </w:t>
      </w:r>
    </w:p>
    <w:p w14:paraId="6580BFC3" w14:textId="77777777" w:rsidR="00CC3CC2" w:rsidRPr="00CC3CC2" w:rsidRDefault="00CC3CC2" w:rsidP="00B25434">
      <w:pPr>
        <w:pStyle w:val="a5"/>
        <w:rPr>
          <w:rtl/>
        </w:rPr>
      </w:pPr>
      <w:bookmarkStart w:id="615" w:name="שמואלBאBפרק-כג-{יז}"/>
      <w:bookmarkEnd w:id="615"/>
      <w:r w:rsidRPr="00CC3CC2">
        <w:rPr>
          <w:rStyle w:val="affff8"/>
          <w:sz w:val="24"/>
          <w:szCs w:val="24"/>
          <w:rtl/>
        </w:rPr>
        <w:t>{יז}</w:t>
      </w:r>
      <w:r w:rsidRPr="00CC3CC2">
        <w:rPr>
          <w:rFonts w:ascii="Times New Roman" w:hAnsi="Times New Roman"/>
          <w:rtl/>
        </w:rPr>
        <w:t xml:space="preserve"> </w:t>
      </w:r>
      <w:r w:rsidRPr="00CC3CC2">
        <w:rPr>
          <w:rtl/>
        </w:rPr>
        <w:t xml:space="preserve">וַיֹּ֨אמֶר אֵלָ֜יו </w:t>
      </w:r>
      <w:proofErr w:type="spellStart"/>
      <w:r w:rsidRPr="00CC3CC2">
        <w:rPr>
          <w:rtl/>
        </w:rPr>
        <w:t>אַל־תִּירָ֗א</w:t>
      </w:r>
      <w:proofErr w:type="spellEnd"/>
      <w:r w:rsidRPr="00CC3CC2">
        <w:rPr>
          <w:rtl/>
        </w:rPr>
        <w:t xml:space="preserve"> כִּ֠י לֹ֤א תִֽמְצָאֲךָ֙ יַ֚ד שָׁא֣וּל אָבִ֔י וְאַתָּה֙ תִּמְלֹ֣ךְ עַל־יִשְׂרָאֵ֔ל וְאָנֹכִ֖י </w:t>
      </w:r>
      <w:proofErr w:type="spellStart"/>
      <w:r w:rsidRPr="00CC3CC2">
        <w:rPr>
          <w:rtl/>
        </w:rPr>
        <w:t>אֶֽהְיֶה־לְּך</w:t>
      </w:r>
      <w:proofErr w:type="spellEnd"/>
      <w:r w:rsidRPr="00CC3CC2">
        <w:rPr>
          <w:rtl/>
        </w:rPr>
        <w:t xml:space="preserve">ָ֣ לְמִשְׁנֶ֑ה </w:t>
      </w:r>
      <w:proofErr w:type="spellStart"/>
      <w:r w:rsidRPr="00CC3CC2">
        <w:rPr>
          <w:rtl/>
        </w:rPr>
        <w:t>וְגַם־שָׁא֥וּל</w:t>
      </w:r>
      <w:proofErr w:type="spellEnd"/>
      <w:r w:rsidRPr="00CC3CC2">
        <w:rPr>
          <w:rtl/>
        </w:rPr>
        <w:t xml:space="preserve"> אָבִ֖י יֹדֵ֥עַ כֵּֽן:</w:t>
      </w:r>
      <w:r w:rsidRPr="00CC3CC2">
        <w:rPr>
          <w:rFonts w:ascii="Times New Roman" w:hAnsi="Times New Roman"/>
          <w:rtl/>
        </w:rPr>
        <w:t xml:space="preserve"> </w:t>
      </w:r>
      <w:bookmarkStart w:id="616" w:name="שמואלBאBפרק-כג-{יח}"/>
      <w:bookmarkEnd w:id="616"/>
      <w:r w:rsidRPr="00CC3CC2">
        <w:rPr>
          <w:rStyle w:val="affff8"/>
          <w:sz w:val="24"/>
          <w:szCs w:val="24"/>
          <w:rtl/>
        </w:rPr>
        <w:t>{יח}</w:t>
      </w:r>
      <w:r w:rsidRPr="00CC3CC2">
        <w:rPr>
          <w:rFonts w:ascii="Times New Roman" w:hAnsi="Times New Roman"/>
          <w:rtl/>
        </w:rPr>
        <w:t xml:space="preserve"> </w:t>
      </w:r>
      <w:r w:rsidRPr="00CC3CC2">
        <w:rPr>
          <w:rtl/>
        </w:rPr>
        <w:t xml:space="preserve">וַיִּכְרְת֧וּ </w:t>
      </w:r>
      <w:r w:rsidRPr="00CC3CC2">
        <w:rPr>
          <w:rtl/>
        </w:rPr>
        <w:lastRenderedPageBreak/>
        <w:t>שְׁנֵיהֶ֛ם בְּרִ֖ית לִפְנֵ֣י יְהוָ֑ה וַיֵּ֤שֶׁב דָּוִד֙ בַּחֹ֔רְשָׁה וִיהוֹנָתָ֖ן הָלַ֥ךְ לְבֵיתֽוֹ:</w:t>
      </w:r>
      <w:r w:rsidRPr="00CC3CC2">
        <w:rPr>
          <w:rFonts w:ascii="Times New Roman" w:hAnsi="Times New Roman"/>
          <w:rtl/>
        </w:rPr>
        <w:t xml:space="preserve"> (ס) </w:t>
      </w:r>
      <w:bookmarkStart w:id="617" w:name="שמואלBאBפרק-כג-{יט}"/>
      <w:bookmarkEnd w:id="617"/>
      <w:r w:rsidRPr="00CC3CC2">
        <w:rPr>
          <w:rStyle w:val="affff8"/>
          <w:sz w:val="24"/>
          <w:szCs w:val="24"/>
          <w:rtl/>
        </w:rPr>
        <w:t>{יט}</w:t>
      </w:r>
      <w:r w:rsidRPr="00CC3CC2">
        <w:rPr>
          <w:rFonts w:ascii="Times New Roman" w:hAnsi="Times New Roman"/>
          <w:rtl/>
        </w:rPr>
        <w:t xml:space="preserve"> </w:t>
      </w:r>
      <w:r w:rsidRPr="00CC3CC2">
        <w:rPr>
          <w:rtl/>
        </w:rPr>
        <w:t xml:space="preserve">וַיַּעֲל֤וּ </w:t>
      </w:r>
      <w:proofErr w:type="spellStart"/>
      <w:r w:rsidRPr="00CC3CC2">
        <w:rPr>
          <w:rtl/>
        </w:rPr>
        <w:t>זִפִים</w:t>
      </w:r>
      <w:proofErr w:type="spellEnd"/>
      <w:r w:rsidRPr="00CC3CC2">
        <w:rPr>
          <w:rtl/>
        </w:rPr>
        <w:t xml:space="preserve">֙ </w:t>
      </w:r>
      <w:proofErr w:type="spellStart"/>
      <w:r w:rsidRPr="00CC3CC2">
        <w:rPr>
          <w:rtl/>
        </w:rPr>
        <w:t>אֶל־שָׁא֔וּל</w:t>
      </w:r>
      <w:proofErr w:type="spellEnd"/>
      <w:r w:rsidRPr="00CC3CC2">
        <w:rPr>
          <w:rtl/>
        </w:rPr>
        <w:t xml:space="preserve"> </w:t>
      </w:r>
      <w:proofErr w:type="spellStart"/>
      <w:r w:rsidRPr="00CC3CC2">
        <w:rPr>
          <w:rtl/>
        </w:rPr>
        <w:t>הַגִּבְעָ֖תָה</w:t>
      </w:r>
      <w:proofErr w:type="spellEnd"/>
      <w:r w:rsidRPr="00CC3CC2">
        <w:rPr>
          <w:rtl/>
        </w:rPr>
        <w:t xml:space="preserve"> לֵאמֹ֑ר הֲל֣וֹא דָ֠וִד מִסְתַּתֵּ֨ר עִמָּ֤נוּ </w:t>
      </w:r>
      <w:proofErr w:type="spellStart"/>
      <w:r w:rsidRPr="00CC3CC2">
        <w:rPr>
          <w:rtl/>
        </w:rPr>
        <w:t>בַמְּצָדוֹת</w:t>
      </w:r>
      <w:proofErr w:type="spellEnd"/>
      <w:r w:rsidRPr="00CC3CC2">
        <w:rPr>
          <w:rtl/>
        </w:rPr>
        <w:t xml:space="preserve">֙ בַּחֹ֔רְשָׁה בְּגִבְעַת֙ </w:t>
      </w:r>
      <w:proofErr w:type="spellStart"/>
      <w:r w:rsidRPr="00CC3CC2">
        <w:rPr>
          <w:rtl/>
        </w:rPr>
        <w:t>הַֽחֲכִילָ֔ה</w:t>
      </w:r>
      <w:proofErr w:type="spellEnd"/>
      <w:r w:rsidRPr="00CC3CC2">
        <w:rPr>
          <w:rtl/>
        </w:rPr>
        <w:t xml:space="preserve"> אֲשֶׁ֖ר מִימִ֥ין הַיְשִׁימֽוֹן:</w:t>
      </w:r>
      <w:r w:rsidRPr="00CC3CC2">
        <w:rPr>
          <w:rFonts w:ascii="Times New Roman" w:hAnsi="Times New Roman"/>
          <w:rtl/>
        </w:rPr>
        <w:t xml:space="preserve"> </w:t>
      </w:r>
      <w:bookmarkStart w:id="618" w:name="שמואלBאBפרק-כג-{כ}"/>
      <w:bookmarkEnd w:id="618"/>
      <w:r w:rsidRPr="00CC3CC2">
        <w:rPr>
          <w:rStyle w:val="affff8"/>
          <w:sz w:val="24"/>
          <w:szCs w:val="24"/>
          <w:rtl/>
        </w:rPr>
        <w:t>{כ}</w:t>
      </w:r>
      <w:r w:rsidRPr="00CC3CC2">
        <w:rPr>
          <w:rFonts w:ascii="Times New Roman" w:hAnsi="Times New Roman"/>
          <w:rtl/>
        </w:rPr>
        <w:t xml:space="preserve"> </w:t>
      </w:r>
      <w:r w:rsidRPr="00CC3CC2">
        <w:rPr>
          <w:rtl/>
        </w:rPr>
        <w:t xml:space="preserve">וְ֠עַתָּה </w:t>
      </w:r>
      <w:proofErr w:type="spellStart"/>
      <w:r w:rsidRPr="00CC3CC2">
        <w:rPr>
          <w:rtl/>
        </w:rPr>
        <w:t>לְכָל־אַוַּ֨ת</w:t>
      </w:r>
      <w:proofErr w:type="spellEnd"/>
      <w:r w:rsidRPr="00CC3CC2">
        <w:rPr>
          <w:rtl/>
        </w:rPr>
        <w:t xml:space="preserve"> נַפְשְׁךָ֥ הַמֶּ֛לֶךְ לָרֶ֖דֶת רֵ֑ד וְלָ֥נוּ הַסְגִּיר֖וֹ בְּיַ֥ד הַמֶּֽלֶךְ:</w:t>
      </w:r>
    </w:p>
    <w:p w14:paraId="17498F02" w14:textId="77777777" w:rsidR="00CC3CC2" w:rsidRPr="00CC3CC2" w:rsidRDefault="00CC3CC2" w:rsidP="00B25434">
      <w:pPr>
        <w:pStyle w:val="a6"/>
        <w:rPr>
          <w:rtl/>
        </w:rPr>
      </w:pPr>
      <w:r w:rsidRPr="00CC3CC2">
        <w:rPr>
          <w:rStyle w:val="affff7"/>
          <w:sz w:val="24"/>
          <w:rtl/>
        </w:rPr>
        <w:t>ולנו הסגירו.</w:t>
      </w:r>
      <w:r w:rsidRPr="00CC3CC2">
        <w:rPr>
          <w:rtl/>
        </w:rPr>
        <w:t xml:space="preserve"> ועלינו להסגירו: </w:t>
      </w:r>
    </w:p>
    <w:p w14:paraId="7BFFFA2B" w14:textId="77777777" w:rsidR="00CC3CC2" w:rsidRPr="00CC3CC2" w:rsidRDefault="00CC3CC2" w:rsidP="00B25434">
      <w:pPr>
        <w:pStyle w:val="a5"/>
        <w:rPr>
          <w:rtl/>
        </w:rPr>
      </w:pPr>
      <w:bookmarkStart w:id="619" w:name="שמואלBאBפרק-כג-{כא}"/>
      <w:bookmarkEnd w:id="619"/>
      <w:r w:rsidRPr="00CC3CC2">
        <w:rPr>
          <w:rStyle w:val="affff8"/>
          <w:sz w:val="24"/>
          <w:szCs w:val="24"/>
          <w:rtl/>
        </w:rPr>
        <w:t>{כא}</w:t>
      </w:r>
      <w:r w:rsidRPr="00CC3CC2">
        <w:rPr>
          <w:rFonts w:ascii="Times New Roman" w:hAnsi="Times New Roman"/>
          <w:rtl/>
        </w:rPr>
        <w:t xml:space="preserve"> </w:t>
      </w:r>
      <w:r w:rsidRPr="00CC3CC2">
        <w:rPr>
          <w:rtl/>
        </w:rPr>
        <w:t>וַיֹּ֣אמֶר שָׁא֔וּל בְּרוּכִ֥ים אַתֶּ֖ם לַֽיהוָ֑ה כִּ֥י חֲמַלְתֶּ֖ם עָלָֽי:</w:t>
      </w:r>
      <w:r w:rsidRPr="00CC3CC2">
        <w:rPr>
          <w:rFonts w:ascii="Times New Roman" w:hAnsi="Times New Roman"/>
          <w:rtl/>
        </w:rPr>
        <w:t xml:space="preserve"> </w:t>
      </w:r>
      <w:bookmarkStart w:id="620" w:name="שמואלBאBפרק-כג-{כב}"/>
      <w:bookmarkEnd w:id="620"/>
      <w:r w:rsidRPr="00CC3CC2">
        <w:rPr>
          <w:rStyle w:val="affff8"/>
          <w:sz w:val="24"/>
          <w:szCs w:val="24"/>
          <w:rtl/>
        </w:rPr>
        <w:t>{כב}</w:t>
      </w:r>
      <w:r w:rsidRPr="00CC3CC2">
        <w:rPr>
          <w:rFonts w:ascii="Times New Roman" w:hAnsi="Times New Roman"/>
          <w:rtl/>
        </w:rPr>
        <w:t xml:space="preserve"> </w:t>
      </w:r>
      <w:proofErr w:type="spellStart"/>
      <w:r w:rsidRPr="00CC3CC2">
        <w:rPr>
          <w:rtl/>
        </w:rPr>
        <w:t>לְכוּ־נָ֞א</w:t>
      </w:r>
      <w:proofErr w:type="spellEnd"/>
      <w:r w:rsidRPr="00CC3CC2">
        <w:rPr>
          <w:rtl/>
        </w:rPr>
        <w:t xml:space="preserve"> הָכִ֣ינוּ ע֗וֹד וּדְע֤וּ וּרְאוּ֙ </w:t>
      </w:r>
      <w:proofErr w:type="spellStart"/>
      <w:r w:rsidRPr="00CC3CC2">
        <w:rPr>
          <w:rtl/>
        </w:rPr>
        <w:t>אֶת־מְקוֹמו</w:t>
      </w:r>
      <w:proofErr w:type="spellEnd"/>
      <w:r w:rsidRPr="00CC3CC2">
        <w:rPr>
          <w:rtl/>
        </w:rPr>
        <w:t>ֹ֙ אֲשֶׁ֣ר תִּֽהְיֶ֣ה רַגְל֔וֹ מִ֥י רָאָ֖הוּ שָׁ֑ם כִּ֚י אָמַ֣ר אֵלַ֔י עָר֥וֹם יַעְרִ֖ם הֽוּא:</w:t>
      </w:r>
    </w:p>
    <w:p w14:paraId="262D3789" w14:textId="77777777" w:rsidR="00CC3CC2" w:rsidRPr="00CC3CC2" w:rsidRDefault="00CC3CC2" w:rsidP="00B25434">
      <w:pPr>
        <w:pStyle w:val="a6"/>
        <w:rPr>
          <w:rtl/>
        </w:rPr>
      </w:pPr>
      <w:r w:rsidRPr="00CC3CC2">
        <w:rPr>
          <w:rStyle w:val="affff7"/>
          <w:sz w:val="24"/>
          <w:rtl/>
        </w:rPr>
        <w:t>כי אמר אלי.</w:t>
      </w:r>
      <w:r w:rsidRPr="00CC3CC2">
        <w:rPr>
          <w:rtl/>
        </w:rPr>
        <w:t xml:space="preserve"> מי שאמר: </w:t>
      </w:r>
      <w:r w:rsidRPr="00CC3CC2">
        <w:rPr>
          <w:rStyle w:val="affff7"/>
          <w:sz w:val="24"/>
          <w:rtl/>
        </w:rPr>
        <w:t>ערום יערים הוא.</w:t>
      </w:r>
      <w:r w:rsidRPr="00CC3CC2">
        <w:rPr>
          <w:rtl/>
        </w:rPr>
        <w:t xml:space="preserve"> מתנהג הוא בערמה, היום כאן, ולמחר במקום אחר, כדי שלא יודע מקומו: </w:t>
      </w:r>
    </w:p>
    <w:p w14:paraId="2FB85C9C" w14:textId="77777777" w:rsidR="00CC3CC2" w:rsidRPr="00CC3CC2" w:rsidRDefault="00CC3CC2" w:rsidP="00B25434">
      <w:pPr>
        <w:pStyle w:val="a5"/>
        <w:rPr>
          <w:rtl/>
        </w:rPr>
      </w:pPr>
      <w:bookmarkStart w:id="621" w:name="שמואלBאBפרק-כג-{כג}"/>
      <w:bookmarkEnd w:id="621"/>
      <w:r w:rsidRPr="00CC3CC2">
        <w:rPr>
          <w:rStyle w:val="affff8"/>
          <w:sz w:val="24"/>
          <w:szCs w:val="24"/>
          <w:rtl/>
        </w:rPr>
        <w:t>{כג}</w:t>
      </w:r>
      <w:r w:rsidRPr="00CC3CC2">
        <w:rPr>
          <w:rFonts w:ascii="Times New Roman" w:hAnsi="Times New Roman"/>
          <w:rtl/>
        </w:rPr>
        <w:t xml:space="preserve"> </w:t>
      </w:r>
      <w:r w:rsidRPr="00CC3CC2">
        <w:rPr>
          <w:rtl/>
        </w:rPr>
        <w:t xml:space="preserve">וּרְא֣וּ וּדְע֗וּ מִכֹּ֤ל </w:t>
      </w:r>
      <w:proofErr w:type="spellStart"/>
      <w:r w:rsidRPr="00CC3CC2">
        <w:rPr>
          <w:rtl/>
        </w:rPr>
        <w:t>הַמַּֽחֲבֹאִים</w:t>
      </w:r>
      <w:proofErr w:type="spellEnd"/>
      <w:r w:rsidRPr="00CC3CC2">
        <w:rPr>
          <w:rtl/>
        </w:rPr>
        <w:t xml:space="preserve">֙ אֲשֶׁ֣ר יִתְחַבֵּ֣א שָׁ֔ם וְשַׁבְתֶּ֤ם אֵלַי֙ </w:t>
      </w:r>
      <w:proofErr w:type="spellStart"/>
      <w:r w:rsidRPr="00CC3CC2">
        <w:rPr>
          <w:rtl/>
        </w:rPr>
        <w:t>אֶל־נָכ֔וֹן</w:t>
      </w:r>
      <w:proofErr w:type="spellEnd"/>
      <w:r w:rsidRPr="00CC3CC2">
        <w:rPr>
          <w:rtl/>
        </w:rPr>
        <w:t xml:space="preserve"> וְהָלַכְתִּ֖י אִתְּכֶ֑ם וְהָיָה֙ </w:t>
      </w:r>
      <w:proofErr w:type="spellStart"/>
      <w:r w:rsidRPr="00CC3CC2">
        <w:rPr>
          <w:rtl/>
        </w:rPr>
        <w:t>אִם־יֶשְׁנ֣ו</w:t>
      </w:r>
      <w:proofErr w:type="spellEnd"/>
      <w:r w:rsidRPr="00CC3CC2">
        <w:rPr>
          <w:rtl/>
        </w:rPr>
        <w:t>ֹ בָאָ֔רֶץ וְחִפַּשְׂתִּ֣י אֹת֔וֹ בְּכֹ֖ל אַלְפֵ֥י יְהוּדָֽה:</w:t>
      </w:r>
    </w:p>
    <w:p w14:paraId="4EC59E58" w14:textId="77777777" w:rsidR="00CC3CC2" w:rsidRPr="00CC3CC2" w:rsidRDefault="00CC3CC2" w:rsidP="00B25434">
      <w:pPr>
        <w:pStyle w:val="a6"/>
        <w:rPr>
          <w:rtl/>
        </w:rPr>
      </w:pPr>
      <w:r w:rsidRPr="00CC3CC2">
        <w:rPr>
          <w:rStyle w:val="affff7"/>
          <w:sz w:val="24"/>
          <w:rtl/>
        </w:rPr>
        <w:t>אל נכון.</w:t>
      </w:r>
      <w:r w:rsidRPr="00CC3CC2">
        <w:rPr>
          <w:rtl/>
        </w:rPr>
        <w:t xml:space="preserve"> על דבר מכוון ואמת: </w:t>
      </w:r>
    </w:p>
    <w:p w14:paraId="0E586F5D" w14:textId="77777777" w:rsidR="00CC3CC2" w:rsidRPr="00CC3CC2" w:rsidRDefault="00CC3CC2" w:rsidP="00B25434">
      <w:pPr>
        <w:pStyle w:val="a5"/>
        <w:rPr>
          <w:rtl/>
        </w:rPr>
      </w:pPr>
      <w:bookmarkStart w:id="622" w:name="שמואלBאBפרק-כג-{כד}"/>
      <w:bookmarkEnd w:id="622"/>
      <w:r w:rsidRPr="00CC3CC2">
        <w:rPr>
          <w:rStyle w:val="affff8"/>
          <w:sz w:val="24"/>
          <w:szCs w:val="24"/>
          <w:rtl/>
        </w:rPr>
        <w:t>{כד}</w:t>
      </w:r>
      <w:r w:rsidRPr="00CC3CC2">
        <w:rPr>
          <w:rFonts w:ascii="Times New Roman" w:hAnsi="Times New Roman"/>
          <w:rtl/>
        </w:rPr>
        <w:t xml:space="preserve"> </w:t>
      </w:r>
      <w:r w:rsidRPr="00CC3CC2">
        <w:rPr>
          <w:rtl/>
        </w:rPr>
        <w:t xml:space="preserve">וַיָּק֛וּמוּ וַיֵּלְכ֥וּ זִ֖יפָה לִפְנֵ֣י שָׁא֑וּל </w:t>
      </w:r>
      <w:r w:rsidRPr="00CC3CC2">
        <w:rPr>
          <w:rtl/>
        </w:rPr>
        <w:t>וְדָוִ֨ד וַאֲנָשָׁ֜יו בְּמִדְבַּ֤ר מָעוֹן֙ בָּעֲרָבָ֔ה אֶ֖ל יְמִ֥ין הַיְשִׁימֽוֹן:</w:t>
      </w:r>
    </w:p>
    <w:p w14:paraId="71B4EAA5" w14:textId="77777777" w:rsidR="00CC3CC2" w:rsidRPr="00CC3CC2" w:rsidRDefault="00CC3CC2" w:rsidP="00B25434">
      <w:pPr>
        <w:pStyle w:val="a6"/>
        <w:rPr>
          <w:rtl/>
        </w:rPr>
      </w:pPr>
      <w:r w:rsidRPr="00CC3CC2">
        <w:rPr>
          <w:rStyle w:val="affff7"/>
          <w:sz w:val="24"/>
          <w:rtl/>
        </w:rPr>
        <w:t>לפני שאול.</w:t>
      </w:r>
      <w:r w:rsidRPr="00CC3CC2">
        <w:rPr>
          <w:rtl/>
        </w:rPr>
        <w:t xml:space="preserve"> שהיה שאול עתיד לילך אחריהם, והם הלכו לפניו לחפש אל נכון: </w:t>
      </w:r>
    </w:p>
    <w:p w14:paraId="449AAE0F" w14:textId="77777777" w:rsidR="00CC3CC2" w:rsidRPr="00CC3CC2" w:rsidRDefault="00CC3CC2" w:rsidP="00B25434">
      <w:pPr>
        <w:pStyle w:val="a5"/>
        <w:rPr>
          <w:rtl/>
        </w:rPr>
      </w:pPr>
      <w:bookmarkStart w:id="623" w:name="שמואלBאBפרק-כג-{כה}"/>
      <w:bookmarkEnd w:id="623"/>
      <w:r w:rsidRPr="00CC3CC2">
        <w:rPr>
          <w:rStyle w:val="affff8"/>
          <w:sz w:val="24"/>
          <w:szCs w:val="24"/>
          <w:rtl/>
        </w:rPr>
        <w:t>{כה}</w:t>
      </w:r>
      <w:r w:rsidRPr="00CC3CC2">
        <w:rPr>
          <w:rFonts w:ascii="Times New Roman" w:hAnsi="Times New Roman"/>
          <w:rtl/>
        </w:rPr>
        <w:t xml:space="preserve"> </w:t>
      </w:r>
      <w:r w:rsidRPr="00CC3CC2">
        <w:rPr>
          <w:rtl/>
        </w:rPr>
        <w:t xml:space="preserve">וַיֵּ֨לֶךְ שָׁא֣וּל וַאֲנָשָׁיו֮ לְבַקֵּשׁ֒ </w:t>
      </w:r>
      <w:proofErr w:type="spellStart"/>
      <w:r w:rsidRPr="00CC3CC2">
        <w:rPr>
          <w:rtl/>
        </w:rPr>
        <w:t>וַיַּגִּ֣דו</w:t>
      </w:r>
      <w:proofErr w:type="spellEnd"/>
      <w:r w:rsidRPr="00CC3CC2">
        <w:rPr>
          <w:rtl/>
        </w:rPr>
        <w:t xml:space="preserve">ּ לְדָוִ֔ד וַיֵּ֣רֶד הַסֶּ֔לַע וַיֵּ֖שֶׁב בְּמִדְבַּ֣ר מָע֑וֹן וַיִּשְׁמַ֣ע שָׁא֔וּל וַיִּרְדֹּ֥ף </w:t>
      </w:r>
      <w:proofErr w:type="spellStart"/>
      <w:r w:rsidRPr="00CC3CC2">
        <w:rPr>
          <w:rtl/>
        </w:rPr>
        <w:t>אַחֲרֵֽי־דָוִ֖ד</w:t>
      </w:r>
      <w:proofErr w:type="spellEnd"/>
      <w:r w:rsidRPr="00CC3CC2">
        <w:rPr>
          <w:rtl/>
        </w:rPr>
        <w:t xml:space="preserve"> מִדְבַּ֥ר מָעֽוֹן:</w:t>
      </w:r>
      <w:r w:rsidRPr="00CC3CC2">
        <w:rPr>
          <w:rFonts w:ascii="Times New Roman" w:hAnsi="Times New Roman"/>
          <w:rtl/>
        </w:rPr>
        <w:t xml:space="preserve"> </w:t>
      </w:r>
      <w:bookmarkStart w:id="624" w:name="שמואלBאBפרק-כג-{כו}"/>
      <w:bookmarkEnd w:id="624"/>
      <w:r w:rsidRPr="00CC3CC2">
        <w:rPr>
          <w:rStyle w:val="affff8"/>
          <w:sz w:val="24"/>
          <w:szCs w:val="24"/>
          <w:rtl/>
        </w:rPr>
        <w:t>{כו}</w:t>
      </w:r>
      <w:r w:rsidRPr="00CC3CC2">
        <w:rPr>
          <w:rFonts w:ascii="Times New Roman" w:hAnsi="Times New Roman"/>
          <w:rtl/>
        </w:rPr>
        <w:t xml:space="preserve"> </w:t>
      </w:r>
      <w:r w:rsidRPr="00CC3CC2">
        <w:rPr>
          <w:rtl/>
        </w:rPr>
        <w:t xml:space="preserve">וַיֵּ֨לֶךְ שָׁא֜וּל מִצַּ֤ד הָהָר֙ מִזֶּ֔ה וְדָוִ֧ד וַאֲנָשָׁ֛יו מִצַּ֥ד הָהָ֖ר מִזֶּ֑ה וַיְהִ֨י דָוִ֜ד נֶחְפָּ֤ז לָלֶ֙כֶת֙ מִפְּנֵ֣י שָׁא֔וּל וְשָׁא֣וּל וַאֲנָשָׁ֗יו עֹֽטְרִ֛ים </w:t>
      </w:r>
      <w:proofErr w:type="spellStart"/>
      <w:r w:rsidRPr="00CC3CC2">
        <w:rPr>
          <w:rtl/>
        </w:rPr>
        <w:t>אֶל־דָּוִ֥ד</w:t>
      </w:r>
      <w:proofErr w:type="spellEnd"/>
      <w:r w:rsidRPr="00CC3CC2">
        <w:rPr>
          <w:rtl/>
        </w:rPr>
        <w:t xml:space="preserve"> </w:t>
      </w:r>
      <w:proofErr w:type="spellStart"/>
      <w:r w:rsidRPr="00CC3CC2">
        <w:rPr>
          <w:rtl/>
        </w:rPr>
        <w:t>וְאֶל־אֲנָשָׁ֖יו</w:t>
      </w:r>
      <w:proofErr w:type="spellEnd"/>
      <w:r w:rsidRPr="00CC3CC2">
        <w:rPr>
          <w:rtl/>
        </w:rPr>
        <w:t xml:space="preserve"> לְתָפְשָֽׂם:</w:t>
      </w:r>
    </w:p>
    <w:p w14:paraId="7D14417F" w14:textId="77777777" w:rsidR="00CC3CC2" w:rsidRPr="00CC3CC2" w:rsidRDefault="00CC3CC2" w:rsidP="00B25434">
      <w:pPr>
        <w:pStyle w:val="a6"/>
        <w:rPr>
          <w:rtl/>
        </w:rPr>
      </w:pPr>
      <w:r w:rsidRPr="00CC3CC2">
        <w:rPr>
          <w:rStyle w:val="affff7"/>
          <w:sz w:val="24"/>
          <w:rtl/>
        </w:rPr>
        <w:t>עוטרים.</w:t>
      </w:r>
      <w:r w:rsidRPr="00CC3CC2">
        <w:rPr>
          <w:rtl/>
        </w:rPr>
        <w:t xml:space="preserve"> מקיפים וסובבים מצד אל צד, כעטרה המקפת את הראש: </w:t>
      </w:r>
    </w:p>
    <w:p w14:paraId="0D21B35B" w14:textId="77777777" w:rsidR="00CC3CC2" w:rsidRPr="00CC3CC2" w:rsidRDefault="00CC3CC2" w:rsidP="00B25434">
      <w:pPr>
        <w:pStyle w:val="a5"/>
        <w:rPr>
          <w:rtl/>
        </w:rPr>
      </w:pPr>
      <w:bookmarkStart w:id="625" w:name="שמואלBאBפרק-כג-{כז}"/>
      <w:bookmarkEnd w:id="625"/>
      <w:r w:rsidRPr="00CC3CC2">
        <w:rPr>
          <w:rStyle w:val="affff8"/>
          <w:sz w:val="24"/>
          <w:szCs w:val="24"/>
          <w:rtl/>
        </w:rPr>
        <w:t>{כז}</w:t>
      </w:r>
      <w:r w:rsidRPr="00CC3CC2">
        <w:rPr>
          <w:rFonts w:ascii="Times New Roman" w:hAnsi="Times New Roman"/>
          <w:rtl/>
        </w:rPr>
        <w:t xml:space="preserve"> </w:t>
      </w:r>
      <w:r w:rsidRPr="00CC3CC2">
        <w:rPr>
          <w:rtl/>
        </w:rPr>
        <w:t xml:space="preserve">וּמַלְאָ֣ךְ בָּ֔א </w:t>
      </w:r>
      <w:proofErr w:type="spellStart"/>
      <w:r w:rsidRPr="00CC3CC2">
        <w:rPr>
          <w:rtl/>
        </w:rPr>
        <w:t>אֶל־שָׁא֖וּל</w:t>
      </w:r>
      <w:proofErr w:type="spellEnd"/>
      <w:r w:rsidRPr="00CC3CC2">
        <w:rPr>
          <w:rtl/>
        </w:rPr>
        <w:t xml:space="preserve"> לֵאמֹ֑ר מַהֲרָ֣ה וְלֵ֔כָה </w:t>
      </w:r>
      <w:proofErr w:type="spellStart"/>
      <w:r w:rsidRPr="00CC3CC2">
        <w:rPr>
          <w:rtl/>
        </w:rPr>
        <w:t>כִּֽי־פָשְׁט֥ו</w:t>
      </w:r>
      <w:proofErr w:type="spellEnd"/>
      <w:r w:rsidRPr="00CC3CC2">
        <w:rPr>
          <w:rtl/>
        </w:rPr>
        <w:t xml:space="preserve">ּ פְלִשְׁתִּ֖ים </w:t>
      </w:r>
      <w:proofErr w:type="spellStart"/>
      <w:r w:rsidRPr="00CC3CC2">
        <w:rPr>
          <w:rtl/>
        </w:rPr>
        <w:t>עַל־הָאָֽרֶץ</w:t>
      </w:r>
      <w:proofErr w:type="spellEnd"/>
      <w:r w:rsidRPr="00CC3CC2">
        <w:rPr>
          <w:rtl/>
        </w:rPr>
        <w:t>:</w:t>
      </w:r>
    </w:p>
    <w:p w14:paraId="60EA543E" w14:textId="77777777" w:rsidR="00CC3CC2" w:rsidRPr="00CC3CC2" w:rsidRDefault="00CC3CC2" w:rsidP="00B25434">
      <w:pPr>
        <w:pStyle w:val="a6"/>
        <w:rPr>
          <w:rtl/>
        </w:rPr>
      </w:pPr>
      <w:r w:rsidRPr="00CC3CC2">
        <w:rPr>
          <w:rStyle w:val="affff7"/>
          <w:sz w:val="24"/>
          <w:rtl/>
        </w:rPr>
        <w:t>ומלאך בא אל שאול.</w:t>
      </w:r>
      <w:r w:rsidRPr="00CC3CC2">
        <w:rPr>
          <w:rtl/>
        </w:rPr>
        <w:t xml:space="preserve"> מלאך ממש, כדי להציל את דוד: </w:t>
      </w:r>
    </w:p>
    <w:p w14:paraId="18AEB27B" w14:textId="77777777" w:rsidR="00CC3CC2" w:rsidRPr="00CC3CC2" w:rsidRDefault="00CC3CC2" w:rsidP="00B25434">
      <w:pPr>
        <w:pStyle w:val="a5"/>
        <w:rPr>
          <w:rtl/>
        </w:rPr>
      </w:pPr>
      <w:bookmarkStart w:id="626" w:name="שמואלBאBפרק-כג-{כח}"/>
      <w:bookmarkEnd w:id="626"/>
      <w:r w:rsidRPr="00CC3CC2">
        <w:rPr>
          <w:rStyle w:val="affff8"/>
          <w:sz w:val="24"/>
          <w:szCs w:val="24"/>
          <w:rtl/>
        </w:rPr>
        <w:t>{כח}</w:t>
      </w:r>
      <w:r w:rsidRPr="00CC3CC2">
        <w:rPr>
          <w:rFonts w:ascii="Times New Roman" w:hAnsi="Times New Roman"/>
          <w:rtl/>
        </w:rPr>
        <w:t xml:space="preserve"> </w:t>
      </w:r>
      <w:r w:rsidRPr="00CC3CC2">
        <w:rPr>
          <w:rtl/>
        </w:rPr>
        <w:t>וַיָּ֣שָׁב שָׁא֗וּל מִרְדֹף֙ אַחֲרֵ֣י דָוִ֔ד וַיֵּ֖לֶךְ לִקְרַ֣את פְּלִשְׁתִּ֑ים עַל־כֵּ֗ן קָֽרְאוּ֙ לַמָּק֣וֹם הַה֔וּא סֶ֖לַע הַֽמַּחְלְקֽוֹת:</w:t>
      </w:r>
    </w:p>
    <w:p w14:paraId="0101D801" w14:textId="77777777" w:rsidR="00CC3CC2" w:rsidRPr="00CC3CC2" w:rsidRDefault="00CC3CC2" w:rsidP="00B25434">
      <w:pPr>
        <w:pStyle w:val="a6"/>
        <w:rPr>
          <w:rtl/>
        </w:rPr>
      </w:pPr>
      <w:r w:rsidRPr="00CC3CC2">
        <w:rPr>
          <w:rStyle w:val="affff7"/>
          <w:sz w:val="24"/>
          <w:rtl/>
        </w:rPr>
        <w:t>סלע המחלקות.</w:t>
      </w:r>
      <w:r w:rsidRPr="00CC3CC2">
        <w:rPr>
          <w:rtl/>
        </w:rPr>
        <w:t xml:space="preserve"> שהיה לבו של שאול חלוק לשתי דעות, אם לשוב להציל את ארצו מיד פלשתים, או לרדוף ולתפוש את דוד, כן תרגמו יונתן: </w:t>
      </w:r>
    </w:p>
    <w:p w14:paraId="3EC83E22" w14:textId="77777777" w:rsidR="00CC3CC2" w:rsidRPr="00CC3CC2" w:rsidRDefault="00CC3CC2" w:rsidP="00B25434">
      <w:pPr>
        <w:pStyle w:val="21"/>
        <w:rPr>
          <w:rtl/>
        </w:rPr>
        <w:sectPr w:rsidR="00CC3CC2" w:rsidRPr="00CC3CC2" w:rsidSect="00CC3CC2">
          <w:type w:val="continuous"/>
          <w:pgSz w:w="11906" w:h="16838"/>
          <w:pgMar w:top="720" w:right="720" w:bottom="720" w:left="720" w:header="397" w:footer="113" w:gutter="0"/>
          <w:cols w:num="2" w:space="340"/>
          <w:bidi/>
          <w:rtlGutter/>
          <w:docGrid w:linePitch="360"/>
        </w:sectPr>
      </w:pPr>
    </w:p>
    <w:p w14:paraId="230478CB" w14:textId="77777777" w:rsidR="00CC3CC2" w:rsidRPr="00CC3CC2" w:rsidRDefault="00CC3CC2" w:rsidP="00B25434">
      <w:pPr>
        <w:pStyle w:val="21"/>
        <w:rPr>
          <w:rtl/>
        </w:rPr>
      </w:pPr>
      <w:proofErr w:type="spellStart"/>
      <w:r w:rsidRPr="00CC3CC2">
        <w:rPr>
          <w:rtl/>
        </w:rPr>
        <w:t>פרק־כד</w:t>
      </w:r>
      <w:proofErr w:type="spellEnd"/>
    </w:p>
    <w:p w14:paraId="7D9ACBE6" w14:textId="77777777" w:rsidR="00CC3CC2" w:rsidRPr="00CC3CC2" w:rsidRDefault="00CC3CC2" w:rsidP="00B25434">
      <w:pPr>
        <w:pStyle w:val="a5"/>
        <w:rPr>
          <w:rStyle w:val="affff8"/>
          <w:sz w:val="24"/>
          <w:szCs w:val="24"/>
          <w:rtl/>
        </w:rPr>
        <w:sectPr w:rsidR="00CC3CC2" w:rsidRPr="00CC3CC2" w:rsidSect="00CC3CC2">
          <w:type w:val="continuous"/>
          <w:pgSz w:w="11906" w:h="16838"/>
          <w:pgMar w:top="720" w:right="720" w:bottom="720" w:left="720" w:header="397" w:footer="113" w:gutter="0"/>
          <w:cols w:space="340"/>
          <w:bidi/>
          <w:rtlGutter/>
          <w:docGrid w:linePitch="360"/>
        </w:sectPr>
      </w:pPr>
      <w:bookmarkStart w:id="627" w:name="שמואלBאBפרק-כד-{א}"/>
      <w:bookmarkEnd w:id="627"/>
    </w:p>
    <w:p w14:paraId="368D33B0" w14:textId="77777777" w:rsidR="00CC3CC2" w:rsidRPr="00CC3CC2" w:rsidRDefault="00CC3CC2" w:rsidP="00B25434">
      <w:pPr>
        <w:pStyle w:val="a5"/>
        <w:rPr>
          <w:rtl/>
        </w:rPr>
      </w:pPr>
      <w:r w:rsidRPr="00CC3CC2">
        <w:rPr>
          <w:rStyle w:val="affff8"/>
          <w:sz w:val="24"/>
          <w:szCs w:val="24"/>
          <w:rtl/>
        </w:rPr>
        <w:t>{א}</w:t>
      </w:r>
      <w:r w:rsidRPr="00CC3CC2">
        <w:rPr>
          <w:rFonts w:ascii="Times New Roman" w:hAnsi="Times New Roman"/>
          <w:rtl/>
        </w:rPr>
        <w:t xml:space="preserve"> </w:t>
      </w:r>
      <w:r w:rsidRPr="00CC3CC2">
        <w:rPr>
          <w:rtl/>
        </w:rPr>
        <w:t xml:space="preserve">וַיַּ֥עַל דָּוִ֖ד מִשָּׁ֑ם וַיֵּ֖שֶׁב </w:t>
      </w:r>
      <w:proofErr w:type="spellStart"/>
      <w:r w:rsidRPr="00CC3CC2">
        <w:rPr>
          <w:rtl/>
        </w:rPr>
        <w:t>בִּמְצָד֥וֹת</w:t>
      </w:r>
      <w:proofErr w:type="spellEnd"/>
      <w:r w:rsidRPr="00CC3CC2">
        <w:rPr>
          <w:rtl/>
        </w:rPr>
        <w:t xml:space="preserve"> </w:t>
      </w:r>
      <w:proofErr w:type="spellStart"/>
      <w:r w:rsidRPr="00CC3CC2">
        <w:rPr>
          <w:rtl/>
        </w:rPr>
        <w:t>עֵֽין־גֶּֽדִי</w:t>
      </w:r>
      <w:proofErr w:type="spellEnd"/>
      <w:r w:rsidRPr="00CC3CC2">
        <w:rPr>
          <w:rtl/>
        </w:rPr>
        <w:t>:</w:t>
      </w:r>
      <w:r w:rsidRPr="00CC3CC2">
        <w:rPr>
          <w:rFonts w:ascii="Times New Roman" w:hAnsi="Times New Roman"/>
          <w:rtl/>
        </w:rPr>
        <w:t xml:space="preserve"> (ס) </w:t>
      </w:r>
      <w:bookmarkStart w:id="628" w:name="שמואלBאBפרק-כד-{ב}"/>
      <w:bookmarkEnd w:id="628"/>
      <w:r w:rsidRPr="00CC3CC2">
        <w:rPr>
          <w:rStyle w:val="affff8"/>
          <w:sz w:val="24"/>
          <w:szCs w:val="24"/>
          <w:rtl/>
        </w:rPr>
        <w:t>{ב}</w:t>
      </w:r>
      <w:r w:rsidRPr="00CC3CC2">
        <w:rPr>
          <w:rFonts w:ascii="Times New Roman" w:hAnsi="Times New Roman"/>
          <w:rtl/>
        </w:rPr>
        <w:t xml:space="preserve"> </w:t>
      </w:r>
      <w:r w:rsidRPr="00CC3CC2">
        <w:rPr>
          <w:rtl/>
        </w:rPr>
        <w:t xml:space="preserve">וַיְהִ֗י כַּֽאֲשֶׁר֙ שָׁ֣ב שָׁא֔וּל מֵאַחֲרֵ֖י פְּלִשְׁתִּ֑ים </w:t>
      </w:r>
      <w:proofErr w:type="spellStart"/>
      <w:r w:rsidRPr="00CC3CC2">
        <w:rPr>
          <w:rtl/>
        </w:rPr>
        <w:t>וַיַּגִּ֤דו</w:t>
      </w:r>
      <w:proofErr w:type="spellEnd"/>
      <w:r w:rsidRPr="00CC3CC2">
        <w:rPr>
          <w:rtl/>
        </w:rPr>
        <w:t>ּ לוֹ֙ לֵאמֹ֔ר הִנֵּ֣ה דָוִ֔ד בְּמִדְבַּ֖ר עֵ֥ין גֶּֽדִי:</w:t>
      </w:r>
      <w:r w:rsidRPr="00CC3CC2">
        <w:rPr>
          <w:rFonts w:ascii="Times New Roman" w:hAnsi="Times New Roman"/>
          <w:rtl/>
        </w:rPr>
        <w:t xml:space="preserve"> </w:t>
      </w:r>
      <w:bookmarkStart w:id="629" w:name="שמואלBאBפרק-כד-{ג}"/>
      <w:bookmarkEnd w:id="629"/>
      <w:r w:rsidRPr="00CC3CC2">
        <w:rPr>
          <w:rStyle w:val="affff8"/>
          <w:sz w:val="24"/>
          <w:szCs w:val="24"/>
          <w:rtl/>
        </w:rPr>
        <w:t>{ג}</w:t>
      </w:r>
      <w:r w:rsidRPr="00CC3CC2">
        <w:rPr>
          <w:rFonts w:ascii="Times New Roman" w:hAnsi="Times New Roman"/>
          <w:rtl/>
        </w:rPr>
        <w:t xml:space="preserve"> </w:t>
      </w:r>
      <w:r w:rsidRPr="00CC3CC2">
        <w:rPr>
          <w:rtl/>
        </w:rPr>
        <w:t xml:space="preserve">וַיִּקַּ֣ח שָׁא֗וּל שְׁלֹ֧שֶׁת אֲלָפִ֛ים אִ֥ישׁ בָּח֖וּר </w:t>
      </w:r>
      <w:proofErr w:type="spellStart"/>
      <w:r w:rsidRPr="00CC3CC2">
        <w:rPr>
          <w:rtl/>
        </w:rPr>
        <w:t>מִכָּל־יִשְׂרָאֵ֑ל</w:t>
      </w:r>
      <w:proofErr w:type="spellEnd"/>
      <w:r w:rsidRPr="00CC3CC2">
        <w:rPr>
          <w:rtl/>
        </w:rPr>
        <w:t xml:space="preserve"> וַיֵּ֗לֶךְ לְבַקֵּ֤שׁ </w:t>
      </w:r>
      <w:proofErr w:type="spellStart"/>
      <w:r w:rsidRPr="00CC3CC2">
        <w:rPr>
          <w:rtl/>
        </w:rPr>
        <w:t>אֶת־דָּוִד</w:t>
      </w:r>
      <w:proofErr w:type="spellEnd"/>
      <w:r w:rsidRPr="00CC3CC2">
        <w:rPr>
          <w:rtl/>
        </w:rPr>
        <w:t>֙ וַֽאֲנָשָׁ֔יו עַל־פְּנֵ֖י צוּרֵ֥י הַיְּעֵלִֽים:</w:t>
      </w:r>
    </w:p>
    <w:p w14:paraId="6204A799" w14:textId="77777777" w:rsidR="00CC3CC2" w:rsidRPr="00CC3CC2" w:rsidRDefault="00CC3CC2" w:rsidP="00B25434">
      <w:pPr>
        <w:pStyle w:val="a6"/>
        <w:rPr>
          <w:rtl/>
        </w:rPr>
      </w:pPr>
      <w:r w:rsidRPr="00CC3CC2">
        <w:rPr>
          <w:rStyle w:val="affff7"/>
          <w:sz w:val="24"/>
          <w:rtl/>
        </w:rPr>
        <w:t>צורי היעלים.</w:t>
      </w:r>
      <w:r w:rsidRPr="00CC3CC2">
        <w:rPr>
          <w:rtl/>
        </w:rPr>
        <w:t xml:space="preserve"> סלעי היעלים: </w:t>
      </w:r>
    </w:p>
    <w:p w14:paraId="679E8F6B" w14:textId="77777777" w:rsidR="00CC3CC2" w:rsidRPr="00CC3CC2" w:rsidRDefault="00CC3CC2" w:rsidP="00B25434">
      <w:pPr>
        <w:pStyle w:val="a5"/>
        <w:rPr>
          <w:rtl/>
        </w:rPr>
      </w:pPr>
      <w:bookmarkStart w:id="630" w:name="שמואלBאBפרק-כד-{ד}"/>
      <w:bookmarkEnd w:id="630"/>
      <w:r w:rsidRPr="00CC3CC2">
        <w:rPr>
          <w:rStyle w:val="affff8"/>
          <w:sz w:val="24"/>
          <w:szCs w:val="24"/>
          <w:rtl/>
        </w:rPr>
        <w:t>{ד}</w:t>
      </w:r>
      <w:r w:rsidRPr="00CC3CC2">
        <w:rPr>
          <w:rFonts w:ascii="Times New Roman" w:hAnsi="Times New Roman"/>
          <w:rtl/>
        </w:rPr>
        <w:t xml:space="preserve"> </w:t>
      </w:r>
      <w:r w:rsidRPr="00CC3CC2">
        <w:rPr>
          <w:rtl/>
        </w:rPr>
        <w:t xml:space="preserve">וַ֠יָּבֹא </w:t>
      </w:r>
      <w:proofErr w:type="spellStart"/>
      <w:r w:rsidRPr="00CC3CC2">
        <w:rPr>
          <w:rtl/>
        </w:rPr>
        <w:t>אֶל־גִּדְר֨וֹת</w:t>
      </w:r>
      <w:proofErr w:type="spellEnd"/>
      <w:r w:rsidRPr="00CC3CC2">
        <w:rPr>
          <w:rtl/>
        </w:rPr>
        <w:t xml:space="preserve"> הַצֹּ֤אן </w:t>
      </w:r>
      <w:proofErr w:type="spellStart"/>
      <w:r w:rsidRPr="00CC3CC2">
        <w:rPr>
          <w:rtl/>
        </w:rPr>
        <w:t>עַל־הַדֶּ֙רֶך</w:t>
      </w:r>
      <w:proofErr w:type="spellEnd"/>
      <w:r w:rsidRPr="00CC3CC2">
        <w:rPr>
          <w:rtl/>
        </w:rPr>
        <w:t xml:space="preserve">ְ֙ </w:t>
      </w:r>
      <w:r w:rsidRPr="00CC3CC2">
        <w:rPr>
          <w:rtl/>
        </w:rPr>
        <w:t xml:space="preserve">וְשָׁ֣ם מְעָרָ֔ה וַיָּבֹ֥א שָׁא֖וּל לְהָסֵ֣ךְ </w:t>
      </w:r>
      <w:proofErr w:type="spellStart"/>
      <w:r w:rsidRPr="00CC3CC2">
        <w:rPr>
          <w:rtl/>
        </w:rPr>
        <w:t>אֶת־רַגְלָ֑יו</w:t>
      </w:r>
      <w:proofErr w:type="spellEnd"/>
      <w:r w:rsidRPr="00CC3CC2">
        <w:rPr>
          <w:rtl/>
        </w:rPr>
        <w:t xml:space="preserve"> וְדָוִד֙ וַאֲנָשָׁ֔יו בְּיַרְכְּתֵ֥י הַמְּעָרָ֖ה יֹשְׁבִֽים:</w:t>
      </w:r>
    </w:p>
    <w:p w14:paraId="48F0D8DB" w14:textId="77777777" w:rsidR="00CC3CC2" w:rsidRPr="00CC3CC2" w:rsidRDefault="00CC3CC2" w:rsidP="00B25434">
      <w:pPr>
        <w:pStyle w:val="a6"/>
        <w:rPr>
          <w:rtl/>
        </w:rPr>
      </w:pPr>
      <w:r w:rsidRPr="00CC3CC2">
        <w:rPr>
          <w:rStyle w:val="affff7"/>
          <w:sz w:val="24"/>
          <w:rtl/>
        </w:rPr>
        <w:t>להסך את רגליו.</w:t>
      </w:r>
      <w:r w:rsidRPr="00CC3CC2">
        <w:rPr>
          <w:rtl/>
        </w:rPr>
        <w:t xml:space="preserve"> להפנות לנקבים גדולים: </w:t>
      </w:r>
    </w:p>
    <w:p w14:paraId="5ABC335B" w14:textId="77777777" w:rsidR="00CC3CC2" w:rsidRPr="00CC3CC2" w:rsidRDefault="00CC3CC2" w:rsidP="00B25434">
      <w:pPr>
        <w:pStyle w:val="a5"/>
        <w:rPr>
          <w:rtl/>
        </w:rPr>
      </w:pPr>
      <w:bookmarkStart w:id="631" w:name="שמואלBאBפרק-כד-{ה}"/>
      <w:bookmarkEnd w:id="631"/>
      <w:r w:rsidRPr="00CC3CC2">
        <w:rPr>
          <w:rStyle w:val="affff8"/>
          <w:sz w:val="24"/>
          <w:szCs w:val="24"/>
          <w:rtl/>
        </w:rPr>
        <w:t>{ה}</w:t>
      </w:r>
      <w:r w:rsidRPr="00CC3CC2">
        <w:rPr>
          <w:rFonts w:ascii="Times New Roman" w:hAnsi="Times New Roman"/>
          <w:rtl/>
        </w:rPr>
        <w:t xml:space="preserve"> </w:t>
      </w:r>
      <w:r w:rsidRPr="00CC3CC2">
        <w:rPr>
          <w:rtl/>
        </w:rPr>
        <w:t xml:space="preserve">וַיֹּאמְרוּ֩ אַנְשֵׁ֨י דָוִ֜ד אֵלָ֗יו הִנֵּ֨ה הַיּ֜וֹם </w:t>
      </w:r>
      <w:proofErr w:type="spellStart"/>
      <w:r w:rsidRPr="00CC3CC2">
        <w:rPr>
          <w:rtl/>
        </w:rPr>
        <w:t>אֲֽשֶׁר־אָמַ֧ר</w:t>
      </w:r>
      <w:proofErr w:type="spellEnd"/>
      <w:r w:rsidRPr="00CC3CC2">
        <w:rPr>
          <w:rtl/>
        </w:rPr>
        <w:t xml:space="preserve"> יְהוָ֣ה אֵלֶ֗יךָ הִנֵּ֨ה אָנֹכִ֜י נֹתֵ֤ן אֶת־(איביך) אֹֽיִבְךָ֙ בְּיָדֶ֔ךָ וְעָשִׂ֣יתָ לּ֔וֹ כַּאֲשֶׁ֖ר יִטַ֣ב בְּעֵינֶ֑יךָ וַיָּ֣קָם דָּוִ֗ד וַיִּכְרֹ֛ת </w:t>
      </w:r>
      <w:proofErr w:type="spellStart"/>
      <w:r w:rsidRPr="00CC3CC2">
        <w:rPr>
          <w:rtl/>
        </w:rPr>
        <w:t>אֶת־כְּנַֽף־הַמְּעִ֥יל</w:t>
      </w:r>
      <w:proofErr w:type="spellEnd"/>
      <w:r w:rsidRPr="00CC3CC2">
        <w:rPr>
          <w:rtl/>
        </w:rPr>
        <w:t xml:space="preserve"> </w:t>
      </w:r>
      <w:proofErr w:type="spellStart"/>
      <w:r w:rsidRPr="00CC3CC2">
        <w:rPr>
          <w:rtl/>
        </w:rPr>
        <w:t>אֲשֶׁר־לְשָׁא֖וּל</w:t>
      </w:r>
      <w:proofErr w:type="spellEnd"/>
      <w:r w:rsidRPr="00CC3CC2">
        <w:rPr>
          <w:rtl/>
        </w:rPr>
        <w:t xml:space="preserve"> </w:t>
      </w:r>
      <w:r w:rsidRPr="00CC3CC2">
        <w:rPr>
          <w:rtl/>
        </w:rPr>
        <w:lastRenderedPageBreak/>
        <w:t>בַּלָּֽט:</w:t>
      </w:r>
      <w:r w:rsidRPr="00CC3CC2">
        <w:rPr>
          <w:rFonts w:ascii="Times New Roman" w:hAnsi="Times New Roman"/>
          <w:rtl/>
        </w:rPr>
        <w:t xml:space="preserve"> (ס) </w:t>
      </w:r>
      <w:bookmarkStart w:id="632" w:name="שמואלBאBפרק-כד-{ו}"/>
      <w:bookmarkEnd w:id="632"/>
      <w:r w:rsidRPr="00CC3CC2">
        <w:rPr>
          <w:rStyle w:val="affff8"/>
          <w:sz w:val="24"/>
          <w:szCs w:val="24"/>
          <w:rtl/>
        </w:rPr>
        <w:t>{ו}</w:t>
      </w:r>
      <w:r w:rsidRPr="00CC3CC2">
        <w:rPr>
          <w:rFonts w:ascii="Times New Roman" w:hAnsi="Times New Roman"/>
          <w:rtl/>
        </w:rPr>
        <w:t xml:space="preserve"> </w:t>
      </w:r>
      <w:r w:rsidRPr="00CC3CC2">
        <w:rPr>
          <w:rtl/>
        </w:rPr>
        <w:t xml:space="preserve">וַֽיְהִי֙ אַֽחֲרֵי־כֵ֔ן וַיַּ֥ךְ </w:t>
      </w:r>
      <w:proofErr w:type="spellStart"/>
      <w:r w:rsidRPr="00CC3CC2">
        <w:rPr>
          <w:rtl/>
        </w:rPr>
        <w:t>לֵב־דָּוִ֖ד</w:t>
      </w:r>
      <w:proofErr w:type="spellEnd"/>
      <w:r w:rsidRPr="00CC3CC2">
        <w:rPr>
          <w:rtl/>
        </w:rPr>
        <w:t xml:space="preserve"> אֹת֑וֹ עַ֚ל אֲשֶׁ֣ר כָּרַ֔ת </w:t>
      </w:r>
      <w:proofErr w:type="spellStart"/>
      <w:r w:rsidRPr="00CC3CC2">
        <w:rPr>
          <w:rtl/>
        </w:rPr>
        <w:t>אֶת־כָּנָ֖ף</w:t>
      </w:r>
      <w:proofErr w:type="spellEnd"/>
      <w:r w:rsidRPr="00CC3CC2">
        <w:rPr>
          <w:rtl/>
        </w:rPr>
        <w:t xml:space="preserve"> אֲשֶׁ֥ר לְשָׁאֽוּל:</w:t>
      </w:r>
    </w:p>
    <w:p w14:paraId="010B162F" w14:textId="77777777" w:rsidR="00CC3CC2" w:rsidRPr="00CC3CC2" w:rsidRDefault="00CC3CC2" w:rsidP="00B25434">
      <w:pPr>
        <w:pStyle w:val="a6"/>
        <w:rPr>
          <w:rtl/>
        </w:rPr>
      </w:pPr>
      <w:r w:rsidRPr="00CC3CC2">
        <w:rPr>
          <w:rtl/>
        </w:rPr>
        <w:t xml:space="preserve">ויהי אחרי כן וגו': </w:t>
      </w:r>
    </w:p>
    <w:p w14:paraId="215EC0AC" w14:textId="77777777" w:rsidR="00CC3CC2" w:rsidRPr="00CC3CC2" w:rsidRDefault="00CC3CC2" w:rsidP="00B25434">
      <w:pPr>
        <w:pStyle w:val="a5"/>
        <w:rPr>
          <w:rtl/>
        </w:rPr>
      </w:pPr>
      <w:bookmarkStart w:id="633" w:name="שמואלBאBפרק-כד-{ז}"/>
      <w:bookmarkEnd w:id="633"/>
      <w:r w:rsidRPr="00CC3CC2">
        <w:rPr>
          <w:rStyle w:val="affff8"/>
          <w:sz w:val="24"/>
          <w:szCs w:val="24"/>
          <w:rtl/>
        </w:rPr>
        <w:t>{ז}</w:t>
      </w:r>
      <w:r w:rsidRPr="00CC3CC2">
        <w:rPr>
          <w:rFonts w:ascii="Times New Roman" w:hAnsi="Times New Roman"/>
          <w:rtl/>
        </w:rPr>
        <w:t xml:space="preserve"> </w:t>
      </w:r>
      <w:r w:rsidRPr="00CC3CC2">
        <w:rPr>
          <w:rtl/>
        </w:rPr>
        <w:t xml:space="preserve">וַיֹּ֨אמֶר לַאֲנָשָׁ֜יו חָלִ֧ילָה לִּ֣י מֵֽיהוָ֗ה </w:t>
      </w:r>
      <w:proofErr w:type="spellStart"/>
      <w:r w:rsidRPr="00CC3CC2">
        <w:rPr>
          <w:rtl/>
        </w:rPr>
        <w:t>אִם־אֶעֱשֶׂה</w:t>
      </w:r>
      <w:proofErr w:type="spellEnd"/>
      <w:r w:rsidRPr="00CC3CC2">
        <w:rPr>
          <w:rtl/>
        </w:rPr>
        <w:t xml:space="preserve">֩ </w:t>
      </w:r>
      <w:proofErr w:type="spellStart"/>
      <w:r w:rsidRPr="00CC3CC2">
        <w:rPr>
          <w:rtl/>
        </w:rPr>
        <w:t>אֶת־הַדָּבָ֨ר</w:t>
      </w:r>
      <w:proofErr w:type="spellEnd"/>
      <w:r w:rsidRPr="00CC3CC2">
        <w:rPr>
          <w:rtl/>
        </w:rPr>
        <w:t xml:space="preserve"> הַזֶּ֤ה לַֽאדֹנִי֙ לִמְשִׁ֣יחַ יְהוָ֔ה לִשְׁלֹ֥חַ יָדִ֖י בּ֑וֹ </w:t>
      </w:r>
      <w:proofErr w:type="spellStart"/>
      <w:r w:rsidRPr="00CC3CC2">
        <w:rPr>
          <w:rtl/>
        </w:rPr>
        <w:t>כִּֽי־מְשִׁ֥יח</w:t>
      </w:r>
      <w:proofErr w:type="spellEnd"/>
      <w:r w:rsidRPr="00CC3CC2">
        <w:rPr>
          <w:rtl/>
        </w:rPr>
        <w:t>ַ יְהוָ֖ה הֽוּא:</w:t>
      </w:r>
      <w:r w:rsidRPr="00CC3CC2">
        <w:rPr>
          <w:rFonts w:ascii="Times New Roman" w:hAnsi="Times New Roman"/>
          <w:rtl/>
        </w:rPr>
        <w:t xml:space="preserve"> (ס)</w:t>
      </w:r>
    </w:p>
    <w:p w14:paraId="4B1257C8" w14:textId="77777777" w:rsidR="00CC3CC2" w:rsidRPr="00CC3CC2" w:rsidRDefault="00CC3CC2" w:rsidP="00B25434">
      <w:pPr>
        <w:pStyle w:val="a6"/>
        <w:rPr>
          <w:rtl/>
        </w:rPr>
      </w:pPr>
      <w:r w:rsidRPr="00CC3CC2">
        <w:rPr>
          <w:rtl/>
        </w:rPr>
        <w:t xml:space="preserve">ויאמר לאנשיו חלילה. שני מקראות הללו כתובין שלא כסדרן, אלא כיון שהתחיל לדבר בכריתת המעיל, כלה כל דבריו, ואמר שאף בכריתת המעיל נתחרט, ואחר כך חוזר לדברו הראשון, ואומר ; על שאמרו לו אנשיו הנה היום וגו', השיב להם, חלילה לי וגו': </w:t>
      </w:r>
    </w:p>
    <w:p w14:paraId="19BE7C12" w14:textId="77777777" w:rsidR="00CC3CC2" w:rsidRPr="00CC3CC2" w:rsidRDefault="00CC3CC2" w:rsidP="00B25434">
      <w:pPr>
        <w:pStyle w:val="a5"/>
        <w:rPr>
          <w:rtl/>
        </w:rPr>
      </w:pPr>
      <w:bookmarkStart w:id="634" w:name="שמואלBאBפרק-כד-{ח}"/>
      <w:bookmarkEnd w:id="634"/>
      <w:r w:rsidRPr="00CC3CC2">
        <w:rPr>
          <w:rStyle w:val="affff8"/>
          <w:sz w:val="24"/>
          <w:szCs w:val="24"/>
          <w:rtl/>
        </w:rPr>
        <w:t>{ח}</w:t>
      </w:r>
      <w:r w:rsidRPr="00CC3CC2">
        <w:rPr>
          <w:rFonts w:ascii="Times New Roman" w:hAnsi="Times New Roman"/>
          <w:rtl/>
        </w:rPr>
        <w:t xml:space="preserve"> </w:t>
      </w:r>
      <w:r w:rsidRPr="00CC3CC2">
        <w:rPr>
          <w:rtl/>
        </w:rPr>
        <w:t xml:space="preserve">וַיְשַׁסַּ֨ע דָּוִ֤ד </w:t>
      </w:r>
      <w:proofErr w:type="spellStart"/>
      <w:r w:rsidRPr="00CC3CC2">
        <w:rPr>
          <w:rtl/>
        </w:rPr>
        <w:t>אֶת־אֲנָשָׁיו</w:t>
      </w:r>
      <w:proofErr w:type="spellEnd"/>
      <w:r w:rsidRPr="00CC3CC2">
        <w:rPr>
          <w:rtl/>
        </w:rPr>
        <w:t xml:space="preserve">֙ בַּדְּבָרִ֔ים וְלֹ֥א נְתָנָ֖ם לָק֣וּם </w:t>
      </w:r>
      <w:proofErr w:type="spellStart"/>
      <w:r w:rsidRPr="00CC3CC2">
        <w:rPr>
          <w:rtl/>
        </w:rPr>
        <w:t>אֶל־שָׁא֑וּל</w:t>
      </w:r>
      <w:proofErr w:type="spellEnd"/>
      <w:r w:rsidRPr="00CC3CC2">
        <w:rPr>
          <w:rtl/>
        </w:rPr>
        <w:t xml:space="preserve"> וְשָׁא֛וּל קָ֥ם מֵהַמְּעָרָ֖ה וַיֵּ֥לֶךְ בַּדָּֽרֶךְ:</w:t>
      </w:r>
      <w:r w:rsidRPr="00CC3CC2">
        <w:rPr>
          <w:rFonts w:ascii="Times New Roman" w:hAnsi="Times New Roman"/>
          <w:rtl/>
        </w:rPr>
        <w:t xml:space="preserve"> (ס)</w:t>
      </w:r>
    </w:p>
    <w:p w14:paraId="3BAA899E" w14:textId="77777777" w:rsidR="00CC3CC2" w:rsidRPr="00CC3CC2" w:rsidRDefault="00CC3CC2" w:rsidP="00B25434">
      <w:pPr>
        <w:pStyle w:val="a6"/>
        <w:rPr>
          <w:rtl/>
        </w:rPr>
      </w:pPr>
      <w:r w:rsidRPr="00CC3CC2">
        <w:rPr>
          <w:rStyle w:val="affff7"/>
          <w:sz w:val="24"/>
          <w:rtl/>
        </w:rPr>
        <w:t>וישסע.</w:t>
      </w:r>
      <w:r w:rsidRPr="00CC3CC2">
        <w:rPr>
          <w:rtl/>
        </w:rPr>
        <w:t xml:space="preserve"> הבדיל ודחה אותם בדברים: </w:t>
      </w:r>
    </w:p>
    <w:p w14:paraId="186E4C64" w14:textId="77777777" w:rsidR="00CC3CC2" w:rsidRPr="00CC3CC2" w:rsidRDefault="00CC3CC2" w:rsidP="00B25434">
      <w:pPr>
        <w:pStyle w:val="a5"/>
        <w:rPr>
          <w:rtl/>
        </w:rPr>
      </w:pPr>
      <w:bookmarkStart w:id="635" w:name="שמואלBאBפרק-כד-{ט}"/>
      <w:bookmarkEnd w:id="635"/>
      <w:r w:rsidRPr="00CC3CC2">
        <w:rPr>
          <w:rStyle w:val="affff8"/>
          <w:sz w:val="24"/>
          <w:szCs w:val="24"/>
          <w:rtl/>
        </w:rPr>
        <w:t>{ט}</w:t>
      </w:r>
      <w:r w:rsidRPr="00CC3CC2">
        <w:rPr>
          <w:rFonts w:ascii="Times New Roman" w:hAnsi="Times New Roman"/>
          <w:rtl/>
        </w:rPr>
        <w:t xml:space="preserve"> </w:t>
      </w:r>
      <w:r w:rsidRPr="00CC3CC2">
        <w:rPr>
          <w:rtl/>
        </w:rPr>
        <w:t xml:space="preserve">וַיָּ֨קָם דָּוִ֜ד אַחֲרֵי־כֵ֗ן וַיֵּצֵא֙ (מן)־(המערה) מֵֽהַמְּעָרָ֔ה וַיִּקְרָ֧א </w:t>
      </w:r>
      <w:proofErr w:type="spellStart"/>
      <w:r w:rsidRPr="00CC3CC2">
        <w:rPr>
          <w:rtl/>
        </w:rPr>
        <w:t>אַֽחֲרֵי־שָׁא֛וּל</w:t>
      </w:r>
      <w:proofErr w:type="spellEnd"/>
      <w:r w:rsidRPr="00CC3CC2">
        <w:rPr>
          <w:rtl/>
        </w:rPr>
        <w:t xml:space="preserve"> לֵאמֹ֖ר אֲדֹנִ֣י הַמֶּ֑לֶךְ וַיַּבֵּ֤ט שָׁאוּל֙ אַֽחֲרָ֔יו וַיִּקֹּ֨ד דָּוִ֥ד אַפַּ֛יִם אַ֖רְצָה וַיִּשְׁתָּֽחוּ:</w:t>
      </w:r>
      <w:r w:rsidRPr="00CC3CC2">
        <w:rPr>
          <w:rFonts w:ascii="Times New Roman" w:hAnsi="Times New Roman"/>
          <w:rtl/>
        </w:rPr>
        <w:t xml:space="preserve"> </w:t>
      </w:r>
      <w:bookmarkStart w:id="636" w:name="שמואלBאBפרק-כד-{י}"/>
      <w:bookmarkEnd w:id="636"/>
      <w:r w:rsidRPr="00CC3CC2">
        <w:rPr>
          <w:rStyle w:val="affff8"/>
          <w:sz w:val="24"/>
          <w:szCs w:val="24"/>
          <w:rtl/>
        </w:rPr>
        <w:t>{י}</w:t>
      </w:r>
      <w:r w:rsidRPr="00CC3CC2">
        <w:rPr>
          <w:rFonts w:ascii="Times New Roman" w:hAnsi="Times New Roman"/>
          <w:rtl/>
        </w:rPr>
        <w:t xml:space="preserve"> </w:t>
      </w:r>
      <w:r w:rsidRPr="00CC3CC2">
        <w:rPr>
          <w:rtl/>
        </w:rPr>
        <w:t xml:space="preserve">וַיֹּ֤אמֶר דָּוִד֙ לְשָׁא֔וּל לָ֧מָּה תִשְׁמַ֛ע </w:t>
      </w:r>
      <w:proofErr w:type="spellStart"/>
      <w:r w:rsidRPr="00CC3CC2">
        <w:rPr>
          <w:rtl/>
        </w:rPr>
        <w:t>אֶת־דִּבְרֵ֥י</w:t>
      </w:r>
      <w:proofErr w:type="spellEnd"/>
      <w:r w:rsidRPr="00CC3CC2">
        <w:rPr>
          <w:rtl/>
        </w:rPr>
        <w:t xml:space="preserve"> אָדָ֖ם לֵאמֹ֑ר הִנֵּ֣ה דָוִ֔ד מְבַקֵּ֖שׁ רָעָתֶֽךָ:</w:t>
      </w:r>
    </w:p>
    <w:p w14:paraId="5A755192" w14:textId="77777777" w:rsidR="00CC3CC2" w:rsidRPr="00CC3CC2" w:rsidRDefault="00CC3CC2" w:rsidP="00B25434">
      <w:pPr>
        <w:pStyle w:val="a6"/>
        <w:rPr>
          <w:rtl/>
        </w:rPr>
      </w:pPr>
      <w:r w:rsidRPr="00CC3CC2">
        <w:rPr>
          <w:rStyle w:val="affff7"/>
          <w:sz w:val="24"/>
          <w:rtl/>
        </w:rPr>
        <w:t>למה תשמע.</w:t>
      </w:r>
      <w:r w:rsidRPr="00CC3CC2">
        <w:rPr>
          <w:rtl/>
        </w:rPr>
        <w:t xml:space="preserve"> למה תקבל עלי לשון הרע של דואג: </w:t>
      </w:r>
    </w:p>
    <w:p w14:paraId="61C7458C" w14:textId="77777777" w:rsidR="00CC3CC2" w:rsidRPr="00CC3CC2" w:rsidRDefault="00CC3CC2" w:rsidP="00B25434">
      <w:pPr>
        <w:pStyle w:val="a5"/>
        <w:rPr>
          <w:rtl/>
        </w:rPr>
      </w:pPr>
      <w:bookmarkStart w:id="637" w:name="שמואלBאBפרק-כד-{יא}"/>
      <w:bookmarkEnd w:id="637"/>
      <w:r w:rsidRPr="00CC3CC2">
        <w:rPr>
          <w:rStyle w:val="affff8"/>
          <w:sz w:val="24"/>
          <w:szCs w:val="24"/>
          <w:rtl/>
        </w:rPr>
        <w:t>{יא}</w:t>
      </w:r>
      <w:r w:rsidRPr="00CC3CC2">
        <w:rPr>
          <w:rFonts w:ascii="Times New Roman" w:hAnsi="Times New Roman"/>
          <w:rtl/>
        </w:rPr>
        <w:t xml:space="preserve"> </w:t>
      </w:r>
      <w:r w:rsidRPr="00CC3CC2">
        <w:rPr>
          <w:rtl/>
        </w:rPr>
        <w:t xml:space="preserve">הִנֵּה֩ הַיּ֨וֹם הַזֶּ֜ה רָא֣וּ עֵינֶ֗יךָ אֵ֣ת </w:t>
      </w:r>
      <w:proofErr w:type="spellStart"/>
      <w:r w:rsidRPr="00CC3CC2">
        <w:rPr>
          <w:rtl/>
        </w:rPr>
        <w:t>אֲשֶׁר־נְתָנְך</w:t>
      </w:r>
      <w:proofErr w:type="spellEnd"/>
      <w:r w:rsidRPr="00CC3CC2">
        <w:rPr>
          <w:rtl/>
        </w:rPr>
        <w:t xml:space="preserve">ָ֩ יְהוָ֨ה | הַיּ֤וֹם | בְּיָדִי֙ בַּמְּעָרָ֔ה וְאָמַ֥ר </w:t>
      </w:r>
      <w:proofErr w:type="spellStart"/>
      <w:r w:rsidRPr="00CC3CC2">
        <w:rPr>
          <w:rtl/>
        </w:rPr>
        <w:t>לַהֲרָגֲך</w:t>
      </w:r>
      <w:proofErr w:type="spellEnd"/>
      <w:r w:rsidRPr="00CC3CC2">
        <w:rPr>
          <w:rtl/>
        </w:rPr>
        <w:t xml:space="preserve">ָ֖ וַתָּ֣חָס עָלֶ֑יךָ וָאֹמַ֗ר </w:t>
      </w:r>
      <w:proofErr w:type="spellStart"/>
      <w:r w:rsidRPr="00CC3CC2">
        <w:rPr>
          <w:rtl/>
        </w:rPr>
        <w:t>לֹא־אֶשְׁלַ֤ח</w:t>
      </w:r>
      <w:proofErr w:type="spellEnd"/>
      <w:r w:rsidRPr="00CC3CC2">
        <w:rPr>
          <w:rtl/>
        </w:rPr>
        <w:t xml:space="preserve"> יָדִי֙ בַּֽאדֹנִ֔י </w:t>
      </w:r>
      <w:proofErr w:type="spellStart"/>
      <w:r w:rsidRPr="00CC3CC2">
        <w:rPr>
          <w:rtl/>
        </w:rPr>
        <w:t>כִּי־מְשִׁ֥יח</w:t>
      </w:r>
      <w:proofErr w:type="spellEnd"/>
      <w:r w:rsidRPr="00CC3CC2">
        <w:rPr>
          <w:rtl/>
        </w:rPr>
        <w:t>ַ יְהוָ֖ה הֽוּא:</w:t>
      </w:r>
    </w:p>
    <w:p w14:paraId="34C40133" w14:textId="77777777" w:rsidR="00CC3CC2" w:rsidRPr="00CC3CC2" w:rsidRDefault="00CC3CC2" w:rsidP="00B25434">
      <w:pPr>
        <w:pStyle w:val="a6"/>
        <w:rPr>
          <w:rtl/>
        </w:rPr>
      </w:pPr>
      <w:r w:rsidRPr="00CC3CC2">
        <w:rPr>
          <w:rStyle w:val="affff7"/>
          <w:sz w:val="24"/>
          <w:rtl/>
        </w:rPr>
        <w:t xml:space="preserve">ואמר </w:t>
      </w:r>
      <w:proofErr w:type="spellStart"/>
      <w:r w:rsidRPr="00CC3CC2">
        <w:rPr>
          <w:rStyle w:val="affff7"/>
          <w:sz w:val="24"/>
          <w:rtl/>
        </w:rPr>
        <w:t>להרגך</w:t>
      </w:r>
      <w:proofErr w:type="spellEnd"/>
      <w:r w:rsidRPr="00CC3CC2">
        <w:rPr>
          <w:rStyle w:val="affff7"/>
          <w:sz w:val="24"/>
          <w:rtl/>
        </w:rPr>
        <w:t xml:space="preserve"> ותחס עליך.</w:t>
      </w:r>
      <w:r w:rsidRPr="00CC3CC2">
        <w:rPr>
          <w:rtl/>
        </w:rPr>
        <w:t xml:space="preserve"> הרי כאן חסרים שתי תיבות, ואמר האומר </w:t>
      </w:r>
      <w:proofErr w:type="spellStart"/>
      <w:r w:rsidRPr="00CC3CC2">
        <w:rPr>
          <w:rtl/>
        </w:rPr>
        <w:t>שאהרגך</w:t>
      </w:r>
      <w:proofErr w:type="spellEnd"/>
      <w:r w:rsidRPr="00CC3CC2">
        <w:rPr>
          <w:rtl/>
        </w:rPr>
        <w:t>, ותחס נפשי עליך, כמו (</w:t>
      </w:r>
      <w:proofErr w:type="spellStart"/>
      <w:r w:rsidRPr="00CC3CC2">
        <w:rPr>
          <w:rtl/>
        </w:rPr>
        <w:t>שמואל־ב</w:t>
      </w:r>
      <w:proofErr w:type="spellEnd"/>
      <w:r w:rsidRPr="00CC3CC2">
        <w:rPr>
          <w:rtl/>
        </w:rPr>
        <w:t xml:space="preserve"> יג לט): ותכל דוד לצאת אל אבשלום, ותכל נפש דוד: </w:t>
      </w:r>
    </w:p>
    <w:p w14:paraId="5E6EC63C" w14:textId="77777777" w:rsidR="00CC3CC2" w:rsidRPr="00CC3CC2" w:rsidRDefault="00CC3CC2" w:rsidP="00B25434">
      <w:pPr>
        <w:pStyle w:val="a5"/>
        <w:rPr>
          <w:rtl/>
        </w:rPr>
      </w:pPr>
      <w:bookmarkStart w:id="638" w:name="שמואלBאBפרק-כד-{יב}"/>
      <w:bookmarkEnd w:id="638"/>
      <w:r w:rsidRPr="00CC3CC2">
        <w:rPr>
          <w:rStyle w:val="affff8"/>
          <w:sz w:val="24"/>
          <w:szCs w:val="24"/>
          <w:rtl/>
        </w:rPr>
        <w:t>{יב}</w:t>
      </w:r>
      <w:r w:rsidRPr="00CC3CC2">
        <w:rPr>
          <w:rFonts w:ascii="Times New Roman" w:hAnsi="Times New Roman"/>
          <w:rtl/>
        </w:rPr>
        <w:t xml:space="preserve"> </w:t>
      </w:r>
      <w:r w:rsidRPr="00CC3CC2">
        <w:rPr>
          <w:rtl/>
        </w:rPr>
        <w:t xml:space="preserve">וְאָבִ֣י רְאֵ֔ה גַּ֗ם רְאֵ֛ה </w:t>
      </w:r>
      <w:proofErr w:type="spellStart"/>
      <w:r w:rsidRPr="00CC3CC2">
        <w:rPr>
          <w:rtl/>
        </w:rPr>
        <w:t>אֶת־כְּנַ֥ף</w:t>
      </w:r>
      <w:proofErr w:type="spellEnd"/>
      <w:r w:rsidRPr="00CC3CC2">
        <w:rPr>
          <w:rtl/>
        </w:rPr>
        <w:t xml:space="preserve"> מְעִילְךָ֖ בְּיָדִ֑י כִּ֡י בְּכָרְתִי֩ </w:t>
      </w:r>
      <w:proofErr w:type="spellStart"/>
      <w:r w:rsidRPr="00CC3CC2">
        <w:rPr>
          <w:rtl/>
        </w:rPr>
        <w:t>אֶת־כְּנַ֨ף</w:t>
      </w:r>
      <w:proofErr w:type="spellEnd"/>
      <w:r w:rsidRPr="00CC3CC2">
        <w:rPr>
          <w:rtl/>
        </w:rPr>
        <w:t xml:space="preserve"> </w:t>
      </w:r>
      <w:r w:rsidRPr="00CC3CC2">
        <w:rPr>
          <w:rtl/>
        </w:rPr>
        <w:t xml:space="preserve">מְעִֽילְךָ֜ וְלֹ֣א הֲרַגְתִּ֗יךָ דַּ֤ע וּרְאֵה֙ כִּי֩ אֵ֨ין בְּיָדִ֜י רָעָ֤ה וָפֶ֙שַׁע֙ </w:t>
      </w:r>
      <w:proofErr w:type="spellStart"/>
      <w:r w:rsidRPr="00CC3CC2">
        <w:rPr>
          <w:rtl/>
        </w:rPr>
        <w:t>וְלֹא־חָטָ֣אתִי</w:t>
      </w:r>
      <w:proofErr w:type="spellEnd"/>
      <w:r w:rsidRPr="00CC3CC2">
        <w:rPr>
          <w:rtl/>
        </w:rPr>
        <w:t xml:space="preserve"> לָ֔ךְ וְאַתָּ֛ה צֹדֶ֥ה </w:t>
      </w:r>
      <w:proofErr w:type="spellStart"/>
      <w:r w:rsidRPr="00CC3CC2">
        <w:rPr>
          <w:rtl/>
        </w:rPr>
        <w:t>אֶת־נַפְשִׁ֖י</w:t>
      </w:r>
      <w:proofErr w:type="spellEnd"/>
      <w:r w:rsidRPr="00CC3CC2">
        <w:rPr>
          <w:rtl/>
        </w:rPr>
        <w:t xml:space="preserve"> לְקַחְתָּֽהּ:</w:t>
      </w:r>
    </w:p>
    <w:p w14:paraId="5AB7DB4A" w14:textId="77777777" w:rsidR="00CC3CC2" w:rsidRPr="00CC3CC2" w:rsidRDefault="00CC3CC2" w:rsidP="00B25434">
      <w:pPr>
        <w:pStyle w:val="a6"/>
        <w:rPr>
          <w:rtl/>
        </w:rPr>
      </w:pPr>
      <w:r w:rsidRPr="00CC3CC2">
        <w:rPr>
          <w:rStyle w:val="affff7"/>
          <w:sz w:val="24"/>
          <w:rtl/>
        </w:rPr>
        <w:t>ואבי ראה.</w:t>
      </w:r>
      <w:r w:rsidRPr="00CC3CC2">
        <w:rPr>
          <w:rtl/>
        </w:rPr>
        <w:t xml:space="preserve"> כלומר תן </w:t>
      </w:r>
      <w:proofErr w:type="spellStart"/>
      <w:r w:rsidRPr="00CC3CC2">
        <w:rPr>
          <w:rtl/>
        </w:rPr>
        <w:t>לבך</w:t>
      </w:r>
      <w:proofErr w:type="spellEnd"/>
      <w:r w:rsidRPr="00CC3CC2">
        <w:rPr>
          <w:rtl/>
        </w:rPr>
        <w:t xml:space="preserve"> על הדבר, וגם ראה העדות, אשר כנף מעילך בידי, והייתי יכול </w:t>
      </w:r>
      <w:proofErr w:type="spellStart"/>
      <w:r w:rsidRPr="00CC3CC2">
        <w:rPr>
          <w:rtl/>
        </w:rPr>
        <w:t>להרגך</w:t>
      </w:r>
      <w:proofErr w:type="spellEnd"/>
      <w:r w:rsidRPr="00CC3CC2">
        <w:rPr>
          <w:rtl/>
        </w:rPr>
        <w:t xml:space="preserve">: </w:t>
      </w:r>
    </w:p>
    <w:p w14:paraId="5A648A83" w14:textId="77777777" w:rsidR="00CC3CC2" w:rsidRPr="00CC3CC2" w:rsidRDefault="00CC3CC2" w:rsidP="00B25434">
      <w:pPr>
        <w:pStyle w:val="a5"/>
        <w:rPr>
          <w:rtl/>
        </w:rPr>
      </w:pPr>
      <w:bookmarkStart w:id="639" w:name="שמואלBאBפרק-כד-{יג}"/>
      <w:bookmarkEnd w:id="639"/>
      <w:r w:rsidRPr="00CC3CC2">
        <w:rPr>
          <w:rStyle w:val="affff8"/>
          <w:sz w:val="24"/>
          <w:szCs w:val="24"/>
          <w:rtl/>
        </w:rPr>
        <w:t>{יג}</w:t>
      </w:r>
      <w:r w:rsidRPr="00CC3CC2">
        <w:rPr>
          <w:rFonts w:ascii="Times New Roman" w:hAnsi="Times New Roman"/>
          <w:rtl/>
        </w:rPr>
        <w:t xml:space="preserve"> </w:t>
      </w:r>
      <w:r w:rsidRPr="00CC3CC2">
        <w:rPr>
          <w:rtl/>
        </w:rPr>
        <w:t xml:space="preserve">יִשְׁפֹּ֤ט יְהוָה֙ בֵּינִ֣י וּבֵינֶ֔ךָ וּנְקָמַ֥נִי יְהוָ֖ה מִמֶּ֑ךָּ וְיָדִ֖י לֹ֥א </w:t>
      </w:r>
      <w:proofErr w:type="spellStart"/>
      <w:r w:rsidRPr="00CC3CC2">
        <w:rPr>
          <w:rtl/>
        </w:rPr>
        <w:t>תִֽהְיֶה־בָּֽך</w:t>
      </w:r>
      <w:proofErr w:type="spellEnd"/>
      <w:r w:rsidRPr="00CC3CC2">
        <w:rPr>
          <w:rtl/>
        </w:rPr>
        <w:t>ְ:</w:t>
      </w:r>
      <w:r w:rsidRPr="00CC3CC2">
        <w:rPr>
          <w:rFonts w:ascii="Times New Roman" w:hAnsi="Times New Roman"/>
          <w:rtl/>
        </w:rPr>
        <w:t xml:space="preserve"> </w:t>
      </w:r>
      <w:bookmarkStart w:id="640" w:name="שמואלBאBפרק-כד-{יד}"/>
      <w:bookmarkEnd w:id="640"/>
      <w:r w:rsidRPr="00CC3CC2">
        <w:rPr>
          <w:rStyle w:val="affff8"/>
          <w:sz w:val="24"/>
          <w:szCs w:val="24"/>
          <w:rtl/>
        </w:rPr>
        <w:t>{יד}</w:t>
      </w:r>
      <w:r w:rsidRPr="00CC3CC2">
        <w:rPr>
          <w:rFonts w:ascii="Times New Roman" w:hAnsi="Times New Roman"/>
          <w:rtl/>
        </w:rPr>
        <w:t xml:space="preserve"> </w:t>
      </w:r>
      <w:r w:rsidRPr="00CC3CC2">
        <w:rPr>
          <w:rtl/>
        </w:rPr>
        <w:t xml:space="preserve">כַּאֲשֶׁ֣ר יֹאמַ֗ר מְשַׁל֙ הַקַּדְמֹנִ֔י מֵרְשָׁעִ֖ים יֵ֣צֵא רֶ֑שַׁע וְיָדִ֖י לֹ֥א </w:t>
      </w:r>
      <w:proofErr w:type="spellStart"/>
      <w:r w:rsidRPr="00CC3CC2">
        <w:rPr>
          <w:rtl/>
        </w:rPr>
        <w:t>תִֽהְיֶה־בָּֽך</w:t>
      </w:r>
      <w:proofErr w:type="spellEnd"/>
      <w:r w:rsidRPr="00CC3CC2">
        <w:rPr>
          <w:rtl/>
        </w:rPr>
        <w:t>ְ:</w:t>
      </w:r>
    </w:p>
    <w:p w14:paraId="5E229B41" w14:textId="77777777" w:rsidR="00CC3CC2" w:rsidRPr="00CC3CC2" w:rsidRDefault="00CC3CC2" w:rsidP="00B25434">
      <w:pPr>
        <w:pStyle w:val="a6"/>
        <w:rPr>
          <w:rtl/>
        </w:rPr>
      </w:pPr>
      <w:r w:rsidRPr="00CC3CC2">
        <w:rPr>
          <w:rStyle w:val="affff7"/>
          <w:sz w:val="24"/>
          <w:rtl/>
        </w:rPr>
        <w:t>כאשר יאמר משל הקדמוני.</w:t>
      </w:r>
      <w:r w:rsidRPr="00CC3CC2">
        <w:rPr>
          <w:rtl/>
        </w:rPr>
        <w:t xml:space="preserve"> משל קדמונו של עולם, התורה, שהיא משלו של </w:t>
      </w:r>
      <w:proofErr w:type="spellStart"/>
      <w:r w:rsidRPr="00CC3CC2">
        <w:rPr>
          <w:rtl/>
        </w:rPr>
        <w:t>הקב''ה</w:t>
      </w:r>
      <w:proofErr w:type="spellEnd"/>
      <w:r w:rsidRPr="00CC3CC2">
        <w:rPr>
          <w:rtl/>
        </w:rPr>
        <w:t xml:space="preserve">: </w:t>
      </w:r>
      <w:r w:rsidRPr="00CC3CC2">
        <w:rPr>
          <w:rStyle w:val="affff7"/>
          <w:sz w:val="24"/>
          <w:rtl/>
        </w:rPr>
        <w:t>מרשעים יצא רשע.</w:t>
      </w:r>
      <w:r w:rsidRPr="00CC3CC2">
        <w:rPr>
          <w:rtl/>
        </w:rPr>
        <w:t xml:space="preserve"> </w:t>
      </w:r>
      <w:proofErr w:type="spellStart"/>
      <w:r w:rsidRPr="00CC3CC2">
        <w:rPr>
          <w:rtl/>
        </w:rPr>
        <w:t>הקב''ה</w:t>
      </w:r>
      <w:proofErr w:type="spellEnd"/>
      <w:r w:rsidRPr="00CC3CC2">
        <w:rPr>
          <w:rtl/>
        </w:rPr>
        <w:t xml:space="preserve"> מזמן לרשע, שנופל ביד רשע כיוצא בו, והיכן אמרה תורה (שמות כא יג): והאלהים אנה לידו כדאיתא במסכת מכות (י ב): </w:t>
      </w:r>
    </w:p>
    <w:p w14:paraId="70AAFA61" w14:textId="77777777" w:rsidR="00CC3CC2" w:rsidRPr="00CC3CC2" w:rsidRDefault="00CC3CC2" w:rsidP="00B25434">
      <w:pPr>
        <w:pStyle w:val="a5"/>
        <w:rPr>
          <w:rtl/>
        </w:rPr>
      </w:pPr>
      <w:bookmarkStart w:id="641" w:name="שמואלBאBפרק-כד-{טו}"/>
      <w:bookmarkEnd w:id="641"/>
      <w:r w:rsidRPr="00CC3CC2">
        <w:rPr>
          <w:rStyle w:val="affff8"/>
          <w:sz w:val="24"/>
          <w:szCs w:val="24"/>
          <w:rtl/>
        </w:rPr>
        <w:t>{טו}</w:t>
      </w:r>
      <w:r w:rsidRPr="00CC3CC2">
        <w:rPr>
          <w:rFonts w:ascii="Times New Roman" w:hAnsi="Times New Roman"/>
          <w:rtl/>
        </w:rPr>
        <w:t xml:space="preserve"> </w:t>
      </w:r>
      <w:r w:rsidRPr="00CC3CC2">
        <w:rPr>
          <w:rtl/>
        </w:rPr>
        <w:t xml:space="preserve">אַחֲרֵ֨י מִ֤י יָצָא֙ מֶ֣לֶךְ יִשְׂרָאֵ֔ל אַחֲרֵ֥י מִ֖י אַתָּ֣ה רֹדֵ֑ף אַֽחֲרֵי֙ כֶּ֣לֶב מֵ֔ת אַחֲרֵ֖י </w:t>
      </w:r>
      <w:proofErr w:type="spellStart"/>
      <w:r w:rsidRPr="00CC3CC2">
        <w:rPr>
          <w:rtl/>
        </w:rPr>
        <w:t>פַּרְעֹ֥ש</w:t>
      </w:r>
      <w:proofErr w:type="spellEnd"/>
      <w:r w:rsidRPr="00CC3CC2">
        <w:rPr>
          <w:rtl/>
        </w:rPr>
        <w:t>ׁ אֶחָֽד:</w:t>
      </w:r>
      <w:r w:rsidRPr="00CC3CC2">
        <w:rPr>
          <w:rFonts w:ascii="Times New Roman" w:hAnsi="Times New Roman"/>
          <w:rtl/>
        </w:rPr>
        <w:t xml:space="preserve"> (פ) </w:t>
      </w:r>
      <w:bookmarkStart w:id="642" w:name="שמואלBאBפרק-כד-{טז}"/>
      <w:bookmarkEnd w:id="642"/>
      <w:r w:rsidRPr="00CC3CC2">
        <w:rPr>
          <w:rStyle w:val="affff8"/>
          <w:sz w:val="24"/>
          <w:szCs w:val="24"/>
          <w:rtl/>
        </w:rPr>
        <w:t>{טז}</w:t>
      </w:r>
      <w:r w:rsidRPr="00CC3CC2">
        <w:rPr>
          <w:rFonts w:ascii="Times New Roman" w:hAnsi="Times New Roman"/>
          <w:rtl/>
        </w:rPr>
        <w:t xml:space="preserve"> </w:t>
      </w:r>
      <w:r w:rsidRPr="00CC3CC2">
        <w:rPr>
          <w:rtl/>
        </w:rPr>
        <w:t xml:space="preserve">וְהָיָ֤ה יְהוָה֙ לְדַיָּ֔ן וְשָׁפַ֖ט בֵּינִ֣י וּבֵינֶ֑ךָ וְיֵ֙רֶא֙ וְיָרֵ֣ב </w:t>
      </w:r>
      <w:proofErr w:type="spellStart"/>
      <w:r w:rsidRPr="00CC3CC2">
        <w:rPr>
          <w:rtl/>
        </w:rPr>
        <w:t>אֶת־רִיבִ֔י</w:t>
      </w:r>
      <w:proofErr w:type="spellEnd"/>
      <w:r w:rsidRPr="00CC3CC2">
        <w:rPr>
          <w:rtl/>
        </w:rPr>
        <w:t xml:space="preserve"> וְיִשְׁפְּטֵ֖נִי מִיָּדֶֽךָ:</w:t>
      </w:r>
      <w:r w:rsidRPr="00CC3CC2">
        <w:rPr>
          <w:rFonts w:ascii="Times New Roman" w:hAnsi="Times New Roman"/>
          <w:rtl/>
        </w:rPr>
        <w:t xml:space="preserve"> </w:t>
      </w:r>
      <w:bookmarkStart w:id="643" w:name="שמואלBאBפרק-כד-{יז}"/>
      <w:bookmarkEnd w:id="643"/>
      <w:r w:rsidRPr="00CC3CC2">
        <w:rPr>
          <w:rStyle w:val="affff8"/>
          <w:sz w:val="24"/>
          <w:szCs w:val="24"/>
          <w:rtl/>
        </w:rPr>
        <w:t>{יז}</w:t>
      </w:r>
      <w:r w:rsidRPr="00CC3CC2">
        <w:rPr>
          <w:rFonts w:ascii="Times New Roman" w:hAnsi="Times New Roman"/>
          <w:rtl/>
        </w:rPr>
        <w:t xml:space="preserve"> </w:t>
      </w:r>
      <w:r w:rsidRPr="00CC3CC2">
        <w:rPr>
          <w:rtl/>
        </w:rPr>
        <w:t xml:space="preserve">וַיְהִ֣י | כְּכַלּ֣וֹת דָּוִ֗ד לְדַבֵּ֞ר </w:t>
      </w:r>
      <w:proofErr w:type="spellStart"/>
      <w:r w:rsidRPr="00CC3CC2">
        <w:rPr>
          <w:rtl/>
        </w:rPr>
        <w:t>אֶת־הַדְּבָרִ֤ים</w:t>
      </w:r>
      <w:proofErr w:type="spellEnd"/>
      <w:r w:rsidRPr="00CC3CC2">
        <w:rPr>
          <w:rtl/>
        </w:rPr>
        <w:t xml:space="preserve"> הָאֵ֙לֶּה֙ </w:t>
      </w:r>
      <w:proofErr w:type="spellStart"/>
      <w:r w:rsidRPr="00CC3CC2">
        <w:rPr>
          <w:rtl/>
        </w:rPr>
        <w:t>אֶל־שָׁא֔וּל</w:t>
      </w:r>
      <w:proofErr w:type="spellEnd"/>
      <w:r w:rsidRPr="00CC3CC2">
        <w:rPr>
          <w:rtl/>
        </w:rPr>
        <w:t xml:space="preserve"> וַיֹּ֣אמֶר שָׁא֔וּל הֲקֹלְךָ֥ זֶ֖ה בְּנִ֣י דָוִ֑ד וַיִּשָּׂ֥א שָׁא֛וּל קֹל֖וֹ וַיֵּֽבְךְּ:</w:t>
      </w:r>
      <w:r w:rsidRPr="00CC3CC2">
        <w:rPr>
          <w:rFonts w:ascii="Times New Roman" w:hAnsi="Times New Roman"/>
          <w:rtl/>
        </w:rPr>
        <w:t xml:space="preserve"> </w:t>
      </w:r>
      <w:bookmarkStart w:id="644" w:name="שמואלBאBפרק-כד-{יח}"/>
      <w:bookmarkEnd w:id="644"/>
      <w:r w:rsidRPr="00CC3CC2">
        <w:rPr>
          <w:rStyle w:val="affff8"/>
          <w:sz w:val="24"/>
          <w:szCs w:val="24"/>
          <w:rtl/>
        </w:rPr>
        <w:t>{יח}</w:t>
      </w:r>
      <w:r w:rsidRPr="00CC3CC2">
        <w:rPr>
          <w:rFonts w:ascii="Times New Roman" w:hAnsi="Times New Roman"/>
          <w:rtl/>
        </w:rPr>
        <w:t xml:space="preserve"> </w:t>
      </w:r>
      <w:r w:rsidRPr="00CC3CC2">
        <w:rPr>
          <w:rtl/>
        </w:rPr>
        <w:t xml:space="preserve">וַיֹּ֙אמֶר֙ </w:t>
      </w:r>
      <w:proofErr w:type="spellStart"/>
      <w:r w:rsidRPr="00CC3CC2">
        <w:rPr>
          <w:rtl/>
        </w:rPr>
        <w:t>אֶל־דָּוִ֔ד</w:t>
      </w:r>
      <w:proofErr w:type="spellEnd"/>
      <w:r w:rsidRPr="00CC3CC2">
        <w:rPr>
          <w:rtl/>
        </w:rPr>
        <w:t xml:space="preserve"> צַדִּ֥יק אַתָּ֖ה מִמֶּ֑נִּי כִּ֤י אַתָּה֙ גְּמַלְתַּ֣נִי הַטּוֹבָ֔ה וַאֲנִ֖י גְּמַלְתִּ֥יךָ הָרָעָֽה:</w:t>
      </w:r>
      <w:r w:rsidRPr="00CC3CC2">
        <w:rPr>
          <w:rFonts w:ascii="Times New Roman" w:hAnsi="Times New Roman"/>
          <w:rtl/>
        </w:rPr>
        <w:t xml:space="preserve"> </w:t>
      </w:r>
      <w:bookmarkStart w:id="645" w:name="שמואלBאBפרק-כד-{יט}"/>
      <w:bookmarkEnd w:id="645"/>
      <w:r w:rsidRPr="00CC3CC2">
        <w:rPr>
          <w:rStyle w:val="affff8"/>
          <w:sz w:val="24"/>
          <w:szCs w:val="24"/>
          <w:rtl/>
        </w:rPr>
        <w:t>{יט}</w:t>
      </w:r>
      <w:r w:rsidRPr="00CC3CC2">
        <w:rPr>
          <w:rFonts w:ascii="Times New Roman" w:hAnsi="Times New Roman"/>
          <w:rtl/>
        </w:rPr>
        <w:t xml:space="preserve"> </w:t>
      </w:r>
      <w:r w:rsidRPr="00CC3CC2">
        <w:rPr>
          <w:rtl/>
        </w:rPr>
        <w:t xml:space="preserve">(ואת) וְאַתָּה֙ הִגַּ֣דְתָּ הַיּ֔וֹם אֵ֛ת </w:t>
      </w:r>
      <w:proofErr w:type="spellStart"/>
      <w:r w:rsidRPr="00CC3CC2">
        <w:rPr>
          <w:rtl/>
        </w:rPr>
        <w:t>אֲשֶׁר־עָשִׂ֥יתָה</w:t>
      </w:r>
      <w:proofErr w:type="spellEnd"/>
      <w:r w:rsidRPr="00CC3CC2">
        <w:rPr>
          <w:rtl/>
        </w:rPr>
        <w:t xml:space="preserve"> אִתִּ֖י טוֹבָ֑ה אֵת֩ אֲשֶׁ֨ר סִגְּרַ֧נִי יְהוָ֛ה בְּיָדְךָ֖ וְלֹ֥א הֲרַגְתָּֽנִי:</w:t>
      </w:r>
      <w:r w:rsidRPr="00CC3CC2">
        <w:rPr>
          <w:rFonts w:ascii="Times New Roman" w:hAnsi="Times New Roman"/>
          <w:rtl/>
        </w:rPr>
        <w:t xml:space="preserve"> </w:t>
      </w:r>
      <w:bookmarkStart w:id="646" w:name="שמואלBאBפרק-כד-{כ}"/>
      <w:bookmarkEnd w:id="646"/>
      <w:r w:rsidRPr="00CC3CC2">
        <w:rPr>
          <w:rStyle w:val="affff8"/>
          <w:sz w:val="24"/>
          <w:szCs w:val="24"/>
          <w:rtl/>
        </w:rPr>
        <w:t>{כ}</w:t>
      </w:r>
      <w:r w:rsidRPr="00CC3CC2">
        <w:rPr>
          <w:rFonts w:ascii="Times New Roman" w:hAnsi="Times New Roman"/>
          <w:rtl/>
        </w:rPr>
        <w:t xml:space="preserve"> </w:t>
      </w:r>
      <w:proofErr w:type="spellStart"/>
      <w:r w:rsidRPr="00CC3CC2">
        <w:rPr>
          <w:rtl/>
        </w:rPr>
        <w:t>וְכִֽי־יִמְצָ֥א</w:t>
      </w:r>
      <w:proofErr w:type="spellEnd"/>
      <w:r w:rsidRPr="00CC3CC2">
        <w:rPr>
          <w:rtl/>
        </w:rPr>
        <w:t xml:space="preserve"> אִישׁ֙ </w:t>
      </w:r>
      <w:proofErr w:type="spellStart"/>
      <w:r w:rsidRPr="00CC3CC2">
        <w:rPr>
          <w:rtl/>
        </w:rPr>
        <w:t>אֶת־אֹ֣יְב֔ו</w:t>
      </w:r>
      <w:proofErr w:type="spellEnd"/>
      <w:r w:rsidRPr="00CC3CC2">
        <w:rPr>
          <w:rtl/>
        </w:rPr>
        <w:t>ֹ וְשִׁלְּח֖וֹ בְּדֶ֣רֶךְ טוֹבָ֑ה וַֽיהוָה֙ יְשַׁלֶּמְךָ֣ טוֹבָ֔ה תַּ֚חַת הַיּ֣וֹם הַזֶּ֔ה אֲשֶׁ֥ר עָשִׂ֖יתָה לִֽי:</w:t>
      </w:r>
      <w:r w:rsidRPr="00CC3CC2">
        <w:rPr>
          <w:rFonts w:ascii="Times New Roman" w:hAnsi="Times New Roman"/>
          <w:rtl/>
        </w:rPr>
        <w:t xml:space="preserve"> </w:t>
      </w:r>
      <w:bookmarkStart w:id="647" w:name="שמואלBאBפרק-כד-{כא}"/>
      <w:bookmarkEnd w:id="647"/>
      <w:r w:rsidRPr="00CC3CC2">
        <w:rPr>
          <w:rStyle w:val="affff8"/>
          <w:sz w:val="24"/>
          <w:szCs w:val="24"/>
          <w:rtl/>
        </w:rPr>
        <w:t>{כא}</w:t>
      </w:r>
      <w:r w:rsidRPr="00CC3CC2">
        <w:rPr>
          <w:rFonts w:ascii="Times New Roman" w:hAnsi="Times New Roman"/>
          <w:rtl/>
        </w:rPr>
        <w:t xml:space="preserve"> </w:t>
      </w:r>
      <w:r w:rsidRPr="00CC3CC2">
        <w:rPr>
          <w:rtl/>
        </w:rPr>
        <w:t>וְעַתָּה֙ הִנֵּ֣ה יָדַ֔עְתִּי כִּ֥י מָלֹ֖ךְ תִּמְל֑וֹךְ וְקָ֙מָה֙ בְּיָ֣דְךָ֔ מַמְלֶ֖כֶת יִשְׂרָאֵֽל:</w:t>
      </w:r>
    </w:p>
    <w:p w14:paraId="6A545F69" w14:textId="77777777" w:rsidR="00CC3CC2" w:rsidRPr="00CC3CC2" w:rsidRDefault="00CC3CC2" w:rsidP="00B25434">
      <w:pPr>
        <w:pStyle w:val="a6"/>
        <w:rPr>
          <w:rtl/>
        </w:rPr>
      </w:pPr>
      <w:r w:rsidRPr="00CC3CC2">
        <w:rPr>
          <w:rStyle w:val="affff7"/>
          <w:sz w:val="24"/>
          <w:rtl/>
        </w:rPr>
        <w:t>ידעתי כי מלוך תמלוך.</w:t>
      </w:r>
      <w:r w:rsidRPr="00CC3CC2">
        <w:rPr>
          <w:rtl/>
        </w:rPr>
        <w:t xml:space="preserve"> שרואה אני </w:t>
      </w:r>
      <w:proofErr w:type="spellStart"/>
      <w:r w:rsidRPr="00CC3CC2">
        <w:rPr>
          <w:rtl/>
        </w:rPr>
        <w:t>שהקב''ה</w:t>
      </w:r>
      <w:proofErr w:type="spellEnd"/>
      <w:r w:rsidRPr="00CC3CC2">
        <w:rPr>
          <w:rtl/>
        </w:rPr>
        <w:t xml:space="preserve"> מצילך מידי. ומדרש אגדה (ילקוט שמעוני רמז קלד): סימן זה מסר לו שמואל, שהקורע מעילו, ימלוך תחתיו: </w:t>
      </w:r>
    </w:p>
    <w:p w14:paraId="41DD28DE" w14:textId="77777777" w:rsidR="00CC3CC2" w:rsidRPr="00CC3CC2" w:rsidRDefault="00CC3CC2" w:rsidP="00B25434">
      <w:pPr>
        <w:pStyle w:val="a5"/>
        <w:rPr>
          <w:rtl/>
        </w:rPr>
      </w:pPr>
      <w:bookmarkStart w:id="648" w:name="שמואלBאBפרק-כד-{כב}"/>
      <w:bookmarkEnd w:id="648"/>
      <w:r w:rsidRPr="00CC3CC2">
        <w:rPr>
          <w:rStyle w:val="affff8"/>
          <w:sz w:val="24"/>
          <w:szCs w:val="24"/>
          <w:rtl/>
        </w:rPr>
        <w:lastRenderedPageBreak/>
        <w:t>{כב}</w:t>
      </w:r>
      <w:r w:rsidRPr="00CC3CC2">
        <w:rPr>
          <w:rFonts w:ascii="Times New Roman" w:hAnsi="Times New Roman"/>
          <w:rtl/>
        </w:rPr>
        <w:t xml:space="preserve"> </w:t>
      </w:r>
      <w:r w:rsidRPr="00CC3CC2">
        <w:rPr>
          <w:rtl/>
        </w:rPr>
        <w:t xml:space="preserve">וְעַתָּ֗ה הִשָּׁ֤בְעָה לִּי֙ בַּֽיהוָ֔ה </w:t>
      </w:r>
      <w:proofErr w:type="spellStart"/>
      <w:r w:rsidRPr="00CC3CC2">
        <w:rPr>
          <w:rtl/>
        </w:rPr>
        <w:t>אִם־תַּכְרִ֥ית</w:t>
      </w:r>
      <w:proofErr w:type="spellEnd"/>
      <w:r w:rsidRPr="00CC3CC2">
        <w:rPr>
          <w:rtl/>
        </w:rPr>
        <w:t xml:space="preserve"> </w:t>
      </w:r>
      <w:proofErr w:type="spellStart"/>
      <w:r w:rsidRPr="00CC3CC2">
        <w:rPr>
          <w:rtl/>
        </w:rPr>
        <w:t>אֶת־זַרְעִ֖י</w:t>
      </w:r>
      <w:proofErr w:type="spellEnd"/>
      <w:r w:rsidRPr="00CC3CC2">
        <w:rPr>
          <w:rtl/>
        </w:rPr>
        <w:t xml:space="preserve"> אַֽחֲרָ֑י </w:t>
      </w:r>
      <w:proofErr w:type="spellStart"/>
      <w:r w:rsidRPr="00CC3CC2">
        <w:rPr>
          <w:rtl/>
        </w:rPr>
        <w:t>וְאִם־תַּשְׁמִ֥יד</w:t>
      </w:r>
      <w:proofErr w:type="spellEnd"/>
      <w:r w:rsidRPr="00CC3CC2">
        <w:rPr>
          <w:rtl/>
        </w:rPr>
        <w:t xml:space="preserve"> </w:t>
      </w:r>
      <w:proofErr w:type="spellStart"/>
      <w:r w:rsidRPr="00CC3CC2">
        <w:rPr>
          <w:rtl/>
        </w:rPr>
        <w:t>אֶת־שְׁמִ֖י</w:t>
      </w:r>
      <w:proofErr w:type="spellEnd"/>
      <w:r w:rsidRPr="00CC3CC2">
        <w:rPr>
          <w:rtl/>
        </w:rPr>
        <w:t xml:space="preserve"> מִבֵּ֥ית אָבִֽי:</w:t>
      </w:r>
      <w:r w:rsidRPr="00CC3CC2">
        <w:rPr>
          <w:rFonts w:ascii="Times New Roman" w:hAnsi="Times New Roman"/>
          <w:rtl/>
        </w:rPr>
        <w:t xml:space="preserve"> (פ) </w:t>
      </w:r>
      <w:bookmarkStart w:id="649" w:name="שמואלBאBפרק-כד-{כג}"/>
      <w:bookmarkEnd w:id="649"/>
      <w:r w:rsidRPr="00CC3CC2">
        <w:rPr>
          <w:rStyle w:val="affff8"/>
          <w:sz w:val="24"/>
          <w:szCs w:val="24"/>
          <w:rtl/>
        </w:rPr>
        <w:t>{כג}</w:t>
      </w:r>
      <w:r w:rsidRPr="00CC3CC2">
        <w:rPr>
          <w:rFonts w:ascii="Times New Roman" w:hAnsi="Times New Roman"/>
          <w:rtl/>
        </w:rPr>
        <w:t xml:space="preserve"> </w:t>
      </w:r>
      <w:r w:rsidRPr="00CC3CC2">
        <w:rPr>
          <w:rtl/>
        </w:rPr>
        <w:t xml:space="preserve">וַיִּשָּׁבַ֥ע דָּוִ֖ד לְשָׁא֑וּל וַיֵּ֤לֶךְ שָׁאוּל֙ </w:t>
      </w:r>
      <w:proofErr w:type="spellStart"/>
      <w:r w:rsidRPr="00CC3CC2">
        <w:rPr>
          <w:rtl/>
        </w:rPr>
        <w:t>אֶל־בֵּית֔ו</w:t>
      </w:r>
      <w:proofErr w:type="spellEnd"/>
      <w:r w:rsidRPr="00CC3CC2">
        <w:rPr>
          <w:rtl/>
        </w:rPr>
        <w:t xml:space="preserve">ֹ וְדָוִד֙ וַֽאֲנָשָׁ֔יו עָל֖וּ </w:t>
      </w:r>
      <w:proofErr w:type="spellStart"/>
      <w:r w:rsidRPr="00CC3CC2">
        <w:rPr>
          <w:rtl/>
        </w:rPr>
        <w:t>עַל־הַמְּצוּדָֽה</w:t>
      </w:r>
      <w:proofErr w:type="spellEnd"/>
      <w:r w:rsidRPr="00CC3CC2">
        <w:rPr>
          <w:rtl/>
        </w:rPr>
        <w:t>:</w:t>
      </w:r>
    </w:p>
    <w:p w14:paraId="5C75B1CD" w14:textId="77777777" w:rsidR="00CC3CC2" w:rsidRPr="00CC3CC2" w:rsidRDefault="00CC3CC2" w:rsidP="00B25434">
      <w:pPr>
        <w:pStyle w:val="21"/>
        <w:rPr>
          <w:rtl/>
        </w:rPr>
        <w:sectPr w:rsidR="00CC3CC2" w:rsidRPr="00CC3CC2" w:rsidSect="00CC3CC2">
          <w:type w:val="continuous"/>
          <w:pgSz w:w="11906" w:h="16838"/>
          <w:pgMar w:top="720" w:right="720" w:bottom="720" w:left="720" w:header="397" w:footer="113" w:gutter="0"/>
          <w:cols w:num="2" w:space="340"/>
          <w:bidi/>
          <w:rtlGutter/>
          <w:docGrid w:linePitch="360"/>
        </w:sectPr>
      </w:pPr>
    </w:p>
    <w:p w14:paraId="2A32E78E" w14:textId="77777777" w:rsidR="00CC3CC2" w:rsidRPr="00CC3CC2" w:rsidRDefault="00CC3CC2" w:rsidP="00B25434">
      <w:pPr>
        <w:pStyle w:val="21"/>
        <w:rPr>
          <w:rtl/>
        </w:rPr>
      </w:pPr>
      <w:proofErr w:type="spellStart"/>
      <w:r w:rsidRPr="00CC3CC2">
        <w:rPr>
          <w:rtl/>
        </w:rPr>
        <w:t>פרק־כה</w:t>
      </w:r>
      <w:proofErr w:type="spellEnd"/>
    </w:p>
    <w:p w14:paraId="7DEA0381" w14:textId="77777777" w:rsidR="00CC3CC2" w:rsidRPr="00CC3CC2" w:rsidRDefault="00CC3CC2" w:rsidP="00B25434">
      <w:pPr>
        <w:pStyle w:val="a5"/>
        <w:rPr>
          <w:rStyle w:val="affff8"/>
          <w:sz w:val="24"/>
          <w:szCs w:val="24"/>
          <w:rtl/>
        </w:rPr>
        <w:sectPr w:rsidR="00CC3CC2" w:rsidRPr="00CC3CC2" w:rsidSect="00CC3CC2">
          <w:type w:val="continuous"/>
          <w:pgSz w:w="11906" w:h="16838"/>
          <w:pgMar w:top="720" w:right="720" w:bottom="720" w:left="720" w:header="397" w:footer="113" w:gutter="0"/>
          <w:cols w:space="340"/>
          <w:bidi/>
          <w:rtlGutter/>
          <w:docGrid w:linePitch="360"/>
        </w:sectPr>
      </w:pPr>
      <w:bookmarkStart w:id="650" w:name="שמואלBאBפרק-כה-{א}"/>
      <w:bookmarkEnd w:id="650"/>
    </w:p>
    <w:p w14:paraId="159572AA" w14:textId="77777777" w:rsidR="00CC3CC2" w:rsidRPr="00CC3CC2" w:rsidRDefault="00CC3CC2" w:rsidP="00B25434">
      <w:pPr>
        <w:pStyle w:val="a5"/>
        <w:rPr>
          <w:rtl/>
        </w:rPr>
      </w:pPr>
      <w:r w:rsidRPr="00CC3CC2">
        <w:rPr>
          <w:rStyle w:val="affff8"/>
          <w:sz w:val="24"/>
          <w:szCs w:val="24"/>
          <w:rtl/>
        </w:rPr>
        <w:t>{א}</w:t>
      </w:r>
      <w:r w:rsidRPr="00CC3CC2">
        <w:rPr>
          <w:rFonts w:ascii="Times New Roman" w:hAnsi="Times New Roman"/>
          <w:rtl/>
        </w:rPr>
        <w:t xml:space="preserve"> </w:t>
      </w:r>
      <w:r w:rsidRPr="00CC3CC2">
        <w:rPr>
          <w:rtl/>
        </w:rPr>
        <w:t xml:space="preserve">וַיָּ֣מָת שְׁמוּאֵ֔ל וַיִּקָּבְצ֤וּ כָל־יִשְׂרָאֵל֙ </w:t>
      </w:r>
      <w:proofErr w:type="spellStart"/>
      <w:r w:rsidRPr="00CC3CC2">
        <w:rPr>
          <w:rtl/>
        </w:rPr>
        <w:t>וַיִּסְפְּדוּ־ל֔ו</w:t>
      </w:r>
      <w:proofErr w:type="spellEnd"/>
      <w:r w:rsidRPr="00CC3CC2">
        <w:rPr>
          <w:rtl/>
        </w:rPr>
        <w:t xml:space="preserve">ֹ וַיִּקְבְּרֻ֥הוּ בְּבֵית֖וֹ בָּרָמָ֑ה וַיָּ֣קָם דָּוִ֔ד וַיֵּ֖רֶד </w:t>
      </w:r>
      <w:proofErr w:type="spellStart"/>
      <w:r w:rsidRPr="00CC3CC2">
        <w:rPr>
          <w:rtl/>
        </w:rPr>
        <w:t>אֶל־מִדְבַּ֥ר</w:t>
      </w:r>
      <w:proofErr w:type="spellEnd"/>
      <w:r w:rsidRPr="00CC3CC2">
        <w:rPr>
          <w:rtl/>
        </w:rPr>
        <w:t xml:space="preserve"> פָּארָֽן:</w:t>
      </w:r>
      <w:r w:rsidRPr="00CC3CC2">
        <w:rPr>
          <w:rFonts w:ascii="Times New Roman" w:hAnsi="Times New Roman"/>
          <w:rtl/>
        </w:rPr>
        <w:t xml:space="preserve"> (ס) </w:t>
      </w:r>
      <w:bookmarkStart w:id="651" w:name="שמואלBאBפרק-כה-{ב}"/>
      <w:bookmarkEnd w:id="651"/>
      <w:r w:rsidRPr="00CC3CC2">
        <w:rPr>
          <w:rStyle w:val="affff8"/>
          <w:sz w:val="24"/>
          <w:szCs w:val="24"/>
          <w:rtl/>
        </w:rPr>
        <w:t>{ב}</w:t>
      </w:r>
      <w:r w:rsidRPr="00CC3CC2">
        <w:rPr>
          <w:rFonts w:ascii="Times New Roman" w:hAnsi="Times New Roman"/>
          <w:rtl/>
        </w:rPr>
        <w:t xml:space="preserve"> </w:t>
      </w:r>
      <w:r w:rsidRPr="00CC3CC2">
        <w:rPr>
          <w:rtl/>
        </w:rPr>
        <w:t xml:space="preserve">וְאִ֨ישׁ בְּמָע֜וֹן וּמַעֲשֵׂ֣הוּ בַכַּרְמֶ֗ל וְהָאִישׁ֙ גָּד֣וֹל מְאֹ֔ד וְל֛וֹ צֹ֥אן </w:t>
      </w:r>
      <w:proofErr w:type="spellStart"/>
      <w:r w:rsidRPr="00CC3CC2">
        <w:rPr>
          <w:rtl/>
        </w:rPr>
        <w:t>שְׁלֹֽשֶׁת־אֲלָפִ֖ים</w:t>
      </w:r>
      <w:proofErr w:type="spellEnd"/>
      <w:r w:rsidRPr="00CC3CC2">
        <w:rPr>
          <w:rtl/>
        </w:rPr>
        <w:t xml:space="preserve"> וְאֶ֣לֶף עִזִּ֑ים וַיְהִ֛י </w:t>
      </w:r>
      <w:proofErr w:type="spellStart"/>
      <w:r w:rsidRPr="00CC3CC2">
        <w:rPr>
          <w:rtl/>
        </w:rPr>
        <w:t>בִּגְזֹ֥ז</w:t>
      </w:r>
      <w:proofErr w:type="spellEnd"/>
      <w:r w:rsidRPr="00CC3CC2">
        <w:rPr>
          <w:rtl/>
        </w:rPr>
        <w:t xml:space="preserve"> </w:t>
      </w:r>
      <w:proofErr w:type="spellStart"/>
      <w:r w:rsidRPr="00CC3CC2">
        <w:rPr>
          <w:rtl/>
        </w:rPr>
        <w:t>אֶת־צֹאנ֖ו</w:t>
      </w:r>
      <w:proofErr w:type="spellEnd"/>
      <w:r w:rsidRPr="00CC3CC2">
        <w:rPr>
          <w:rtl/>
        </w:rPr>
        <w:t>ֹ בַּכַּרְמֶֽל:</w:t>
      </w:r>
    </w:p>
    <w:p w14:paraId="215C8E8B" w14:textId="77777777" w:rsidR="00CC3CC2" w:rsidRPr="00CC3CC2" w:rsidRDefault="00CC3CC2" w:rsidP="00B25434">
      <w:pPr>
        <w:pStyle w:val="a6"/>
        <w:rPr>
          <w:rtl/>
        </w:rPr>
      </w:pPr>
      <w:r w:rsidRPr="00CC3CC2">
        <w:rPr>
          <w:rStyle w:val="affff7"/>
          <w:sz w:val="24"/>
          <w:rtl/>
        </w:rPr>
        <w:t>ואיש במעון.</w:t>
      </w:r>
      <w:r w:rsidRPr="00CC3CC2">
        <w:rPr>
          <w:rtl/>
        </w:rPr>
        <w:t xml:space="preserve"> שם העיר: </w:t>
      </w:r>
      <w:r w:rsidRPr="00CC3CC2">
        <w:rPr>
          <w:rStyle w:val="affff7"/>
          <w:sz w:val="24"/>
          <w:rtl/>
        </w:rPr>
        <w:t>ומעשהו.</w:t>
      </w:r>
      <w:r w:rsidRPr="00CC3CC2">
        <w:rPr>
          <w:rtl/>
        </w:rPr>
        <w:t xml:space="preserve"> מקנהו וקנינו: </w:t>
      </w:r>
      <w:r w:rsidRPr="00CC3CC2">
        <w:rPr>
          <w:rStyle w:val="affff7"/>
          <w:sz w:val="24"/>
          <w:rtl/>
        </w:rPr>
        <w:t>גדול.</w:t>
      </w:r>
      <w:r w:rsidRPr="00CC3CC2">
        <w:rPr>
          <w:rtl/>
        </w:rPr>
        <w:t xml:space="preserve"> עשיר: </w:t>
      </w:r>
      <w:r w:rsidRPr="00CC3CC2">
        <w:rPr>
          <w:rStyle w:val="affff7"/>
          <w:sz w:val="24"/>
          <w:rtl/>
        </w:rPr>
        <w:t>ויהי בגזוז את צאנו בכרמל.</w:t>
      </w:r>
      <w:r w:rsidRPr="00CC3CC2">
        <w:rPr>
          <w:rtl/>
        </w:rPr>
        <w:t xml:space="preserve"> ויהי יום אחד בהגיע עת גזוז צאנו בכרמל, ודרכו היה לעשות משתה ויום טוב לגוזזי הצאן: </w:t>
      </w:r>
    </w:p>
    <w:p w14:paraId="76D53978" w14:textId="77777777" w:rsidR="00CC3CC2" w:rsidRPr="00CC3CC2" w:rsidRDefault="00CC3CC2" w:rsidP="00B25434">
      <w:pPr>
        <w:pStyle w:val="a5"/>
        <w:rPr>
          <w:rtl/>
        </w:rPr>
      </w:pPr>
      <w:bookmarkStart w:id="652" w:name="שמואלBאBפרק-כה-{ג}"/>
      <w:bookmarkEnd w:id="652"/>
      <w:r w:rsidRPr="00CC3CC2">
        <w:rPr>
          <w:rStyle w:val="affff8"/>
          <w:sz w:val="24"/>
          <w:szCs w:val="24"/>
          <w:rtl/>
        </w:rPr>
        <w:t>{ג}</w:t>
      </w:r>
      <w:r w:rsidRPr="00CC3CC2">
        <w:rPr>
          <w:rFonts w:ascii="Times New Roman" w:hAnsi="Times New Roman"/>
          <w:rtl/>
        </w:rPr>
        <w:t xml:space="preserve"> </w:t>
      </w:r>
      <w:r w:rsidRPr="00CC3CC2">
        <w:rPr>
          <w:rtl/>
        </w:rPr>
        <w:t xml:space="preserve">וְשֵׁ֤ם הָאִישׁ֙ נָבָ֔ל וְשֵׁ֥ם אִשְׁתּ֖וֹ </w:t>
      </w:r>
      <w:proofErr w:type="spellStart"/>
      <w:r w:rsidRPr="00CC3CC2">
        <w:rPr>
          <w:rtl/>
        </w:rPr>
        <w:t>אֲבִגָ֑יִל</w:t>
      </w:r>
      <w:proofErr w:type="spellEnd"/>
      <w:r w:rsidRPr="00CC3CC2">
        <w:rPr>
          <w:rtl/>
        </w:rPr>
        <w:t xml:space="preserve"> וְהָאִשָּׁ֤ה </w:t>
      </w:r>
      <w:proofErr w:type="spellStart"/>
      <w:r w:rsidRPr="00CC3CC2">
        <w:rPr>
          <w:rtl/>
        </w:rPr>
        <w:t>טֽוֹבַת־שֶׂ֙כֶל</w:t>
      </w:r>
      <w:proofErr w:type="spellEnd"/>
      <w:r w:rsidRPr="00CC3CC2">
        <w:rPr>
          <w:rtl/>
        </w:rPr>
        <w:t>֙ וִ֣יפַת תֹּ֔אַר וְהָאִ֥ישׁ קָשֶׁ֛ה וְרַ֥ע מַעֲלָלִ֖ים וְה֥וּא (כלבו) כָלִבִּֽי:</w:t>
      </w:r>
    </w:p>
    <w:p w14:paraId="6D0A9BAA" w14:textId="77777777" w:rsidR="00CC3CC2" w:rsidRPr="00CC3CC2" w:rsidRDefault="00CC3CC2" w:rsidP="00B25434">
      <w:pPr>
        <w:pStyle w:val="a6"/>
        <w:rPr>
          <w:rtl/>
        </w:rPr>
      </w:pPr>
      <w:r w:rsidRPr="00CC3CC2">
        <w:rPr>
          <w:rStyle w:val="affff7"/>
          <w:sz w:val="24"/>
          <w:rtl/>
        </w:rPr>
        <w:t>והוא כלבי.</w:t>
      </w:r>
      <w:r w:rsidRPr="00CC3CC2">
        <w:rPr>
          <w:rtl/>
        </w:rPr>
        <w:t xml:space="preserve"> מבית כלב: </w:t>
      </w:r>
    </w:p>
    <w:p w14:paraId="4B02B853" w14:textId="77777777" w:rsidR="00CC3CC2" w:rsidRPr="00CC3CC2" w:rsidRDefault="00CC3CC2" w:rsidP="00B25434">
      <w:pPr>
        <w:pStyle w:val="a5"/>
        <w:rPr>
          <w:rtl/>
        </w:rPr>
      </w:pPr>
      <w:bookmarkStart w:id="653" w:name="שמואלBאBפרק-כה-{ד}"/>
      <w:bookmarkEnd w:id="653"/>
      <w:r w:rsidRPr="00CC3CC2">
        <w:rPr>
          <w:rStyle w:val="affff8"/>
          <w:sz w:val="24"/>
          <w:szCs w:val="24"/>
          <w:rtl/>
        </w:rPr>
        <w:t>{ד}</w:t>
      </w:r>
      <w:r w:rsidRPr="00CC3CC2">
        <w:rPr>
          <w:rFonts w:ascii="Times New Roman" w:hAnsi="Times New Roman"/>
          <w:rtl/>
        </w:rPr>
        <w:t xml:space="preserve"> </w:t>
      </w:r>
      <w:r w:rsidRPr="00CC3CC2">
        <w:rPr>
          <w:rtl/>
        </w:rPr>
        <w:t xml:space="preserve">וַיִּשְׁמַ֥ע דָּוִ֖ד בַּמִּדְבָּ֑ר </w:t>
      </w:r>
      <w:proofErr w:type="spellStart"/>
      <w:r w:rsidRPr="00CC3CC2">
        <w:rPr>
          <w:rtl/>
        </w:rPr>
        <w:t>כִּֽי־גֹזֵ֥ז</w:t>
      </w:r>
      <w:proofErr w:type="spellEnd"/>
      <w:r w:rsidRPr="00CC3CC2">
        <w:rPr>
          <w:rtl/>
        </w:rPr>
        <w:t xml:space="preserve"> נָבָ֖ל </w:t>
      </w:r>
      <w:proofErr w:type="spellStart"/>
      <w:r w:rsidRPr="00CC3CC2">
        <w:rPr>
          <w:rtl/>
        </w:rPr>
        <w:t>אֶת־צֹאנֽו</w:t>
      </w:r>
      <w:proofErr w:type="spellEnd"/>
      <w:r w:rsidRPr="00CC3CC2">
        <w:rPr>
          <w:rtl/>
        </w:rPr>
        <w:t>ֹ:</w:t>
      </w:r>
      <w:r w:rsidRPr="00CC3CC2">
        <w:rPr>
          <w:rFonts w:ascii="Times New Roman" w:hAnsi="Times New Roman"/>
          <w:rtl/>
        </w:rPr>
        <w:t xml:space="preserve"> </w:t>
      </w:r>
      <w:bookmarkStart w:id="654" w:name="שמואלBאBפרק-כה-{ה}"/>
      <w:bookmarkEnd w:id="654"/>
      <w:r w:rsidRPr="00CC3CC2">
        <w:rPr>
          <w:rStyle w:val="affff8"/>
          <w:sz w:val="24"/>
          <w:szCs w:val="24"/>
          <w:rtl/>
        </w:rPr>
        <w:t>{ה}</w:t>
      </w:r>
      <w:r w:rsidRPr="00CC3CC2">
        <w:rPr>
          <w:rFonts w:ascii="Times New Roman" w:hAnsi="Times New Roman"/>
          <w:rtl/>
        </w:rPr>
        <w:t xml:space="preserve"> </w:t>
      </w:r>
      <w:r w:rsidRPr="00CC3CC2">
        <w:rPr>
          <w:rtl/>
        </w:rPr>
        <w:t xml:space="preserve">וַיִּשְׁלַ֥ח דָּוִ֖ד עֲשָׂרָ֣ה נְעָרִ֑ים וַיֹּ֨אמֶר דָּוִ֜ד לַנְּעָרִ֗ים עֲל֤וּ כַרְמֶ֙לָה֙ וּבָאתֶ֣ם </w:t>
      </w:r>
      <w:proofErr w:type="spellStart"/>
      <w:r w:rsidRPr="00CC3CC2">
        <w:rPr>
          <w:rtl/>
        </w:rPr>
        <w:t>אֶל־נָבָ֔ל</w:t>
      </w:r>
      <w:proofErr w:type="spellEnd"/>
      <w:r w:rsidRPr="00CC3CC2">
        <w:rPr>
          <w:rtl/>
        </w:rPr>
        <w:t xml:space="preserve"> </w:t>
      </w:r>
      <w:proofErr w:type="spellStart"/>
      <w:r w:rsidRPr="00CC3CC2">
        <w:rPr>
          <w:rtl/>
        </w:rPr>
        <w:t>וּשְׁאֶלְתֶּם־ל֥ו</w:t>
      </w:r>
      <w:proofErr w:type="spellEnd"/>
      <w:r w:rsidRPr="00CC3CC2">
        <w:rPr>
          <w:rtl/>
        </w:rPr>
        <w:t>ֹ בִשְׁמִ֖י לְשָׁלֽוֹם:</w:t>
      </w:r>
      <w:r w:rsidRPr="00CC3CC2">
        <w:rPr>
          <w:rFonts w:ascii="Times New Roman" w:hAnsi="Times New Roman"/>
          <w:rtl/>
        </w:rPr>
        <w:t xml:space="preserve"> </w:t>
      </w:r>
      <w:bookmarkStart w:id="655" w:name="שמואלBאBפרק-כה-{ו}"/>
      <w:bookmarkEnd w:id="655"/>
      <w:r w:rsidRPr="00CC3CC2">
        <w:rPr>
          <w:rStyle w:val="affff8"/>
          <w:sz w:val="24"/>
          <w:szCs w:val="24"/>
          <w:rtl/>
        </w:rPr>
        <w:t>{ו}</w:t>
      </w:r>
      <w:r w:rsidRPr="00CC3CC2">
        <w:rPr>
          <w:rFonts w:ascii="Times New Roman" w:hAnsi="Times New Roman"/>
          <w:rtl/>
        </w:rPr>
        <w:t xml:space="preserve"> </w:t>
      </w:r>
      <w:r w:rsidRPr="00CC3CC2">
        <w:rPr>
          <w:rtl/>
        </w:rPr>
        <w:t xml:space="preserve">וַאֲמַרְתֶּ֥ם כֹּ֖ה לֶחָ֑י וְאַתָּ֤ה שָׁלוֹם֙ וּבֵיתְךָ֣ שָׁל֔וֹם וְכֹ֥ל </w:t>
      </w:r>
      <w:proofErr w:type="spellStart"/>
      <w:r w:rsidRPr="00CC3CC2">
        <w:rPr>
          <w:rtl/>
        </w:rPr>
        <w:t>אֲשֶׁר־לְך</w:t>
      </w:r>
      <w:proofErr w:type="spellEnd"/>
      <w:r w:rsidRPr="00CC3CC2">
        <w:rPr>
          <w:rtl/>
        </w:rPr>
        <w:t>ָ֖ שָׁלֽוֹם:</w:t>
      </w:r>
    </w:p>
    <w:p w14:paraId="3EBFF2A4" w14:textId="426633D3" w:rsidR="00CC3CC2" w:rsidRDefault="00CC3CC2" w:rsidP="00B25434">
      <w:pPr>
        <w:pStyle w:val="a6"/>
        <w:rPr>
          <w:rtl/>
        </w:rPr>
      </w:pPr>
      <w:r w:rsidRPr="00CC3CC2">
        <w:rPr>
          <w:rStyle w:val="affff7"/>
          <w:sz w:val="24"/>
          <w:rtl/>
        </w:rPr>
        <w:t>כה לחי.</w:t>
      </w:r>
      <w:r w:rsidRPr="00CC3CC2">
        <w:rPr>
          <w:rtl/>
        </w:rPr>
        <w:t xml:space="preserve"> כה יהיה לשנה הבאה, גוזז. (כה לחי. כה יהיה לשנה הבאה, מזל חי וקים). (</w:t>
      </w:r>
      <w:proofErr w:type="spellStart"/>
      <w:r w:rsidRPr="00CC3CC2">
        <w:rPr>
          <w:rtl/>
        </w:rPr>
        <w:t>ל''א</w:t>
      </w:r>
      <w:proofErr w:type="spellEnd"/>
      <w:r w:rsidRPr="00CC3CC2">
        <w:rPr>
          <w:rtl/>
        </w:rPr>
        <w:t xml:space="preserve"> כה לחי. אמרו על טבחו ונסכו שתראו, כן ראוי לאיש חי, לאיש זריז וחשוב, כמו (</w:t>
      </w:r>
      <w:proofErr w:type="spellStart"/>
      <w:r w:rsidRPr="00CC3CC2">
        <w:rPr>
          <w:rtl/>
        </w:rPr>
        <w:t>שמואל־ב</w:t>
      </w:r>
      <w:proofErr w:type="spellEnd"/>
      <w:r w:rsidRPr="00CC3CC2">
        <w:rPr>
          <w:rtl/>
        </w:rPr>
        <w:t xml:space="preserve"> כג כ) בן איש חי רב פעלים, חי ומזורז, בעל מעשים, </w:t>
      </w:r>
      <w:proofErr w:type="spellStart"/>
      <w:r w:rsidRPr="00CC3CC2">
        <w:rPr>
          <w:rtl/>
        </w:rPr>
        <w:t>ע''כ</w:t>
      </w:r>
      <w:proofErr w:type="spellEnd"/>
      <w:r w:rsidRPr="00CC3CC2">
        <w:rPr>
          <w:rtl/>
        </w:rPr>
        <w:t xml:space="preserve">): </w:t>
      </w:r>
      <w:r w:rsidRPr="00CC3CC2">
        <w:rPr>
          <w:rStyle w:val="affff7"/>
          <w:rtl/>
        </w:rPr>
        <w:t>לחי.</w:t>
      </w:r>
      <w:r w:rsidRPr="00CC3CC2">
        <w:rPr>
          <w:rtl/>
        </w:rPr>
        <w:t xml:space="preserve"> טוב וקיים: </w:t>
      </w:r>
      <w:r w:rsidRPr="00CC3CC2">
        <w:rPr>
          <w:rStyle w:val="affff7"/>
          <w:rtl/>
        </w:rPr>
        <w:t>ואתה שלום וגו'.</w:t>
      </w:r>
      <w:r w:rsidRPr="00CC3CC2">
        <w:rPr>
          <w:rtl/>
        </w:rPr>
        <w:t xml:space="preserve"> כן תהיה לאורך ימים: </w:t>
      </w:r>
    </w:p>
    <w:p w14:paraId="0F8746EF" w14:textId="65208B0A" w:rsidR="00CC3CC2" w:rsidRDefault="00CC3CC2" w:rsidP="00B25434">
      <w:pPr>
        <w:pStyle w:val="a5"/>
        <w:rPr>
          <w:rtl/>
        </w:rPr>
      </w:pPr>
      <w:bookmarkStart w:id="656" w:name="שמואלBאBפרק-כה-{ז}"/>
      <w:bookmarkEnd w:id="656"/>
      <w:r w:rsidRPr="00CC3CC2">
        <w:rPr>
          <w:rStyle w:val="affff8"/>
          <w:rtl/>
        </w:rPr>
        <w:t>{ז}</w:t>
      </w:r>
      <w:r>
        <w:rPr>
          <w:rFonts w:ascii="Times New Roman" w:hAnsi="Times New Roman"/>
          <w:sz w:val="41"/>
          <w:szCs w:val="41"/>
          <w:rtl/>
        </w:rPr>
        <w:t xml:space="preserve"> </w:t>
      </w:r>
      <w:r w:rsidRPr="00CC3CC2">
        <w:rPr>
          <w:rtl/>
        </w:rPr>
        <w:t xml:space="preserve">וְעַתָּ֣ה שָׁמַ֔עְתִּי כִּ֥י </w:t>
      </w:r>
      <w:proofErr w:type="spellStart"/>
      <w:r w:rsidRPr="00CC3CC2">
        <w:rPr>
          <w:rtl/>
        </w:rPr>
        <w:t>גֹזְזִ֖ים</w:t>
      </w:r>
      <w:proofErr w:type="spellEnd"/>
      <w:r w:rsidRPr="00CC3CC2">
        <w:rPr>
          <w:rtl/>
        </w:rPr>
        <w:t xml:space="preserve"> לָ֑ךְ עַתָּ֗ה הָרֹעִ֤ים </w:t>
      </w:r>
      <w:proofErr w:type="spellStart"/>
      <w:r w:rsidRPr="00CC3CC2">
        <w:rPr>
          <w:rtl/>
        </w:rPr>
        <w:t>אֲשֶׁר</w:t>
      </w:r>
      <w:r>
        <w:rPr>
          <w:rtl/>
        </w:rPr>
        <w:t>־</w:t>
      </w:r>
      <w:r w:rsidRPr="00CC3CC2">
        <w:rPr>
          <w:rtl/>
        </w:rPr>
        <w:t>לְך</w:t>
      </w:r>
      <w:proofErr w:type="spellEnd"/>
      <w:r w:rsidRPr="00CC3CC2">
        <w:rPr>
          <w:rtl/>
        </w:rPr>
        <w:t xml:space="preserve">ָ֙ הָי֣וּ עִמָּ֔נוּ לֹ֣א </w:t>
      </w:r>
      <w:r w:rsidRPr="00CC3CC2">
        <w:rPr>
          <w:rtl/>
        </w:rPr>
        <w:t xml:space="preserve">הֶכְלַמְנ֗וּם </w:t>
      </w:r>
      <w:proofErr w:type="spellStart"/>
      <w:r w:rsidRPr="00CC3CC2">
        <w:rPr>
          <w:rtl/>
        </w:rPr>
        <w:t>וְלֹֽא</w:t>
      </w:r>
      <w:r>
        <w:rPr>
          <w:rtl/>
        </w:rPr>
        <w:t>־</w:t>
      </w:r>
      <w:r w:rsidRPr="00CC3CC2">
        <w:rPr>
          <w:rtl/>
        </w:rPr>
        <w:t>נִפְקַ֤ד</w:t>
      </w:r>
      <w:proofErr w:type="spellEnd"/>
      <w:r w:rsidRPr="00CC3CC2">
        <w:rPr>
          <w:rtl/>
        </w:rPr>
        <w:t xml:space="preserve"> לָהֶם֙ מְא֔וּמָה </w:t>
      </w:r>
      <w:proofErr w:type="spellStart"/>
      <w:r w:rsidRPr="00CC3CC2">
        <w:rPr>
          <w:rtl/>
        </w:rPr>
        <w:t>כָּל</w:t>
      </w:r>
      <w:r>
        <w:rPr>
          <w:rtl/>
        </w:rPr>
        <w:t>־</w:t>
      </w:r>
      <w:r w:rsidRPr="00CC3CC2">
        <w:rPr>
          <w:rtl/>
        </w:rPr>
        <w:t>יְמֵ֖י</w:t>
      </w:r>
      <w:proofErr w:type="spellEnd"/>
      <w:r w:rsidRPr="00CC3CC2">
        <w:rPr>
          <w:rtl/>
        </w:rPr>
        <w:t xml:space="preserve"> הֱיוֹתָ֥ם בַּכַּרְמֶֽל:</w:t>
      </w:r>
    </w:p>
    <w:p w14:paraId="7856EF99" w14:textId="49DDD7CD" w:rsidR="00CC3CC2" w:rsidRDefault="00CC3CC2" w:rsidP="00B25434">
      <w:pPr>
        <w:pStyle w:val="a6"/>
        <w:rPr>
          <w:rtl/>
        </w:rPr>
      </w:pPr>
      <w:r w:rsidRPr="00CC3CC2">
        <w:rPr>
          <w:rStyle w:val="affff7"/>
          <w:rtl/>
        </w:rPr>
        <w:t>לא הכלמנום.</w:t>
      </w:r>
      <w:r w:rsidRPr="00CC3CC2">
        <w:rPr>
          <w:rtl/>
        </w:rPr>
        <w:t xml:space="preserve"> אם נצרכו לנו לשום דבר, לא </w:t>
      </w:r>
      <w:proofErr w:type="spellStart"/>
      <w:r w:rsidRPr="00CC3CC2">
        <w:rPr>
          <w:rtl/>
        </w:rPr>
        <w:t>השיבונום</w:t>
      </w:r>
      <w:proofErr w:type="spellEnd"/>
      <w:r w:rsidRPr="00CC3CC2">
        <w:rPr>
          <w:rtl/>
        </w:rPr>
        <w:t xml:space="preserve"> ריקם: </w:t>
      </w:r>
      <w:r w:rsidRPr="00CC3CC2">
        <w:rPr>
          <w:rStyle w:val="affff7"/>
          <w:rtl/>
        </w:rPr>
        <w:t>ולא נפקד להם.</w:t>
      </w:r>
      <w:r w:rsidRPr="00CC3CC2">
        <w:rPr>
          <w:rtl/>
        </w:rPr>
        <w:t xml:space="preserve"> מצאנום כי שומרים היינו להם: </w:t>
      </w:r>
    </w:p>
    <w:p w14:paraId="4998FF7E" w14:textId="3868CA10" w:rsidR="00CC3CC2" w:rsidRDefault="00CC3CC2" w:rsidP="00B25434">
      <w:pPr>
        <w:pStyle w:val="a5"/>
        <w:rPr>
          <w:rtl/>
        </w:rPr>
      </w:pPr>
      <w:bookmarkStart w:id="657" w:name="שמואלBאBפרק-כה-{ח}"/>
      <w:bookmarkEnd w:id="657"/>
      <w:r w:rsidRPr="00CC3CC2">
        <w:rPr>
          <w:rStyle w:val="affff8"/>
          <w:rtl/>
        </w:rPr>
        <w:t>{ח}</w:t>
      </w:r>
      <w:r>
        <w:rPr>
          <w:rFonts w:ascii="Times New Roman" w:hAnsi="Times New Roman"/>
          <w:sz w:val="41"/>
          <w:szCs w:val="41"/>
          <w:rtl/>
        </w:rPr>
        <w:t xml:space="preserve"> </w:t>
      </w:r>
      <w:r w:rsidRPr="00CC3CC2">
        <w:rPr>
          <w:rtl/>
        </w:rPr>
        <w:t xml:space="preserve">שְׁאַ֨ל </w:t>
      </w:r>
      <w:proofErr w:type="spellStart"/>
      <w:r w:rsidRPr="00CC3CC2">
        <w:rPr>
          <w:rtl/>
        </w:rPr>
        <w:t>אֶת</w:t>
      </w:r>
      <w:r>
        <w:rPr>
          <w:rtl/>
        </w:rPr>
        <w:t>־</w:t>
      </w:r>
      <w:r w:rsidRPr="00CC3CC2">
        <w:rPr>
          <w:rtl/>
        </w:rPr>
        <w:t>נְעָרֶ֜יך</w:t>
      </w:r>
      <w:proofErr w:type="spellEnd"/>
      <w:r w:rsidRPr="00CC3CC2">
        <w:rPr>
          <w:rtl/>
        </w:rPr>
        <w:t xml:space="preserve">ָ וְיַגִּ֣ידוּ לָ֗ךְ וְיִמְצְא֨וּ הַנְּעָרִ֥ים חֵן֙ בְּעֵינֶ֔יךָ </w:t>
      </w:r>
      <w:proofErr w:type="spellStart"/>
      <w:r w:rsidRPr="00CC3CC2">
        <w:rPr>
          <w:rtl/>
        </w:rPr>
        <w:t>כִּֽי</w:t>
      </w:r>
      <w:r>
        <w:rPr>
          <w:rtl/>
        </w:rPr>
        <w:t>־</w:t>
      </w:r>
      <w:r w:rsidRPr="00CC3CC2">
        <w:rPr>
          <w:rtl/>
        </w:rPr>
        <w:t>עַל</w:t>
      </w:r>
      <w:r>
        <w:rPr>
          <w:rtl/>
        </w:rPr>
        <w:t>־</w:t>
      </w:r>
      <w:r w:rsidRPr="00CC3CC2">
        <w:rPr>
          <w:rtl/>
        </w:rPr>
        <w:t>י֥וֹם</w:t>
      </w:r>
      <w:proofErr w:type="spellEnd"/>
      <w:r w:rsidRPr="00CC3CC2">
        <w:rPr>
          <w:rtl/>
        </w:rPr>
        <w:t xml:space="preserve"> ט֖וֹב בָּ֑נוּ </w:t>
      </w:r>
      <w:proofErr w:type="spellStart"/>
      <w:r w:rsidRPr="00CC3CC2">
        <w:rPr>
          <w:rtl/>
        </w:rPr>
        <w:t>תְּנָה</w:t>
      </w:r>
      <w:r>
        <w:rPr>
          <w:rtl/>
        </w:rPr>
        <w:t>־</w:t>
      </w:r>
      <w:r w:rsidRPr="00CC3CC2">
        <w:rPr>
          <w:rtl/>
        </w:rPr>
        <w:t>נָּ֗א</w:t>
      </w:r>
      <w:proofErr w:type="spellEnd"/>
      <w:r w:rsidRPr="00CC3CC2">
        <w:rPr>
          <w:rtl/>
        </w:rPr>
        <w:t xml:space="preserve"> אֵת֩ אֲשֶׁ֨ר תִּמְצָ֤א יָֽדְךָ֙ לַעֲבָדֶ֔יךָ וּלְבִנְךָ֖ לְדָוִֽד:</w:t>
      </w:r>
    </w:p>
    <w:p w14:paraId="2818B27F" w14:textId="5EACC1FE" w:rsidR="00CC3CC2" w:rsidRDefault="00CC3CC2" w:rsidP="00B25434">
      <w:pPr>
        <w:pStyle w:val="a6"/>
        <w:rPr>
          <w:rtl/>
        </w:rPr>
      </w:pPr>
      <w:r w:rsidRPr="00CC3CC2">
        <w:rPr>
          <w:rStyle w:val="affff7"/>
          <w:rtl/>
        </w:rPr>
        <w:t>וימצאו הנערים.</w:t>
      </w:r>
      <w:r w:rsidRPr="00CC3CC2">
        <w:rPr>
          <w:rtl/>
        </w:rPr>
        <w:t xml:space="preserve"> שלי, חן בעיניך, בטובה שיגידו לך עבדיך מהם עליהם: </w:t>
      </w:r>
      <w:r w:rsidRPr="00CC3CC2">
        <w:rPr>
          <w:rStyle w:val="affff7"/>
          <w:rtl/>
        </w:rPr>
        <w:t>כי על יום טוב באנו.</w:t>
      </w:r>
      <w:r w:rsidRPr="00CC3CC2">
        <w:rPr>
          <w:rtl/>
        </w:rPr>
        <w:t xml:space="preserve"> על סמך משתה ויום טוב שיש לך, באנו עתה לשאול. דבר אחר: ערב ראש השנה היה, וצריכין אנו לסעודת יום טוב: </w:t>
      </w:r>
    </w:p>
    <w:p w14:paraId="32AACDA5" w14:textId="0DB7D4C5" w:rsidR="00CC3CC2" w:rsidRDefault="00CC3CC2" w:rsidP="00B25434">
      <w:pPr>
        <w:pStyle w:val="a5"/>
        <w:rPr>
          <w:rtl/>
        </w:rPr>
      </w:pPr>
      <w:bookmarkStart w:id="658" w:name="שמואלBאBפרק-כה-{ט}"/>
      <w:bookmarkEnd w:id="658"/>
      <w:r w:rsidRPr="00CC3CC2">
        <w:rPr>
          <w:rStyle w:val="affff8"/>
          <w:rtl/>
        </w:rPr>
        <w:t>{ט}</w:t>
      </w:r>
      <w:r>
        <w:rPr>
          <w:rFonts w:ascii="Times New Roman" w:hAnsi="Times New Roman"/>
          <w:sz w:val="41"/>
          <w:szCs w:val="41"/>
          <w:rtl/>
        </w:rPr>
        <w:t xml:space="preserve"> </w:t>
      </w:r>
      <w:r w:rsidRPr="00CC3CC2">
        <w:rPr>
          <w:rtl/>
        </w:rPr>
        <w:t xml:space="preserve">וַיָּבֹ֙אוּ֙ נַעֲרֵ֣י דָוִ֔ד וַיְדַבְּר֧וּ </w:t>
      </w:r>
      <w:proofErr w:type="spellStart"/>
      <w:r w:rsidRPr="00CC3CC2">
        <w:rPr>
          <w:rtl/>
        </w:rPr>
        <w:t>אֶל</w:t>
      </w:r>
      <w:r>
        <w:rPr>
          <w:rtl/>
        </w:rPr>
        <w:t>־</w:t>
      </w:r>
      <w:r w:rsidRPr="00CC3CC2">
        <w:rPr>
          <w:rtl/>
        </w:rPr>
        <w:t>נָבָ֛ל</w:t>
      </w:r>
      <w:proofErr w:type="spellEnd"/>
      <w:r w:rsidRPr="00CC3CC2">
        <w:rPr>
          <w:rtl/>
        </w:rPr>
        <w:t xml:space="preserve"> </w:t>
      </w:r>
      <w:proofErr w:type="spellStart"/>
      <w:r w:rsidRPr="00CC3CC2">
        <w:rPr>
          <w:rtl/>
        </w:rPr>
        <w:t>כְּכָל</w:t>
      </w:r>
      <w:r>
        <w:rPr>
          <w:rtl/>
        </w:rPr>
        <w:t>־</w:t>
      </w:r>
      <w:r w:rsidRPr="00CC3CC2">
        <w:rPr>
          <w:rtl/>
        </w:rPr>
        <w:t>הַדְּבָרִ֥ים</w:t>
      </w:r>
      <w:proofErr w:type="spellEnd"/>
      <w:r w:rsidRPr="00CC3CC2">
        <w:rPr>
          <w:rtl/>
        </w:rPr>
        <w:t xml:space="preserve"> הָאֵ֖לֶּה בְּשֵׁ֣ם דָּוִ֑ד וַיָּנֽוּחוּ:</w:t>
      </w:r>
    </w:p>
    <w:p w14:paraId="5E3CDBAA" w14:textId="249B040B" w:rsidR="00CC3CC2" w:rsidRDefault="00CC3CC2" w:rsidP="00B25434">
      <w:pPr>
        <w:pStyle w:val="a6"/>
        <w:rPr>
          <w:rtl/>
        </w:rPr>
      </w:pPr>
      <w:r w:rsidRPr="00CC3CC2">
        <w:rPr>
          <w:rStyle w:val="affff7"/>
          <w:rtl/>
        </w:rPr>
        <w:t>וידברו אל נבל ככל הדברים האלה בשם דוד וינוחו.</w:t>
      </w:r>
      <w:r w:rsidRPr="00CC3CC2">
        <w:rPr>
          <w:rtl/>
        </w:rPr>
        <w:t xml:space="preserve"> יגעים היו מטורח הדרך, </w:t>
      </w:r>
      <w:proofErr w:type="spellStart"/>
      <w:r w:rsidRPr="00CC3CC2">
        <w:rPr>
          <w:rtl/>
        </w:rPr>
        <w:t>ונזדרזו</w:t>
      </w:r>
      <w:proofErr w:type="spellEnd"/>
      <w:r w:rsidRPr="00CC3CC2">
        <w:rPr>
          <w:rtl/>
        </w:rPr>
        <w:t xml:space="preserve"> למצות דוד, ולא נחו עד שדברו אליו, ואחר כך וינוחו. ויונתן תרגם: ופסקו, כלומר פסקו מלדבר עוד, עד שישמעו תשובתו: </w:t>
      </w:r>
    </w:p>
    <w:p w14:paraId="7CF20A0C" w14:textId="673BBA96" w:rsidR="00CC3CC2" w:rsidRDefault="00CC3CC2" w:rsidP="00B25434">
      <w:pPr>
        <w:pStyle w:val="a5"/>
        <w:rPr>
          <w:rtl/>
        </w:rPr>
      </w:pPr>
      <w:bookmarkStart w:id="659" w:name="שמואלBאBפרק-כה-{י}"/>
      <w:bookmarkEnd w:id="659"/>
      <w:r w:rsidRPr="00CC3CC2">
        <w:rPr>
          <w:rStyle w:val="affff8"/>
          <w:rtl/>
        </w:rPr>
        <w:t>{י}</w:t>
      </w:r>
      <w:r>
        <w:rPr>
          <w:rFonts w:ascii="Times New Roman" w:hAnsi="Times New Roman"/>
          <w:sz w:val="41"/>
          <w:szCs w:val="41"/>
          <w:rtl/>
        </w:rPr>
        <w:t xml:space="preserve"> </w:t>
      </w:r>
      <w:r w:rsidRPr="00CC3CC2">
        <w:rPr>
          <w:rtl/>
        </w:rPr>
        <w:t xml:space="preserve">וַיַּ֨עַן נָבָ֜ל </w:t>
      </w:r>
      <w:proofErr w:type="spellStart"/>
      <w:r w:rsidRPr="00CC3CC2">
        <w:rPr>
          <w:rtl/>
        </w:rPr>
        <w:t>אֶת</w:t>
      </w:r>
      <w:r>
        <w:rPr>
          <w:rtl/>
        </w:rPr>
        <w:t>־</w:t>
      </w:r>
      <w:r w:rsidRPr="00CC3CC2">
        <w:rPr>
          <w:rtl/>
        </w:rPr>
        <w:t>עַבְדֵ֤י</w:t>
      </w:r>
      <w:proofErr w:type="spellEnd"/>
      <w:r w:rsidRPr="00CC3CC2">
        <w:rPr>
          <w:rtl/>
        </w:rPr>
        <w:t xml:space="preserve"> דָוִד֙ וַיֹּ֔אמֶר מִ֥י דָוִ֖ד וּמִ֣י </w:t>
      </w:r>
      <w:proofErr w:type="spellStart"/>
      <w:r w:rsidRPr="00CC3CC2">
        <w:rPr>
          <w:rtl/>
        </w:rPr>
        <w:t>בֶן</w:t>
      </w:r>
      <w:r>
        <w:rPr>
          <w:rtl/>
        </w:rPr>
        <w:t>־</w:t>
      </w:r>
      <w:r w:rsidRPr="00CC3CC2">
        <w:rPr>
          <w:rtl/>
        </w:rPr>
        <w:t>יִשָׁ֑י</w:t>
      </w:r>
      <w:proofErr w:type="spellEnd"/>
      <w:r w:rsidRPr="00CC3CC2">
        <w:rPr>
          <w:rtl/>
        </w:rPr>
        <w:t xml:space="preserve"> הַיּוֹם֙ רַבּ֣וּ עֲבָדִ֔ים הַמִּתְפָּ֣רְצִ֔ים אִ֖ישׁ מִפְּנֵ֥י אֲדֹנָֽיו:</w:t>
      </w:r>
    </w:p>
    <w:p w14:paraId="61F18ABF" w14:textId="69F6DA82" w:rsidR="00CC3CC2" w:rsidRDefault="00CC3CC2" w:rsidP="00B25434">
      <w:pPr>
        <w:pStyle w:val="a6"/>
        <w:rPr>
          <w:rtl/>
        </w:rPr>
      </w:pPr>
      <w:r w:rsidRPr="00CC3CC2">
        <w:rPr>
          <w:rStyle w:val="affff7"/>
          <w:rtl/>
        </w:rPr>
        <w:t>מי דוד.</w:t>
      </w:r>
      <w:r w:rsidRPr="00CC3CC2">
        <w:rPr>
          <w:rtl/>
        </w:rPr>
        <w:t xml:space="preserve"> מה הוא חשוב שאתן לו את שלי, הלא מרות המואביה בא: </w:t>
      </w:r>
    </w:p>
    <w:p w14:paraId="53783127" w14:textId="1F3063A4" w:rsidR="00CC3CC2" w:rsidRDefault="00CC3CC2" w:rsidP="00B25434">
      <w:pPr>
        <w:pStyle w:val="a5"/>
        <w:rPr>
          <w:rtl/>
        </w:rPr>
      </w:pPr>
      <w:bookmarkStart w:id="660" w:name="שמואלBאBפרק-כה-{יא}"/>
      <w:bookmarkEnd w:id="660"/>
      <w:r w:rsidRPr="00CC3CC2">
        <w:rPr>
          <w:rStyle w:val="affff8"/>
          <w:rtl/>
        </w:rPr>
        <w:t>{יא}</w:t>
      </w:r>
      <w:r>
        <w:rPr>
          <w:rFonts w:ascii="Times New Roman" w:hAnsi="Times New Roman"/>
          <w:sz w:val="41"/>
          <w:szCs w:val="41"/>
          <w:rtl/>
        </w:rPr>
        <w:t xml:space="preserve"> </w:t>
      </w:r>
      <w:r w:rsidRPr="00CC3CC2">
        <w:rPr>
          <w:rtl/>
        </w:rPr>
        <w:t xml:space="preserve">וְלָקַחְתִּ֤י </w:t>
      </w:r>
      <w:proofErr w:type="spellStart"/>
      <w:r w:rsidRPr="00CC3CC2">
        <w:rPr>
          <w:rtl/>
        </w:rPr>
        <w:t>אֶת</w:t>
      </w:r>
      <w:r>
        <w:rPr>
          <w:rtl/>
        </w:rPr>
        <w:t>־</w:t>
      </w:r>
      <w:r w:rsidRPr="00CC3CC2">
        <w:rPr>
          <w:rtl/>
        </w:rPr>
        <w:t>לַחְמִי</w:t>
      </w:r>
      <w:proofErr w:type="spellEnd"/>
      <w:r w:rsidRPr="00CC3CC2">
        <w:rPr>
          <w:rtl/>
        </w:rPr>
        <w:t xml:space="preserve">֙ </w:t>
      </w:r>
      <w:proofErr w:type="spellStart"/>
      <w:r w:rsidRPr="00CC3CC2">
        <w:rPr>
          <w:rtl/>
        </w:rPr>
        <w:t>וְאֶת</w:t>
      </w:r>
      <w:r>
        <w:rPr>
          <w:rtl/>
        </w:rPr>
        <w:t>־</w:t>
      </w:r>
      <w:r w:rsidRPr="00CC3CC2">
        <w:rPr>
          <w:rtl/>
        </w:rPr>
        <w:t>מֵימַ֔י</w:t>
      </w:r>
      <w:proofErr w:type="spellEnd"/>
      <w:r w:rsidRPr="00CC3CC2">
        <w:rPr>
          <w:rtl/>
        </w:rPr>
        <w:t xml:space="preserve"> וְאֵת֙ טִבְחָתִ֔י אֲשֶׁ֥ר טָבַ֖חְתִּי </w:t>
      </w:r>
      <w:proofErr w:type="spellStart"/>
      <w:r w:rsidRPr="00CC3CC2">
        <w:rPr>
          <w:rtl/>
        </w:rPr>
        <w:t>לְגֹֽזְזָ֑י</w:t>
      </w:r>
      <w:proofErr w:type="spellEnd"/>
      <w:r w:rsidRPr="00CC3CC2">
        <w:rPr>
          <w:rtl/>
        </w:rPr>
        <w:t xml:space="preserve"> וְנָֽתַתִּי֙ לַֽאֲנָשִׁ֔ים אֲשֶׁר֙ לֹ֣א יָדַ֔עְתִּי אֵ֥י מִזֶּ֖ה הֵֽמָּה:</w:t>
      </w:r>
      <w:r w:rsidRPr="00CC3CC2">
        <w:rPr>
          <w:rFonts w:ascii="Times New Roman" w:hAnsi="Times New Roman"/>
          <w:rtl/>
        </w:rPr>
        <w:t xml:space="preserve"> </w:t>
      </w:r>
      <w:bookmarkStart w:id="661" w:name="שמואלBאBפרק-כה-{יב}"/>
      <w:bookmarkEnd w:id="661"/>
      <w:r w:rsidRPr="00CC3CC2">
        <w:rPr>
          <w:rStyle w:val="affff8"/>
          <w:rtl/>
        </w:rPr>
        <w:t>{יב}</w:t>
      </w:r>
      <w:r>
        <w:rPr>
          <w:rFonts w:ascii="Times New Roman" w:hAnsi="Times New Roman"/>
          <w:sz w:val="41"/>
          <w:szCs w:val="41"/>
          <w:rtl/>
        </w:rPr>
        <w:t xml:space="preserve"> </w:t>
      </w:r>
      <w:r w:rsidRPr="00CC3CC2">
        <w:rPr>
          <w:rtl/>
        </w:rPr>
        <w:t xml:space="preserve">וַיַּהַפְכ֥וּ </w:t>
      </w:r>
      <w:proofErr w:type="spellStart"/>
      <w:r w:rsidRPr="00CC3CC2">
        <w:rPr>
          <w:rtl/>
        </w:rPr>
        <w:t>נַעֲרֵֽי</w:t>
      </w:r>
      <w:r>
        <w:rPr>
          <w:rtl/>
        </w:rPr>
        <w:t>־</w:t>
      </w:r>
      <w:r w:rsidRPr="00CC3CC2">
        <w:rPr>
          <w:rtl/>
        </w:rPr>
        <w:t>דָוִ֖ד</w:t>
      </w:r>
      <w:proofErr w:type="spellEnd"/>
      <w:r w:rsidRPr="00CC3CC2">
        <w:rPr>
          <w:rtl/>
        </w:rPr>
        <w:t xml:space="preserve"> לְדַרְכָּ֑ם וַיָּשֻׁ֙בוּ֙ וַיָּבֹ֔אוּ </w:t>
      </w:r>
      <w:proofErr w:type="spellStart"/>
      <w:r w:rsidRPr="00CC3CC2">
        <w:rPr>
          <w:rtl/>
        </w:rPr>
        <w:t>וַיַּגִּ֣דו</w:t>
      </w:r>
      <w:proofErr w:type="spellEnd"/>
      <w:r w:rsidRPr="00CC3CC2">
        <w:rPr>
          <w:rtl/>
        </w:rPr>
        <w:t>ּ ל֔וֹ כְּכֹ֖ל הַדְּבָרִ֥ים הָאֵֽלֶּה:</w:t>
      </w:r>
      <w:r w:rsidRPr="00CC3CC2">
        <w:rPr>
          <w:rFonts w:ascii="Times New Roman" w:hAnsi="Times New Roman"/>
          <w:rtl/>
        </w:rPr>
        <w:t xml:space="preserve"> </w:t>
      </w:r>
      <w:bookmarkStart w:id="662" w:name="שמואלBאBפרק-כה-{יג}"/>
      <w:bookmarkEnd w:id="662"/>
      <w:r w:rsidRPr="00CC3CC2">
        <w:rPr>
          <w:rStyle w:val="affff8"/>
          <w:rtl/>
        </w:rPr>
        <w:t>{יג}</w:t>
      </w:r>
      <w:r>
        <w:rPr>
          <w:rFonts w:ascii="Times New Roman" w:hAnsi="Times New Roman"/>
          <w:sz w:val="41"/>
          <w:szCs w:val="41"/>
          <w:rtl/>
        </w:rPr>
        <w:t xml:space="preserve"> </w:t>
      </w:r>
      <w:r w:rsidRPr="00CC3CC2">
        <w:rPr>
          <w:rtl/>
        </w:rPr>
        <w:t xml:space="preserve">וַיֹּאמֶר֩ דָּוִ֨ד לַאֲנָשָׁ֜יו חִגְר֣וּ | אִ֣ישׁ </w:t>
      </w:r>
      <w:proofErr w:type="spellStart"/>
      <w:r w:rsidRPr="00CC3CC2">
        <w:rPr>
          <w:rtl/>
        </w:rPr>
        <w:t>אֶת</w:t>
      </w:r>
      <w:r>
        <w:rPr>
          <w:rtl/>
        </w:rPr>
        <w:t>־</w:t>
      </w:r>
      <w:r w:rsidRPr="00CC3CC2">
        <w:rPr>
          <w:rtl/>
        </w:rPr>
        <w:t>חַרְבּ֗ו</w:t>
      </w:r>
      <w:proofErr w:type="spellEnd"/>
      <w:r w:rsidRPr="00CC3CC2">
        <w:rPr>
          <w:rtl/>
        </w:rPr>
        <w:t xml:space="preserve">ֹ </w:t>
      </w:r>
      <w:r w:rsidRPr="00CC3CC2">
        <w:rPr>
          <w:rtl/>
        </w:rPr>
        <w:lastRenderedPageBreak/>
        <w:t xml:space="preserve">וַֽיַּחְגְּרוּ֙ אִ֣ישׁ </w:t>
      </w:r>
      <w:proofErr w:type="spellStart"/>
      <w:r w:rsidRPr="00CC3CC2">
        <w:rPr>
          <w:rtl/>
        </w:rPr>
        <w:t>אֶת</w:t>
      </w:r>
      <w:r>
        <w:rPr>
          <w:rtl/>
        </w:rPr>
        <w:t>־</w:t>
      </w:r>
      <w:r w:rsidRPr="00CC3CC2">
        <w:rPr>
          <w:rtl/>
        </w:rPr>
        <w:t>חַרְבּ֔ו</w:t>
      </w:r>
      <w:proofErr w:type="spellEnd"/>
      <w:r w:rsidRPr="00CC3CC2">
        <w:rPr>
          <w:rtl/>
        </w:rPr>
        <w:t xml:space="preserve">ֹ </w:t>
      </w:r>
      <w:proofErr w:type="spellStart"/>
      <w:r w:rsidRPr="00CC3CC2">
        <w:rPr>
          <w:rtl/>
        </w:rPr>
        <w:t>וַיַּחְגֹּ֥ר</w:t>
      </w:r>
      <w:proofErr w:type="spellEnd"/>
      <w:r w:rsidRPr="00CC3CC2">
        <w:rPr>
          <w:rtl/>
        </w:rPr>
        <w:t xml:space="preserve"> </w:t>
      </w:r>
      <w:proofErr w:type="spellStart"/>
      <w:r w:rsidRPr="00CC3CC2">
        <w:rPr>
          <w:rtl/>
        </w:rPr>
        <w:t>גַּם</w:t>
      </w:r>
      <w:r>
        <w:rPr>
          <w:rtl/>
        </w:rPr>
        <w:t>־</w:t>
      </w:r>
      <w:r w:rsidRPr="00CC3CC2">
        <w:rPr>
          <w:rtl/>
        </w:rPr>
        <w:t>דָּוִ֖ד</w:t>
      </w:r>
      <w:proofErr w:type="spellEnd"/>
      <w:r w:rsidRPr="00CC3CC2">
        <w:rPr>
          <w:rtl/>
        </w:rPr>
        <w:t xml:space="preserve"> </w:t>
      </w:r>
      <w:proofErr w:type="spellStart"/>
      <w:r w:rsidRPr="00CC3CC2">
        <w:rPr>
          <w:rtl/>
        </w:rPr>
        <w:t>אֶת</w:t>
      </w:r>
      <w:r>
        <w:rPr>
          <w:rtl/>
        </w:rPr>
        <w:t>־</w:t>
      </w:r>
      <w:r w:rsidRPr="00CC3CC2">
        <w:rPr>
          <w:rtl/>
        </w:rPr>
        <w:t>חַרְבּ֑ו</w:t>
      </w:r>
      <w:proofErr w:type="spellEnd"/>
      <w:r w:rsidRPr="00CC3CC2">
        <w:rPr>
          <w:rtl/>
        </w:rPr>
        <w:t xml:space="preserve">ֹ וַֽיַּעֲל֣וּ | אַחֲרֵ֣י דָוִ֗ד כְּאַרְבַּ֤ע מֵאוֹת֙ אִ֔ישׁ וּמָאתַ֖יִם יָשְׁב֥וּ </w:t>
      </w:r>
      <w:proofErr w:type="spellStart"/>
      <w:r w:rsidRPr="00CC3CC2">
        <w:rPr>
          <w:rtl/>
        </w:rPr>
        <w:t>עַל</w:t>
      </w:r>
      <w:r>
        <w:rPr>
          <w:rtl/>
        </w:rPr>
        <w:t>־</w:t>
      </w:r>
      <w:r w:rsidRPr="00CC3CC2">
        <w:rPr>
          <w:rtl/>
        </w:rPr>
        <w:t>הַכֵּלִֽים</w:t>
      </w:r>
      <w:proofErr w:type="spellEnd"/>
      <w:r w:rsidRPr="00CC3CC2">
        <w:rPr>
          <w:rtl/>
        </w:rPr>
        <w:t>:</w:t>
      </w:r>
    </w:p>
    <w:p w14:paraId="0B5686D5" w14:textId="69065A68" w:rsidR="00CC3CC2" w:rsidRDefault="00CC3CC2" w:rsidP="00B25434">
      <w:pPr>
        <w:pStyle w:val="a6"/>
        <w:rPr>
          <w:rtl/>
        </w:rPr>
      </w:pPr>
      <w:r w:rsidRPr="00CC3CC2">
        <w:rPr>
          <w:rStyle w:val="affff7"/>
          <w:rtl/>
        </w:rPr>
        <w:t>ויחגור גם דוד את חרבו.</w:t>
      </w:r>
      <w:r w:rsidRPr="00CC3CC2">
        <w:rPr>
          <w:rtl/>
        </w:rPr>
        <w:t xml:space="preserve"> מכאן שמתחילין בדיני נפשות מן הקטנים בדין תחלה (סנהדרין לו א): </w:t>
      </w:r>
      <w:r w:rsidRPr="00CC3CC2">
        <w:rPr>
          <w:rStyle w:val="affff7"/>
          <w:rtl/>
        </w:rPr>
        <w:t>על הכלים.</w:t>
      </w:r>
      <w:r w:rsidRPr="00CC3CC2">
        <w:rPr>
          <w:rtl/>
        </w:rPr>
        <w:t xml:space="preserve"> לשמור אהליהם וכליהם: </w:t>
      </w:r>
    </w:p>
    <w:p w14:paraId="5E941E1F" w14:textId="154F18B5" w:rsidR="00CC3CC2" w:rsidRDefault="00CC3CC2" w:rsidP="00B25434">
      <w:pPr>
        <w:pStyle w:val="a5"/>
        <w:rPr>
          <w:rtl/>
        </w:rPr>
      </w:pPr>
      <w:bookmarkStart w:id="663" w:name="שמואלBאBפרק-כה-{יד}"/>
      <w:bookmarkEnd w:id="663"/>
      <w:r w:rsidRPr="00CC3CC2">
        <w:rPr>
          <w:rStyle w:val="affff8"/>
          <w:rtl/>
        </w:rPr>
        <w:t>{יד}</w:t>
      </w:r>
      <w:r>
        <w:rPr>
          <w:rFonts w:ascii="Times New Roman" w:hAnsi="Times New Roman"/>
          <w:sz w:val="41"/>
          <w:szCs w:val="41"/>
          <w:rtl/>
        </w:rPr>
        <w:t xml:space="preserve"> </w:t>
      </w:r>
      <w:r w:rsidRPr="00CC3CC2">
        <w:rPr>
          <w:rtl/>
        </w:rPr>
        <w:t xml:space="preserve">וְלַאֲבִיגַ֙יִל֙ אֵ֣שֶׁת נָבָ֔ל הִגִּ֧יד </w:t>
      </w:r>
      <w:proofErr w:type="spellStart"/>
      <w:r w:rsidRPr="00CC3CC2">
        <w:rPr>
          <w:rtl/>
        </w:rPr>
        <w:t>נַֽעַר</w:t>
      </w:r>
      <w:r>
        <w:rPr>
          <w:rtl/>
        </w:rPr>
        <w:t>־</w:t>
      </w:r>
      <w:r w:rsidRPr="00CC3CC2">
        <w:rPr>
          <w:rtl/>
        </w:rPr>
        <w:t>אֶחָ֛ד</w:t>
      </w:r>
      <w:proofErr w:type="spellEnd"/>
      <w:r w:rsidRPr="00CC3CC2">
        <w:rPr>
          <w:rtl/>
        </w:rPr>
        <w:t xml:space="preserve"> מֵהַנְּעָרִ֖ים לֵאמֹ֑ר הִנֵּ֣ה שָׁלַח֩ דָּוִ֨ד מַלְאָכִ֧ים | מֵֽהַמִּדְבָּ֛ר לְבָרֵ֥ךְ </w:t>
      </w:r>
      <w:proofErr w:type="spellStart"/>
      <w:r w:rsidRPr="00CC3CC2">
        <w:rPr>
          <w:rtl/>
        </w:rPr>
        <w:t>אֶת</w:t>
      </w:r>
      <w:r>
        <w:rPr>
          <w:rtl/>
        </w:rPr>
        <w:t>־</w:t>
      </w:r>
      <w:r w:rsidRPr="00CC3CC2">
        <w:rPr>
          <w:rtl/>
        </w:rPr>
        <w:t>אֲדֹנֵ֖ינו</w:t>
      </w:r>
      <w:proofErr w:type="spellEnd"/>
      <w:r w:rsidRPr="00CC3CC2">
        <w:rPr>
          <w:rtl/>
        </w:rPr>
        <w:t xml:space="preserve">ּ </w:t>
      </w:r>
      <w:proofErr w:type="spellStart"/>
      <w:r w:rsidRPr="00CC3CC2">
        <w:rPr>
          <w:rtl/>
        </w:rPr>
        <w:t>וַיָּ֥עַט</w:t>
      </w:r>
      <w:proofErr w:type="spellEnd"/>
      <w:r w:rsidRPr="00CC3CC2">
        <w:rPr>
          <w:rtl/>
        </w:rPr>
        <w:t xml:space="preserve"> בָּהֶֽם:</w:t>
      </w:r>
    </w:p>
    <w:p w14:paraId="0A8607CA" w14:textId="4F573C5C" w:rsidR="00CC3CC2" w:rsidRDefault="00CC3CC2" w:rsidP="00B25434">
      <w:pPr>
        <w:pStyle w:val="a6"/>
        <w:rPr>
          <w:rtl/>
        </w:rPr>
      </w:pPr>
      <w:r w:rsidRPr="00CC3CC2">
        <w:rPr>
          <w:rStyle w:val="affff7"/>
          <w:rtl/>
        </w:rPr>
        <w:t>אחד מהנערים.</w:t>
      </w:r>
      <w:r w:rsidRPr="00CC3CC2">
        <w:rPr>
          <w:rtl/>
        </w:rPr>
        <w:t xml:space="preserve"> שלה: </w:t>
      </w:r>
      <w:proofErr w:type="spellStart"/>
      <w:r w:rsidRPr="00CC3CC2">
        <w:rPr>
          <w:rStyle w:val="affff7"/>
          <w:rtl/>
        </w:rPr>
        <w:t>ויעט</w:t>
      </w:r>
      <w:proofErr w:type="spellEnd"/>
      <w:r w:rsidRPr="00CC3CC2">
        <w:rPr>
          <w:rStyle w:val="affff7"/>
          <w:rtl/>
        </w:rPr>
        <w:t xml:space="preserve"> בהם.</w:t>
      </w:r>
      <w:r w:rsidRPr="00CC3CC2">
        <w:rPr>
          <w:rtl/>
        </w:rPr>
        <w:t xml:space="preserve"> (תרגום:) </w:t>
      </w:r>
      <w:proofErr w:type="spellStart"/>
      <w:r w:rsidRPr="00CC3CC2">
        <w:rPr>
          <w:rtl/>
        </w:rPr>
        <w:t>אפרחינון</w:t>
      </w:r>
      <w:proofErr w:type="spellEnd"/>
      <w:r w:rsidRPr="00CC3CC2">
        <w:rPr>
          <w:rtl/>
        </w:rPr>
        <w:t xml:space="preserve"> במלין (ילקוט שמעוני רמז </w:t>
      </w:r>
      <w:proofErr w:type="spellStart"/>
      <w:r w:rsidRPr="00CC3CC2">
        <w:rPr>
          <w:rtl/>
        </w:rPr>
        <w:t>קל''ד</w:t>
      </w:r>
      <w:proofErr w:type="spellEnd"/>
      <w:r w:rsidRPr="00CC3CC2">
        <w:rPr>
          <w:rtl/>
        </w:rPr>
        <w:t xml:space="preserve">, ופירושו הכריחם בדבריו הרעים), לשון עיט (בראשית טו יא): </w:t>
      </w:r>
    </w:p>
    <w:p w14:paraId="4AC3D7CD" w14:textId="69BCA796" w:rsidR="00CC3CC2" w:rsidRDefault="00CC3CC2" w:rsidP="00B25434">
      <w:pPr>
        <w:pStyle w:val="a5"/>
        <w:rPr>
          <w:rtl/>
        </w:rPr>
      </w:pPr>
      <w:bookmarkStart w:id="664" w:name="שמואלBאBפרק-כה-{טו}"/>
      <w:bookmarkEnd w:id="664"/>
      <w:r w:rsidRPr="00CC3CC2">
        <w:rPr>
          <w:rStyle w:val="affff8"/>
          <w:rtl/>
        </w:rPr>
        <w:t>{טו}</w:t>
      </w:r>
      <w:r>
        <w:rPr>
          <w:rFonts w:ascii="Times New Roman" w:hAnsi="Times New Roman"/>
          <w:sz w:val="41"/>
          <w:szCs w:val="41"/>
          <w:rtl/>
        </w:rPr>
        <w:t xml:space="preserve"> </w:t>
      </w:r>
      <w:r w:rsidRPr="00CC3CC2">
        <w:rPr>
          <w:rtl/>
        </w:rPr>
        <w:t xml:space="preserve">וְהָ֣אֲנָשִׁ֔ים טֹבִ֥ים לָ֖נוּ מְאֹ֑ד וְלֹ֤א הָכְלַ֙מְנוּ֙ </w:t>
      </w:r>
      <w:proofErr w:type="spellStart"/>
      <w:r w:rsidRPr="00CC3CC2">
        <w:rPr>
          <w:rtl/>
        </w:rPr>
        <w:t>וְלֹֽא</w:t>
      </w:r>
      <w:r>
        <w:rPr>
          <w:rtl/>
        </w:rPr>
        <w:t>־</w:t>
      </w:r>
      <w:r w:rsidRPr="00CC3CC2">
        <w:rPr>
          <w:rtl/>
        </w:rPr>
        <w:t>פָקַ֣דְנו</w:t>
      </w:r>
      <w:proofErr w:type="spellEnd"/>
      <w:r w:rsidRPr="00CC3CC2">
        <w:rPr>
          <w:rtl/>
        </w:rPr>
        <w:t xml:space="preserve">ּ מְא֔וּמָה </w:t>
      </w:r>
      <w:proofErr w:type="spellStart"/>
      <w:r w:rsidRPr="00CC3CC2">
        <w:rPr>
          <w:rtl/>
        </w:rPr>
        <w:t>כָּל</w:t>
      </w:r>
      <w:r>
        <w:rPr>
          <w:rtl/>
        </w:rPr>
        <w:t>־</w:t>
      </w:r>
      <w:r w:rsidRPr="00CC3CC2">
        <w:rPr>
          <w:rtl/>
        </w:rPr>
        <w:t>יְמֵי</w:t>
      </w:r>
      <w:proofErr w:type="spellEnd"/>
      <w:r w:rsidRPr="00CC3CC2">
        <w:rPr>
          <w:rtl/>
        </w:rPr>
        <w:t>֙ הִתְהַלַּ֣כְנוּ אִתָּ֔ם בִּֽהְיוֹתֵ֖נוּ בַּשָּׂדֶֽה:</w:t>
      </w:r>
    </w:p>
    <w:p w14:paraId="2245FCB0" w14:textId="7D1F4A3E" w:rsidR="00CC3CC2" w:rsidRDefault="00CC3CC2" w:rsidP="00B25434">
      <w:pPr>
        <w:pStyle w:val="a6"/>
        <w:rPr>
          <w:rtl/>
        </w:rPr>
      </w:pPr>
      <w:r w:rsidRPr="00CC3CC2">
        <w:rPr>
          <w:rStyle w:val="affff7"/>
          <w:rtl/>
        </w:rPr>
        <w:t>ולא הכלמנו.</w:t>
      </w:r>
      <w:r w:rsidRPr="00CC3CC2">
        <w:rPr>
          <w:rtl/>
        </w:rPr>
        <w:t xml:space="preserve"> לא נכלמנו: </w:t>
      </w:r>
    </w:p>
    <w:p w14:paraId="5F5E5D50" w14:textId="3F463A40" w:rsidR="00CC3CC2" w:rsidRDefault="00CC3CC2" w:rsidP="00B25434">
      <w:pPr>
        <w:pStyle w:val="a5"/>
        <w:rPr>
          <w:rtl/>
        </w:rPr>
      </w:pPr>
      <w:bookmarkStart w:id="665" w:name="שמואלBאBפרק-כה-{טז}"/>
      <w:bookmarkEnd w:id="665"/>
      <w:r w:rsidRPr="00CC3CC2">
        <w:rPr>
          <w:rStyle w:val="affff8"/>
          <w:rtl/>
        </w:rPr>
        <w:t>{טז}</w:t>
      </w:r>
      <w:r>
        <w:rPr>
          <w:rFonts w:ascii="Times New Roman" w:hAnsi="Times New Roman"/>
          <w:sz w:val="41"/>
          <w:szCs w:val="41"/>
          <w:rtl/>
        </w:rPr>
        <w:t xml:space="preserve"> </w:t>
      </w:r>
      <w:r w:rsidRPr="00CC3CC2">
        <w:rPr>
          <w:rtl/>
        </w:rPr>
        <w:t xml:space="preserve">חוֹמָה֙ הָי֣וּ עָלֵ֔ינוּ </w:t>
      </w:r>
      <w:proofErr w:type="spellStart"/>
      <w:r w:rsidRPr="00CC3CC2">
        <w:rPr>
          <w:rtl/>
        </w:rPr>
        <w:t>גַּם</w:t>
      </w:r>
      <w:r>
        <w:rPr>
          <w:rtl/>
        </w:rPr>
        <w:t>־</w:t>
      </w:r>
      <w:r w:rsidRPr="00CC3CC2">
        <w:rPr>
          <w:rtl/>
        </w:rPr>
        <w:t>לַ֖יְלָה</w:t>
      </w:r>
      <w:proofErr w:type="spellEnd"/>
      <w:r w:rsidRPr="00CC3CC2">
        <w:rPr>
          <w:rtl/>
        </w:rPr>
        <w:t xml:space="preserve"> </w:t>
      </w:r>
      <w:proofErr w:type="spellStart"/>
      <w:r w:rsidRPr="00CC3CC2">
        <w:rPr>
          <w:rtl/>
        </w:rPr>
        <w:t>גַּם</w:t>
      </w:r>
      <w:r>
        <w:rPr>
          <w:rtl/>
        </w:rPr>
        <w:t>־</w:t>
      </w:r>
      <w:r w:rsidRPr="00CC3CC2">
        <w:rPr>
          <w:rtl/>
        </w:rPr>
        <w:t>יוֹמָ֑ם</w:t>
      </w:r>
      <w:proofErr w:type="spellEnd"/>
      <w:r w:rsidRPr="00CC3CC2">
        <w:rPr>
          <w:rtl/>
        </w:rPr>
        <w:t xml:space="preserve"> </w:t>
      </w:r>
      <w:proofErr w:type="spellStart"/>
      <w:r w:rsidRPr="00CC3CC2">
        <w:rPr>
          <w:rtl/>
        </w:rPr>
        <w:t>כָּל</w:t>
      </w:r>
      <w:r>
        <w:rPr>
          <w:rtl/>
        </w:rPr>
        <w:t>־</w:t>
      </w:r>
      <w:r w:rsidRPr="00CC3CC2">
        <w:rPr>
          <w:rtl/>
        </w:rPr>
        <w:t>יְמֵ֛י</w:t>
      </w:r>
      <w:proofErr w:type="spellEnd"/>
      <w:r w:rsidRPr="00CC3CC2">
        <w:rPr>
          <w:rtl/>
        </w:rPr>
        <w:t xml:space="preserve"> הֱיוֹתֵ֥נוּ עִמָּ֖ם רֹעִ֥ים הַצֹּֽאן:</w:t>
      </w:r>
      <w:r w:rsidRPr="00CC3CC2">
        <w:rPr>
          <w:rFonts w:ascii="Times New Roman" w:hAnsi="Times New Roman"/>
          <w:rtl/>
        </w:rPr>
        <w:t xml:space="preserve"> </w:t>
      </w:r>
      <w:bookmarkStart w:id="666" w:name="שמואלBאBפרק-כה-{יז}"/>
      <w:bookmarkEnd w:id="666"/>
      <w:r w:rsidRPr="00CC3CC2">
        <w:rPr>
          <w:rStyle w:val="affff8"/>
          <w:rtl/>
        </w:rPr>
        <w:t>{יז}</w:t>
      </w:r>
      <w:r>
        <w:rPr>
          <w:rFonts w:ascii="Times New Roman" w:hAnsi="Times New Roman"/>
          <w:sz w:val="41"/>
          <w:szCs w:val="41"/>
          <w:rtl/>
        </w:rPr>
        <w:t xml:space="preserve"> </w:t>
      </w:r>
      <w:r w:rsidRPr="00CC3CC2">
        <w:rPr>
          <w:rtl/>
        </w:rPr>
        <w:t xml:space="preserve">וְעַתָּ֗ה דְּעִ֤י וּרְאִי֙ </w:t>
      </w:r>
      <w:proofErr w:type="spellStart"/>
      <w:r w:rsidRPr="00CC3CC2">
        <w:rPr>
          <w:rtl/>
        </w:rPr>
        <w:t>מַֽה</w:t>
      </w:r>
      <w:r>
        <w:rPr>
          <w:rtl/>
        </w:rPr>
        <w:t>־</w:t>
      </w:r>
      <w:r w:rsidRPr="00CC3CC2">
        <w:rPr>
          <w:rtl/>
        </w:rPr>
        <w:t>תַּעֲשִׂ֔י</w:t>
      </w:r>
      <w:proofErr w:type="spellEnd"/>
      <w:r w:rsidRPr="00CC3CC2">
        <w:rPr>
          <w:rtl/>
        </w:rPr>
        <w:t xml:space="preserve"> </w:t>
      </w:r>
      <w:proofErr w:type="spellStart"/>
      <w:r w:rsidRPr="00CC3CC2">
        <w:rPr>
          <w:rtl/>
        </w:rPr>
        <w:t>כִּֽי</w:t>
      </w:r>
      <w:r>
        <w:rPr>
          <w:rtl/>
        </w:rPr>
        <w:t>־</w:t>
      </w:r>
      <w:r w:rsidRPr="00CC3CC2">
        <w:rPr>
          <w:rtl/>
        </w:rPr>
        <w:t>כָלְתָ֧ה</w:t>
      </w:r>
      <w:proofErr w:type="spellEnd"/>
      <w:r w:rsidRPr="00CC3CC2">
        <w:rPr>
          <w:rtl/>
        </w:rPr>
        <w:t xml:space="preserve"> הָרָעָ֛ה </w:t>
      </w:r>
      <w:proofErr w:type="spellStart"/>
      <w:r w:rsidRPr="00CC3CC2">
        <w:rPr>
          <w:rtl/>
        </w:rPr>
        <w:t>אֶל</w:t>
      </w:r>
      <w:r>
        <w:rPr>
          <w:rtl/>
        </w:rPr>
        <w:t>־</w:t>
      </w:r>
      <w:r w:rsidRPr="00CC3CC2">
        <w:rPr>
          <w:rtl/>
        </w:rPr>
        <w:t>אֲדֹנֵ֖ינו</w:t>
      </w:r>
      <w:proofErr w:type="spellEnd"/>
      <w:r w:rsidRPr="00CC3CC2">
        <w:rPr>
          <w:rtl/>
        </w:rPr>
        <w:t xml:space="preserve">ּ וְעַ֣ל </w:t>
      </w:r>
      <w:proofErr w:type="spellStart"/>
      <w:r w:rsidRPr="00CC3CC2">
        <w:rPr>
          <w:rtl/>
        </w:rPr>
        <w:t>כָּל</w:t>
      </w:r>
      <w:r>
        <w:rPr>
          <w:rtl/>
        </w:rPr>
        <w:t>־</w:t>
      </w:r>
      <w:r w:rsidRPr="00CC3CC2">
        <w:rPr>
          <w:rtl/>
        </w:rPr>
        <w:t>בֵּית֑ו</w:t>
      </w:r>
      <w:proofErr w:type="spellEnd"/>
      <w:r w:rsidRPr="00CC3CC2">
        <w:rPr>
          <w:rtl/>
        </w:rPr>
        <w:t xml:space="preserve">ֹ וְהוּא֙ </w:t>
      </w:r>
      <w:proofErr w:type="spellStart"/>
      <w:r w:rsidRPr="00CC3CC2">
        <w:rPr>
          <w:rtl/>
        </w:rPr>
        <w:t>בֶּן</w:t>
      </w:r>
      <w:r>
        <w:rPr>
          <w:rtl/>
        </w:rPr>
        <w:t>־</w:t>
      </w:r>
      <w:r w:rsidRPr="00CC3CC2">
        <w:rPr>
          <w:rtl/>
        </w:rPr>
        <w:t>בְּלִיַּ֔עַל</w:t>
      </w:r>
      <w:proofErr w:type="spellEnd"/>
      <w:r w:rsidRPr="00CC3CC2">
        <w:rPr>
          <w:rtl/>
        </w:rPr>
        <w:t xml:space="preserve"> מִדַּבֵּ֖ר אֵלָֽיו:</w:t>
      </w:r>
    </w:p>
    <w:p w14:paraId="14A490F8" w14:textId="34701FB0" w:rsidR="00CC3CC2" w:rsidRDefault="00CC3CC2" w:rsidP="00B25434">
      <w:pPr>
        <w:pStyle w:val="a6"/>
        <w:rPr>
          <w:rtl/>
        </w:rPr>
      </w:pPr>
      <w:r w:rsidRPr="00CC3CC2">
        <w:rPr>
          <w:rStyle w:val="affff7"/>
          <w:rtl/>
        </w:rPr>
        <w:t>כי כלתה הרעה.</w:t>
      </w:r>
      <w:r w:rsidRPr="00CC3CC2">
        <w:rPr>
          <w:rtl/>
        </w:rPr>
        <w:t xml:space="preserve"> מאת דוד אליו: </w:t>
      </w:r>
      <w:r w:rsidRPr="00CC3CC2">
        <w:rPr>
          <w:rStyle w:val="affff7"/>
          <w:rtl/>
        </w:rPr>
        <w:t>והוא בן בליעל מדבר אליו.</w:t>
      </w:r>
      <w:r w:rsidRPr="00CC3CC2">
        <w:rPr>
          <w:rtl/>
        </w:rPr>
        <w:t xml:space="preserve"> ואדונינו בן בליעל, מהיות דובר אליו מה שאני אומר אליך, כי יקצוף עלינו: </w:t>
      </w:r>
    </w:p>
    <w:p w14:paraId="06E947D6" w14:textId="76351749" w:rsidR="00CC3CC2" w:rsidRDefault="00CC3CC2" w:rsidP="00B25434">
      <w:pPr>
        <w:pStyle w:val="a5"/>
        <w:rPr>
          <w:rtl/>
        </w:rPr>
      </w:pPr>
      <w:bookmarkStart w:id="667" w:name="שמואלBאBפרק-כה-{יח}"/>
      <w:bookmarkEnd w:id="667"/>
      <w:r w:rsidRPr="00CC3CC2">
        <w:rPr>
          <w:rStyle w:val="affff8"/>
          <w:rtl/>
        </w:rPr>
        <w:t>{יח}</w:t>
      </w:r>
      <w:r>
        <w:rPr>
          <w:rFonts w:ascii="Times New Roman" w:hAnsi="Times New Roman"/>
          <w:sz w:val="41"/>
          <w:szCs w:val="41"/>
          <w:rtl/>
        </w:rPr>
        <w:t xml:space="preserve"> </w:t>
      </w:r>
      <w:r w:rsidRPr="00CC3CC2">
        <w:rPr>
          <w:rtl/>
        </w:rPr>
        <w:t xml:space="preserve">וַתְּמַהֵ֣ר </w:t>
      </w:r>
      <w:r w:rsidRPr="00CC3CC2">
        <w:rPr>
          <w:sz w:val="24"/>
          <w:szCs w:val="24"/>
          <w:rtl/>
        </w:rPr>
        <w:t>(</w:t>
      </w:r>
      <w:proofErr w:type="spellStart"/>
      <w:r w:rsidRPr="00CC3CC2">
        <w:rPr>
          <w:sz w:val="24"/>
          <w:szCs w:val="24"/>
          <w:rtl/>
        </w:rPr>
        <w:t>אבוגיל</w:t>
      </w:r>
      <w:proofErr w:type="spellEnd"/>
      <w:r w:rsidRPr="00CC3CC2">
        <w:rPr>
          <w:sz w:val="24"/>
          <w:szCs w:val="24"/>
          <w:rtl/>
        </w:rPr>
        <w:t>)</w:t>
      </w:r>
      <w:r w:rsidRPr="00CC3CC2">
        <w:rPr>
          <w:rtl/>
        </w:rPr>
        <w:t xml:space="preserve"> אֲבִיגַ֡יִל וַתִּקַּח֩ מָאתַ֨יִם לֶ֜חֶם וּשְׁנַ֣יִם </w:t>
      </w:r>
      <w:proofErr w:type="spellStart"/>
      <w:r w:rsidRPr="00CC3CC2">
        <w:rPr>
          <w:rtl/>
        </w:rPr>
        <w:t>נִבְלֵי</w:t>
      </w:r>
      <w:r>
        <w:rPr>
          <w:rtl/>
        </w:rPr>
        <w:t>־</w:t>
      </w:r>
      <w:r w:rsidRPr="00CC3CC2">
        <w:rPr>
          <w:rtl/>
        </w:rPr>
        <w:t>יַ֗יִן</w:t>
      </w:r>
      <w:proofErr w:type="spellEnd"/>
      <w:r w:rsidRPr="00CC3CC2">
        <w:rPr>
          <w:rtl/>
        </w:rPr>
        <w:t xml:space="preserve"> וְחָמֵ֨שׁ צֹ֤אן </w:t>
      </w:r>
      <w:r w:rsidRPr="00CC3CC2">
        <w:rPr>
          <w:sz w:val="24"/>
          <w:szCs w:val="24"/>
          <w:rtl/>
        </w:rPr>
        <w:t>(</w:t>
      </w:r>
      <w:proofErr w:type="spellStart"/>
      <w:r w:rsidRPr="00CC3CC2">
        <w:rPr>
          <w:sz w:val="24"/>
          <w:szCs w:val="24"/>
          <w:rtl/>
        </w:rPr>
        <w:t>עשוות</w:t>
      </w:r>
      <w:proofErr w:type="spellEnd"/>
      <w:r w:rsidRPr="00CC3CC2">
        <w:rPr>
          <w:sz w:val="24"/>
          <w:szCs w:val="24"/>
          <w:rtl/>
        </w:rPr>
        <w:t>)</w:t>
      </w:r>
      <w:r w:rsidRPr="00CC3CC2">
        <w:rPr>
          <w:rtl/>
        </w:rPr>
        <w:t xml:space="preserve"> עֲשׂוּיֹת֙ וְחָמֵ֤שׁ סְאִים֙ קָלִ֔י וּמֵאָ֥ה צִמֻּקִ֖ים וּמָאתַ֣יִם דְּבֵלִ֑ים וַתָּ֖שֶׂם </w:t>
      </w:r>
      <w:proofErr w:type="spellStart"/>
      <w:r w:rsidRPr="00CC3CC2">
        <w:rPr>
          <w:rtl/>
        </w:rPr>
        <w:t>עַל</w:t>
      </w:r>
      <w:r>
        <w:rPr>
          <w:rtl/>
        </w:rPr>
        <w:t>־</w:t>
      </w:r>
      <w:r w:rsidRPr="00CC3CC2">
        <w:rPr>
          <w:rtl/>
        </w:rPr>
        <w:t>הַחֲמֹרִֽים</w:t>
      </w:r>
      <w:proofErr w:type="spellEnd"/>
      <w:r w:rsidRPr="00CC3CC2">
        <w:rPr>
          <w:rtl/>
        </w:rPr>
        <w:t>:</w:t>
      </w:r>
    </w:p>
    <w:p w14:paraId="3DD19589" w14:textId="3A8BC208" w:rsidR="00CC3CC2" w:rsidRDefault="00CC3CC2" w:rsidP="00B25434">
      <w:pPr>
        <w:pStyle w:val="a6"/>
        <w:rPr>
          <w:rtl/>
        </w:rPr>
      </w:pPr>
      <w:r w:rsidRPr="00CC3CC2">
        <w:rPr>
          <w:rStyle w:val="affff7"/>
          <w:rtl/>
        </w:rPr>
        <w:t>עשויות.</w:t>
      </w:r>
      <w:r w:rsidRPr="00CC3CC2">
        <w:rPr>
          <w:rtl/>
        </w:rPr>
        <w:t xml:space="preserve"> תרגם יונתן: </w:t>
      </w:r>
      <w:proofErr w:type="spellStart"/>
      <w:r w:rsidRPr="00CC3CC2">
        <w:rPr>
          <w:rtl/>
        </w:rPr>
        <w:t>תכברא</w:t>
      </w:r>
      <w:proofErr w:type="spellEnd"/>
      <w:r w:rsidRPr="00CC3CC2">
        <w:rPr>
          <w:rtl/>
        </w:rPr>
        <w:t xml:space="preserve">, ממולאות בשר דק וביצים, </w:t>
      </w:r>
      <w:proofErr w:type="spellStart"/>
      <w:r w:rsidRPr="00CC3CC2">
        <w:rPr>
          <w:rtl/>
        </w:rPr>
        <w:t>פשטי''ץ</w:t>
      </w:r>
      <w:proofErr w:type="spellEnd"/>
      <w:r w:rsidRPr="00CC3CC2">
        <w:rPr>
          <w:rtl/>
        </w:rPr>
        <w:t xml:space="preserve"> </w:t>
      </w:r>
      <w:proofErr w:type="spellStart"/>
      <w:r w:rsidRPr="00CC3CC2">
        <w:rPr>
          <w:rtl/>
        </w:rPr>
        <w:t>בלע''ז</w:t>
      </w:r>
      <w:proofErr w:type="spellEnd"/>
      <w:r w:rsidRPr="00CC3CC2">
        <w:rPr>
          <w:rtl/>
        </w:rPr>
        <w:t xml:space="preserve"> כמו ששנינו בפסחים (עד א, עיין שם היטב </w:t>
      </w:r>
      <w:proofErr w:type="spellStart"/>
      <w:r w:rsidRPr="00CC3CC2">
        <w:rPr>
          <w:rtl/>
        </w:rPr>
        <w:t>ברש''י</w:t>
      </w:r>
      <w:proofErr w:type="spellEnd"/>
      <w:r w:rsidRPr="00CC3CC2">
        <w:rPr>
          <w:rtl/>
        </w:rPr>
        <w:t xml:space="preserve"> </w:t>
      </w:r>
      <w:proofErr w:type="spellStart"/>
      <w:r w:rsidRPr="00CC3CC2">
        <w:rPr>
          <w:rtl/>
        </w:rPr>
        <w:t>ד''ה</w:t>
      </w:r>
      <w:proofErr w:type="spellEnd"/>
      <w:r w:rsidRPr="00CC3CC2">
        <w:rPr>
          <w:rtl/>
        </w:rPr>
        <w:t xml:space="preserve"> רבי ישמעאל קורהו וכו', ומצוה ליישב): ונותן את הכרעים ובני מעיו לתוכו, רבי טרפון קורהו </w:t>
      </w:r>
      <w:proofErr w:type="spellStart"/>
      <w:r w:rsidRPr="00CC3CC2">
        <w:rPr>
          <w:rtl/>
        </w:rPr>
        <w:t>תכברא</w:t>
      </w:r>
      <w:proofErr w:type="spellEnd"/>
      <w:r w:rsidRPr="00CC3CC2">
        <w:rPr>
          <w:rtl/>
        </w:rPr>
        <w:t xml:space="preserve">, מה שבתוכו </w:t>
      </w:r>
      <w:proofErr w:type="spellStart"/>
      <w:r w:rsidRPr="00CC3CC2">
        <w:rPr>
          <w:rtl/>
        </w:rPr>
        <w:t>לברו</w:t>
      </w:r>
      <w:proofErr w:type="spellEnd"/>
      <w:r w:rsidRPr="00CC3CC2">
        <w:rPr>
          <w:rtl/>
        </w:rPr>
        <w:t xml:space="preserve">, כרבי עקיבא דאמר תולין חוצה לו, כך </w:t>
      </w:r>
      <w:r w:rsidRPr="00CC3CC2">
        <w:rPr>
          <w:rtl/>
        </w:rPr>
        <w:t xml:space="preserve">היא שנויה בתוספתא, רבי קלונימוס </w:t>
      </w:r>
      <w:proofErr w:type="spellStart"/>
      <w:r w:rsidRPr="00CC3CC2">
        <w:rPr>
          <w:rtl/>
        </w:rPr>
        <w:t>זצ</w:t>
      </w:r>
      <w:proofErr w:type="spellEnd"/>
      <w:r w:rsidRPr="00CC3CC2">
        <w:rPr>
          <w:rtl/>
        </w:rPr>
        <w:t xml:space="preserve">''ל מן רומי פרשה לנו כן: </w:t>
      </w:r>
      <w:r w:rsidRPr="00CC3CC2">
        <w:rPr>
          <w:rStyle w:val="affff7"/>
          <w:rtl/>
        </w:rPr>
        <w:t>צמוקים.</w:t>
      </w:r>
      <w:r w:rsidRPr="00CC3CC2">
        <w:rPr>
          <w:rtl/>
        </w:rPr>
        <w:t xml:space="preserve"> ענבים יבשים: </w:t>
      </w:r>
      <w:r w:rsidRPr="00CC3CC2">
        <w:rPr>
          <w:rStyle w:val="affff7"/>
          <w:rtl/>
        </w:rPr>
        <w:t>דבלים.</w:t>
      </w:r>
      <w:r w:rsidRPr="00CC3CC2">
        <w:rPr>
          <w:rtl/>
        </w:rPr>
        <w:t xml:space="preserve"> עגולי דבלה, תאנים דרוסות וכבושות בכלי: </w:t>
      </w:r>
    </w:p>
    <w:p w14:paraId="5987345C" w14:textId="5D51A8E3" w:rsidR="00CC3CC2" w:rsidRDefault="00CC3CC2" w:rsidP="00B25434">
      <w:pPr>
        <w:pStyle w:val="a5"/>
        <w:rPr>
          <w:rtl/>
        </w:rPr>
      </w:pPr>
      <w:bookmarkStart w:id="668" w:name="שמואלBאBפרק-כה-{יט}"/>
      <w:bookmarkEnd w:id="668"/>
      <w:r w:rsidRPr="00CC3CC2">
        <w:rPr>
          <w:rStyle w:val="affff8"/>
          <w:rtl/>
        </w:rPr>
        <w:t>{יט}</w:t>
      </w:r>
      <w:r>
        <w:rPr>
          <w:rFonts w:ascii="Times New Roman" w:hAnsi="Times New Roman"/>
          <w:sz w:val="41"/>
          <w:szCs w:val="41"/>
          <w:rtl/>
        </w:rPr>
        <w:t xml:space="preserve"> </w:t>
      </w:r>
      <w:r w:rsidRPr="00CC3CC2">
        <w:rPr>
          <w:rtl/>
        </w:rPr>
        <w:t>וַתֹּ֤אמֶר לִנְעָרֶ֙יהָ֙ עִבְר֣וּ לְפָנַ֔י הִנְנִ֖י אַחֲרֵיכֶ֣ם בָּאָ֑ה וּלְאִישָׁ֥הּ נָבָ֖ל לֹ֥א הִגִּֽידָה:</w:t>
      </w:r>
      <w:r w:rsidRPr="00CC3CC2">
        <w:rPr>
          <w:rFonts w:ascii="Times New Roman" w:hAnsi="Times New Roman"/>
          <w:rtl/>
        </w:rPr>
        <w:t xml:space="preserve"> </w:t>
      </w:r>
      <w:bookmarkStart w:id="669" w:name="שמואלBאBפרק-כה-{כ}"/>
      <w:bookmarkEnd w:id="669"/>
      <w:r w:rsidRPr="00CC3CC2">
        <w:rPr>
          <w:rStyle w:val="affff8"/>
          <w:rtl/>
        </w:rPr>
        <w:t>{כ}</w:t>
      </w:r>
      <w:r>
        <w:rPr>
          <w:rFonts w:ascii="Times New Roman" w:hAnsi="Times New Roman"/>
          <w:sz w:val="41"/>
          <w:szCs w:val="41"/>
          <w:rtl/>
        </w:rPr>
        <w:t xml:space="preserve"> </w:t>
      </w:r>
      <w:r w:rsidRPr="00CC3CC2">
        <w:rPr>
          <w:rtl/>
        </w:rPr>
        <w:t xml:space="preserve">וְהָיָ֞ה הִ֣יא | רֹכֶ֣בֶת </w:t>
      </w:r>
      <w:proofErr w:type="spellStart"/>
      <w:r w:rsidRPr="00CC3CC2">
        <w:rPr>
          <w:rtl/>
        </w:rPr>
        <w:t>עַֽל</w:t>
      </w:r>
      <w:r>
        <w:rPr>
          <w:rtl/>
        </w:rPr>
        <w:t>־</w:t>
      </w:r>
      <w:r w:rsidRPr="00CC3CC2">
        <w:rPr>
          <w:rtl/>
        </w:rPr>
        <w:t>הַחֲמ֗וֹר</w:t>
      </w:r>
      <w:proofErr w:type="spellEnd"/>
      <w:r w:rsidRPr="00CC3CC2">
        <w:rPr>
          <w:rtl/>
        </w:rPr>
        <w:t xml:space="preserve"> וְיֹרֶ֙דֶת֙ בְּסֵ֣תֶר הָהָ֔ר וְהִנֵּ֤ה דָוִד֙ וַאֲנָשָׁ֔יו יֹרְדִ֖ים לִקְרָאתָ֑הּ </w:t>
      </w:r>
      <w:proofErr w:type="spellStart"/>
      <w:r w:rsidRPr="00CC3CC2">
        <w:rPr>
          <w:rtl/>
        </w:rPr>
        <w:t>וַתִּפְגֹּ֖ש</w:t>
      </w:r>
      <w:proofErr w:type="spellEnd"/>
      <w:r w:rsidRPr="00CC3CC2">
        <w:rPr>
          <w:rtl/>
        </w:rPr>
        <w:t>ׁ אֹתָֽם:</w:t>
      </w:r>
    </w:p>
    <w:p w14:paraId="543C3C13" w14:textId="5FD9E3CE" w:rsidR="00CC3CC2" w:rsidRDefault="00CC3CC2" w:rsidP="00B25434">
      <w:pPr>
        <w:pStyle w:val="a6"/>
        <w:rPr>
          <w:rtl/>
        </w:rPr>
      </w:pPr>
      <w:r w:rsidRPr="00CC3CC2">
        <w:rPr>
          <w:rStyle w:val="affff7"/>
          <w:rtl/>
        </w:rPr>
        <w:t>יורדים לקראתה.</w:t>
      </w:r>
      <w:r w:rsidRPr="00CC3CC2">
        <w:rPr>
          <w:rtl/>
        </w:rPr>
        <w:t xml:space="preserve"> גיא היה בין שני ההרים, היא יורדת מהר זה, והם יורדים מהר זה שכנגדו: </w:t>
      </w:r>
    </w:p>
    <w:p w14:paraId="25BD3B3B" w14:textId="58C1B2C7" w:rsidR="00CC3CC2" w:rsidRDefault="00CC3CC2" w:rsidP="00B25434">
      <w:pPr>
        <w:pStyle w:val="a5"/>
        <w:rPr>
          <w:rtl/>
        </w:rPr>
      </w:pPr>
      <w:bookmarkStart w:id="670" w:name="שמואלBאBפרק-כה-{כא}"/>
      <w:bookmarkEnd w:id="670"/>
      <w:r w:rsidRPr="00CC3CC2">
        <w:rPr>
          <w:rStyle w:val="affff8"/>
          <w:rtl/>
        </w:rPr>
        <w:t>{כא}</w:t>
      </w:r>
      <w:r>
        <w:rPr>
          <w:rFonts w:ascii="Times New Roman" w:hAnsi="Times New Roman"/>
          <w:sz w:val="41"/>
          <w:szCs w:val="41"/>
          <w:rtl/>
        </w:rPr>
        <w:t xml:space="preserve"> </w:t>
      </w:r>
      <w:r w:rsidRPr="00CC3CC2">
        <w:rPr>
          <w:rtl/>
        </w:rPr>
        <w:t xml:space="preserve">וְדָוִ֣ד אָמַ֗ר אַךְ֩ לַשֶּׁ֨קֶר שָׁמַ֜רְתִּי </w:t>
      </w:r>
      <w:proofErr w:type="spellStart"/>
      <w:r w:rsidRPr="00CC3CC2">
        <w:rPr>
          <w:rtl/>
        </w:rPr>
        <w:t>אֶֽת</w:t>
      </w:r>
      <w:r>
        <w:rPr>
          <w:rtl/>
        </w:rPr>
        <w:t>־</w:t>
      </w:r>
      <w:r w:rsidRPr="00CC3CC2">
        <w:rPr>
          <w:rtl/>
        </w:rPr>
        <w:t>כָּל</w:t>
      </w:r>
      <w:r>
        <w:rPr>
          <w:rtl/>
        </w:rPr>
        <w:t>־</w:t>
      </w:r>
      <w:r w:rsidRPr="00CC3CC2">
        <w:rPr>
          <w:rtl/>
        </w:rPr>
        <w:t>אֲשֶׁ֤ר</w:t>
      </w:r>
      <w:proofErr w:type="spellEnd"/>
      <w:r w:rsidRPr="00CC3CC2">
        <w:rPr>
          <w:rtl/>
        </w:rPr>
        <w:t xml:space="preserve"> לָזֶה֙ בַּמִּדְבָּ֔ר </w:t>
      </w:r>
      <w:proofErr w:type="spellStart"/>
      <w:r w:rsidRPr="00CC3CC2">
        <w:rPr>
          <w:rtl/>
        </w:rPr>
        <w:t>וְלֹא</w:t>
      </w:r>
      <w:r>
        <w:rPr>
          <w:rtl/>
        </w:rPr>
        <w:t>־</w:t>
      </w:r>
      <w:r w:rsidRPr="00CC3CC2">
        <w:rPr>
          <w:rtl/>
        </w:rPr>
        <w:t>נִפְקַ֥ד</w:t>
      </w:r>
      <w:proofErr w:type="spellEnd"/>
      <w:r w:rsidRPr="00CC3CC2">
        <w:rPr>
          <w:rtl/>
        </w:rPr>
        <w:t xml:space="preserve"> </w:t>
      </w:r>
      <w:proofErr w:type="spellStart"/>
      <w:r w:rsidRPr="00CC3CC2">
        <w:rPr>
          <w:rtl/>
        </w:rPr>
        <w:t>מִכָּל</w:t>
      </w:r>
      <w:r>
        <w:rPr>
          <w:rtl/>
        </w:rPr>
        <w:t>־</w:t>
      </w:r>
      <w:r w:rsidRPr="00CC3CC2">
        <w:rPr>
          <w:rtl/>
        </w:rPr>
        <w:t>אֲשֶׁר</w:t>
      </w:r>
      <w:r>
        <w:rPr>
          <w:rtl/>
        </w:rPr>
        <w:t>־</w:t>
      </w:r>
      <w:r w:rsidRPr="00CC3CC2">
        <w:rPr>
          <w:rtl/>
        </w:rPr>
        <w:t>ל֖ו</w:t>
      </w:r>
      <w:proofErr w:type="spellEnd"/>
      <w:r w:rsidRPr="00CC3CC2">
        <w:rPr>
          <w:rtl/>
        </w:rPr>
        <w:t xml:space="preserve">ֹ מְא֑וּמָה </w:t>
      </w:r>
      <w:proofErr w:type="spellStart"/>
      <w:r w:rsidRPr="00CC3CC2">
        <w:rPr>
          <w:rtl/>
        </w:rPr>
        <w:t>וַיָּֽשֶׁב</w:t>
      </w:r>
      <w:r>
        <w:rPr>
          <w:rtl/>
        </w:rPr>
        <w:t>־</w:t>
      </w:r>
      <w:r w:rsidRPr="00CC3CC2">
        <w:rPr>
          <w:rtl/>
        </w:rPr>
        <w:t>לִ֥י</w:t>
      </w:r>
      <w:proofErr w:type="spellEnd"/>
      <w:r w:rsidRPr="00CC3CC2">
        <w:rPr>
          <w:rtl/>
        </w:rPr>
        <w:t xml:space="preserve"> רָעָ֖ה תַּ֥חַת טוֹבָֽה:</w:t>
      </w:r>
    </w:p>
    <w:p w14:paraId="008726F9" w14:textId="450551D8" w:rsidR="00CC3CC2" w:rsidRDefault="00CC3CC2" w:rsidP="00B25434">
      <w:pPr>
        <w:pStyle w:val="a6"/>
        <w:rPr>
          <w:rtl/>
        </w:rPr>
      </w:pPr>
      <w:r w:rsidRPr="00CC3CC2">
        <w:rPr>
          <w:rStyle w:val="affff7"/>
          <w:rtl/>
        </w:rPr>
        <w:t>ודוד אמר.</w:t>
      </w:r>
      <w:r w:rsidRPr="00CC3CC2">
        <w:rPr>
          <w:rtl/>
        </w:rPr>
        <w:t xml:space="preserve"> </w:t>
      </w:r>
      <w:proofErr w:type="spellStart"/>
      <w:r w:rsidRPr="00CC3CC2">
        <w:rPr>
          <w:rtl/>
        </w:rPr>
        <w:t>בלבו</w:t>
      </w:r>
      <w:proofErr w:type="spellEnd"/>
      <w:r w:rsidRPr="00CC3CC2">
        <w:rPr>
          <w:rtl/>
        </w:rPr>
        <w:t xml:space="preserve"> כשאמרו לו נעריו גדופי נבל, אך לשקר שמרתי וגו': </w:t>
      </w:r>
    </w:p>
    <w:p w14:paraId="763D355F" w14:textId="51AF78F3" w:rsidR="00CC3CC2" w:rsidRDefault="00CC3CC2" w:rsidP="00B25434">
      <w:pPr>
        <w:pStyle w:val="a5"/>
        <w:rPr>
          <w:rtl/>
        </w:rPr>
      </w:pPr>
      <w:bookmarkStart w:id="671" w:name="שמואלBאBפרק-כה-{כב}"/>
      <w:bookmarkEnd w:id="671"/>
      <w:r w:rsidRPr="00CC3CC2">
        <w:rPr>
          <w:rStyle w:val="affff8"/>
          <w:rtl/>
        </w:rPr>
        <w:t>{כב}</w:t>
      </w:r>
      <w:r>
        <w:rPr>
          <w:rFonts w:ascii="Times New Roman" w:hAnsi="Times New Roman"/>
          <w:sz w:val="41"/>
          <w:szCs w:val="41"/>
          <w:rtl/>
        </w:rPr>
        <w:t xml:space="preserve"> </w:t>
      </w:r>
      <w:proofErr w:type="spellStart"/>
      <w:r w:rsidRPr="00CC3CC2">
        <w:rPr>
          <w:rtl/>
        </w:rPr>
        <w:t>כֹּה</w:t>
      </w:r>
      <w:r>
        <w:rPr>
          <w:rtl/>
        </w:rPr>
        <w:t>־</w:t>
      </w:r>
      <w:r w:rsidRPr="00CC3CC2">
        <w:rPr>
          <w:rtl/>
        </w:rPr>
        <w:t>יַעֲשֶׂ֧ה</w:t>
      </w:r>
      <w:proofErr w:type="spellEnd"/>
      <w:r w:rsidRPr="00CC3CC2">
        <w:rPr>
          <w:rtl/>
        </w:rPr>
        <w:t xml:space="preserve"> אֱלֹהִ֛ים לְאֹיְבֵ֥י דָוִ֖ד וְכֹ֣ה יֹסִ֑יף </w:t>
      </w:r>
      <w:proofErr w:type="spellStart"/>
      <w:r w:rsidRPr="00CC3CC2">
        <w:rPr>
          <w:rtl/>
        </w:rPr>
        <w:t>אִם</w:t>
      </w:r>
      <w:r>
        <w:rPr>
          <w:rtl/>
        </w:rPr>
        <w:t>־</w:t>
      </w:r>
      <w:r w:rsidRPr="00CC3CC2">
        <w:rPr>
          <w:rtl/>
        </w:rPr>
        <w:t>אַשְׁאִ֧יר</w:t>
      </w:r>
      <w:proofErr w:type="spellEnd"/>
      <w:r w:rsidRPr="00CC3CC2">
        <w:rPr>
          <w:rtl/>
        </w:rPr>
        <w:t xml:space="preserve"> </w:t>
      </w:r>
      <w:proofErr w:type="spellStart"/>
      <w:r w:rsidRPr="00CC3CC2">
        <w:rPr>
          <w:rtl/>
        </w:rPr>
        <w:t>מִכָּל</w:t>
      </w:r>
      <w:r>
        <w:rPr>
          <w:rtl/>
        </w:rPr>
        <w:t>־</w:t>
      </w:r>
      <w:r w:rsidRPr="00CC3CC2">
        <w:rPr>
          <w:rtl/>
        </w:rPr>
        <w:t>אֲשֶׁר</w:t>
      </w:r>
      <w:r>
        <w:rPr>
          <w:rtl/>
        </w:rPr>
        <w:t>־</w:t>
      </w:r>
      <w:r w:rsidRPr="00CC3CC2">
        <w:rPr>
          <w:rtl/>
        </w:rPr>
        <w:t>ל֛ו</w:t>
      </w:r>
      <w:proofErr w:type="spellEnd"/>
      <w:r w:rsidRPr="00CC3CC2">
        <w:rPr>
          <w:rtl/>
        </w:rPr>
        <w:t xml:space="preserve">ֹ </w:t>
      </w:r>
      <w:proofErr w:type="spellStart"/>
      <w:r w:rsidRPr="00CC3CC2">
        <w:rPr>
          <w:rtl/>
        </w:rPr>
        <w:t>עַד</w:t>
      </w:r>
      <w:r>
        <w:rPr>
          <w:rtl/>
        </w:rPr>
        <w:t>־</w:t>
      </w:r>
      <w:r w:rsidRPr="00CC3CC2">
        <w:rPr>
          <w:rtl/>
        </w:rPr>
        <w:t>הַבֹּ֖קֶר</w:t>
      </w:r>
      <w:proofErr w:type="spellEnd"/>
      <w:r w:rsidRPr="00CC3CC2">
        <w:rPr>
          <w:rtl/>
        </w:rPr>
        <w:t xml:space="preserve"> מַשְׁתִּ֥ין בְּקִֽיר:</w:t>
      </w:r>
    </w:p>
    <w:p w14:paraId="0DC62272" w14:textId="7821968B" w:rsidR="00CC3CC2" w:rsidRDefault="00CC3CC2" w:rsidP="00B25434">
      <w:pPr>
        <w:pStyle w:val="a6"/>
        <w:rPr>
          <w:rtl/>
        </w:rPr>
      </w:pPr>
      <w:r w:rsidRPr="00CC3CC2">
        <w:rPr>
          <w:rStyle w:val="affff7"/>
          <w:rtl/>
        </w:rPr>
        <w:t>משתין.</w:t>
      </w:r>
      <w:r w:rsidRPr="00CC3CC2">
        <w:rPr>
          <w:rtl/>
        </w:rPr>
        <w:t xml:space="preserve"> יונתן תרגם: </w:t>
      </w:r>
      <w:r w:rsidRPr="00CC3CC2">
        <w:rPr>
          <w:rStyle w:val="affff7"/>
          <w:rtl/>
        </w:rPr>
        <w:t>ידע מדע, משית קירות לבו.</w:t>
      </w:r>
      <w:r w:rsidRPr="00CC3CC2">
        <w:rPr>
          <w:rtl/>
        </w:rPr>
        <w:t xml:space="preserve"> דבר אחר, אפילו כלב, שדרכו להשתין בקיר: </w:t>
      </w:r>
    </w:p>
    <w:p w14:paraId="545E8D64" w14:textId="7253CC6D" w:rsidR="00CC3CC2" w:rsidRDefault="00CC3CC2" w:rsidP="00B25434">
      <w:pPr>
        <w:pStyle w:val="a5"/>
        <w:rPr>
          <w:rtl/>
        </w:rPr>
      </w:pPr>
      <w:bookmarkStart w:id="672" w:name="שמואלBאBפרק-כה-{כג}"/>
      <w:bookmarkEnd w:id="672"/>
      <w:r w:rsidRPr="00CC3CC2">
        <w:rPr>
          <w:rStyle w:val="affff8"/>
          <w:rtl/>
        </w:rPr>
        <w:t>{כג}</w:t>
      </w:r>
      <w:r>
        <w:rPr>
          <w:rFonts w:ascii="Times New Roman" w:hAnsi="Times New Roman"/>
          <w:sz w:val="41"/>
          <w:szCs w:val="41"/>
          <w:rtl/>
        </w:rPr>
        <w:t xml:space="preserve"> </w:t>
      </w:r>
      <w:r w:rsidRPr="00CC3CC2">
        <w:rPr>
          <w:rtl/>
        </w:rPr>
        <w:t xml:space="preserve">וַתֵּ֤רֶא אֲבִיגַ֙יִל֙ </w:t>
      </w:r>
      <w:proofErr w:type="spellStart"/>
      <w:r w:rsidRPr="00CC3CC2">
        <w:rPr>
          <w:rtl/>
        </w:rPr>
        <w:t>אֶת</w:t>
      </w:r>
      <w:r>
        <w:rPr>
          <w:rtl/>
        </w:rPr>
        <w:t>־</w:t>
      </w:r>
      <w:r w:rsidRPr="00CC3CC2">
        <w:rPr>
          <w:rtl/>
        </w:rPr>
        <w:t>דָּוִ֔ד</w:t>
      </w:r>
      <w:proofErr w:type="spellEnd"/>
      <w:r w:rsidRPr="00CC3CC2">
        <w:rPr>
          <w:rtl/>
        </w:rPr>
        <w:t xml:space="preserve"> וַתְּמַהֵ֕ר וַתֵּ֖רֶד מֵעַ֣ל הַחֲמ֑וֹר וַתִּפֹּ֞ל לְאַפֵּ֤י דָוִד֙ </w:t>
      </w:r>
      <w:proofErr w:type="spellStart"/>
      <w:r w:rsidRPr="00CC3CC2">
        <w:rPr>
          <w:rtl/>
        </w:rPr>
        <w:t>עַל</w:t>
      </w:r>
      <w:r>
        <w:rPr>
          <w:rtl/>
        </w:rPr>
        <w:t>־</w:t>
      </w:r>
      <w:r w:rsidRPr="00CC3CC2">
        <w:rPr>
          <w:rtl/>
        </w:rPr>
        <w:t>פָּנֶ֔יה</w:t>
      </w:r>
      <w:proofErr w:type="spellEnd"/>
      <w:r w:rsidRPr="00CC3CC2">
        <w:rPr>
          <w:rtl/>
        </w:rPr>
        <w:t xml:space="preserve">ָ </w:t>
      </w:r>
      <w:proofErr w:type="spellStart"/>
      <w:r w:rsidRPr="00CC3CC2">
        <w:rPr>
          <w:rtl/>
        </w:rPr>
        <w:t>וַתִּשְׁתַּ֖חו</w:t>
      </w:r>
      <w:proofErr w:type="spellEnd"/>
      <w:r w:rsidRPr="00CC3CC2">
        <w:rPr>
          <w:rtl/>
        </w:rPr>
        <w:t>ּ אָֽרֶץ:</w:t>
      </w:r>
      <w:r w:rsidRPr="00CC3CC2">
        <w:rPr>
          <w:rFonts w:ascii="Times New Roman" w:hAnsi="Times New Roman"/>
          <w:rtl/>
        </w:rPr>
        <w:t xml:space="preserve"> </w:t>
      </w:r>
      <w:bookmarkStart w:id="673" w:name="שמואלBאBפרק-כה-{כד}"/>
      <w:bookmarkEnd w:id="673"/>
      <w:r w:rsidRPr="00CC3CC2">
        <w:rPr>
          <w:rStyle w:val="affff8"/>
          <w:rtl/>
        </w:rPr>
        <w:t>{כד}</w:t>
      </w:r>
      <w:r>
        <w:rPr>
          <w:rFonts w:ascii="Times New Roman" w:hAnsi="Times New Roman"/>
          <w:sz w:val="41"/>
          <w:szCs w:val="41"/>
          <w:rtl/>
        </w:rPr>
        <w:t xml:space="preserve"> </w:t>
      </w:r>
      <w:r w:rsidRPr="00CC3CC2">
        <w:rPr>
          <w:rtl/>
        </w:rPr>
        <w:t xml:space="preserve">וַתִּפֹּל֙ </w:t>
      </w:r>
      <w:proofErr w:type="spellStart"/>
      <w:r w:rsidRPr="00CC3CC2">
        <w:rPr>
          <w:rtl/>
        </w:rPr>
        <w:t>עַל</w:t>
      </w:r>
      <w:r>
        <w:rPr>
          <w:rtl/>
        </w:rPr>
        <w:t>־</w:t>
      </w:r>
      <w:r w:rsidRPr="00CC3CC2">
        <w:rPr>
          <w:rtl/>
        </w:rPr>
        <w:t>רַגְלָ֔יו</w:t>
      </w:r>
      <w:proofErr w:type="spellEnd"/>
      <w:r w:rsidRPr="00CC3CC2">
        <w:rPr>
          <w:rtl/>
        </w:rPr>
        <w:t xml:space="preserve"> וַתֹּ֕אמֶר בִּי</w:t>
      </w:r>
      <w:r>
        <w:rPr>
          <w:rtl/>
        </w:rPr>
        <w:t>־</w:t>
      </w:r>
      <w:r w:rsidRPr="00CC3CC2">
        <w:rPr>
          <w:rtl/>
        </w:rPr>
        <w:t xml:space="preserve">אֲנִ֥י אֲדֹנִ֖י הֶֽעָוֹ֑ן </w:t>
      </w:r>
      <w:proofErr w:type="spellStart"/>
      <w:r w:rsidRPr="00CC3CC2">
        <w:rPr>
          <w:rtl/>
        </w:rPr>
        <w:t>וּֽתְדַבֶּר</w:t>
      </w:r>
      <w:r>
        <w:rPr>
          <w:rtl/>
        </w:rPr>
        <w:t>־</w:t>
      </w:r>
      <w:r w:rsidRPr="00CC3CC2">
        <w:rPr>
          <w:rtl/>
        </w:rPr>
        <w:t>נָ֤א</w:t>
      </w:r>
      <w:proofErr w:type="spellEnd"/>
      <w:r w:rsidRPr="00CC3CC2">
        <w:rPr>
          <w:rtl/>
        </w:rPr>
        <w:t xml:space="preserve"> אֲמָֽתְךָ֙ בְּאָזְנֶ֔יךָ וּשְׁמַ֕ע אֵ֖ת דִּבְרֵ֥י אֲמָתֶֽךָ:</w:t>
      </w:r>
    </w:p>
    <w:p w14:paraId="554C962A" w14:textId="3B9952D9" w:rsidR="00CC3CC2" w:rsidRDefault="00CC3CC2" w:rsidP="00B25434">
      <w:pPr>
        <w:pStyle w:val="a6"/>
        <w:rPr>
          <w:rtl/>
        </w:rPr>
      </w:pPr>
      <w:r w:rsidRPr="00CC3CC2">
        <w:rPr>
          <w:rStyle w:val="affff7"/>
          <w:rtl/>
        </w:rPr>
        <w:t>בי אני אדני העון.</w:t>
      </w:r>
      <w:r w:rsidRPr="00CC3CC2">
        <w:rPr>
          <w:rtl/>
        </w:rPr>
        <w:t xml:space="preserve"> מתחלה אמרה כך, כדי שיטה אוזן לדבריה, ולסוף אמרה לו האמת, אני אמתך לא ראיתי את נערי אדני: </w:t>
      </w:r>
    </w:p>
    <w:p w14:paraId="35B36FA5" w14:textId="3D917E94" w:rsidR="00CC3CC2" w:rsidRDefault="00CC3CC2" w:rsidP="00B25434">
      <w:pPr>
        <w:pStyle w:val="a5"/>
        <w:rPr>
          <w:rtl/>
        </w:rPr>
      </w:pPr>
      <w:bookmarkStart w:id="674" w:name="שמואלBאBפרק-כה-{כה}"/>
      <w:bookmarkEnd w:id="674"/>
      <w:r w:rsidRPr="00CC3CC2">
        <w:rPr>
          <w:rStyle w:val="affff8"/>
          <w:rtl/>
        </w:rPr>
        <w:t>{כה}</w:t>
      </w:r>
      <w:r>
        <w:rPr>
          <w:rFonts w:ascii="Times New Roman" w:hAnsi="Times New Roman"/>
          <w:sz w:val="41"/>
          <w:szCs w:val="41"/>
          <w:rtl/>
        </w:rPr>
        <w:t xml:space="preserve"> </w:t>
      </w:r>
      <w:proofErr w:type="spellStart"/>
      <w:r w:rsidRPr="00CC3CC2">
        <w:rPr>
          <w:rtl/>
        </w:rPr>
        <w:t>אַל</w:t>
      </w:r>
      <w:r>
        <w:rPr>
          <w:rtl/>
        </w:rPr>
        <w:t>־</w:t>
      </w:r>
      <w:r w:rsidRPr="00CC3CC2">
        <w:rPr>
          <w:rtl/>
        </w:rPr>
        <w:t>נָ֣א</w:t>
      </w:r>
      <w:proofErr w:type="spellEnd"/>
      <w:r w:rsidRPr="00CC3CC2">
        <w:rPr>
          <w:rtl/>
        </w:rPr>
        <w:t xml:space="preserve"> יָשִׂ֣ים אֲדֹנִ֣י | </w:t>
      </w:r>
      <w:proofErr w:type="spellStart"/>
      <w:r w:rsidRPr="00CC3CC2">
        <w:rPr>
          <w:rtl/>
        </w:rPr>
        <w:t>אֶת</w:t>
      </w:r>
      <w:r>
        <w:rPr>
          <w:rtl/>
        </w:rPr>
        <w:t>־</w:t>
      </w:r>
      <w:r w:rsidRPr="00CC3CC2">
        <w:rPr>
          <w:rtl/>
        </w:rPr>
        <w:t>לִבּ֡ו</w:t>
      </w:r>
      <w:proofErr w:type="spellEnd"/>
      <w:r w:rsidRPr="00CC3CC2">
        <w:rPr>
          <w:rtl/>
        </w:rPr>
        <w:t xml:space="preserve">ֹ </w:t>
      </w:r>
      <w:proofErr w:type="spellStart"/>
      <w:r w:rsidRPr="00CC3CC2">
        <w:rPr>
          <w:rtl/>
        </w:rPr>
        <w:t>אֶל</w:t>
      </w:r>
      <w:r>
        <w:rPr>
          <w:rtl/>
        </w:rPr>
        <w:t>־</w:t>
      </w:r>
      <w:r w:rsidRPr="00CC3CC2">
        <w:rPr>
          <w:rtl/>
        </w:rPr>
        <w:t>אִיש</w:t>
      </w:r>
      <w:proofErr w:type="spellEnd"/>
      <w:r w:rsidRPr="00CC3CC2">
        <w:rPr>
          <w:rtl/>
        </w:rPr>
        <w:t xml:space="preserve">ׁ֩ הַבְּלִיַּ֨עַל הַזֶּ֜ה </w:t>
      </w:r>
      <w:proofErr w:type="spellStart"/>
      <w:r w:rsidRPr="00CC3CC2">
        <w:rPr>
          <w:rtl/>
        </w:rPr>
        <w:t>עַל</w:t>
      </w:r>
      <w:r>
        <w:rPr>
          <w:rtl/>
        </w:rPr>
        <w:t>־</w:t>
      </w:r>
      <w:r w:rsidRPr="00CC3CC2">
        <w:rPr>
          <w:rtl/>
        </w:rPr>
        <w:t>נָבָ֗ל</w:t>
      </w:r>
      <w:proofErr w:type="spellEnd"/>
      <w:r w:rsidRPr="00CC3CC2">
        <w:rPr>
          <w:rtl/>
        </w:rPr>
        <w:t xml:space="preserve"> כִּ֤י כִשְׁמוֹ֙ </w:t>
      </w:r>
      <w:proofErr w:type="spellStart"/>
      <w:r w:rsidRPr="00CC3CC2">
        <w:rPr>
          <w:rtl/>
        </w:rPr>
        <w:t>כֶּן</w:t>
      </w:r>
      <w:r>
        <w:rPr>
          <w:rtl/>
        </w:rPr>
        <w:t>־</w:t>
      </w:r>
      <w:r w:rsidRPr="00CC3CC2">
        <w:rPr>
          <w:rtl/>
        </w:rPr>
        <w:t>ה֔וּא</w:t>
      </w:r>
      <w:proofErr w:type="spellEnd"/>
      <w:r w:rsidRPr="00CC3CC2">
        <w:rPr>
          <w:rtl/>
        </w:rPr>
        <w:t xml:space="preserve"> נָבָ֣ל שְׁמ֔וֹ וּנְבָלָ֖ה עִמּ֑וֹ וַֽאֲנִי֙ אֲמָ֣תְךָ֔ לֹ֥א רָאִ֛יתִי </w:t>
      </w:r>
      <w:proofErr w:type="spellStart"/>
      <w:r w:rsidRPr="00CC3CC2">
        <w:rPr>
          <w:rtl/>
        </w:rPr>
        <w:t>אֶת</w:t>
      </w:r>
      <w:r>
        <w:rPr>
          <w:rtl/>
        </w:rPr>
        <w:t>־</w:t>
      </w:r>
      <w:r w:rsidRPr="00CC3CC2">
        <w:rPr>
          <w:rtl/>
        </w:rPr>
        <w:t>נַעֲרֵ֥י</w:t>
      </w:r>
      <w:proofErr w:type="spellEnd"/>
      <w:r w:rsidRPr="00CC3CC2">
        <w:rPr>
          <w:rtl/>
        </w:rPr>
        <w:t xml:space="preserve"> אֲדֹנִ֖י אֲשֶׁ֥ר שָׁלָֽחְתָּ:</w:t>
      </w:r>
      <w:r w:rsidRPr="00CC3CC2">
        <w:rPr>
          <w:rFonts w:ascii="Times New Roman" w:hAnsi="Times New Roman"/>
          <w:rtl/>
        </w:rPr>
        <w:t xml:space="preserve"> </w:t>
      </w:r>
      <w:bookmarkStart w:id="675" w:name="שמואלBאBפרק-כה-{כו}"/>
      <w:bookmarkEnd w:id="675"/>
      <w:r w:rsidRPr="00CC3CC2">
        <w:rPr>
          <w:rStyle w:val="affff8"/>
          <w:rtl/>
        </w:rPr>
        <w:t>{כו}</w:t>
      </w:r>
      <w:r>
        <w:rPr>
          <w:rFonts w:ascii="Times New Roman" w:hAnsi="Times New Roman"/>
          <w:sz w:val="41"/>
          <w:szCs w:val="41"/>
          <w:rtl/>
        </w:rPr>
        <w:t xml:space="preserve"> </w:t>
      </w:r>
      <w:r w:rsidRPr="00CC3CC2">
        <w:rPr>
          <w:rtl/>
        </w:rPr>
        <w:t xml:space="preserve">וְעַתָּ֣ה אֲדֹנִ֗י </w:t>
      </w:r>
      <w:proofErr w:type="spellStart"/>
      <w:r w:rsidRPr="00CC3CC2">
        <w:rPr>
          <w:rtl/>
        </w:rPr>
        <w:lastRenderedPageBreak/>
        <w:t>חַי</w:t>
      </w:r>
      <w:r>
        <w:rPr>
          <w:rtl/>
        </w:rPr>
        <w:t>־</w:t>
      </w:r>
      <w:r w:rsidRPr="00CC3CC2">
        <w:rPr>
          <w:rtl/>
        </w:rPr>
        <w:t>יְהוָ֤ה</w:t>
      </w:r>
      <w:proofErr w:type="spellEnd"/>
      <w:r w:rsidRPr="00CC3CC2">
        <w:rPr>
          <w:rtl/>
        </w:rPr>
        <w:t xml:space="preserve"> </w:t>
      </w:r>
      <w:proofErr w:type="spellStart"/>
      <w:r w:rsidRPr="00CC3CC2">
        <w:rPr>
          <w:rtl/>
        </w:rPr>
        <w:t>וְחֵֽי</w:t>
      </w:r>
      <w:r>
        <w:rPr>
          <w:rtl/>
        </w:rPr>
        <w:t>־</w:t>
      </w:r>
      <w:r w:rsidRPr="00CC3CC2">
        <w:rPr>
          <w:rtl/>
        </w:rPr>
        <w:t>נַפְשְׁך</w:t>
      </w:r>
      <w:proofErr w:type="spellEnd"/>
      <w:r w:rsidRPr="00CC3CC2">
        <w:rPr>
          <w:rtl/>
        </w:rPr>
        <w:t xml:space="preserve">ָ֙ אֲשֶׁ֨ר מְנָעֲךָ֤ יְהוָה֙ מִבּ֣וֹא בְדָמִ֔ים וְהוֹשֵׁ֥עַ יָדְךָ֖ לָ֑ךְ וְעַתָּ֗ה יִֽהְי֤וּ כְנָבָל֙ אֹיְבֶ֔יךָ וְהַֽמְבַקְשִׁ֥ים </w:t>
      </w:r>
      <w:proofErr w:type="spellStart"/>
      <w:r w:rsidRPr="00CC3CC2">
        <w:rPr>
          <w:rtl/>
        </w:rPr>
        <w:t>אֶל</w:t>
      </w:r>
      <w:r>
        <w:rPr>
          <w:rtl/>
        </w:rPr>
        <w:t>־</w:t>
      </w:r>
      <w:r w:rsidRPr="00CC3CC2">
        <w:rPr>
          <w:rtl/>
        </w:rPr>
        <w:t>אֲדֹנִ֖י</w:t>
      </w:r>
      <w:proofErr w:type="spellEnd"/>
      <w:r w:rsidRPr="00CC3CC2">
        <w:rPr>
          <w:rtl/>
        </w:rPr>
        <w:t xml:space="preserve"> רָעָֽה:</w:t>
      </w:r>
    </w:p>
    <w:p w14:paraId="7CD7B696" w14:textId="040C2E85" w:rsidR="00CC3CC2" w:rsidRDefault="00CC3CC2" w:rsidP="00B25434">
      <w:pPr>
        <w:pStyle w:val="a6"/>
        <w:rPr>
          <w:rtl/>
        </w:rPr>
      </w:pPr>
      <w:r w:rsidRPr="00CC3CC2">
        <w:rPr>
          <w:rStyle w:val="affff7"/>
          <w:rtl/>
        </w:rPr>
        <w:t>אשר מנעך.</w:t>
      </w:r>
      <w:r w:rsidRPr="00CC3CC2">
        <w:rPr>
          <w:rtl/>
        </w:rPr>
        <w:t xml:space="preserve"> ששלחני לקראתך למנעך משפיכות דמים: </w:t>
      </w:r>
      <w:r w:rsidRPr="00CC3CC2">
        <w:rPr>
          <w:rStyle w:val="affff7"/>
          <w:rtl/>
        </w:rPr>
        <w:t>והושע ידך לך.</w:t>
      </w:r>
      <w:r w:rsidRPr="00CC3CC2">
        <w:rPr>
          <w:rtl/>
        </w:rPr>
        <w:t xml:space="preserve"> מלנקום אתה בעצמך את נקמתך </w:t>
      </w:r>
      <w:proofErr w:type="spellStart"/>
      <w:r w:rsidRPr="00CC3CC2">
        <w:rPr>
          <w:rtl/>
        </w:rPr>
        <w:t>ותענש</w:t>
      </w:r>
      <w:proofErr w:type="spellEnd"/>
      <w:r w:rsidRPr="00CC3CC2">
        <w:rPr>
          <w:rtl/>
        </w:rPr>
        <w:t xml:space="preserve">: </w:t>
      </w:r>
      <w:r w:rsidRPr="00CC3CC2">
        <w:rPr>
          <w:rStyle w:val="affff7"/>
          <w:rtl/>
        </w:rPr>
        <w:t>יהיו כנבל איביך.</w:t>
      </w:r>
      <w:r w:rsidRPr="00CC3CC2">
        <w:rPr>
          <w:rtl/>
        </w:rPr>
        <w:t xml:space="preserve"> </w:t>
      </w:r>
      <w:proofErr w:type="spellStart"/>
      <w:r w:rsidRPr="00CC3CC2">
        <w:rPr>
          <w:rtl/>
        </w:rPr>
        <w:t>נתנבאת</w:t>
      </w:r>
      <w:proofErr w:type="spellEnd"/>
      <w:r w:rsidRPr="00CC3CC2">
        <w:rPr>
          <w:rtl/>
        </w:rPr>
        <w:t xml:space="preserve"> ברוח הקודש שלא יאריך ימים: </w:t>
      </w:r>
    </w:p>
    <w:p w14:paraId="4C9AAE22" w14:textId="6A1E8807" w:rsidR="00CC3CC2" w:rsidRDefault="00CC3CC2" w:rsidP="00B25434">
      <w:pPr>
        <w:pStyle w:val="a5"/>
        <w:rPr>
          <w:rtl/>
        </w:rPr>
      </w:pPr>
      <w:bookmarkStart w:id="676" w:name="שמואלBאBפרק-כה-{כז}"/>
      <w:bookmarkEnd w:id="676"/>
      <w:r w:rsidRPr="00CC3CC2">
        <w:rPr>
          <w:rStyle w:val="affff8"/>
          <w:rtl/>
        </w:rPr>
        <w:t>{כז}</w:t>
      </w:r>
      <w:r>
        <w:rPr>
          <w:rFonts w:ascii="Times New Roman" w:hAnsi="Times New Roman"/>
          <w:sz w:val="41"/>
          <w:szCs w:val="41"/>
          <w:rtl/>
        </w:rPr>
        <w:t xml:space="preserve"> </w:t>
      </w:r>
      <w:r w:rsidRPr="00CC3CC2">
        <w:rPr>
          <w:rtl/>
        </w:rPr>
        <w:t xml:space="preserve">וְעַתָּה֙ הַבְּרָכָ֣ה הַזֹּ֔את </w:t>
      </w:r>
      <w:proofErr w:type="spellStart"/>
      <w:r w:rsidRPr="00CC3CC2">
        <w:rPr>
          <w:rtl/>
        </w:rPr>
        <w:t>אֲשֶׁר</w:t>
      </w:r>
      <w:r>
        <w:rPr>
          <w:rtl/>
        </w:rPr>
        <w:t>־</w:t>
      </w:r>
      <w:r w:rsidRPr="00CC3CC2">
        <w:rPr>
          <w:rtl/>
        </w:rPr>
        <w:t>הֵבִ֥יא</w:t>
      </w:r>
      <w:proofErr w:type="spellEnd"/>
      <w:r w:rsidRPr="00CC3CC2">
        <w:rPr>
          <w:rtl/>
        </w:rPr>
        <w:t xml:space="preserve"> שִׁפְחָתְךָ֖ לַֽאדֹנִ֑י וְנִתְּנָה֙ לַנְּעָרִ֔ים הַמִּֽתְהַלְּכִ֖ים בְּרַגְלֵ֥י אֲדֹנִֽי:</w:t>
      </w:r>
    </w:p>
    <w:p w14:paraId="46229DD1" w14:textId="62615611" w:rsidR="00CC3CC2" w:rsidRDefault="00CC3CC2" w:rsidP="00B25434">
      <w:pPr>
        <w:pStyle w:val="a6"/>
        <w:rPr>
          <w:rtl/>
        </w:rPr>
      </w:pPr>
      <w:r w:rsidRPr="00CC3CC2">
        <w:rPr>
          <w:rStyle w:val="affff7"/>
          <w:rtl/>
        </w:rPr>
        <w:t>ונתנה לנערים.</w:t>
      </w:r>
      <w:r w:rsidRPr="00CC3CC2">
        <w:rPr>
          <w:rtl/>
        </w:rPr>
        <w:t xml:space="preserve"> ותנתן לנערים המתהלכים וגו', 'נתנה' לשון עבר, ו'נתנה' לשון להבא: </w:t>
      </w:r>
    </w:p>
    <w:p w14:paraId="48B9EB61" w14:textId="543F70AD" w:rsidR="00CC3CC2" w:rsidRDefault="00CC3CC2" w:rsidP="00B25434">
      <w:pPr>
        <w:pStyle w:val="a5"/>
        <w:rPr>
          <w:rtl/>
        </w:rPr>
      </w:pPr>
      <w:bookmarkStart w:id="677" w:name="שמואלBאBפרק-כה-{כח}"/>
      <w:bookmarkEnd w:id="677"/>
      <w:r w:rsidRPr="00CC3CC2">
        <w:rPr>
          <w:rStyle w:val="affff8"/>
          <w:rtl/>
        </w:rPr>
        <w:t>{כח}</w:t>
      </w:r>
      <w:r>
        <w:rPr>
          <w:rFonts w:ascii="Times New Roman" w:hAnsi="Times New Roman"/>
          <w:sz w:val="41"/>
          <w:szCs w:val="41"/>
          <w:rtl/>
        </w:rPr>
        <w:t xml:space="preserve"> </w:t>
      </w:r>
      <w:r w:rsidRPr="00CC3CC2">
        <w:rPr>
          <w:rtl/>
        </w:rPr>
        <w:t xml:space="preserve">שָׂ֥א נָ֖א לְפֶ֣שַׁע אֲמָתֶ֑ךָ כִּ֣י </w:t>
      </w:r>
      <w:proofErr w:type="spellStart"/>
      <w:r w:rsidRPr="00CC3CC2">
        <w:rPr>
          <w:rtl/>
        </w:rPr>
        <w:t>עָשֹֽׂה</w:t>
      </w:r>
      <w:r>
        <w:rPr>
          <w:rtl/>
        </w:rPr>
        <w:t>־</w:t>
      </w:r>
      <w:r w:rsidRPr="00CC3CC2">
        <w:rPr>
          <w:rtl/>
        </w:rPr>
        <w:t>יַעֲשֶׂה</w:t>
      </w:r>
      <w:proofErr w:type="spellEnd"/>
      <w:r w:rsidRPr="00CC3CC2">
        <w:rPr>
          <w:rtl/>
        </w:rPr>
        <w:t xml:space="preserve">֩ יְהוָ֨ה לַֽאדֹנִ֜י בַּ֣יִת נֶאֱמָ֗ן </w:t>
      </w:r>
      <w:proofErr w:type="spellStart"/>
      <w:r w:rsidRPr="00CC3CC2">
        <w:rPr>
          <w:rtl/>
        </w:rPr>
        <w:t>כִּי</w:t>
      </w:r>
      <w:r>
        <w:rPr>
          <w:rtl/>
        </w:rPr>
        <w:t>־</w:t>
      </w:r>
      <w:r w:rsidRPr="00CC3CC2">
        <w:rPr>
          <w:rtl/>
        </w:rPr>
        <w:t>מִלְחֲמ֤וֹת</w:t>
      </w:r>
      <w:proofErr w:type="spellEnd"/>
      <w:r w:rsidRPr="00CC3CC2">
        <w:rPr>
          <w:rtl/>
        </w:rPr>
        <w:t xml:space="preserve"> יְהוָה֙ אֲדֹנִ֣י נִלְחָ֔ם וְרָעָ֛ה </w:t>
      </w:r>
      <w:proofErr w:type="spellStart"/>
      <w:r w:rsidRPr="00CC3CC2">
        <w:rPr>
          <w:rtl/>
        </w:rPr>
        <w:t>לֹא</w:t>
      </w:r>
      <w:r>
        <w:rPr>
          <w:rtl/>
        </w:rPr>
        <w:t>־</w:t>
      </w:r>
      <w:r w:rsidRPr="00CC3CC2">
        <w:rPr>
          <w:rtl/>
        </w:rPr>
        <w:t>תִמָּצֵ֥א</w:t>
      </w:r>
      <w:proofErr w:type="spellEnd"/>
      <w:r w:rsidRPr="00CC3CC2">
        <w:rPr>
          <w:rtl/>
        </w:rPr>
        <w:t xml:space="preserve"> בְךָ֖ מִיָּמֶֽיךָ:</w:t>
      </w:r>
    </w:p>
    <w:p w14:paraId="3455E026" w14:textId="4B2FBB64" w:rsidR="00CC3CC2" w:rsidRDefault="00CC3CC2" w:rsidP="00B25434">
      <w:pPr>
        <w:pStyle w:val="a6"/>
        <w:rPr>
          <w:rtl/>
        </w:rPr>
      </w:pPr>
      <w:r w:rsidRPr="00CC3CC2">
        <w:rPr>
          <w:rStyle w:val="affff7"/>
          <w:rtl/>
        </w:rPr>
        <w:t>כי עשה יעשה ה' לאדני בית נאמן.</w:t>
      </w:r>
      <w:r w:rsidRPr="00CC3CC2">
        <w:rPr>
          <w:rtl/>
        </w:rPr>
        <w:t xml:space="preserve"> להיות מלך על ישראל, לפיכך, ורעה לא תמצא בך, לכך לא נאה לך לעשות שלא כדין, להוציא לעז על מלכותך: </w:t>
      </w:r>
    </w:p>
    <w:p w14:paraId="4D0C44BD" w14:textId="480E4DDB" w:rsidR="00CC3CC2" w:rsidRDefault="00CC3CC2" w:rsidP="00B25434">
      <w:pPr>
        <w:pStyle w:val="a5"/>
        <w:rPr>
          <w:rtl/>
        </w:rPr>
      </w:pPr>
      <w:bookmarkStart w:id="678" w:name="שמואלBאBפרק-כה-{כט}"/>
      <w:bookmarkEnd w:id="678"/>
      <w:r w:rsidRPr="00CC3CC2">
        <w:rPr>
          <w:rStyle w:val="affff8"/>
          <w:rtl/>
        </w:rPr>
        <w:t>{כט}</w:t>
      </w:r>
      <w:r>
        <w:rPr>
          <w:rFonts w:ascii="Times New Roman" w:hAnsi="Times New Roman"/>
          <w:sz w:val="41"/>
          <w:szCs w:val="41"/>
          <w:rtl/>
        </w:rPr>
        <w:t xml:space="preserve"> </w:t>
      </w:r>
      <w:r w:rsidRPr="00CC3CC2">
        <w:rPr>
          <w:rtl/>
        </w:rPr>
        <w:t xml:space="preserve">וַיָּ֤קָם אָדָם֙ </w:t>
      </w:r>
      <w:proofErr w:type="spellStart"/>
      <w:r w:rsidRPr="00CC3CC2">
        <w:rPr>
          <w:rtl/>
        </w:rPr>
        <w:t>לִרְדָפְך</w:t>
      </w:r>
      <w:proofErr w:type="spellEnd"/>
      <w:r w:rsidRPr="00CC3CC2">
        <w:rPr>
          <w:rtl/>
        </w:rPr>
        <w:t xml:space="preserve">ָ֔ וּלְבַקֵּ֖שׁ </w:t>
      </w:r>
      <w:proofErr w:type="spellStart"/>
      <w:r w:rsidRPr="00CC3CC2">
        <w:rPr>
          <w:rtl/>
        </w:rPr>
        <w:t>אֶת</w:t>
      </w:r>
      <w:r>
        <w:rPr>
          <w:rtl/>
        </w:rPr>
        <w:t>־</w:t>
      </w:r>
      <w:r w:rsidRPr="00CC3CC2">
        <w:rPr>
          <w:rtl/>
        </w:rPr>
        <w:t>נַפְשֶׁ֑ך</w:t>
      </w:r>
      <w:proofErr w:type="spellEnd"/>
      <w:r w:rsidRPr="00CC3CC2">
        <w:rPr>
          <w:rtl/>
        </w:rPr>
        <w:t>ָ וְֽהָיְתָה֩ נֶ֨פֶשׁ אֲדֹנִ֜י צְרוּרָ֣ה | בִּצְר֣וֹר הַחַיִּ֗ים אֵ֚ת יְהוָ֣ה אֱלֹהֶ֔יךָ וְאֵ֨ת נֶ֤פֶשׁ אֹיְבֶ֙יךָ֙ יְקַלְּעֶ֔נָּה בְּת֖וֹךְ כַּ֥ף הַקָּֽלַע:</w:t>
      </w:r>
    </w:p>
    <w:p w14:paraId="5CA674DD" w14:textId="0134D6C8" w:rsidR="00CC3CC2" w:rsidRDefault="00CC3CC2" w:rsidP="00B25434">
      <w:pPr>
        <w:pStyle w:val="a6"/>
        <w:rPr>
          <w:rtl/>
        </w:rPr>
      </w:pPr>
      <w:r w:rsidRPr="00CC3CC2">
        <w:rPr>
          <w:rStyle w:val="affff7"/>
          <w:rtl/>
        </w:rPr>
        <w:t>כף הקלע.</w:t>
      </w:r>
      <w:r w:rsidRPr="00CC3CC2">
        <w:rPr>
          <w:rtl/>
        </w:rPr>
        <w:t xml:space="preserve"> חתיכת עור רחבה עשויה כמין כף באמצע הקלע, שנותן בה האבן: </w:t>
      </w:r>
    </w:p>
    <w:p w14:paraId="7CEC7DA7" w14:textId="56E0D1F5" w:rsidR="00CC3CC2" w:rsidRDefault="00CC3CC2" w:rsidP="00B25434">
      <w:pPr>
        <w:pStyle w:val="a5"/>
        <w:rPr>
          <w:rtl/>
        </w:rPr>
      </w:pPr>
      <w:bookmarkStart w:id="679" w:name="שמואלBאBפרק-כה-{ל}"/>
      <w:bookmarkEnd w:id="679"/>
      <w:r w:rsidRPr="00CC3CC2">
        <w:rPr>
          <w:rStyle w:val="affff8"/>
          <w:rtl/>
        </w:rPr>
        <w:t>{ל}</w:t>
      </w:r>
      <w:r>
        <w:rPr>
          <w:rFonts w:ascii="Times New Roman" w:hAnsi="Times New Roman"/>
          <w:sz w:val="41"/>
          <w:szCs w:val="41"/>
          <w:rtl/>
        </w:rPr>
        <w:t xml:space="preserve"> </w:t>
      </w:r>
      <w:r w:rsidRPr="00CC3CC2">
        <w:rPr>
          <w:rtl/>
        </w:rPr>
        <w:t xml:space="preserve">וְהָיָ֗ה </w:t>
      </w:r>
      <w:proofErr w:type="spellStart"/>
      <w:r w:rsidRPr="00CC3CC2">
        <w:rPr>
          <w:rtl/>
        </w:rPr>
        <w:t>כִּֽי</w:t>
      </w:r>
      <w:r>
        <w:rPr>
          <w:rtl/>
        </w:rPr>
        <w:t>־</w:t>
      </w:r>
      <w:r w:rsidRPr="00CC3CC2">
        <w:rPr>
          <w:rtl/>
        </w:rPr>
        <w:t>יַעֲשֶׂ֤ה</w:t>
      </w:r>
      <w:proofErr w:type="spellEnd"/>
      <w:r w:rsidRPr="00CC3CC2">
        <w:rPr>
          <w:rtl/>
        </w:rPr>
        <w:t xml:space="preserve"> יְהוָה֙ לַֽאדֹנִ֔י כְּכֹ֛ל </w:t>
      </w:r>
      <w:proofErr w:type="spellStart"/>
      <w:r w:rsidRPr="00CC3CC2">
        <w:rPr>
          <w:rtl/>
        </w:rPr>
        <w:t>אֲשֶׁר</w:t>
      </w:r>
      <w:r>
        <w:rPr>
          <w:rtl/>
        </w:rPr>
        <w:t>־</w:t>
      </w:r>
      <w:r w:rsidRPr="00CC3CC2">
        <w:rPr>
          <w:rtl/>
        </w:rPr>
        <w:t>דִּבֶּ֥ר</w:t>
      </w:r>
      <w:proofErr w:type="spellEnd"/>
      <w:r w:rsidRPr="00CC3CC2">
        <w:rPr>
          <w:rtl/>
        </w:rPr>
        <w:t xml:space="preserve"> </w:t>
      </w:r>
      <w:proofErr w:type="spellStart"/>
      <w:r w:rsidRPr="00CC3CC2">
        <w:rPr>
          <w:rtl/>
        </w:rPr>
        <w:t>אֶת</w:t>
      </w:r>
      <w:r>
        <w:rPr>
          <w:rtl/>
        </w:rPr>
        <w:t>־</w:t>
      </w:r>
      <w:r w:rsidRPr="00CC3CC2">
        <w:rPr>
          <w:rtl/>
        </w:rPr>
        <w:t>הַטּוֹבָ֖ה</w:t>
      </w:r>
      <w:proofErr w:type="spellEnd"/>
      <w:r w:rsidRPr="00CC3CC2">
        <w:rPr>
          <w:rtl/>
        </w:rPr>
        <w:t xml:space="preserve"> עָלֶ֑יךָ וְצִוְּךָ֥ לְנָגִ֖יד עַל</w:t>
      </w:r>
      <w:r>
        <w:rPr>
          <w:rtl/>
        </w:rPr>
        <w:t>־</w:t>
      </w:r>
      <w:r w:rsidRPr="00CC3CC2">
        <w:rPr>
          <w:rtl/>
        </w:rPr>
        <w:t>יִשְׂרָאֵֽל:</w:t>
      </w:r>
    </w:p>
    <w:p w14:paraId="0FB0FA8D" w14:textId="632055E6" w:rsidR="00CC3CC2" w:rsidRDefault="00CC3CC2" w:rsidP="00B25434">
      <w:pPr>
        <w:pStyle w:val="a6"/>
        <w:rPr>
          <w:rtl/>
        </w:rPr>
      </w:pPr>
      <w:r w:rsidRPr="00CC3CC2">
        <w:rPr>
          <w:rtl/>
        </w:rPr>
        <w:t xml:space="preserve">והיה כי יעשה ה' וגו'. ותמלוך: </w:t>
      </w:r>
    </w:p>
    <w:p w14:paraId="7F9D6E19" w14:textId="7B3F4C85" w:rsidR="00CC3CC2" w:rsidRDefault="00CC3CC2" w:rsidP="00B25434">
      <w:pPr>
        <w:pStyle w:val="a5"/>
        <w:rPr>
          <w:rtl/>
        </w:rPr>
      </w:pPr>
      <w:bookmarkStart w:id="680" w:name="שמואלBאBפרק-כה-{לא}"/>
      <w:bookmarkEnd w:id="680"/>
      <w:r w:rsidRPr="00CC3CC2">
        <w:rPr>
          <w:rStyle w:val="affff8"/>
          <w:rtl/>
        </w:rPr>
        <w:t>{לא}</w:t>
      </w:r>
      <w:r>
        <w:rPr>
          <w:rFonts w:ascii="Times New Roman" w:hAnsi="Times New Roman"/>
          <w:sz w:val="41"/>
          <w:szCs w:val="41"/>
          <w:rtl/>
        </w:rPr>
        <w:t xml:space="preserve"> </w:t>
      </w:r>
      <w:r w:rsidRPr="00CC3CC2">
        <w:rPr>
          <w:rtl/>
        </w:rPr>
        <w:t xml:space="preserve">וְלֹ֣א תִהְיֶ֣ה זֹ֣את | לְךָ֡ לְפוּקָה֩ וּלְמִכְשׁ֨וֹל לֵ֜ב לַאדֹנִ֗י </w:t>
      </w:r>
      <w:proofErr w:type="spellStart"/>
      <w:r w:rsidRPr="00CC3CC2">
        <w:rPr>
          <w:rtl/>
        </w:rPr>
        <w:t>וְלִשְׁפָּךְ</w:t>
      </w:r>
      <w:r>
        <w:rPr>
          <w:rtl/>
        </w:rPr>
        <w:t>־</w:t>
      </w:r>
      <w:r w:rsidRPr="00CC3CC2">
        <w:rPr>
          <w:rtl/>
        </w:rPr>
        <w:t>דָּם</w:t>
      </w:r>
      <w:proofErr w:type="spellEnd"/>
      <w:r w:rsidRPr="00CC3CC2">
        <w:rPr>
          <w:rtl/>
        </w:rPr>
        <w:t xml:space="preserve">֙ חִנָּ֔ם וּלְהוֹשִׁ֥יעַ אֲדֹנִ֖י ל֑וֹ וְהֵיטִ֤ב יְהוָה֙ לַֽאדֹנִ֔י וְזָכַרְתָּ֖ </w:t>
      </w:r>
      <w:proofErr w:type="spellStart"/>
      <w:r w:rsidRPr="00CC3CC2">
        <w:rPr>
          <w:rtl/>
        </w:rPr>
        <w:t>אֶת</w:t>
      </w:r>
      <w:r>
        <w:rPr>
          <w:rtl/>
        </w:rPr>
        <w:t>־</w:t>
      </w:r>
      <w:r w:rsidRPr="00CC3CC2">
        <w:rPr>
          <w:rtl/>
        </w:rPr>
        <w:t>אֲמָתֶֽך</w:t>
      </w:r>
      <w:proofErr w:type="spellEnd"/>
      <w:r w:rsidRPr="00CC3CC2">
        <w:rPr>
          <w:rtl/>
        </w:rPr>
        <w:t>ָ:</w:t>
      </w:r>
    </w:p>
    <w:p w14:paraId="68F9FE7A" w14:textId="4B6E30DF" w:rsidR="00CC3CC2" w:rsidRDefault="00CC3CC2" w:rsidP="00B25434">
      <w:pPr>
        <w:pStyle w:val="a6"/>
        <w:rPr>
          <w:rtl/>
        </w:rPr>
      </w:pPr>
      <w:r w:rsidRPr="00CC3CC2">
        <w:rPr>
          <w:rStyle w:val="affff7"/>
          <w:rtl/>
        </w:rPr>
        <w:t>ולא תהיה וגו' לפוקה.</w:t>
      </w:r>
      <w:r w:rsidRPr="00CC3CC2">
        <w:rPr>
          <w:rtl/>
        </w:rPr>
        <w:t xml:space="preserve"> לכשלון, כמו (נחום ב יא): לפיק ברכים, שאם היית עושה זאת, לא יהיה לך פתחון פה לרדות אדם לדורות הבאים על שפיכות דמים: </w:t>
      </w:r>
      <w:r w:rsidRPr="00CC3CC2">
        <w:rPr>
          <w:rStyle w:val="affff7"/>
          <w:rtl/>
        </w:rPr>
        <w:t>ולהושיע אדני לו.</w:t>
      </w:r>
      <w:r w:rsidRPr="00CC3CC2">
        <w:rPr>
          <w:rtl/>
        </w:rPr>
        <w:t xml:space="preserve"> </w:t>
      </w:r>
      <w:r w:rsidRPr="00CC3CC2">
        <w:rPr>
          <w:rtl/>
        </w:rPr>
        <w:t xml:space="preserve">שתנקום אתה את נקמתך: </w:t>
      </w:r>
    </w:p>
    <w:p w14:paraId="16FFB33F" w14:textId="648F147A" w:rsidR="00CC3CC2" w:rsidRDefault="00CC3CC2" w:rsidP="00B25434">
      <w:pPr>
        <w:pStyle w:val="a5"/>
        <w:rPr>
          <w:rtl/>
        </w:rPr>
      </w:pPr>
      <w:bookmarkStart w:id="681" w:name="שמואלBאBפרק-כה-{לב}"/>
      <w:bookmarkEnd w:id="681"/>
      <w:r w:rsidRPr="00CC3CC2">
        <w:rPr>
          <w:rStyle w:val="affff8"/>
          <w:rtl/>
        </w:rPr>
        <w:t>{לב}</w:t>
      </w:r>
      <w:r>
        <w:rPr>
          <w:rFonts w:ascii="Times New Roman" w:hAnsi="Times New Roman"/>
          <w:sz w:val="41"/>
          <w:szCs w:val="41"/>
          <w:rtl/>
        </w:rPr>
        <w:t xml:space="preserve"> </w:t>
      </w:r>
      <w:r w:rsidRPr="00CC3CC2">
        <w:rPr>
          <w:rtl/>
        </w:rPr>
        <w:t>וַיֹּ֥אמֶר דָּוִ֖ד לַאֲבִיגַ֑ל בָּר֤וּךְ יְהוָה֙ אֱלֹהֵ֣י יִשְׂרָאֵ֔ל אֲשֶׁ֧ר שְׁלָחֵ֛ךְ הַיּ֥וֹם הַזֶּ֖ה לִקְרָאתִֽי:</w:t>
      </w:r>
      <w:r w:rsidRPr="00CC3CC2">
        <w:rPr>
          <w:rFonts w:ascii="Times New Roman" w:hAnsi="Times New Roman"/>
          <w:rtl/>
        </w:rPr>
        <w:t xml:space="preserve"> </w:t>
      </w:r>
      <w:bookmarkStart w:id="682" w:name="שמואלBאBפרק-כה-{לג}"/>
      <w:bookmarkEnd w:id="682"/>
      <w:r w:rsidRPr="00CC3CC2">
        <w:rPr>
          <w:rStyle w:val="affff8"/>
          <w:rtl/>
        </w:rPr>
        <w:t>{לג}</w:t>
      </w:r>
      <w:r>
        <w:rPr>
          <w:rFonts w:ascii="Times New Roman" w:hAnsi="Times New Roman"/>
          <w:sz w:val="41"/>
          <w:szCs w:val="41"/>
          <w:rtl/>
        </w:rPr>
        <w:t xml:space="preserve"> </w:t>
      </w:r>
      <w:r w:rsidRPr="00CC3CC2">
        <w:rPr>
          <w:rtl/>
        </w:rPr>
        <w:t xml:space="preserve">וּבָר֥וּךְ טַעְמֵ֖ךְ וּבְרוּכָ֣ה אָ֑תְּ אֲשֶׁ֨ר </w:t>
      </w:r>
      <w:proofErr w:type="spellStart"/>
      <w:r w:rsidRPr="00CC3CC2">
        <w:rPr>
          <w:rtl/>
        </w:rPr>
        <w:t>כְּלִתִ֜נִי</w:t>
      </w:r>
      <w:proofErr w:type="spellEnd"/>
      <w:r w:rsidRPr="00CC3CC2">
        <w:rPr>
          <w:rtl/>
        </w:rPr>
        <w:t xml:space="preserve"> הַיּ֤וֹם הַזֶּה֙ מִבּ֣וֹא בְדָמִ֔ים </w:t>
      </w:r>
      <w:proofErr w:type="spellStart"/>
      <w:r w:rsidRPr="00CC3CC2">
        <w:rPr>
          <w:rtl/>
        </w:rPr>
        <w:t>וְהֹשֵׁ֥ע</w:t>
      </w:r>
      <w:proofErr w:type="spellEnd"/>
      <w:r w:rsidRPr="00CC3CC2">
        <w:rPr>
          <w:rtl/>
        </w:rPr>
        <w:t>ַ יָדִ֖י לִֽי:</w:t>
      </w:r>
    </w:p>
    <w:p w14:paraId="1E6B4054" w14:textId="310066D3" w:rsidR="00CC3CC2" w:rsidRDefault="00CC3CC2" w:rsidP="00B25434">
      <w:pPr>
        <w:pStyle w:val="a6"/>
        <w:rPr>
          <w:rtl/>
        </w:rPr>
      </w:pPr>
      <w:proofErr w:type="spellStart"/>
      <w:r w:rsidRPr="00CC3CC2">
        <w:rPr>
          <w:rStyle w:val="affff7"/>
          <w:rtl/>
        </w:rPr>
        <w:t>כליתני</w:t>
      </w:r>
      <w:proofErr w:type="spellEnd"/>
      <w:r w:rsidRPr="00CC3CC2">
        <w:rPr>
          <w:rStyle w:val="affff7"/>
          <w:rtl/>
        </w:rPr>
        <w:t>.</w:t>
      </w:r>
      <w:r w:rsidRPr="00CC3CC2">
        <w:rPr>
          <w:rtl/>
        </w:rPr>
        <w:t xml:space="preserve"> מנעת אותי, כמו (תהלים מ יב): לא תכלא רחמיך ; לא יכלה ממך (בראשית כג ז): </w:t>
      </w:r>
      <w:r w:rsidRPr="00CC3CC2">
        <w:rPr>
          <w:rStyle w:val="affff7"/>
          <w:rtl/>
        </w:rPr>
        <w:t>והושע ידי לי.</w:t>
      </w:r>
      <w:r w:rsidRPr="00CC3CC2">
        <w:rPr>
          <w:rtl/>
        </w:rPr>
        <w:t xml:space="preserve"> מוסב על מבוא בדמים, </w:t>
      </w:r>
      <w:proofErr w:type="spellStart"/>
      <w:r w:rsidRPr="00CC3CC2">
        <w:rPr>
          <w:rtl/>
        </w:rPr>
        <w:t>מ''ם</w:t>
      </w:r>
      <w:proofErr w:type="spellEnd"/>
      <w:r w:rsidRPr="00CC3CC2">
        <w:rPr>
          <w:rtl/>
        </w:rPr>
        <w:t xml:space="preserve"> של מבוא מחוברת על והושע, כמו מבוא בדמים ומהושע ידי לי: </w:t>
      </w:r>
    </w:p>
    <w:p w14:paraId="09BE0C9F" w14:textId="41425CD6" w:rsidR="00CC3CC2" w:rsidRDefault="00CC3CC2" w:rsidP="00B25434">
      <w:pPr>
        <w:pStyle w:val="a5"/>
        <w:rPr>
          <w:rtl/>
        </w:rPr>
      </w:pPr>
      <w:bookmarkStart w:id="683" w:name="שמואלBאBפרק-כה-{לד}"/>
      <w:bookmarkEnd w:id="683"/>
      <w:r w:rsidRPr="00CC3CC2">
        <w:rPr>
          <w:rStyle w:val="affff8"/>
          <w:rtl/>
        </w:rPr>
        <w:t>{לד}</w:t>
      </w:r>
      <w:r>
        <w:rPr>
          <w:rFonts w:ascii="Times New Roman" w:hAnsi="Times New Roman"/>
          <w:sz w:val="41"/>
          <w:szCs w:val="41"/>
          <w:rtl/>
        </w:rPr>
        <w:t xml:space="preserve"> </w:t>
      </w:r>
      <w:r w:rsidRPr="00CC3CC2">
        <w:rPr>
          <w:rtl/>
        </w:rPr>
        <w:t xml:space="preserve">וְאוּלָ֗ם </w:t>
      </w:r>
      <w:proofErr w:type="spellStart"/>
      <w:r w:rsidRPr="00CC3CC2">
        <w:rPr>
          <w:rtl/>
        </w:rPr>
        <w:t>חַי</w:t>
      </w:r>
      <w:r>
        <w:rPr>
          <w:rtl/>
        </w:rPr>
        <w:t>־</w:t>
      </w:r>
      <w:r w:rsidRPr="00CC3CC2">
        <w:rPr>
          <w:rtl/>
        </w:rPr>
        <w:t>יְהוָה</w:t>
      </w:r>
      <w:proofErr w:type="spellEnd"/>
      <w:r w:rsidRPr="00CC3CC2">
        <w:rPr>
          <w:rtl/>
        </w:rPr>
        <w:t xml:space="preserve">֙ אֱלֹהֵ֣י יִשְׂרָאֵ֔ל אֲשֶׁ֣ר מְנָעַ֔נִי מֵהָרַ֖ע אֹתָ֑ךְ כִּ֣י | לוּלֵ֣י מִהַ֗רְתְּ </w:t>
      </w:r>
      <w:r w:rsidRPr="00CC3CC2">
        <w:rPr>
          <w:sz w:val="24"/>
          <w:szCs w:val="24"/>
          <w:rtl/>
        </w:rPr>
        <w:t>(</w:t>
      </w:r>
      <w:proofErr w:type="spellStart"/>
      <w:r w:rsidRPr="00CC3CC2">
        <w:rPr>
          <w:sz w:val="24"/>
          <w:szCs w:val="24"/>
          <w:rtl/>
        </w:rPr>
        <w:t>ותבאתי</w:t>
      </w:r>
      <w:proofErr w:type="spellEnd"/>
      <w:r w:rsidRPr="00CC3CC2">
        <w:rPr>
          <w:sz w:val="24"/>
          <w:szCs w:val="24"/>
          <w:rtl/>
        </w:rPr>
        <w:t>)</w:t>
      </w:r>
      <w:r w:rsidRPr="00CC3CC2">
        <w:rPr>
          <w:rtl/>
        </w:rPr>
        <w:t xml:space="preserve"> </w:t>
      </w:r>
      <w:proofErr w:type="spellStart"/>
      <w:r w:rsidRPr="00CC3CC2">
        <w:rPr>
          <w:rtl/>
        </w:rPr>
        <w:t>וַתָּבֹאת</w:t>
      </w:r>
      <w:proofErr w:type="spellEnd"/>
      <w:r w:rsidRPr="00CC3CC2">
        <w:rPr>
          <w:rtl/>
        </w:rPr>
        <w:t xml:space="preserve">֙ לִקְרָאתִ֔י כִּ֣י </w:t>
      </w:r>
      <w:proofErr w:type="spellStart"/>
      <w:r w:rsidRPr="00CC3CC2">
        <w:rPr>
          <w:rtl/>
        </w:rPr>
        <w:t>אִם</w:t>
      </w:r>
      <w:r>
        <w:rPr>
          <w:rtl/>
        </w:rPr>
        <w:t>־</w:t>
      </w:r>
      <w:r w:rsidRPr="00CC3CC2">
        <w:rPr>
          <w:rtl/>
        </w:rPr>
        <w:t>נוֹתַ֧ר</w:t>
      </w:r>
      <w:proofErr w:type="spellEnd"/>
      <w:r w:rsidRPr="00CC3CC2">
        <w:rPr>
          <w:rtl/>
        </w:rPr>
        <w:t xml:space="preserve"> לְנָבָ֛ל </w:t>
      </w:r>
      <w:proofErr w:type="spellStart"/>
      <w:r w:rsidRPr="00CC3CC2">
        <w:rPr>
          <w:rtl/>
        </w:rPr>
        <w:t>עַד</w:t>
      </w:r>
      <w:r>
        <w:rPr>
          <w:rtl/>
        </w:rPr>
        <w:t>־</w:t>
      </w:r>
      <w:r w:rsidRPr="00CC3CC2">
        <w:rPr>
          <w:rtl/>
        </w:rPr>
        <w:t>א֥וֹר</w:t>
      </w:r>
      <w:proofErr w:type="spellEnd"/>
      <w:r w:rsidRPr="00CC3CC2">
        <w:rPr>
          <w:rtl/>
        </w:rPr>
        <w:t xml:space="preserve"> הַבֹּ֖קֶר מַשְׁתִּ֥ין בְּקִֽיר:</w:t>
      </w:r>
      <w:r w:rsidRPr="00CC3CC2">
        <w:rPr>
          <w:rFonts w:ascii="Times New Roman" w:hAnsi="Times New Roman"/>
          <w:rtl/>
        </w:rPr>
        <w:t xml:space="preserve"> </w:t>
      </w:r>
      <w:bookmarkStart w:id="684" w:name="שמואלBאBפרק-כה-{לה}"/>
      <w:bookmarkEnd w:id="684"/>
      <w:r w:rsidRPr="00CC3CC2">
        <w:rPr>
          <w:rStyle w:val="affff8"/>
          <w:rtl/>
        </w:rPr>
        <w:t>{לה}</w:t>
      </w:r>
      <w:r>
        <w:rPr>
          <w:rFonts w:ascii="Times New Roman" w:hAnsi="Times New Roman"/>
          <w:sz w:val="41"/>
          <w:szCs w:val="41"/>
          <w:rtl/>
        </w:rPr>
        <w:t xml:space="preserve"> </w:t>
      </w:r>
      <w:r w:rsidRPr="00CC3CC2">
        <w:rPr>
          <w:rtl/>
        </w:rPr>
        <w:t xml:space="preserve">וַיִּקַּ֤ח דָּוִד֙ מִיָּדָ֔הּ אֵ֥ת </w:t>
      </w:r>
      <w:proofErr w:type="spellStart"/>
      <w:r w:rsidRPr="00CC3CC2">
        <w:rPr>
          <w:rtl/>
        </w:rPr>
        <w:t>אֲשֶׁר</w:t>
      </w:r>
      <w:r>
        <w:rPr>
          <w:rtl/>
        </w:rPr>
        <w:t>־</w:t>
      </w:r>
      <w:r w:rsidRPr="00CC3CC2">
        <w:rPr>
          <w:rtl/>
        </w:rPr>
        <w:t>הֵבִ֖יאָה</w:t>
      </w:r>
      <w:proofErr w:type="spellEnd"/>
      <w:r w:rsidRPr="00CC3CC2">
        <w:rPr>
          <w:rtl/>
        </w:rPr>
        <w:t xml:space="preserve"> ל֑וֹ וְלָ֣הּ אָמַ֗ר עֲלִ֤י לְשָׁלוֹם֙ לְבֵיתֵ֔ךְ רְאִי֙ שָׁמַ֣עְתִּי בְקוֹלֵ֔ךְ וָאֶשָּׂ֖א פָּנָֽיִךְ:</w:t>
      </w:r>
      <w:r w:rsidRPr="00CC3CC2">
        <w:rPr>
          <w:rFonts w:ascii="Times New Roman" w:hAnsi="Times New Roman"/>
          <w:rtl/>
        </w:rPr>
        <w:t xml:space="preserve"> </w:t>
      </w:r>
      <w:bookmarkStart w:id="685" w:name="שמואלBאBפרק-כה-{לו}"/>
      <w:bookmarkEnd w:id="685"/>
      <w:r w:rsidRPr="00CC3CC2">
        <w:rPr>
          <w:rStyle w:val="affff8"/>
          <w:rtl/>
        </w:rPr>
        <w:t>{לו}</w:t>
      </w:r>
      <w:r>
        <w:rPr>
          <w:rFonts w:ascii="Times New Roman" w:hAnsi="Times New Roman"/>
          <w:sz w:val="41"/>
          <w:szCs w:val="41"/>
          <w:rtl/>
        </w:rPr>
        <w:t xml:space="preserve"> </w:t>
      </w:r>
      <w:r w:rsidRPr="00CC3CC2">
        <w:rPr>
          <w:rtl/>
        </w:rPr>
        <w:t xml:space="preserve">וַתָּבֹ֣א אֲבִיגַ֣יִל | </w:t>
      </w:r>
      <w:proofErr w:type="spellStart"/>
      <w:r w:rsidRPr="00CC3CC2">
        <w:rPr>
          <w:rtl/>
        </w:rPr>
        <w:t>אֶל</w:t>
      </w:r>
      <w:r>
        <w:rPr>
          <w:rtl/>
        </w:rPr>
        <w:t>־</w:t>
      </w:r>
      <w:r w:rsidRPr="00CC3CC2">
        <w:rPr>
          <w:rtl/>
        </w:rPr>
        <w:t>נָבָ֡ל</w:t>
      </w:r>
      <w:proofErr w:type="spellEnd"/>
      <w:r w:rsidRPr="00CC3CC2">
        <w:rPr>
          <w:rtl/>
        </w:rPr>
        <w:t xml:space="preserve"> </w:t>
      </w:r>
      <w:proofErr w:type="spellStart"/>
      <w:r w:rsidRPr="00CC3CC2">
        <w:rPr>
          <w:rtl/>
        </w:rPr>
        <w:t>וְהִנֵּה</w:t>
      </w:r>
      <w:r>
        <w:rPr>
          <w:rtl/>
        </w:rPr>
        <w:t>־</w:t>
      </w:r>
      <w:r w:rsidRPr="00CC3CC2">
        <w:rPr>
          <w:rtl/>
        </w:rPr>
        <w:t>לו</w:t>
      </w:r>
      <w:proofErr w:type="spellEnd"/>
      <w:r w:rsidRPr="00CC3CC2">
        <w:rPr>
          <w:rtl/>
        </w:rPr>
        <w:t xml:space="preserve">ֹ֩ מִשְׁתֶּ֨ה בְּבֵית֜וֹ כְּמִשְׁתֵּ֣ה הַמֶּ֗לֶךְ וְלֵ֤ב נָבָל֙ ט֣וֹב עָלָ֔יו וְה֥וּא שִׁכֹּ֖ר </w:t>
      </w:r>
      <w:proofErr w:type="spellStart"/>
      <w:r w:rsidRPr="00CC3CC2">
        <w:rPr>
          <w:rtl/>
        </w:rPr>
        <w:t>עַד</w:t>
      </w:r>
      <w:r>
        <w:rPr>
          <w:rtl/>
        </w:rPr>
        <w:t>־</w:t>
      </w:r>
      <w:r w:rsidRPr="00CC3CC2">
        <w:rPr>
          <w:rtl/>
        </w:rPr>
        <w:t>מְאֹ֑ד</w:t>
      </w:r>
      <w:proofErr w:type="spellEnd"/>
      <w:r w:rsidRPr="00CC3CC2">
        <w:rPr>
          <w:rtl/>
        </w:rPr>
        <w:t xml:space="preserve"> </w:t>
      </w:r>
      <w:proofErr w:type="spellStart"/>
      <w:r w:rsidRPr="00CC3CC2">
        <w:rPr>
          <w:rtl/>
        </w:rPr>
        <w:t>וְלֹֽא</w:t>
      </w:r>
      <w:r>
        <w:rPr>
          <w:rtl/>
        </w:rPr>
        <w:t>־</w:t>
      </w:r>
      <w:r w:rsidRPr="00CC3CC2">
        <w:rPr>
          <w:rtl/>
        </w:rPr>
        <w:t>הִגִּ֣ידָה</w:t>
      </w:r>
      <w:proofErr w:type="spellEnd"/>
      <w:r w:rsidRPr="00CC3CC2">
        <w:rPr>
          <w:rtl/>
        </w:rPr>
        <w:t xml:space="preserve"> לּ֗וֹ דָּבָ֥ר קָטֹ֛ן וְגָד֖וֹל </w:t>
      </w:r>
      <w:proofErr w:type="spellStart"/>
      <w:r w:rsidRPr="00CC3CC2">
        <w:rPr>
          <w:rtl/>
        </w:rPr>
        <w:t>עַד</w:t>
      </w:r>
      <w:r>
        <w:rPr>
          <w:rtl/>
        </w:rPr>
        <w:t>־</w:t>
      </w:r>
      <w:r w:rsidRPr="00CC3CC2">
        <w:rPr>
          <w:rtl/>
        </w:rPr>
        <w:t>א֥וֹר</w:t>
      </w:r>
      <w:proofErr w:type="spellEnd"/>
      <w:r w:rsidRPr="00CC3CC2">
        <w:rPr>
          <w:rtl/>
        </w:rPr>
        <w:t xml:space="preserve"> הַבֹּֽקֶר:</w:t>
      </w:r>
      <w:r w:rsidRPr="00CC3CC2">
        <w:rPr>
          <w:rFonts w:ascii="Times New Roman" w:hAnsi="Times New Roman"/>
          <w:rtl/>
        </w:rPr>
        <w:t xml:space="preserve"> </w:t>
      </w:r>
      <w:bookmarkStart w:id="686" w:name="שמואלBאBפרק-כה-{לז}"/>
      <w:bookmarkEnd w:id="686"/>
      <w:r w:rsidRPr="00CC3CC2">
        <w:rPr>
          <w:rStyle w:val="affff8"/>
          <w:rtl/>
        </w:rPr>
        <w:t>{לז}</w:t>
      </w:r>
      <w:r>
        <w:rPr>
          <w:rFonts w:ascii="Times New Roman" w:hAnsi="Times New Roman"/>
          <w:sz w:val="41"/>
          <w:szCs w:val="41"/>
          <w:rtl/>
        </w:rPr>
        <w:t xml:space="preserve"> </w:t>
      </w:r>
      <w:r w:rsidRPr="00CC3CC2">
        <w:rPr>
          <w:rtl/>
        </w:rPr>
        <w:t>וַיְהִ֣י בַבֹּ֗קֶר בְּצֵ֤את הַיַּ֙יִן֙ מִנָּבָ֔ל וַתַּגֶּד</w:t>
      </w:r>
      <w:r>
        <w:rPr>
          <w:rtl/>
        </w:rPr>
        <w:t>־</w:t>
      </w:r>
      <w:r w:rsidRPr="00CC3CC2">
        <w:rPr>
          <w:rtl/>
        </w:rPr>
        <w:t xml:space="preserve">ל֣וֹ אִשְׁתּ֔וֹ </w:t>
      </w:r>
      <w:proofErr w:type="spellStart"/>
      <w:r w:rsidRPr="00CC3CC2">
        <w:rPr>
          <w:rtl/>
        </w:rPr>
        <w:t>אֶת</w:t>
      </w:r>
      <w:r>
        <w:rPr>
          <w:rtl/>
        </w:rPr>
        <w:t>־</w:t>
      </w:r>
      <w:r w:rsidRPr="00CC3CC2">
        <w:rPr>
          <w:rtl/>
        </w:rPr>
        <w:t>הַדְּבָרִ֖ים</w:t>
      </w:r>
      <w:proofErr w:type="spellEnd"/>
      <w:r w:rsidRPr="00CC3CC2">
        <w:rPr>
          <w:rtl/>
        </w:rPr>
        <w:t xml:space="preserve"> הָאֵ֑לֶּה וַיָּ֤מָת לִבּוֹ֙ בְּקִרְבּ֔וֹ וְה֖וּא הָיָ֥ה לְאָֽבֶן:</w:t>
      </w:r>
    </w:p>
    <w:p w14:paraId="4F94A902" w14:textId="694DBEC3" w:rsidR="00CC3CC2" w:rsidRDefault="00CC3CC2" w:rsidP="00B25434">
      <w:pPr>
        <w:pStyle w:val="a6"/>
        <w:rPr>
          <w:rtl/>
        </w:rPr>
      </w:pPr>
      <w:r w:rsidRPr="00CC3CC2">
        <w:rPr>
          <w:rStyle w:val="affff7"/>
          <w:rtl/>
        </w:rPr>
        <w:t>בצאת היין מנבל.</w:t>
      </w:r>
      <w:r w:rsidRPr="00CC3CC2">
        <w:rPr>
          <w:rtl/>
        </w:rPr>
        <w:t xml:space="preserve"> (תרגום:) כד פג חמרא מנבל: </w:t>
      </w:r>
      <w:r w:rsidRPr="00CC3CC2">
        <w:rPr>
          <w:rStyle w:val="affff7"/>
          <w:rtl/>
        </w:rPr>
        <w:t>וימת לבו.</w:t>
      </w:r>
      <w:r w:rsidRPr="00CC3CC2">
        <w:rPr>
          <w:rtl/>
        </w:rPr>
        <w:t xml:space="preserve"> שנצטער על המנחה שהובאת לדוד: </w:t>
      </w:r>
    </w:p>
    <w:p w14:paraId="37611BF5" w14:textId="6BCF3A3B" w:rsidR="00CC3CC2" w:rsidRDefault="00CC3CC2" w:rsidP="00B25434">
      <w:pPr>
        <w:pStyle w:val="a5"/>
        <w:rPr>
          <w:rtl/>
        </w:rPr>
      </w:pPr>
      <w:bookmarkStart w:id="687" w:name="שמואלBאBפרק-כה-{לח}"/>
      <w:bookmarkEnd w:id="687"/>
      <w:r w:rsidRPr="00CC3CC2">
        <w:rPr>
          <w:rStyle w:val="affff8"/>
          <w:rtl/>
        </w:rPr>
        <w:t>{לח}</w:t>
      </w:r>
      <w:r>
        <w:rPr>
          <w:rFonts w:ascii="Times New Roman" w:hAnsi="Times New Roman"/>
          <w:sz w:val="41"/>
          <w:szCs w:val="41"/>
          <w:rtl/>
        </w:rPr>
        <w:t xml:space="preserve"> </w:t>
      </w:r>
      <w:r w:rsidRPr="00CC3CC2">
        <w:rPr>
          <w:rtl/>
        </w:rPr>
        <w:t xml:space="preserve">וַיְהִ֖י כַּעֲשֶׂ֣רֶת הַיָּמִ֑ים וַיִּגֹּ֧ף יְהוָ֛ה </w:t>
      </w:r>
      <w:proofErr w:type="spellStart"/>
      <w:r w:rsidRPr="00CC3CC2">
        <w:rPr>
          <w:rtl/>
        </w:rPr>
        <w:t>אֶת</w:t>
      </w:r>
      <w:r>
        <w:rPr>
          <w:rtl/>
        </w:rPr>
        <w:t>־</w:t>
      </w:r>
      <w:r w:rsidRPr="00CC3CC2">
        <w:rPr>
          <w:rtl/>
        </w:rPr>
        <w:t>נָבָ֖ל</w:t>
      </w:r>
      <w:proofErr w:type="spellEnd"/>
      <w:r w:rsidRPr="00CC3CC2">
        <w:rPr>
          <w:rtl/>
        </w:rPr>
        <w:t xml:space="preserve"> וַיָּמֹֽת:</w:t>
      </w:r>
    </w:p>
    <w:p w14:paraId="29E98590" w14:textId="69F92512" w:rsidR="00CC3CC2" w:rsidRDefault="00CC3CC2" w:rsidP="00B25434">
      <w:pPr>
        <w:pStyle w:val="a6"/>
        <w:rPr>
          <w:rtl/>
        </w:rPr>
      </w:pPr>
      <w:r w:rsidRPr="00CC3CC2">
        <w:rPr>
          <w:rStyle w:val="affff7"/>
          <w:rtl/>
        </w:rPr>
        <w:t>כעשרת הימים.</w:t>
      </w:r>
      <w:r w:rsidRPr="00CC3CC2">
        <w:rPr>
          <w:rtl/>
        </w:rPr>
        <w:t xml:space="preserve"> שבעת ימי אבלו של שמואל תלה לו </w:t>
      </w:r>
      <w:proofErr w:type="spellStart"/>
      <w:r w:rsidRPr="00CC3CC2">
        <w:rPr>
          <w:rtl/>
        </w:rPr>
        <w:t>הקב''ה</w:t>
      </w:r>
      <w:proofErr w:type="spellEnd"/>
      <w:r w:rsidRPr="00CC3CC2">
        <w:rPr>
          <w:rtl/>
        </w:rPr>
        <w:t xml:space="preserve">, שלא יתערב אבל רשע באבלו, ואחר כך חלה שלשה ימים ומת, כענין שנאמר: ויגוף ה' את נבל, ואמר מר (שמחות ג ט): </w:t>
      </w:r>
      <w:r w:rsidRPr="00CC3CC2">
        <w:rPr>
          <w:rStyle w:val="affff7"/>
          <w:rtl/>
        </w:rPr>
        <w:t>חלה שלשה ימים ומת, זו היא מיתת מגפה.</w:t>
      </w:r>
      <w:r w:rsidRPr="00CC3CC2">
        <w:rPr>
          <w:rtl/>
        </w:rPr>
        <w:t xml:space="preserve"> ורבותינו אמרו (ראש השנה יח א): </w:t>
      </w:r>
      <w:r w:rsidRPr="00CC3CC2">
        <w:rPr>
          <w:rStyle w:val="affff7"/>
          <w:rtl/>
        </w:rPr>
        <w:t xml:space="preserve">אלו עשרת ימי תשובה, שהמתין לו </w:t>
      </w:r>
      <w:proofErr w:type="spellStart"/>
      <w:r w:rsidRPr="00CC3CC2">
        <w:rPr>
          <w:rStyle w:val="affff7"/>
          <w:rtl/>
        </w:rPr>
        <w:t>הקב''ה</w:t>
      </w:r>
      <w:proofErr w:type="spellEnd"/>
      <w:r w:rsidRPr="00CC3CC2">
        <w:rPr>
          <w:rStyle w:val="affff7"/>
          <w:rtl/>
        </w:rPr>
        <w:t xml:space="preserve"> שיחזור בתשובה.</w:t>
      </w:r>
      <w:r w:rsidRPr="00CC3CC2">
        <w:rPr>
          <w:rtl/>
        </w:rPr>
        <w:t xml:space="preserve"> ויש אומרים: כנגד עשר לגימות שנתן נבל לעבדי דוד, ששלח לו דוד עשרה נערים והאכילן: </w:t>
      </w:r>
    </w:p>
    <w:p w14:paraId="1BC6C01D" w14:textId="16E4423A" w:rsidR="00CC3CC2" w:rsidRDefault="00CC3CC2" w:rsidP="00B25434">
      <w:pPr>
        <w:pStyle w:val="a5"/>
        <w:rPr>
          <w:rtl/>
        </w:rPr>
      </w:pPr>
      <w:bookmarkStart w:id="688" w:name="שמואלBאBפרק-כה-{לט}"/>
      <w:bookmarkEnd w:id="688"/>
      <w:r w:rsidRPr="00CC3CC2">
        <w:rPr>
          <w:rStyle w:val="affff8"/>
          <w:rtl/>
        </w:rPr>
        <w:lastRenderedPageBreak/>
        <w:t>{לט}</w:t>
      </w:r>
      <w:r>
        <w:rPr>
          <w:rFonts w:ascii="Times New Roman" w:hAnsi="Times New Roman"/>
          <w:sz w:val="41"/>
          <w:szCs w:val="41"/>
          <w:rtl/>
        </w:rPr>
        <w:t xml:space="preserve"> </w:t>
      </w:r>
      <w:r w:rsidRPr="00CC3CC2">
        <w:rPr>
          <w:rtl/>
        </w:rPr>
        <w:t xml:space="preserve">וַיִּשְׁמַ֣ע דָּוִד֮ כִּ֣י מֵ֣ת נָבָל֒ וַיֹּ֡אמֶר בָּר֣וּךְ יְהוָ֡ה אֲשֶׁ֣ר רָב֩ </w:t>
      </w:r>
      <w:proofErr w:type="spellStart"/>
      <w:r w:rsidRPr="00CC3CC2">
        <w:rPr>
          <w:rtl/>
        </w:rPr>
        <w:t>אֶת</w:t>
      </w:r>
      <w:r>
        <w:rPr>
          <w:rtl/>
        </w:rPr>
        <w:t>־</w:t>
      </w:r>
      <w:r w:rsidRPr="00CC3CC2">
        <w:rPr>
          <w:rtl/>
        </w:rPr>
        <w:t>רִ֨יב</w:t>
      </w:r>
      <w:proofErr w:type="spellEnd"/>
      <w:r w:rsidRPr="00CC3CC2">
        <w:rPr>
          <w:rtl/>
        </w:rPr>
        <w:t xml:space="preserve"> חֶרְפָּתִ֜י מִיַּ֣ד נָבָ֗ל </w:t>
      </w:r>
      <w:proofErr w:type="spellStart"/>
      <w:r w:rsidRPr="00CC3CC2">
        <w:rPr>
          <w:rtl/>
        </w:rPr>
        <w:t>וְאֶת</w:t>
      </w:r>
      <w:r>
        <w:rPr>
          <w:rtl/>
        </w:rPr>
        <w:t>־</w:t>
      </w:r>
      <w:r w:rsidRPr="00CC3CC2">
        <w:rPr>
          <w:rtl/>
        </w:rPr>
        <w:t>עַבְדּו</w:t>
      </w:r>
      <w:proofErr w:type="spellEnd"/>
      <w:r w:rsidRPr="00CC3CC2">
        <w:rPr>
          <w:rtl/>
        </w:rPr>
        <w:t>ֹ֙ חָשַׂ֣ךְ מֵֽרָעָ֔ה וְאֵת֙ רָעַ֣ת נָבָ֔ל הֵשִׁ֥יב יְהוָ֖ה בְּרֹאשׁ֑וֹ וַיִּשְׁלַ֤ח דָּוִד֙ וַיְדַבֵּ֣ר בַּאֲבִיגַ֔יִל לְקַחְתָּ֥הּ ל֖וֹ לְאִשָּֽׁה:</w:t>
      </w:r>
    </w:p>
    <w:p w14:paraId="42CDA105" w14:textId="26042E68" w:rsidR="00CC3CC2" w:rsidRDefault="00CC3CC2" w:rsidP="00B25434">
      <w:pPr>
        <w:pStyle w:val="a6"/>
        <w:rPr>
          <w:rtl/>
        </w:rPr>
      </w:pPr>
      <w:r w:rsidRPr="00CC3CC2">
        <w:rPr>
          <w:rStyle w:val="affff7"/>
          <w:rtl/>
        </w:rPr>
        <w:t>את ריב חרפתי.</w:t>
      </w:r>
      <w:r w:rsidRPr="00CC3CC2">
        <w:rPr>
          <w:rtl/>
        </w:rPr>
        <w:t xml:space="preserve"> גדופי שחרפני (לעיל פסוק י): היום רבו עבדים המתפרצים: </w:t>
      </w:r>
      <w:r w:rsidRPr="00CC3CC2">
        <w:rPr>
          <w:rStyle w:val="affff7"/>
          <w:rtl/>
        </w:rPr>
        <w:t>ואת עבדו חשך מרעה.</w:t>
      </w:r>
      <w:r w:rsidRPr="00CC3CC2">
        <w:rPr>
          <w:rtl/>
        </w:rPr>
        <w:t xml:space="preserve"> שלא הרגתיו: </w:t>
      </w:r>
    </w:p>
    <w:p w14:paraId="7E5AE30D" w14:textId="41543D5D" w:rsidR="00CC3CC2" w:rsidRDefault="00CC3CC2" w:rsidP="00B25434">
      <w:pPr>
        <w:pStyle w:val="a5"/>
        <w:rPr>
          <w:rtl/>
        </w:rPr>
      </w:pPr>
      <w:bookmarkStart w:id="689" w:name="שמואלBאBפרק-כה-{מ}"/>
      <w:bookmarkEnd w:id="689"/>
      <w:r w:rsidRPr="00CC3CC2">
        <w:rPr>
          <w:rStyle w:val="affff8"/>
          <w:rtl/>
        </w:rPr>
        <w:t>{מ}</w:t>
      </w:r>
      <w:r>
        <w:rPr>
          <w:rFonts w:ascii="Times New Roman" w:hAnsi="Times New Roman"/>
          <w:sz w:val="41"/>
          <w:szCs w:val="41"/>
          <w:rtl/>
        </w:rPr>
        <w:t xml:space="preserve"> </w:t>
      </w:r>
      <w:r w:rsidRPr="00CC3CC2">
        <w:rPr>
          <w:rtl/>
        </w:rPr>
        <w:t xml:space="preserve">וַיָּבֹ֜אוּ עַבְדֵ֥י דָוִ֛ד </w:t>
      </w:r>
      <w:proofErr w:type="spellStart"/>
      <w:r w:rsidRPr="00CC3CC2">
        <w:rPr>
          <w:rtl/>
        </w:rPr>
        <w:t>אֶל</w:t>
      </w:r>
      <w:r>
        <w:rPr>
          <w:rtl/>
        </w:rPr>
        <w:t>־</w:t>
      </w:r>
      <w:r w:rsidRPr="00CC3CC2">
        <w:rPr>
          <w:rtl/>
        </w:rPr>
        <w:t>אֲבִיגַ֖יִל</w:t>
      </w:r>
      <w:proofErr w:type="spellEnd"/>
      <w:r w:rsidRPr="00CC3CC2">
        <w:rPr>
          <w:rtl/>
        </w:rPr>
        <w:t xml:space="preserve"> </w:t>
      </w:r>
      <w:proofErr w:type="spellStart"/>
      <w:r w:rsidRPr="00CC3CC2">
        <w:rPr>
          <w:rtl/>
        </w:rPr>
        <w:t>הַכַּרְמֶ֑לָה</w:t>
      </w:r>
      <w:proofErr w:type="spellEnd"/>
      <w:r w:rsidRPr="00CC3CC2">
        <w:rPr>
          <w:rtl/>
        </w:rPr>
        <w:t xml:space="preserve"> וַיְדַבְּר֤וּ אֵלֶ֙יהָ֙ לֵאמֹ֔ר דָּוִד֙ שְׁלָחָ֣נוּ אֵלַ֔יִךְ לְקַחְתֵּ֥ךְ ל֖וֹ לְאִשָּֽׁה:</w:t>
      </w:r>
      <w:r w:rsidRPr="00CC3CC2">
        <w:rPr>
          <w:rFonts w:ascii="Times New Roman" w:hAnsi="Times New Roman"/>
          <w:rtl/>
        </w:rPr>
        <w:t xml:space="preserve"> </w:t>
      </w:r>
      <w:bookmarkStart w:id="690" w:name="שמואלBאBפרק-כה-{מא}"/>
      <w:bookmarkEnd w:id="690"/>
      <w:r w:rsidRPr="00CC3CC2">
        <w:rPr>
          <w:rStyle w:val="affff8"/>
          <w:rtl/>
        </w:rPr>
        <w:t>{מא}</w:t>
      </w:r>
      <w:r>
        <w:rPr>
          <w:rFonts w:ascii="Times New Roman" w:hAnsi="Times New Roman"/>
          <w:sz w:val="41"/>
          <w:szCs w:val="41"/>
          <w:rtl/>
        </w:rPr>
        <w:t xml:space="preserve"> </w:t>
      </w:r>
      <w:r w:rsidRPr="00CC3CC2">
        <w:rPr>
          <w:rtl/>
        </w:rPr>
        <w:t xml:space="preserve">וַתָּ֕קָם </w:t>
      </w:r>
      <w:proofErr w:type="spellStart"/>
      <w:r w:rsidRPr="00CC3CC2">
        <w:rPr>
          <w:rtl/>
        </w:rPr>
        <w:t>וַתִּשְׁתַּ֥חו</w:t>
      </w:r>
      <w:proofErr w:type="spellEnd"/>
      <w:r w:rsidRPr="00CC3CC2">
        <w:rPr>
          <w:rtl/>
        </w:rPr>
        <w:t>ּ אַפַּ֖יִם אָ֑רְצָה וַתֹּ֗אמֶר הִנֵּ֤ה אֲמָֽתְךָ֙ לְשִׁפְחָ֔ה לִרְחֹ֕ץ רַגְלֵ֖י עַבְדֵ֥י אֲדֹנִֽי:</w:t>
      </w:r>
      <w:r w:rsidRPr="00CC3CC2">
        <w:rPr>
          <w:rFonts w:ascii="Times New Roman" w:hAnsi="Times New Roman"/>
          <w:rtl/>
        </w:rPr>
        <w:t xml:space="preserve"> </w:t>
      </w:r>
      <w:bookmarkStart w:id="691" w:name="שמואלBאBפרק-כה-{מב}"/>
      <w:bookmarkEnd w:id="691"/>
      <w:r w:rsidRPr="00CC3CC2">
        <w:rPr>
          <w:rStyle w:val="affff8"/>
          <w:rtl/>
        </w:rPr>
        <w:t>{מב}</w:t>
      </w:r>
      <w:r>
        <w:rPr>
          <w:rFonts w:ascii="Times New Roman" w:hAnsi="Times New Roman"/>
          <w:sz w:val="41"/>
          <w:szCs w:val="41"/>
          <w:rtl/>
        </w:rPr>
        <w:t xml:space="preserve"> </w:t>
      </w:r>
      <w:r w:rsidRPr="00CC3CC2">
        <w:rPr>
          <w:rtl/>
        </w:rPr>
        <w:t xml:space="preserve">וַתְּמַהֵ֞ר וַתָּ֣קָם אֲבִיגַ֗יִל וַתִּרְכַּב֙ </w:t>
      </w:r>
      <w:proofErr w:type="spellStart"/>
      <w:r w:rsidRPr="00CC3CC2">
        <w:rPr>
          <w:rtl/>
        </w:rPr>
        <w:t>עַֽל</w:t>
      </w:r>
      <w:r>
        <w:rPr>
          <w:rtl/>
        </w:rPr>
        <w:t>־</w:t>
      </w:r>
      <w:r w:rsidRPr="00CC3CC2">
        <w:rPr>
          <w:rtl/>
        </w:rPr>
        <w:t>הַחֲמ֔וֹר</w:t>
      </w:r>
      <w:proofErr w:type="spellEnd"/>
      <w:r w:rsidRPr="00CC3CC2">
        <w:rPr>
          <w:rtl/>
        </w:rPr>
        <w:t xml:space="preserve"> וְחָמֵשׁ֙ </w:t>
      </w:r>
      <w:proofErr w:type="spellStart"/>
      <w:r w:rsidRPr="00CC3CC2">
        <w:rPr>
          <w:rtl/>
        </w:rPr>
        <w:t>נַעֲרֹתֶ֔יה</w:t>
      </w:r>
      <w:proofErr w:type="spellEnd"/>
      <w:r w:rsidRPr="00CC3CC2">
        <w:rPr>
          <w:rtl/>
        </w:rPr>
        <w:t xml:space="preserve">ָ הַהֹלְכ֖וֹת לְרַגְלָ֑הּ וַתֵּ֗לֶךְ אַֽחֲרֵי֙ מַלְאֲכֵ֣י דָוִ֔ד </w:t>
      </w:r>
      <w:proofErr w:type="spellStart"/>
      <w:r w:rsidRPr="00CC3CC2">
        <w:rPr>
          <w:rtl/>
        </w:rPr>
        <w:t>וַתְּהִי</w:t>
      </w:r>
      <w:r>
        <w:rPr>
          <w:rtl/>
        </w:rPr>
        <w:t>־</w:t>
      </w:r>
      <w:r w:rsidRPr="00CC3CC2">
        <w:rPr>
          <w:rtl/>
        </w:rPr>
        <w:t>ל֖ו</w:t>
      </w:r>
      <w:proofErr w:type="spellEnd"/>
      <w:r w:rsidRPr="00CC3CC2">
        <w:rPr>
          <w:rtl/>
        </w:rPr>
        <w:t>ֹ לְאִשָּֽׁה:</w:t>
      </w:r>
      <w:r w:rsidRPr="00CC3CC2">
        <w:rPr>
          <w:rFonts w:ascii="Times New Roman" w:hAnsi="Times New Roman"/>
          <w:rtl/>
        </w:rPr>
        <w:t xml:space="preserve"> </w:t>
      </w:r>
      <w:bookmarkStart w:id="692" w:name="שמואלBאBפרק-כה-{מג}"/>
      <w:bookmarkEnd w:id="692"/>
      <w:r w:rsidRPr="00CC3CC2">
        <w:rPr>
          <w:rStyle w:val="affff8"/>
          <w:rtl/>
        </w:rPr>
        <w:t>{מג}</w:t>
      </w:r>
      <w:r>
        <w:rPr>
          <w:rFonts w:ascii="Times New Roman" w:hAnsi="Times New Roman"/>
          <w:sz w:val="41"/>
          <w:szCs w:val="41"/>
          <w:rtl/>
        </w:rPr>
        <w:t xml:space="preserve"> </w:t>
      </w:r>
      <w:proofErr w:type="spellStart"/>
      <w:r w:rsidRPr="00CC3CC2">
        <w:rPr>
          <w:rtl/>
        </w:rPr>
        <w:t>וְאֶת</w:t>
      </w:r>
      <w:r>
        <w:rPr>
          <w:rtl/>
        </w:rPr>
        <w:t>־</w:t>
      </w:r>
      <w:r w:rsidRPr="00CC3CC2">
        <w:rPr>
          <w:rtl/>
        </w:rPr>
        <w:t>אֲחִינֹ֛עַם</w:t>
      </w:r>
      <w:proofErr w:type="spellEnd"/>
      <w:r w:rsidRPr="00CC3CC2">
        <w:rPr>
          <w:rtl/>
        </w:rPr>
        <w:t xml:space="preserve"> לָקַ֥ח דָּוִ֖ד מִֽיִּזְרְעֶ֑אל וַתִּהְיֶ֛יןָ </w:t>
      </w:r>
      <w:proofErr w:type="spellStart"/>
      <w:r w:rsidRPr="00CC3CC2">
        <w:rPr>
          <w:rtl/>
        </w:rPr>
        <w:t>גַּֽם</w:t>
      </w:r>
      <w:r>
        <w:rPr>
          <w:rtl/>
        </w:rPr>
        <w:t>־</w:t>
      </w:r>
      <w:r w:rsidRPr="00CC3CC2">
        <w:rPr>
          <w:rtl/>
        </w:rPr>
        <w:t>שְׁתֵּיהֶ֥ן</w:t>
      </w:r>
      <w:proofErr w:type="spellEnd"/>
      <w:r w:rsidRPr="00CC3CC2">
        <w:rPr>
          <w:rtl/>
        </w:rPr>
        <w:t xml:space="preserve"> ל֖וֹ לְנָשִֽׁים:</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693" w:name="שמואלBאBפרק-כה-{מד}"/>
      <w:bookmarkEnd w:id="693"/>
      <w:r w:rsidRPr="00CC3CC2">
        <w:rPr>
          <w:rStyle w:val="affff8"/>
          <w:rtl/>
        </w:rPr>
        <w:t>{מד}</w:t>
      </w:r>
      <w:r>
        <w:rPr>
          <w:rFonts w:ascii="Times New Roman" w:hAnsi="Times New Roman"/>
          <w:sz w:val="41"/>
          <w:szCs w:val="41"/>
          <w:rtl/>
        </w:rPr>
        <w:t xml:space="preserve"> </w:t>
      </w:r>
      <w:r w:rsidRPr="00CC3CC2">
        <w:rPr>
          <w:rtl/>
        </w:rPr>
        <w:t xml:space="preserve">וְשָׁא֗וּל נָתַ֛ן </w:t>
      </w:r>
      <w:proofErr w:type="spellStart"/>
      <w:r w:rsidRPr="00CC3CC2">
        <w:rPr>
          <w:rtl/>
        </w:rPr>
        <w:t>אֶת</w:t>
      </w:r>
      <w:r>
        <w:rPr>
          <w:rtl/>
        </w:rPr>
        <w:t>־</w:t>
      </w:r>
      <w:r w:rsidRPr="00CC3CC2">
        <w:rPr>
          <w:rtl/>
        </w:rPr>
        <w:t>מִיכַ֥ל</w:t>
      </w:r>
      <w:proofErr w:type="spellEnd"/>
      <w:r w:rsidRPr="00CC3CC2">
        <w:rPr>
          <w:rtl/>
        </w:rPr>
        <w:t xml:space="preserve"> בִּתּ֖וֹ אֵ֣שֶׁת דָּוִ֑ד לְפַלְטִ֥י </w:t>
      </w:r>
      <w:proofErr w:type="spellStart"/>
      <w:r w:rsidRPr="00CC3CC2">
        <w:rPr>
          <w:rtl/>
        </w:rPr>
        <w:t>בֶן</w:t>
      </w:r>
      <w:r>
        <w:rPr>
          <w:rtl/>
        </w:rPr>
        <w:t>־</w:t>
      </w:r>
      <w:r w:rsidRPr="00CC3CC2">
        <w:rPr>
          <w:rtl/>
        </w:rPr>
        <w:t>לַ֖יִש</w:t>
      </w:r>
      <w:proofErr w:type="spellEnd"/>
      <w:r w:rsidRPr="00CC3CC2">
        <w:rPr>
          <w:rtl/>
        </w:rPr>
        <w:t>ׁ אֲשֶׁ֥ר מִגַּלִּֽים:</w:t>
      </w:r>
    </w:p>
    <w:p w14:paraId="25196521"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5747EF41" w14:textId="3D6F766B" w:rsidR="00CC3CC2" w:rsidRDefault="00CC3CC2" w:rsidP="00B25434">
      <w:pPr>
        <w:pStyle w:val="21"/>
        <w:rPr>
          <w:rtl/>
        </w:rPr>
      </w:pPr>
      <w:proofErr w:type="spellStart"/>
      <w:r>
        <w:rPr>
          <w:rtl/>
        </w:rPr>
        <w:t>פרק־</w:t>
      </w:r>
      <w:r w:rsidRPr="00CC3CC2">
        <w:rPr>
          <w:rtl/>
        </w:rPr>
        <w:t>כו</w:t>
      </w:r>
      <w:proofErr w:type="spellEnd"/>
    </w:p>
    <w:p w14:paraId="5A49715D"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694" w:name="שמואלBאBפרק-כו-{א}"/>
      <w:bookmarkEnd w:id="694"/>
    </w:p>
    <w:p w14:paraId="3F9C81F8" w14:textId="41C771B4"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וַיָּבֹ֤אוּ </w:t>
      </w:r>
      <w:proofErr w:type="spellStart"/>
      <w:r w:rsidRPr="00CC3CC2">
        <w:rPr>
          <w:rtl/>
        </w:rPr>
        <w:t>הַזִּפִים</w:t>
      </w:r>
      <w:proofErr w:type="spellEnd"/>
      <w:r w:rsidRPr="00CC3CC2">
        <w:rPr>
          <w:rtl/>
        </w:rPr>
        <w:t xml:space="preserve">֙ </w:t>
      </w:r>
      <w:proofErr w:type="spellStart"/>
      <w:r w:rsidRPr="00CC3CC2">
        <w:rPr>
          <w:rtl/>
        </w:rPr>
        <w:t>אֶל</w:t>
      </w:r>
      <w:r>
        <w:rPr>
          <w:rtl/>
        </w:rPr>
        <w:t>־</w:t>
      </w:r>
      <w:r w:rsidRPr="00CC3CC2">
        <w:rPr>
          <w:rtl/>
        </w:rPr>
        <w:t>שָׁא֔וּל</w:t>
      </w:r>
      <w:proofErr w:type="spellEnd"/>
      <w:r w:rsidRPr="00CC3CC2">
        <w:rPr>
          <w:rtl/>
        </w:rPr>
        <w:t xml:space="preserve"> </w:t>
      </w:r>
      <w:proofErr w:type="spellStart"/>
      <w:r w:rsidRPr="00CC3CC2">
        <w:rPr>
          <w:rtl/>
        </w:rPr>
        <w:t>הַגִּבְעָ֖תָה</w:t>
      </w:r>
      <w:proofErr w:type="spellEnd"/>
      <w:r w:rsidRPr="00CC3CC2">
        <w:rPr>
          <w:rtl/>
        </w:rPr>
        <w:t xml:space="preserve"> לֵאמֹ֑ר הֲל֨וֹא דָוִ֤ד מִסְתַּתֵּר֙ בְּגִבְעַ֣ת </w:t>
      </w:r>
      <w:proofErr w:type="spellStart"/>
      <w:r w:rsidRPr="00CC3CC2">
        <w:rPr>
          <w:rtl/>
        </w:rPr>
        <w:t>הַחֲכִילָ֔ה</w:t>
      </w:r>
      <w:proofErr w:type="spellEnd"/>
      <w:r w:rsidRPr="00CC3CC2">
        <w:rPr>
          <w:rtl/>
        </w:rPr>
        <w:t xml:space="preserve"> עַ֖ל פְּנֵ֥י הַיְשִׁימֹֽן:</w:t>
      </w:r>
      <w:r w:rsidRPr="00CC3CC2">
        <w:rPr>
          <w:rFonts w:ascii="Times New Roman" w:hAnsi="Times New Roman"/>
          <w:rtl/>
        </w:rPr>
        <w:t xml:space="preserve"> </w:t>
      </w:r>
      <w:bookmarkStart w:id="695" w:name="שמואלBאBפרק-כו-{ב}"/>
      <w:bookmarkEnd w:id="695"/>
      <w:r w:rsidRPr="00CC3CC2">
        <w:rPr>
          <w:rStyle w:val="affff8"/>
          <w:rtl/>
        </w:rPr>
        <w:t>{ב}</w:t>
      </w:r>
      <w:r>
        <w:rPr>
          <w:rFonts w:ascii="Times New Roman" w:hAnsi="Times New Roman"/>
          <w:sz w:val="41"/>
          <w:szCs w:val="41"/>
          <w:rtl/>
        </w:rPr>
        <w:t xml:space="preserve"> </w:t>
      </w:r>
      <w:r w:rsidRPr="00CC3CC2">
        <w:rPr>
          <w:rtl/>
        </w:rPr>
        <w:t xml:space="preserve">וַיָּ֣קָם שָׁא֗וּל וַיֵּ֙רֶד֙ </w:t>
      </w:r>
      <w:proofErr w:type="spellStart"/>
      <w:r w:rsidRPr="00CC3CC2">
        <w:rPr>
          <w:rtl/>
        </w:rPr>
        <w:t>אֶל</w:t>
      </w:r>
      <w:r>
        <w:rPr>
          <w:rtl/>
        </w:rPr>
        <w:t>־</w:t>
      </w:r>
      <w:r w:rsidRPr="00CC3CC2">
        <w:rPr>
          <w:rtl/>
        </w:rPr>
        <w:t>מִדְבַּר</w:t>
      </w:r>
      <w:r>
        <w:rPr>
          <w:rtl/>
        </w:rPr>
        <w:t>־</w:t>
      </w:r>
      <w:r w:rsidRPr="00CC3CC2">
        <w:rPr>
          <w:rtl/>
        </w:rPr>
        <w:t>זִ֔יף</w:t>
      </w:r>
      <w:proofErr w:type="spellEnd"/>
      <w:r w:rsidRPr="00CC3CC2">
        <w:rPr>
          <w:rtl/>
        </w:rPr>
        <w:t xml:space="preserve"> וְאִתּ֛וֹ </w:t>
      </w:r>
      <w:proofErr w:type="spellStart"/>
      <w:r w:rsidRPr="00CC3CC2">
        <w:rPr>
          <w:rtl/>
        </w:rPr>
        <w:t>שְׁלֹֽשֶׁת</w:t>
      </w:r>
      <w:r>
        <w:rPr>
          <w:rtl/>
        </w:rPr>
        <w:t>־</w:t>
      </w:r>
      <w:r w:rsidRPr="00CC3CC2">
        <w:rPr>
          <w:rtl/>
        </w:rPr>
        <w:t>אֲלָפִ֥ים</w:t>
      </w:r>
      <w:proofErr w:type="spellEnd"/>
      <w:r w:rsidRPr="00CC3CC2">
        <w:rPr>
          <w:rtl/>
        </w:rPr>
        <w:t xml:space="preserve"> אִ֖ישׁ בְּחוּרֵ֣י יִשְׂרָאֵ֑ל לְבַקֵּ֥שׁ </w:t>
      </w:r>
      <w:proofErr w:type="spellStart"/>
      <w:r w:rsidRPr="00CC3CC2">
        <w:rPr>
          <w:rtl/>
        </w:rPr>
        <w:t>אֶת</w:t>
      </w:r>
      <w:r>
        <w:rPr>
          <w:rtl/>
        </w:rPr>
        <w:t>־</w:t>
      </w:r>
      <w:r w:rsidRPr="00CC3CC2">
        <w:rPr>
          <w:rtl/>
        </w:rPr>
        <w:t>דָּוִ֖ד</w:t>
      </w:r>
      <w:proofErr w:type="spellEnd"/>
      <w:r w:rsidRPr="00CC3CC2">
        <w:rPr>
          <w:rtl/>
        </w:rPr>
        <w:t xml:space="preserve"> </w:t>
      </w:r>
      <w:proofErr w:type="spellStart"/>
      <w:r w:rsidRPr="00CC3CC2">
        <w:rPr>
          <w:rtl/>
        </w:rPr>
        <w:t>בְּמִדְבַּר</w:t>
      </w:r>
      <w:r>
        <w:rPr>
          <w:rtl/>
        </w:rPr>
        <w:t>־</w:t>
      </w:r>
      <w:r w:rsidRPr="00CC3CC2">
        <w:rPr>
          <w:rtl/>
        </w:rPr>
        <w:t>זִֽיף</w:t>
      </w:r>
      <w:proofErr w:type="spellEnd"/>
      <w:r w:rsidRPr="00CC3CC2">
        <w:rPr>
          <w:rtl/>
        </w:rPr>
        <w:t>:</w:t>
      </w:r>
      <w:r w:rsidRPr="00CC3CC2">
        <w:rPr>
          <w:rFonts w:ascii="Times New Roman" w:hAnsi="Times New Roman"/>
          <w:rtl/>
        </w:rPr>
        <w:t xml:space="preserve"> </w:t>
      </w:r>
      <w:bookmarkStart w:id="696" w:name="שמואלBאBפרק-כו-{ג}"/>
      <w:bookmarkEnd w:id="696"/>
      <w:r w:rsidRPr="00CC3CC2">
        <w:rPr>
          <w:rStyle w:val="affff8"/>
          <w:rtl/>
        </w:rPr>
        <w:t>{ג}</w:t>
      </w:r>
      <w:r>
        <w:rPr>
          <w:rFonts w:ascii="Times New Roman" w:hAnsi="Times New Roman"/>
          <w:sz w:val="41"/>
          <w:szCs w:val="41"/>
          <w:rtl/>
        </w:rPr>
        <w:t xml:space="preserve"> </w:t>
      </w:r>
      <w:r w:rsidRPr="00CC3CC2">
        <w:rPr>
          <w:rtl/>
        </w:rPr>
        <w:t xml:space="preserve">וַיִּ֨חַן שָׁא֜וּל בְּגִבְעַ֣ת </w:t>
      </w:r>
      <w:proofErr w:type="spellStart"/>
      <w:r w:rsidRPr="00CC3CC2">
        <w:rPr>
          <w:rtl/>
        </w:rPr>
        <w:t>הַחֲכִילָ֗ה</w:t>
      </w:r>
      <w:proofErr w:type="spellEnd"/>
      <w:r w:rsidRPr="00CC3CC2">
        <w:rPr>
          <w:rtl/>
        </w:rPr>
        <w:t xml:space="preserve"> אֲשֶׁ֛ר עַל</w:t>
      </w:r>
      <w:r>
        <w:rPr>
          <w:rtl/>
        </w:rPr>
        <w:t>־</w:t>
      </w:r>
      <w:r w:rsidRPr="00CC3CC2">
        <w:rPr>
          <w:rtl/>
        </w:rPr>
        <w:t xml:space="preserve">פְּנֵ֥י הַיְשִׁימֹ֖ן </w:t>
      </w:r>
      <w:proofErr w:type="spellStart"/>
      <w:r w:rsidRPr="00CC3CC2">
        <w:rPr>
          <w:rtl/>
        </w:rPr>
        <w:t>עַל</w:t>
      </w:r>
      <w:r>
        <w:rPr>
          <w:rtl/>
        </w:rPr>
        <w:t>־</w:t>
      </w:r>
      <w:r w:rsidRPr="00CC3CC2">
        <w:rPr>
          <w:rtl/>
        </w:rPr>
        <w:t>הַדָּ֑רֶך</w:t>
      </w:r>
      <w:proofErr w:type="spellEnd"/>
      <w:r w:rsidRPr="00CC3CC2">
        <w:rPr>
          <w:rtl/>
        </w:rPr>
        <w:t>ְ וְדָוִד֙ יֹשֵׁ֣ב בַּמִּדְבָּ֔ר וַיַּ֕רְא כִּ֣י בָ֥א שָׁא֛וּל אַחֲרָ֖יו הַמִּדְבָּֽרָה:</w:t>
      </w:r>
      <w:r w:rsidRPr="00CC3CC2">
        <w:rPr>
          <w:rFonts w:ascii="Times New Roman" w:hAnsi="Times New Roman"/>
          <w:rtl/>
        </w:rPr>
        <w:t xml:space="preserve"> </w:t>
      </w:r>
      <w:bookmarkStart w:id="697" w:name="שמואלBאBפרק-כו-{ד}"/>
      <w:bookmarkEnd w:id="697"/>
      <w:r w:rsidRPr="00CC3CC2">
        <w:rPr>
          <w:rStyle w:val="affff8"/>
          <w:rtl/>
        </w:rPr>
        <w:t>{ד}</w:t>
      </w:r>
      <w:r>
        <w:rPr>
          <w:rFonts w:ascii="Times New Roman" w:hAnsi="Times New Roman"/>
          <w:sz w:val="41"/>
          <w:szCs w:val="41"/>
          <w:rtl/>
        </w:rPr>
        <w:t xml:space="preserve"> </w:t>
      </w:r>
      <w:r w:rsidRPr="00CC3CC2">
        <w:rPr>
          <w:rtl/>
        </w:rPr>
        <w:t>וַיִּשְׁלַ֥ח דָּוִ֖ד מְרַגְּלִ֑ים וַיֵּ֕דַע כִּֽי</w:t>
      </w:r>
      <w:r>
        <w:rPr>
          <w:rtl/>
        </w:rPr>
        <w:t>־</w:t>
      </w:r>
      <w:r w:rsidRPr="00CC3CC2">
        <w:rPr>
          <w:rtl/>
        </w:rPr>
        <w:t xml:space="preserve">בָ֥א שָׁא֖וּל </w:t>
      </w:r>
      <w:proofErr w:type="spellStart"/>
      <w:r w:rsidRPr="00CC3CC2">
        <w:rPr>
          <w:rtl/>
        </w:rPr>
        <w:t>אֶל</w:t>
      </w:r>
      <w:r>
        <w:rPr>
          <w:rtl/>
        </w:rPr>
        <w:t>־</w:t>
      </w:r>
      <w:r w:rsidRPr="00CC3CC2">
        <w:rPr>
          <w:rtl/>
        </w:rPr>
        <w:t>נָכֽוֹן</w:t>
      </w:r>
      <w:proofErr w:type="spellEnd"/>
      <w:r w:rsidRPr="00CC3CC2">
        <w:rPr>
          <w:rtl/>
        </w:rPr>
        <w:t>:</w:t>
      </w:r>
      <w:r w:rsidRPr="00CC3CC2">
        <w:rPr>
          <w:rFonts w:ascii="Times New Roman" w:hAnsi="Times New Roman"/>
          <w:rtl/>
        </w:rPr>
        <w:t xml:space="preserve"> </w:t>
      </w:r>
      <w:bookmarkStart w:id="698" w:name="שמואלBאBפרק-כו-{ה}"/>
      <w:bookmarkEnd w:id="698"/>
      <w:r w:rsidRPr="00CC3CC2">
        <w:rPr>
          <w:rStyle w:val="affff8"/>
          <w:rtl/>
        </w:rPr>
        <w:t>{ה}</w:t>
      </w:r>
      <w:r>
        <w:rPr>
          <w:rFonts w:ascii="Times New Roman" w:hAnsi="Times New Roman"/>
          <w:sz w:val="41"/>
          <w:szCs w:val="41"/>
          <w:rtl/>
        </w:rPr>
        <w:t xml:space="preserve"> </w:t>
      </w:r>
      <w:r w:rsidRPr="00CC3CC2">
        <w:rPr>
          <w:rtl/>
        </w:rPr>
        <w:t xml:space="preserve">וַיָּ֣קָם דָּוִ֗ד וַיָּבֹא֮ </w:t>
      </w:r>
      <w:proofErr w:type="spellStart"/>
      <w:r w:rsidRPr="00CC3CC2">
        <w:rPr>
          <w:rtl/>
        </w:rPr>
        <w:t>אֶֽל</w:t>
      </w:r>
      <w:r>
        <w:rPr>
          <w:rtl/>
        </w:rPr>
        <w:t>־</w:t>
      </w:r>
      <w:r w:rsidRPr="00CC3CC2">
        <w:rPr>
          <w:rtl/>
        </w:rPr>
        <w:t>הַמָּקוֹם</w:t>
      </w:r>
      <w:proofErr w:type="spellEnd"/>
      <w:r w:rsidRPr="00CC3CC2">
        <w:rPr>
          <w:rtl/>
        </w:rPr>
        <w:t xml:space="preserve">֮ אֲשֶׁ֣ר </w:t>
      </w:r>
      <w:proofErr w:type="spellStart"/>
      <w:r w:rsidRPr="00CC3CC2">
        <w:rPr>
          <w:rtl/>
        </w:rPr>
        <w:t>חָנָה</w:t>
      </w:r>
      <w:r>
        <w:rPr>
          <w:rtl/>
        </w:rPr>
        <w:t>־</w:t>
      </w:r>
      <w:r w:rsidRPr="00CC3CC2">
        <w:rPr>
          <w:rtl/>
        </w:rPr>
        <w:t>שָׁ֣ם</w:t>
      </w:r>
      <w:proofErr w:type="spellEnd"/>
      <w:r w:rsidRPr="00CC3CC2">
        <w:rPr>
          <w:rtl/>
        </w:rPr>
        <w:t xml:space="preserve"> שָׁאוּל֒ וַיַּ֣רְא דָּוִ֗ד </w:t>
      </w:r>
      <w:proofErr w:type="spellStart"/>
      <w:r w:rsidRPr="00CC3CC2">
        <w:rPr>
          <w:rtl/>
        </w:rPr>
        <w:t>אֶת</w:t>
      </w:r>
      <w:r>
        <w:rPr>
          <w:rtl/>
        </w:rPr>
        <w:t>־</w:t>
      </w:r>
      <w:r w:rsidRPr="00CC3CC2">
        <w:rPr>
          <w:rtl/>
        </w:rPr>
        <w:t>הַמָּקוֹם</w:t>
      </w:r>
      <w:proofErr w:type="spellEnd"/>
      <w:r w:rsidRPr="00CC3CC2">
        <w:rPr>
          <w:rtl/>
        </w:rPr>
        <w:t>֙ אֲשֶׁ֣ר שָֽׁכַב</w:t>
      </w:r>
      <w:r>
        <w:rPr>
          <w:rtl/>
        </w:rPr>
        <w:t>־</w:t>
      </w:r>
      <w:r w:rsidRPr="00CC3CC2">
        <w:rPr>
          <w:rtl/>
        </w:rPr>
        <w:t xml:space="preserve">שָׁ֣ם שָׁא֔וּל וְאַבְנֵ֥ר </w:t>
      </w:r>
      <w:proofErr w:type="spellStart"/>
      <w:r w:rsidRPr="00CC3CC2">
        <w:rPr>
          <w:rtl/>
        </w:rPr>
        <w:t>בֶּן</w:t>
      </w:r>
      <w:r>
        <w:rPr>
          <w:rtl/>
        </w:rPr>
        <w:t>־</w:t>
      </w:r>
      <w:r w:rsidRPr="00CC3CC2">
        <w:rPr>
          <w:rtl/>
        </w:rPr>
        <w:t>נֵ֖ר</w:t>
      </w:r>
      <w:proofErr w:type="spellEnd"/>
      <w:r w:rsidRPr="00CC3CC2">
        <w:rPr>
          <w:rtl/>
        </w:rPr>
        <w:t xml:space="preserve"> </w:t>
      </w:r>
      <w:proofErr w:type="spellStart"/>
      <w:r w:rsidRPr="00CC3CC2">
        <w:rPr>
          <w:rtl/>
        </w:rPr>
        <w:t>שַׂר</w:t>
      </w:r>
      <w:r>
        <w:rPr>
          <w:rtl/>
        </w:rPr>
        <w:t>־</w:t>
      </w:r>
      <w:r w:rsidRPr="00CC3CC2">
        <w:rPr>
          <w:rtl/>
        </w:rPr>
        <w:t>צְבָא֑ו</w:t>
      </w:r>
      <w:proofErr w:type="spellEnd"/>
      <w:r w:rsidRPr="00CC3CC2">
        <w:rPr>
          <w:rtl/>
        </w:rPr>
        <w:t xml:space="preserve">ֹ וְשָׁאוּל֙ שֹׁכֵ֣ב בַּמַּעְגָּ֔ל וְהָעָ֖ם חֹנִ֥ים </w:t>
      </w:r>
      <w:r w:rsidRPr="00CC3CC2">
        <w:rPr>
          <w:sz w:val="24"/>
          <w:szCs w:val="24"/>
          <w:rtl/>
        </w:rPr>
        <w:t>(סביבתו)</w:t>
      </w:r>
      <w:r w:rsidRPr="00CC3CC2">
        <w:rPr>
          <w:rtl/>
        </w:rPr>
        <w:t xml:space="preserve"> סְבִיבֹתָֽיו:</w:t>
      </w:r>
      <w:r w:rsidRPr="00CC3CC2">
        <w:rPr>
          <w:rFonts w:ascii="Times New Roman" w:hAnsi="Times New Roman"/>
          <w:rtl/>
        </w:rPr>
        <w:t xml:space="preserve"> </w:t>
      </w:r>
      <w:bookmarkStart w:id="699" w:name="שמואלBאBפרק-כו-{ו}"/>
      <w:bookmarkEnd w:id="699"/>
      <w:r w:rsidRPr="00CC3CC2">
        <w:rPr>
          <w:rStyle w:val="affff8"/>
          <w:rtl/>
        </w:rPr>
        <w:t>{ו}</w:t>
      </w:r>
      <w:r>
        <w:rPr>
          <w:rFonts w:ascii="Times New Roman" w:hAnsi="Times New Roman"/>
          <w:sz w:val="41"/>
          <w:szCs w:val="41"/>
          <w:rtl/>
        </w:rPr>
        <w:t xml:space="preserve"> </w:t>
      </w:r>
      <w:r w:rsidRPr="00CC3CC2">
        <w:rPr>
          <w:rtl/>
        </w:rPr>
        <w:t xml:space="preserve">וַיַּ֨עַן דָּוִ֜ד וַיֹּ֣אמֶר | </w:t>
      </w:r>
      <w:proofErr w:type="spellStart"/>
      <w:r w:rsidRPr="00CC3CC2">
        <w:rPr>
          <w:rtl/>
        </w:rPr>
        <w:t>אֶל</w:t>
      </w:r>
      <w:r>
        <w:rPr>
          <w:rtl/>
        </w:rPr>
        <w:t>־</w:t>
      </w:r>
      <w:r w:rsidRPr="00CC3CC2">
        <w:rPr>
          <w:rtl/>
        </w:rPr>
        <w:t>אֲחִימֶ֣לֶך</w:t>
      </w:r>
      <w:proofErr w:type="spellEnd"/>
      <w:r w:rsidRPr="00CC3CC2">
        <w:rPr>
          <w:rtl/>
        </w:rPr>
        <w:t xml:space="preserve">ְ הַחִתִּ֗י </w:t>
      </w:r>
      <w:proofErr w:type="spellStart"/>
      <w:r w:rsidRPr="00CC3CC2">
        <w:rPr>
          <w:rtl/>
        </w:rPr>
        <w:t>וְאֶל</w:t>
      </w:r>
      <w:r>
        <w:rPr>
          <w:rtl/>
        </w:rPr>
        <w:t>־</w:t>
      </w:r>
      <w:r w:rsidRPr="00CC3CC2">
        <w:rPr>
          <w:rtl/>
        </w:rPr>
        <w:t>אֲבִישַׁ֨י</w:t>
      </w:r>
      <w:proofErr w:type="spellEnd"/>
      <w:r w:rsidRPr="00CC3CC2">
        <w:rPr>
          <w:rtl/>
        </w:rPr>
        <w:t xml:space="preserve"> </w:t>
      </w:r>
      <w:proofErr w:type="spellStart"/>
      <w:r w:rsidRPr="00CC3CC2">
        <w:rPr>
          <w:rtl/>
        </w:rPr>
        <w:t>בֶּן</w:t>
      </w:r>
      <w:r>
        <w:rPr>
          <w:rtl/>
        </w:rPr>
        <w:t>־</w:t>
      </w:r>
      <w:r w:rsidRPr="00CC3CC2">
        <w:rPr>
          <w:rtl/>
        </w:rPr>
        <w:t>צְרוּיָ֜ה</w:t>
      </w:r>
      <w:proofErr w:type="spellEnd"/>
      <w:r w:rsidRPr="00CC3CC2">
        <w:rPr>
          <w:rtl/>
        </w:rPr>
        <w:t xml:space="preserve"> אֲחִ֤י יוֹאָב֙ לֵאמֹ֔ר </w:t>
      </w:r>
      <w:proofErr w:type="spellStart"/>
      <w:r w:rsidRPr="00CC3CC2">
        <w:rPr>
          <w:rtl/>
        </w:rPr>
        <w:t>מִֽי</w:t>
      </w:r>
      <w:r>
        <w:rPr>
          <w:rtl/>
        </w:rPr>
        <w:t>־</w:t>
      </w:r>
      <w:r w:rsidRPr="00CC3CC2">
        <w:rPr>
          <w:rtl/>
        </w:rPr>
        <w:t>יֵרֵ֥ד</w:t>
      </w:r>
      <w:proofErr w:type="spellEnd"/>
      <w:r w:rsidRPr="00CC3CC2">
        <w:rPr>
          <w:rtl/>
        </w:rPr>
        <w:t xml:space="preserve"> אִתִּ֛י </w:t>
      </w:r>
      <w:proofErr w:type="spellStart"/>
      <w:r w:rsidRPr="00CC3CC2">
        <w:rPr>
          <w:rtl/>
        </w:rPr>
        <w:t>אֶל</w:t>
      </w:r>
      <w:r>
        <w:rPr>
          <w:rtl/>
        </w:rPr>
        <w:t>־</w:t>
      </w:r>
      <w:r w:rsidRPr="00CC3CC2">
        <w:rPr>
          <w:rtl/>
        </w:rPr>
        <w:t>שָׁא֖וּל</w:t>
      </w:r>
      <w:proofErr w:type="spellEnd"/>
      <w:r w:rsidRPr="00CC3CC2">
        <w:rPr>
          <w:rtl/>
        </w:rPr>
        <w:t xml:space="preserve"> </w:t>
      </w:r>
      <w:proofErr w:type="spellStart"/>
      <w:r w:rsidRPr="00CC3CC2">
        <w:rPr>
          <w:rtl/>
        </w:rPr>
        <w:t>אֶל</w:t>
      </w:r>
      <w:r>
        <w:rPr>
          <w:rtl/>
        </w:rPr>
        <w:t>־</w:t>
      </w:r>
      <w:r w:rsidRPr="00CC3CC2">
        <w:rPr>
          <w:rtl/>
        </w:rPr>
        <w:t>הַֽמַּחֲנֶ֑ה</w:t>
      </w:r>
      <w:proofErr w:type="spellEnd"/>
      <w:r w:rsidRPr="00CC3CC2">
        <w:rPr>
          <w:rtl/>
        </w:rPr>
        <w:t xml:space="preserve"> וַיֹּ֣אמֶר אֲבִישַׁ֔י אֲנִ֖י אֵרֵ֥ד עִמָּֽךְ:</w:t>
      </w:r>
      <w:r w:rsidRPr="00CC3CC2">
        <w:rPr>
          <w:rFonts w:ascii="Times New Roman" w:hAnsi="Times New Roman"/>
          <w:rtl/>
        </w:rPr>
        <w:t xml:space="preserve"> </w:t>
      </w:r>
      <w:bookmarkStart w:id="700" w:name="שמואלBאBפרק-כו-{ז}"/>
      <w:bookmarkEnd w:id="700"/>
      <w:r w:rsidRPr="00CC3CC2">
        <w:rPr>
          <w:rStyle w:val="affff8"/>
          <w:rtl/>
        </w:rPr>
        <w:t>{ז}</w:t>
      </w:r>
      <w:r>
        <w:rPr>
          <w:rFonts w:ascii="Times New Roman" w:hAnsi="Times New Roman"/>
          <w:sz w:val="41"/>
          <w:szCs w:val="41"/>
          <w:rtl/>
        </w:rPr>
        <w:t xml:space="preserve"> </w:t>
      </w:r>
      <w:r w:rsidRPr="00CC3CC2">
        <w:rPr>
          <w:rtl/>
        </w:rPr>
        <w:t xml:space="preserve">וַיָּבֹא֩ דָוִ֨ד וַאֲבִישַׁ֥י | </w:t>
      </w:r>
      <w:proofErr w:type="spellStart"/>
      <w:r w:rsidRPr="00CC3CC2">
        <w:rPr>
          <w:rtl/>
        </w:rPr>
        <w:t>אֶל</w:t>
      </w:r>
      <w:r>
        <w:rPr>
          <w:rtl/>
        </w:rPr>
        <w:t>־</w:t>
      </w:r>
      <w:r w:rsidRPr="00CC3CC2">
        <w:rPr>
          <w:rtl/>
        </w:rPr>
        <w:t>הָעָם</w:t>
      </w:r>
      <w:proofErr w:type="spellEnd"/>
      <w:r w:rsidRPr="00CC3CC2">
        <w:rPr>
          <w:rtl/>
        </w:rPr>
        <w:t xml:space="preserve">֮ לַיְלָה֒ וְהִנֵּ֣ה </w:t>
      </w:r>
      <w:r w:rsidRPr="00CC3CC2">
        <w:rPr>
          <w:rtl/>
        </w:rPr>
        <w:t xml:space="preserve">שָׁא֗וּל שֹׁכֵ֤ב יָשֵׁן֙ בַּמַּעְגָּ֔ל וַחֲנִית֥וֹ </w:t>
      </w:r>
      <w:proofErr w:type="spellStart"/>
      <w:r w:rsidRPr="00CC3CC2">
        <w:rPr>
          <w:rtl/>
        </w:rPr>
        <w:t>מְעוּכָֽה</w:t>
      </w:r>
      <w:r>
        <w:rPr>
          <w:rtl/>
        </w:rPr>
        <w:t>־</w:t>
      </w:r>
      <w:r w:rsidRPr="00CC3CC2">
        <w:rPr>
          <w:rtl/>
        </w:rPr>
        <w:t>בָאָ֖רֶץ</w:t>
      </w:r>
      <w:proofErr w:type="spellEnd"/>
      <w:r w:rsidRPr="00CC3CC2">
        <w:rPr>
          <w:rtl/>
        </w:rPr>
        <w:t xml:space="preserve"> </w:t>
      </w:r>
      <w:r w:rsidRPr="00CC3CC2">
        <w:rPr>
          <w:sz w:val="24"/>
          <w:szCs w:val="24"/>
          <w:rtl/>
        </w:rPr>
        <w:t>(</w:t>
      </w:r>
      <w:proofErr w:type="spellStart"/>
      <w:r w:rsidRPr="00CC3CC2">
        <w:rPr>
          <w:sz w:val="24"/>
          <w:szCs w:val="24"/>
          <w:rtl/>
        </w:rPr>
        <w:t>מראשתו</w:t>
      </w:r>
      <w:proofErr w:type="spellEnd"/>
      <w:r w:rsidRPr="00CC3CC2">
        <w:rPr>
          <w:sz w:val="24"/>
          <w:szCs w:val="24"/>
          <w:rtl/>
        </w:rPr>
        <w:t>)</w:t>
      </w:r>
      <w:r w:rsidRPr="00CC3CC2">
        <w:rPr>
          <w:rtl/>
        </w:rPr>
        <w:t xml:space="preserve"> מְרַאֲשֹׁתָ֑יו וְאַבְנֵ֣ר וְהָעָ֔ם שֹׁכְבִ֖ים </w:t>
      </w:r>
      <w:r w:rsidRPr="00CC3CC2">
        <w:rPr>
          <w:sz w:val="24"/>
          <w:szCs w:val="24"/>
          <w:rtl/>
        </w:rPr>
        <w:t>(סביבתו)</w:t>
      </w:r>
      <w:r w:rsidRPr="00CC3CC2">
        <w:rPr>
          <w:rtl/>
        </w:rPr>
        <w:t xml:space="preserve"> סְבִיבֹתָֽיו:</w:t>
      </w:r>
      <w:r w:rsidRPr="00CC3CC2">
        <w:rPr>
          <w:rFonts w:ascii="Times New Roman" w:hAnsi="Times New Roman"/>
          <w:rtl/>
        </w:rPr>
        <w:t xml:space="preserve"> </w:t>
      </w:r>
      <w:r w:rsidRPr="00CC3CC2">
        <w:rPr>
          <w:rFonts w:ascii="Times New Roman" w:hAnsi="Times New Roman"/>
          <w:sz w:val="24"/>
          <w:szCs w:val="24"/>
          <w:rtl/>
        </w:rPr>
        <w:t>(ס)</w:t>
      </w:r>
    </w:p>
    <w:p w14:paraId="256A7CCF" w14:textId="12211352" w:rsidR="00CC3CC2" w:rsidRDefault="00CC3CC2" w:rsidP="00B25434">
      <w:pPr>
        <w:pStyle w:val="a6"/>
        <w:rPr>
          <w:rtl/>
        </w:rPr>
      </w:pPr>
      <w:r w:rsidRPr="00CC3CC2">
        <w:rPr>
          <w:rStyle w:val="affff7"/>
          <w:rtl/>
        </w:rPr>
        <w:t>מעוכה.</w:t>
      </w:r>
      <w:r w:rsidRPr="00CC3CC2">
        <w:rPr>
          <w:rtl/>
        </w:rPr>
        <w:t xml:space="preserve"> נעוצה: </w:t>
      </w:r>
    </w:p>
    <w:p w14:paraId="7B06E0EE" w14:textId="0ACB9FA2" w:rsidR="00CC3CC2" w:rsidRDefault="00CC3CC2" w:rsidP="00B25434">
      <w:pPr>
        <w:pStyle w:val="a5"/>
        <w:rPr>
          <w:rtl/>
        </w:rPr>
      </w:pPr>
      <w:bookmarkStart w:id="701" w:name="שמואלBאBפרק-כו-{ח}"/>
      <w:bookmarkEnd w:id="701"/>
      <w:r w:rsidRPr="00CC3CC2">
        <w:rPr>
          <w:rStyle w:val="affff8"/>
          <w:rtl/>
        </w:rPr>
        <w:t>{ח}</w:t>
      </w:r>
      <w:r>
        <w:rPr>
          <w:rFonts w:ascii="Times New Roman" w:hAnsi="Times New Roman"/>
          <w:sz w:val="41"/>
          <w:szCs w:val="41"/>
          <w:rtl/>
        </w:rPr>
        <w:t xml:space="preserve"> </w:t>
      </w:r>
      <w:r w:rsidRPr="00CC3CC2">
        <w:rPr>
          <w:rtl/>
        </w:rPr>
        <w:t xml:space="preserve">וַיֹּ֤אמֶר אֲבִישַׁי֙ </w:t>
      </w:r>
      <w:proofErr w:type="spellStart"/>
      <w:r w:rsidRPr="00CC3CC2">
        <w:rPr>
          <w:rtl/>
        </w:rPr>
        <w:t>אֶל</w:t>
      </w:r>
      <w:r>
        <w:rPr>
          <w:rtl/>
        </w:rPr>
        <w:t>־</w:t>
      </w:r>
      <w:r w:rsidRPr="00CC3CC2">
        <w:rPr>
          <w:rtl/>
        </w:rPr>
        <w:t>דָּוִ֔ד</w:t>
      </w:r>
      <w:proofErr w:type="spellEnd"/>
      <w:r w:rsidRPr="00CC3CC2">
        <w:rPr>
          <w:rtl/>
        </w:rPr>
        <w:t xml:space="preserve"> סִגַּ֨ר אֱלֹהִ֥ים הַיּ֛וֹם </w:t>
      </w:r>
      <w:proofErr w:type="spellStart"/>
      <w:r w:rsidRPr="00CC3CC2">
        <w:rPr>
          <w:rtl/>
        </w:rPr>
        <w:t>אֶת</w:t>
      </w:r>
      <w:r>
        <w:rPr>
          <w:rtl/>
        </w:rPr>
        <w:t>־</w:t>
      </w:r>
      <w:r w:rsidRPr="00CC3CC2">
        <w:rPr>
          <w:rtl/>
        </w:rPr>
        <w:t>אוֹיִבְך</w:t>
      </w:r>
      <w:proofErr w:type="spellEnd"/>
      <w:r w:rsidRPr="00CC3CC2">
        <w:rPr>
          <w:rtl/>
        </w:rPr>
        <w:t>ָ֖ בְּיָדֶ֑ךָ וְעַתָּה֩ אַכֶּ֨נּוּ נָ֜א בַּחֲנִ֤ית וּבָאָ֙רֶץ֙ פַּ֣עַם אַחַ֔ת וְלֹ֥א אֶשְׁנֶ֖ה לֽוֹ:</w:t>
      </w:r>
      <w:r w:rsidRPr="00CC3CC2">
        <w:rPr>
          <w:rFonts w:ascii="Times New Roman" w:hAnsi="Times New Roman"/>
          <w:rtl/>
        </w:rPr>
        <w:t xml:space="preserve"> </w:t>
      </w:r>
      <w:bookmarkStart w:id="702" w:name="שמואלBאBפרק-כו-{ט}"/>
      <w:bookmarkEnd w:id="702"/>
      <w:r w:rsidRPr="00CC3CC2">
        <w:rPr>
          <w:rStyle w:val="affff8"/>
          <w:rtl/>
        </w:rPr>
        <w:t>{ט}</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אֲבִישַׁ֖י</w:t>
      </w:r>
      <w:proofErr w:type="spellEnd"/>
      <w:r w:rsidRPr="00CC3CC2">
        <w:rPr>
          <w:rtl/>
        </w:rPr>
        <w:t xml:space="preserve"> </w:t>
      </w:r>
      <w:proofErr w:type="spellStart"/>
      <w:r w:rsidRPr="00CC3CC2">
        <w:rPr>
          <w:rtl/>
        </w:rPr>
        <w:t>אַל</w:t>
      </w:r>
      <w:r>
        <w:rPr>
          <w:rtl/>
        </w:rPr>
        <w:t>־</w:t>
      </w:r>
      <w:r w:rsidRPr="00CC3CC2">
        <w:rPr>
          <w:rtl/>
        </w:rPr>
        <w:t>תַּשְׁחִיתֵ֑הו</w:t>
      </w:r>
      <w:proofErr w:type="spellEnd"/>
      <w:r w:rsidRPr="00CC3CC2">
        <w:rPr>
          <w:rtl/>
        </w:rPr>
        <w:t>ּ כִּ֠י מִ֣י שָׁלַ֥ח יָד֛וֹ בִּמְשִׁ֥יחַ יְהוָ֖ה וְנִקָּֽה:</w:t>
      </w:r>
      <w:r w:rsidRPr="00CC3CC2">
        <w:rPr>
          <w:rFonts w:ascii="Times New Roman" w:hAnsi="Times New Roman"/>
          <w:rtl/>
        </w:rPr>
        <w:t xml:space="preserve"> </w:t>
      </w:r>
      <w:bookmarkStart w:id="703" w:name="שמואלBאBפרק-כו-{י}"/>
      <w:bookmarkEnd w:id="703"/>
      <w:r w:rsidRPr="00CC3CC2">
        <w:rPr>
          <w:rStyle w:val="affff8"/>
          <w:rtl/>
        </w:rPr>
        <w:t>{י}</w:t>
      </w:r>
      <w:r>
        <w:rPr>
          <w:rFonts w:ascii="Times New Roman" w:hAnsi="Times New Roman"/>
          <w:sz w:val="41"/>
          <w:szCs w:val="41"/>
          <w:rtl/>
        </w:rPr>
        <w:t xml:space="preserve"> </w:t>
      </w:r>
      <w:r w:rsidRPr="00CC3CC2">
        <w:rPr>
          <w:rtl/>
        </w:rPr>
        <w:t xml:space="preserve">וַיֹּ֤אמֶר דָּוִד֙ </w:t>
      </w:r>
      <w:proofErr w:type="spellStart"/>
      <w:r w:rsidRPr="00CC3CC2">
        <w:rPr>
          <w:rtl/>
        </w:rPr>
        <w:t>חַי</w:t>
      </w:r>
      <w:r>
        <w:rPr>
          <w:rtl/>
        </w:rPr>
        <w:t>־</w:t>
      </w:r>
      <w:r w:rsidRPr="00CC3CC2">
        <w:rPr>
          <w:rtl/>
        </w:rPr>
        <w:t>יְהוָ֔ה</w:t>
      </w:r>
      <w:proofErr w:type="spellEnd"/>
      <w:r w:rsidRPr="00CC3CC2">
        <w:rPr>
          <w:rtl/>
        </w:rPr>
        <w:t xml:space="preserve"> כִּ֥י </w:t>
      </w:r>
      <w:proofErr w:type="spellStart"/>
      <w:r w:rsidRPr="00CC3CC2">
        <w:rPr>
          <w:rtl/>
        </w:rPr>
        <w:t>אִם</w:t>
      </w:r>
      <w:r>
        <w:rPr>
          <w:rtl/>
        </w:rPr>
        <w:t>־</w:t>
      </w:r>
      <w:r w:rsidRPr="00CC3CC2">
        <w:rPr>
          <w:rtl/>
        </w:rPr>
        <w:t>יְהוָ֖ה</w:t>
      </w:r>
      <w:proofErr w:type="spellEnd"/>
      <w:r w:rsidRPr="00CC3CC2">
        <w:rPr>
          <w:rtl/>
        </w:rPr>
        <w:t xml:space="preserve"> </w:t>
      </w:r>
      <w:proofErr w:type="spellStart"/>
      <w:r w:rsidRPr="00CC3CC2">
        <w:rPr>
          <w:rtl/>
        </w:rPr>
        <w:t>יִגָּפֶ֑נּו</w:t>
      </w:r>
      <w:proofErr w:type="spellEnd"/>
      <w:r w:rsidRPr="00CC3CC2">
        <w:rPr>
          <w:rtl/>
        </w:rPr>
        <w:t xml:space="preserve">ּ </w:t>
      </w:r>
      <w:proofErr w:type="spellStart"/>
      <w:r w:rsidRPr="00CC3CC2">
        <w:rPr>
          <w:rtl/>
        </w:rPr>
        <w:t>אֽוֹ</w:t>
      </w:r>
      <w:r>
        <w:rPr>
          <w:rtl/>
        </w:rPr>
        <w:t>־</w:t>
      </w:r>
      <w:r w:rsidRPr="00CC3CC2">
        <w:rPr>
          <w:rtl/>
        </w:rPr>
        <w:t>יוֹמ֤ו</w:t>
      </w:r>
      <w:proofErr w:type="spellEnd"/>
      <w:r w:rsidRPr="00CC3CC2">
        <w:rPr>
          <w:rtl/>
        </w:rPr>
        <w:t>ֹ יָבוֹא֙ וָמֵ֔ת א֧וֹ בַמִּלְחָמָ֛ה יֵרֵ֖ד וְנִסְפָּֽה:</w:t>
      </w:r>
      <w:r w:rsidRPr="00CC3CC2">
        <w:rPr>
          <w:rFonts w:ascii="Times New Roman" w:hAnsi="Times New Roman"/>
          <w:rtl/>
        </w:rPr>
        <w:t xml:space="preserve"> </w:t>
      </w:r>
      <w:r w:rsidRPr="00CC3CC2">
        <w:rPr>
          <w:rFonts w:ascii="Times New Roman" w:hAnsi="Times New Roman"/>
          <w:sz w:val="24"/>
          <w:szCs w:val="24"/>
          <w:rtl/>
        </w:rPr>
        <w:t>(פ)</w:t>
      </w:r>
    </w:p>
    <w:p w14:paraId="7D43E22A" w14:textId="19EEFBA5" w:rsidR="00CC3CC2" w:rsidRDefault="00CC3CC2" w:rsidP="00B25434">
      <w:pPr>
        <w:pStyle w:val="a6"/>
        <w:rPr>
          <w:rtl/>
        </w:rPr>
      </w:pPr>
      <w:r w:rsidRPr="00CC3CC2">
        <w:rPr>
          <w:rStyle w:val="affff7"/>
          <w:rtl/>
        </w:rPr>
        <w:t>חי ה'.</w:t>
      </w:r>
      <w:r w:rsidRPr="00CC3CC2">
        <w:rPr>
          <w:rtl/>
        </w:rPr>
        <w:t xml:space="preserve"> יש אומרים, ליצרו נשבע, ויש אומרים, לאבישי נשבע, אם תהרוג את הצדיק, אני אערב דמך בדמו: </w:t>
      </w:r>
      <w:r w:rsidRPr="00CC3CC2">
        <w:rPr>
          <w:rStyle w:val="affff7"/>
          <w:rtl/>
        </w:rPr>
        <w:t xml:space="preserve">כי אם ה' </w:t>
      </w:r>
      <w:proofErr w:type="spellStart"/>
      <w:r w:rsidRPr="00CC3CC2">
        <w:rPr>
          <w:rStyle w:val="affff7"/>
          <w:rtl/>
        </w:rPr>
        <w:t>יגפנו</w:t>
      </w:r>
      <w:proofErr w:type="spellEnd"/>
      <w:r w:rsidRPr="00CC3CC2">
        <w:rPr>
          <w:rStyle w:val="affff7"/>
          <w:rtl/>
        </w:rPr>
        <w:t>.</w:t>
      </w:r>
      <w:r w:rsidRPr="00CC3CC2">
        <w:rPr>
          <w:rtl/>
        </w:rPr>
        <w:t xml:space="preserve"> יקרב מיתתו: </w:t>
      </w:r>
      <w:r w:rsidRPr="00CC3CC2">
        <w:rPr>
          <w:rStyle w:val="affff7"/>
          <w:rtl/>
        </w:rPr>
        <w:t>או יומו יבא.</w:t>
      </w:r>
      <w:r w:rsidRPr="00CC3CC2">
        <w:rPr>
          <w:rtl/>
        </w:rPr>
        <w:t xml:space="preserve"> יום שזמן מיתתו בו: </w:t>
      </w:r>
    </w:p>
    <w:p w14:paraId="6626BDA4" w14:textId="0B9ECD65" w:rsidR="00CC3CC2" w:rsidRDefault="00CC3CC2" w:rsidP="00B25434">
      <w:pPr>
        <w:pStyle w:val="a5"/>
        <w:rPr>
          <w:rtl/>
        </w:rPr>
      </w:pPr>
      <w:bookmarkStart w:id="704" w:name="שמואלBאBפרק-כו-{יא}"/>
      <w:bookmarkEnd w:id="704"/>
      <w:r w:rsidRPr="00CC3CC2">
        <w:rPr>
          <w:rStyle w:val="affff8"/>
          <w:rtl/>
        </w:rPr>
        <w:t>{יא}</w:t>
      </w:r>
      <w:r>
        <w:rPr>
          <w:rFonts w:ascii="Times New Roman" w:hAnsi="Times New Roman"/>
          <w:sz w:val="41"/>
          <w:szCs w:val="41"/>
          <w:rtl/>
        </w:rPr>
        <w:t xml:space="preserve"> </w:t>
      </w:r>
      <w:r w:rsidRPr="00CC3CC2">
        <w:rPr>
          <w:rtl/>
        </w:rPr>
        <w:t xml:space="preserve">חָלִ֤ילָה לִּי֙ מֵֽיהוָ֔ה מִשְּׁלֹ֥חַ יָדִ֖י בִּמְשִׁ֣יחַ יְהוָ֑ה וְ֠עַתָּה </w:t>
      </w:r>
      <w:proofErr w:type="spellStart"/>
      <w:r w:rsidRPr="00CC3CC2">
        <w:rPr>
          <w:rtl/>
        </w:rPr>
        <w:t>קַח</w:t>
      </w:r>
      <w:r>
        <w:rPr>
          <w:rtl/>
        </w:rPr>
        <w:t>־</w:t>
      </w:r>
      <w:r w:rsidRPr="00CC3CC2">
        <w:rPr>
          <w:rtl/>
        </w:rPr>
        <w:t>נָ֨א</w:t>
      </w:r>
      <w:proofErr w:type="spellEnd"/>
      <w:r w:rsidRPr="00CC3CC2">
        <w:rPr>
          <w:rtl/>
        </w:rPr>
        <w:t xml:space="preserve"> </w:t>
      </w:r>
      <w:proofErr w:type="spellStart"/>
      <w:r w:rsidRPr="00CC3CC2">
        <w:rPr>
          <w:rtl/>
        </w:rPr>
        <w:t>אֶֽת</w:t>
      </w:r>
      <w:r>
        <w:rPr>
          <w:rtl/>
        </w:rPr>
        <w:t>־</w:t>
      </w:r>
      <w:r w:rsidRPr="00CC3CC2">
        <w:rPr>
          <w:rtl/>
        </w:rPr>
        <w:t>הַחֲנִ֜ית</w:t>
      </w:r>
      <w:proofErr w:type="spellEnd"/>
      <w:r w:rsidRPr="00CC3CC2">
        <w:rPr>
          <w:rtl/>
        </w:rPr>
        <w:t xml:space="preserve"> אֲשֶׁ֧ר </w:t>
      </w:r>
      <w:r w:rsidRPr="00CC3CC2">
        <w:rPr>
          <w:sz w:val="24"/>
          <w:szCs w:val="24"/>
          <w:rtl/>
        </w:rPr>
        <w:t>(</w:t>
      </w:r>
      <w:proofErr w:type="spellStart"/>
      <w:r w:rsidRPr="00CC3CC2">
        <w:rPr>
          <w:sz w:val="24"/>
          <w:szCs w:val="24"/>
          <w:rtl/>
        </w:rPr>
        <w:t>מראשתו</w:t>
      </w:r>
      <w:proofErr w:type="spellEnd"/>
      <w:r w:rsidRPr="00CC3CC2">
        <w:rPr>
          <w:sz w:val="24"/>
          <w:szCs w:val="24"/>
          <w:rtl/>
        </w:rPr>
        <w:t>)</w:t>
      </w:r>
      <w:r w:rsidRPr="00CC3CC2">
        <w:rPr>
          <w:rtl/>
        </w:rPr>
        <w:t xml:space="preserve"> מְרַאֲשֹׁתָ֛יו </w:t>
      </w:r>
      <w:proofErr w:type="spellStart"/>
      <w:r w:rsidRPr="00CC3CC2">
        <w:rPr>
          <w:rtl/>
        </w:rPr>
        <w:t>וְאֶת</w:t>
      </w:r>
      <w:r>
        <w:rPr>
          <w:rtl/>
        </w:rPr>
        <w:t>־</w:t>
      </w:r>
      <w:r w:rsidRPr="00CC3CC2">
        <w:rPr>
          <w:rtl/>
        </w:rPr>
        <w:t>צַפַּ֥חַת</w:t>
      </w:r>
      <w:proofErr w:type="spellEnd"/>
      <w:r w:rsidRPr="00CC3CC2">
        <w:rPr>
          <w:rtl/>
        </w:rPr>
        <w:t xml:space="preserve"> הַמַּ֖יִם וְנֵ֥לֲכָה לָּֽנוּ:</w:t>
      </w:r>
    </w:p>
    <w:p w14:paraId="5ADECA1D" w14:textId="0038AE08" w:rsidR="00CC3CC2" w:rsidRDefault="00CC3CC2" w:rsidP="00B25434">
      <w:pPr>
        <w:pStyle w:val="a6"/>
        <w:rPr>
          <w:rtl/>
        </w:rPr>
      </w:pPr>
      <w:r w:rsidRPr="00CC3CC2">
        <w:rPr>
          <w:rStyle w:val="affff7"/>
          <w:rtl/>
        </w:rPr>
        <w:t>צפחת.</w:t>
      </w:r>
      <w:r w:rsidRPr="00CC3CC2">
        <w:rPr>
          <w:rtl/>
        </w:rPr>
        <w:t xml:space="preserve"> צלוחית: </w:t>
      </w:r>
    </w:p>
    <w:p w14:paraId="0A479C5B" w14:textId="47B9A0FC" w:rsidR="00CC3CC2" w:rsidRDefault="00CC3CC2" w:rsidP="00B25434">
      <w:pPr>
        <w:pStyle w:val="a5"/>
        <w:rPr>
          <w:rtl/>
        </w:rPr>
      </w:pPr>
      <w:bookmarkStart w:id="705" w:name="שמואלBאBפרק-כו-{יב}"/>
      <w:bookmarkEnd w:id="705"/>
      <w:r w:rsidRPr="00CC3CC2">
        <w:rPr>
          <w:rStyle w:val="affff8"/>
          <w:rtl/>
        </w:rPr>
        <w:lastRenderedPageBreak/>
        <w:t>{יב}</w:t>
      </w:r>
      <w:r>
        <w:rPr>
          <w:rFonts w:ascii="Times New Roman" w:hAnsi="Times New Roman"/>
          <w:sz w:val="41"/>
          <w:szCs w:val="41"/>
          <w:rtl/>
        </w:rPr>
        <w:t xml:space="preserve"> </w:t>
      </w:r>
      <w:r w:rsidRPr="00CC3CC2">
        <w:rPr>
          <w:rtl/>
        </w:rPr>
        <w:t xml:space="preserve">וַיִּקַּח֩ דָּוִ֨ד </w:t>
      </w:r>
      <w:proofErr w:type="spellStart"/>
      <w:r w:rsidRPr="00CC3CC2">
        <w:rPr>
          <w:rtl/>
        </w:rPr>
        <w:t>אֶֽת</w:t>
      </w:r>
      <w:r>
        <w:rPr>
          <w:rtl/>
        </w:rPr>
        <w:t>־</w:t>
      </w:r>
      <w:r w:rsidRPr="00CC3CC2">
        <w:rPr>
          <w:rtl/>
        </w:rPr>
        <w:t>הַחֲנִ֜ית</w:t>
      </w:r>
      <w:proofErr w:type="spellEnd"/>
      <w:r w:rsidRPr="00CC3CC2">
        <w:rPr>
          <w:rtl/>
        </w:rPr>
        <w:t xml:space="preserve"> </w:t>
      </w:r>
      <w:proofErr w:type="spellStart"/>
      <w:r w:rsidRPr="00CC3CC2">
        <w:rPr>
          <w:rtl/>
        </w:rPr>
        <w:t>וְאֶת</w:t>
      </w:r>
      <w:r>
        <w:rPr>
          <w:rtl/>
        </w:rPr>
        <w:t>־</w:t>
      </w:r>
      <w:r w:rsidRPr="00CC3CC2">
        <w:rPr>
          <w:rtl/>
        </w:rPr>
        <w:t>צַפַּ֤חַת</w:t>
      </w:r>
      <w:proofErr w:type="spellEnd"/>
      <w:r w:rsidRPr="00CC3CC2">
        <w:rPr>
          <w:rtl/>
        </w:rPr>
        <w:t xml:space="preserve"> הַמַּ֙יִם֙ </w:t>
      </w:r>
      <w:proofErr w:type="spellStart"/>
      <w:r w:rsidRPr="00CC3CC2">
        <w:rPr>
          <w:rtl/>
        </w:rPr>
        <w:t>מֵרַאֲשֹׁתֵ֣י</w:t>
      </w:r>
      <w:proofErr w:type="spellEnd"/>
      <w:r w:rsidRPr="00CC3CC2">
        <w:rPr>
          <w:rtl/>
        </w:rPr>
        <w:t xml:space="preserve"> שָׁא֔וּל וַיֵּלְכ֖וּ לָהֶ֑ם וְאֵ֣ין רֹאֶה֩ וְאֵ֨ין יוֹדֵ֜עַ וְאֵ֣ין מֵקִ֗יץ כִּ֤י כֻלָּם֙ יְשֵׁנִ֔ים כִּ֚י תַּרְדֵּמַ֣ת יְהוָ֔ה נָפְלָ֖ה עֲלֵיהֶֽם:</w:t>
      </w:r>
      <w:r w:rsidRPr="00CC3CC2">
        <w:rPr>
          <w:rFonts w:ascii="Times New Roman" w:hAnsi="Times New Roman"/>
          <w:rtl/>
        </w:rPr>
        <w:t xml:space="preserve"> </w:t>
      </w:r>
      <w:bookmarkStart w:id="706" w:name="שמואלBאBפרק-כו-{יג}"/>
      <w:bookmarkEnd w:id="706"/>
      <w:r w:rsidRPr="00CC3CC2">
        <w:rPr>
          <w:rStyle w:val="affff8"/>
          <w:rtl/>
        </w:rPr>
        <w:t>{יג}</w:t>
      </w:r>
      <w:r>
        <w:rPr>
          <w:rFonts w:ascii="Times New Roman" w:hAnsi="Times New Roman"/>
          <w:sz w:val="41"/>
          <w:szCs w:val="41"/>
          <w:rtl/>
        </w:rPr>
        <w:t xml:space="preserve"> </w:t>
      </w:r>
      <w:r w:rsidRPr="00CC3CC2">
        <w:rPr>
          <w:rtl/>
        </w:rPr>
        <w:t xml:space="preserve">וַיַּעֲבֹ֤ר דָּוִד֙ הָעֵ֔בֶר וַיַּעֲמֹ֥ד </w:t>
      </w:r>
      <w:proofErr w:type="spellStart"/>
      <w:r w:rsidRPr="00CC3CC2">
        <w:rPr>
          <w:rtl/>
        </w:rPr>
        <w:t>עַל</w:t>
      </w:r>
      <w:r>
        <w:rPr>
          <w:rtl/>
        </w:rPr>
        <w:t>־</w:t>
      </w:r>
      <w:r w:rsidRPr="00CC3CC2">
        <w:rPr>
          <w:rtl/>
        </w:rPr>
        <w:t>רֹאשׁ</w:t>
      </w:r>
      <w:r>
        <w:rPr>
          <w:rtl/>
        </w:rPr>
        <w:t>־</w:t>
      </w:r>
      <w:r w:rsidRPr="00CC3CC2">
        <w:rPr>
          <w:rtl/>
        </w:rPr>
        <w:t>הָהָ֖ר</w:t>
      </w:r>
      <w:proofErr w:type="spellEnd"/>
      <w:r w:rsidRPr="00CC3CC2">
        <w:rPr>
          <w:rtl/>
        </w:rPr>
        <w:t xml:space="preserve"> מֵֽרָחֹ֑ק רַ֥ב הַמָּק֖וֹם בֵּינֵיהֶֽם:</w:t>
      </w:r>
      <w:r w:rsidRPr="00CC3CC2">
        <w:rPr>
          <w:rFonts w:ascii="Times New Roman" w:hAnsi="Times New Roman"/>
          <w:rtl/>
        </w:rPr>
        <w:t xml:space="preserve"> </w:t>
      </w:r>
      <w:bookmarkStart w:id="707" w:name="שמואלBאBפרק-כו-{יד}"/>
      <w:bookmarkEnd w:id="707"/>
      <w:r w:rsidRPr="00CC3CC2">
        <w:rPr>
          <w:rStyle w:val="affff8"/>
          <w:rtl/>
        </w:rPr>
        <w:t>{יד}</w:t>
      </w:r>
      <w:r>
        <w:rPr>
          <w:rFonts w:ascii="Times New Roman" w:hAnsi="Times New Roman"/>
          <w:sz w:val="41"/>
          <w:szCs w:val="41"/>
          <w:rtl/>
        </w:rPr>
        <w:t xml:space="preserve"> </w:t>
      </w:r>
      <w:r w:rsidRPr="00CC3CC2">
        <w:rPr>
          <w:rtl/>
        </w:rPr>
        <w:t xml:space="preserve">וַיִּקְרָ֨א דָוִ֜ד </w:t>
      </w:r>
      <w:proofErr w:type="spellStart"/>
      <w:r w:rsidRPr="00CC3CC2">
        <w:rPr>
          <w:rtl/>
        </w:rPr>
        <w:t>אֶל</w:t>
      </w:r>
      <w:r>
        <w:rPr>
          <w:rtl/>
        </w:rPr>
        <w:t>־</w:t>
      </w:r>
      <w:r w:rsidRPr="00CC3CC2">
        <w:rPr>
          <w:rtl/>
        </w:rPr>
        <w:t>הָעָ֗ם</w:t>
      </w:r>
      <w:proofErr w:type="spellEnd"/>
      <w:r w:rsidRPr="00CC3CC2">
        <w:rPr>
          <w:rtl/>
        </w:rPr>
        <w:t xml:space="preserve"> </w:t>
      </w:r>
      <w:proofErr w:type="spellStart"/>
      <w:r w:rsidRPr="00CC3CC2">
        <w:rPr>
          <w:rtl/>
        </w:rPr>
        <w:t>וְאֶל</w:t>
      </w:r>
      <w:r>
        <w:rPr>
          <w:rtl/>
        </w:rPr>
        <w:t>־</w:t>
      </w:r>
      <w:r w:rsidRPr="00CC3CC2">
        <w:rPr>
          <w:rtl/>
        </w:rPr>
        <w:t>אַבְנֵ֤ר</w:t>
      </w:r>
      <w:proofErr w:type="spellEnd"/>
      <w:r w:rsidRPr="00CC3CC2">
        <w:rPr>
          <w:rtl/>
        </w:rPr>
        <w:t xml:space="preserve"> </w:t>
      </w:r>
      <w:proofErr w:type="spellStart"/>
      <w:r w:rsidRPr="00CC3CC2">
        <w:rPr>
          <w:rtl/>
        </w:rPr>
        <w:t>בֶּן</w:t>
      </w:r>
      <w:r>
        <w:rPr>
          <w:rtl/>
        </w:rPr>
        <w:t>־</w:t>
      </w:r>
      <w:r w:rsidRPr="00CC3CC2">
        <w:rPr>
          <w:rtl/>
        </w:rPr>
        <w:t>נֵר</w:t>
      </w:r>
      <w:proofErr w:type="spellEnd"/>
      <w:r w:rsidRPr="00CC3CC2">
        <w:rPr>
          <w:rtl/>
        </w:rPr>
        <w:t xml:space="preserve">֙ לֵאמֹ֔ר הֲל֥וֹא תַעֲנֶ֖ה אַבְנֵ֑ר וַיַּ֤עַן אַבְנֵר֙ וַיֹּ֔אמֶר מִ֥י אַתָּ֖ה קָרָ֥אתָ </w:t>
      </w:r>
      <w:proofErr w:type="spellStart"/>
      <w:r w:rsidRPr="00CC3CC2">
        <w:rPr>
          <w:rtl/>
        </w:rPr>
        <w:t>אֶל</w:t>
      </w:r>
      <w:r>
        <w:rPr>
          <w:rtl/>
        </w:rPr>
        <w:t>־</w:t>
      </w:r>
      <w:r w:rsidRPr="00CC3CC2">
        <w:rPr>
          <w:rtl/>
        </w:rPr>
        <w:t>הַמֶּֽלֶך</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708" w:name="שמואלBאBפרק-כו-{טו}"/>
      <w:bookmarkEnd w:id="708"/>
      <w:r w:rsidRPr="00CC3CC2">
        <w:rPr>
          <w:rStyle w:val="affff8"/>
          <w:rtl/>
        </w:rPr>
        <w:t>{טו}</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אַבְנֵ֜ר</w:t>
      </w:r>
      <w:proofErr w:type="spellEnd"/>
      <w:r w:rsidRPr="00CC3CC2">
        <w:rPr>
          <w:rtl/>
        </w:rPr>
        <w:t xml:space="preserve"> </w:t>
      </w:r>
      <w:proofErr w:type="spellStart"/>
      <w:r w:rsidRPr="00CC3CC2">
        <w:rPr>
          <w:rtl/>
        </w:rPr>
        <w:t>הֲלוֹא</w:t>
      </w:r>
      <w:r>
        <w:rPr>
          <w:rtl/>
        </w:rPr>
        <w:t>־</w:t>
      </w:r>
      <w:r w:rsidRPr="00CC3CC2">
        <w:rPr>
          <w:rtl/>
        </w:rPr>
        <w:t>אִ֣יש</w:t>
      </w:r>
      <w:proofErr w:type="spellEnd"/>
      <w:r w:rsidRPr="00CC3CC2">
        <w:rPr>
          <w:rtl/>
        </w:rPr>
        <w:t xml:space="preserve">ׁ אַתָּ֗ה וּמִ֤י כָמ֙וֹךָ֙ בְּיִשְׂרָאֵ֔ל וְלָ֙מָּה֙ לֹ֣א שָׁמַ֔רְתָּ </w:t>
      </w:r>
      <w:proofErr w:type="spellStart"/>
      <w:r w:rsidRPr="00CC3CC2">
        <w:rPr>
          <w:rtl/>
        </w:rPr>
        <w:t>אֶל</w:t>
      </w:r>
      <w:r>
        <w:rPr>
          <w:rtl/>
        </w:rPr>
        <w:t>־</w:t>
      </w:r>
      <w:r w:rsidRPr="00CC3CC2">
        <w:rPr>
          <w:rtl/>
        </w:rPr>
        <w:t>אֲדֹנֶ֖יך</w:t>
      </w:r>
      <w:proofErr w:type="spellEnd"/>
      <w:r w:rsidRPr="00CC3CC2">
        <w:rPr>
          <w:rtl/>
        </w:rPr>
        <w:t>ָ הַמֶּ֑לֶךְ כִּי</w:t>
      </w:r>
      <w:r>
        <w:rPr>
          <w:rtl/>
        </w:rPr>
        <w:t>־</w:t>
      </w:r>
      <w:r w:rsidRPr="00CC3CC2">
        <w:rPr>
          <w:rtl/>
        </w:rPr>
        <w:t xml:space="preserve">בָא֙ אַחַ֣ד הָעָ֔ם לְהַשְׁחִ֖ית </w:t>
      </w:r>
      <w:proofErr w:type="spellStart"/>
      <w:r w:rsidRPr="00CC3CC2">
        <w:rPr>
          <w:rtl/>
        </w:rPr>
        <w:t>אֶת</w:t>
      </w:r>
      <w:r>
        <w:rPr>
          <w:rtl/>
        </w:rPr>
        <w:t>־</w:t>
      </w:r>
      <w:r w:rsidRPr="00CC3CC2">
        <w:rPr>
          <w:rtl/>
        </w:rPr>
        <w:t>הַמֶּ֥לֶך</w:t>
      </w:r>
      <w:proofErr w:type="spellEnd"/>
      <w:r w:rsidRPr="00CC3CC2">
        <w:rPr>
          <w:rtl/>
        </w:rPr>
        <w:t>ְ אֲדֹנֶֽיךָ:</w:t>
      </w:r>
      <w:r w:rsidRPr="00CC3CC2">
        <w:rPr>
          <w:rFonts w:ascii="Times New Roman" w:hAnsi="Times New Roman"/>
          <w:rtl/>
        </w:rPr>
        <w:t xml:space="preserve"> </w:t>
      </w:r>
      <w:bookmarkStart w:id="709" w:name="שמואלBאBפרק-כו-{טז}"/>
      <w:bookmarkEnd w:id="709"/>
      <w:r w:rsidRPr="00CC3CC2">
        <w:rPr>
          <w:rStyle w:val="affff8"/>
          <w:rtl/>
        </w:rPr>
        <w:t>{טז}</w:t>
      </w:r>
      <w:r>
        <w:rPr>
          <w:rFonts w:ascii="Times New Roman" w:hAnsi="Times New Roman"/>
          <w:sz w:val="41"/>
          <w:szCs w:val="41"/>
          <w:rtl/>
        </w:rPr>
        <w:t xml:space="preserve"> </w:t>
      </w:r>
      <w:proofErr w:type="spellStart"/>
      <w:r w:rsidRPr="00CC3CC2">
        <w:rPr>
          <w:rtl/>
        </w:rPr>
        <w:t>לֹא</w:t>
      </w:r>
      <w:r>
        <w:rPr>
          <w:rtl/>
        </w:rPr>
        <w:t>־</w:t>
      </w:r>
      <w:r w:rsidRPr="00CC3CC2">
        <w:rPr>
          <w:rtl/>
        </w:rPr>
        <w:t>ט֞וֹב</w:t>
      </w:r>
      <w:proofErr w:type="spellEnd"/>
      <w:r w:rsidRPr="00CC3CC2">
        <w:rPr>
          <w:rtl/>
        </w:rPr>
        <w:t xml:space="preserve"> הַדָּבָ֣ר הַזֶּה֮ אֲשֶׁ֣ר עָשִׂיתָ֒ </w:t>
      </w:r>
      <w:proofErr w:type="spellStart"/>
      <w:r w:rsidRPr="00CC3CC2">
        <w:rPr>
          <w:rtl/>
        </w:rPr>
        <w:t>חַי</w:t>
      </w:r>
      <w:r>
        <w:rPr>
          <w:rtl/>
        </w:rPr>
        <w:t>־</w:t>
      </w:r>
      <w:r w:rsidRPr="00CC3CC2">
        <w:rPr>
          <w:rtl/>
        </w:rPr>
        <w:t>יְהוָ֗ה</w:t>
      </w:r>
      <w:proofErr w:type="spellEnd"/>
      <w:r w:rsidRPr="00CC3CC2">
        <w:rPr>
          <w:rtl/>
        </w:rPr>
        <w:t xml:space="preserve"> כִּ֤י בְנֵי</w:t>
      </w:r>
      <w:r>
        <w:rPr>
          <w:rtl/>
        </w:rPr>
        <w:t>־</w:t>
      </w:r>
      <w:r w:rsidRPr="00CC3CC2">
        <w:rPr>
          <w:rtl/>
        </w:rPr>
        <w:t xml:space="preserve">מָ֙וֶת֙ אַתֶּ֔ם אֲשֶׁ֧ר </w:t>
      </w:r>
      <w:proofErr w:type="spellStart"/>
      <w:r w:rsidRPr="00CC3CC2">
        <w:rPr>
          <w:rtl/>
        </w:rPr>
        <w:t>לֹֽא</w:t>
      </w:r>
      <w:r>
        <w:rPr>
          <w:rtl/>
        </w:rPr>
        <w:t>־</w:t>
      </w:r>
      <w:r w:rsidRPr="00CC3CC2">
        <w:rPr>
          <w:rtl/>
        </w:rPr>
        <w:t>שְׁמַרְתֶּ֛ם</w:t>
      </w:r>
      <w:proofErr w:type="spellEnd"/>
      <w:r w:rsidRPr="00CC3CC2">
        <w:rPr>
          <w:rtl/>
        </w:rPr>
        <w:t xml:space="preserve"> </w:t>
      </w:r>
      <w:proofErr w:type="spellStart"/>
      <w:r w:rsidRPr="00CC3CC2">
        <w:rPr>
          <w:rtl/>
        </w:rPr>
        <w:t>עַל</w:t>
      </w:r>
      <w:r>
        <w:rPr>
          <w:rtl/>
        </w:rPr>
        <w:t>־</w:t>
      </w:r>
      <w:r w:rsidRPr="00CC3CC2">
        <w:rPr>
          <w:rtl/>
        </w:rPr>
        <w:t>אֲדֹנֵיכֶ֖ם</w:t>
      </w:r>
      <w:proofErr w:type="spellEnd"/>
      <w:r w:rsidRPr="00CC3CC2">
        <w:rPr>
          <w:rtl/>
        </w:rPr>
        <w:t xml:space="preserve"> </w:t>
      </w:r>
      <w:proofErr w:type="spellStart"/>
      <w:r w:rsidRPr="00CC3CC2">
        <w:rPr>
          <w:rtl/>
        </w:rPr>
        <w:t>עַל</w:t>
      </w:r>
      <w:r>
        <w:rPr>
          <w:rtl/>
        </w:rPr>
        <w:t>־</w:t>
      </w:r>
      <w:r w:rsidRPr="00CC3CC2">
        <w:rPr>
          <w:rtl/>
        </w:rPr>
        <w:t>מְשִׁ֣יח</w:t>
      </w:r>
      <w:proofErr w:type="spellEnd"/>
      <w:r w:rsidRPr="00CC3CC2">
        <w:rPr>
          <w:rtl/>
        </w:rPr>
        <w:t xml:space="preserve">ַ יְהוָ֑ה וְעַתָּ֣ה | רְאֵ֗ה </w:t>
      </w:r>
      <w:proofErr w:type="spellStart"/>
      <w:r w:rsidRPr="00CC3CC2">
        <w:rPr>
          <w:rtl/>
        </w:rPr>
        <w:t>אֵֽי</w:t>
      </w:r>
      <w:r>
        <w:rPr>
          <w:rtl/>
        </w:rPr>
        <w:t>־</w:t>
      </w:r>
      <w:r w:rsidRPr="00CC3CC2">
        <w:rPr>
          <w:rtl/>
        </w:rPr>
        <w:t>חֲנִ֥ית</w:t>
      </w:r>
      <w:proofErr w:type="spellEnd"/>
      <w:r w:rsidRPr="00CC3CC2">
        <w:rPr>
          <w:rtl/>
        </w:rPr>
        <w:t xml:space="preserve"> הַמֶּ֛לֶךְ </w:t>
      </w:r>
      <w:proofErr w:type="spellStart"/>
      <w:r w:rsidRPr="00CC3CC2">
        <w:rPr>
          <w:rtl/>
        </w:rPr>
        <w:t>וְאֶת</w:t>
      </w:r>
      <w:r>
        <w:rPr>
          <w:rtl/>
        </w:rPr>
        <w:t>־</w:t>
      </w:r>
      <w:r w:rsidRPr="00CC3CC2">
        <w:rPr>
          <w:rtl/>
        </w:rPr>
        <w:t>צַפַּ֥חַת</w:t>
      </w:r>
      <w:proofErr w:type="spellEnd"/>
      <w:r w:rsidRPr="00CC3CC2">
        <w:rPr>
          <w:rtl/>
        </w:rPr>
        <w:t xml:space="preserve"> הַמַּ֖יִם אֲשֶׁ֥ר </w:t>
      </w:r>
      <w:r w:rsidRPr="00CC3CC2">
        <w:rPr>
          <w:sz w:val="24"/>
          <w:szCs w:val="24"/>
          <w:rtl/>
        </w:rPr>
        <w:t>(</w:t>
      </w:r>
      <w:proofErr w:type="spellStart"/>
      <w:r w:rsidRPr="00CC3CC2">
        <w:rPr>
          <w:sz w:val="24"/>
          <w:szCs w:val="24"/>
          <w:rtl/>
        </w:rPr>
        <w:t>מראשתו</w:t>
      </w:r>
      <w:proofErr w:type="spellEnd"/>
      <w:r w:rsidRPr="00CC3CC2">
        <w:rPr>
          <w:sz w:val="24"/>
          <w:szCs w:val="24"/>
          <w:rtl/>
        </w:rPr>
        <w:t>)</w:t>
      </w:r>
      <w:r w:rsidRPr="00CC3CC2">
        <w:rPr>
          <w:rtl/>
        </w:rPr>
        <w:t xml:space="preserve"> מְרַאֲשֹׁתָֽיו:</w:t>
      </w:r>
      <w:r w:rsidRPr="00CC3CC2">
        <w:rPr>
          <w:rFonts w:ascii="Times New Roman" w:hAnsi="Times New Roman"/>
          <w:rtl/>
        </w:rPr>
        <w:t xml:space="preserve"> </w:t>
      </w:r>
      <w:bookmarkStart w:id="710" w:name="שמואלBאBפרק-כו-{יז}"/>
      <w:bookmarkEnd w:id="710"/>
      <w:r w:rsidRPr="00CC3CC2">
        <w:rPr>
          <w:rStyle w:val="affff8"/>
          <w:rtl/>
        </w:rPr>
        <w:t>{יז}</w:t>
      </w:r>
      <w:r>
        <w:rPr>
          <w:rFonts w:ascii="Times New Roman" w:hAnsi="Times New Roman"/>
          <w:sz w:val="41"/>
          <w:szCs w:val="41"/>
          <w:rtl/>
        </w:rPr>
        <w:t xml:space="preserve"> </w:t>
      </w:r>
      <w:r w:rsidRPr="00CC3CC2">
        <w:rPr>
          <w:rtl/>
        </w:rPr>
        <w:t xml:space="preserve">וַיַּכֵּ֤ר שָׁאוּל֙ </w:t>
      </w:r>
      <w:proofErr w:type="spellStart"/>
      <w:r w:rsidRPr="00CC3CC2">
        <w:rPr>
          <w:rtl/>
        </w:rPr>
        <w:t>אֶת</w:t>
      </w:r>
      <w:r>
        <w:rPr>
          <w:rtl/>
        </w:rPr>
        <w:t>־</w:t>
      </w:r>
      <w:r w:rsidRPr="00CC3CC2">
        <w:rPr>
          <w:rtl/>
        </w:rPr>
        <w:t>ק֣וֹל</w:t>
      </w:r>
      <w:proofErr w:type="spellEnd"/>
      <w:r w:rsidRPr="00CC3CC2">
        <w:rPr>
          <w:rtl/>
        </w:rPr>
        <w:t xml:space="preserve"> דָּוִ֔ד וַיֹּ֕אמֶר הֲקוֹלְךָ֥ זֶ֖ה בְּנִ֣י דָוִ֑ד וַיֹּ֣אמֶר דָּוִ֔ד קוֹלִ֖י אֲדֹנִ֥י הַמֶּֽלֶךְ:</w:t>
      </w:r>
      <w:r w:rsidRPr="00CC3CC2">
        <w:rPr>
          <w:rFonts w:ascii="Times New Roman" w:hAnsi="Times New Roman"/>
          <w:rtl/>
        </w:rPr>
        <w:t xml:space="preserve"> </w:t>
      </w:r>
      <w:bookmarkStart w:id="711" w:name="שמואלBאBפרק-כו-{יח}"/>
      <w:bookmarkEnd w:id="711"/>
      <w:r w:rsidRPr="00CC3CC2">
        <w:rPr>
          <w:rStyle w:val="affff8"/>
          <w:rtl/>
        </w:rPr>
        <w:t>{יח}</w:t>
      </w:r>
      <w:r>
        <w:rPr>
          <w:rFonts w:ascii="Times New Roman" w:hAnsi="Times New Roman"/>
          <w:sz w:val="41"/>
          <w:szCs w:val="41"/>
          <w:rtl/>
        </w:rPr>
        <w:t xml:space="preserve"> </w:t>
      </w:r>
      <w:r w:rsidRPr="00CC3CC2">
        <w:rPr>
          <w:rtl/>
        </w:rPr>
        <w:t xml:space="preserve">וַיֹּ֕אמֶר לָ֥מָּה זֶּ֛ה אֲדֹנִ֥י רֹדֵ֖ף אַחֲרֵ֣י עַבְדּ֑וֹ כִּ֚י מֶ֣ה עָשִׂ֔יתִי </w:t>
      </w:r>
      <w:proofErr w:type="spellStart"/>
      <w:r w:rsidRPr="00CC3CC2">
        <w:rPr>
          <w:rtl/>
        </w:rPr>
        <w:t>וּמַה</w:t>
      </w:r>
      <w:r>
        <w:rPr>
          <w:rtl/>
        </w:rPr>
        <w:t>־</w:t>
      </w:r>
      <w:r w:rsidRPr="00CC3CC2">
        <w:rPr>
          <w:rtl/>
        </w:rPr>
        <w:t>בְּיָדִ֖י</w:t>
      </w:r>
      <w:proofErr w:type="spellEnd"/>
      <w:r w:rsidRPr="00CC3CC2">
        <w:rPr>
          <w:rtl/>
        </w:rPr>
        <w:t xml:space="preserve"> רָעָֽה:</w:t>
      </w:r>
      <w:r w:rsidRPr="00CC3CC2">
        <w:rPr>
          <w:rFonts w:ascii="Times New Roman" w:hAnsi="Times New Roman"/>
          <w:rtl/>
        </w:rPr>
        <w:t xml:space="preserve"> </w:t>
      </w:r>
      <w:bookmarkStart w:id="712" w:name="שמואלBאBפרק-כו-{יט}"/>
      <w:bookmarkEnd w:id="712"/>
      <w:r w:rsidRPr="00CC3CC2">
        <w:rPr>
          <w:rStyle w:val="affff8"/>
          <w:rtl/>
        </w:rPr>
        <w:t>{יט}</w:t>
      </w:r>
      <w:r>
        <w:rPr>
          <w:rFonts w:ascii="Times New Roman" w:hAnsi="Times New Roman"/>
          <w:sz w:val="41"/>
          <w:szCs w:val="41"/>
          <w:rtl/>
        </w:rPr>
        <w:t xml:space="preserve"> </w:t>
      </w:r>
      <w:r w:rsidRPr="00CC3CC2">
        <w:rPr>
          <w:rtl/>
        </w:rPr>
        <w:t xml:space="preserve">וְעַתָּ֗ה </w:t>
      </w:r>
      <w:proofErr w:type="spellStart"/>
      <w:r w:rsidRPr="00CC3CC2">
        <w:rPr>
          <w:rtl/>
        </w:rPr>
        <w:t>יִֽשְׁמַֽע</w:t>
      </w:r>
      <w:r>
        <w:rPr>
          <w:rtl/>
        </w:rPr>
        <w:t>־</w:t>
      </w:r>
      <w:r w:rsidRPr="00CC3CC2">
        <w:rPr>
          <w:rtl/>
        </w:rPr>
        <w:t>נָא</w:t>
      </w:r>
      <w:proofErr w:type="spellEnd"/>
      <w:r w:rsidRPr="00CC3CC2">
        <w:rPr>
          <w:rtl/>
        </w:rPr>
        <w:t xml:space="preserve">֙ אֲדֹנִ֣י הַמֶּ֔לֶךְ אֵ֖ת דִּבְרֵ֣י עַבְדּ֑וֹ </w:t>
      </w:r>
      <w:proofErr w:type="spellStart"/>
      <w:r w:rsidRPr="00CC3CC2">
        <w:rPr>
          <w:rtl/>
        </w:rPr>
        <w:t>אִם</w:t>
      </w:r>
      <w:r>
        <w:rPr>
          <w:rtl/>
        </w:rPr>
        <w:t>־</w:t>
      </w:r>
      <w:r w:rsidRPr="00CC3CC2">
        <w:rPr>
          <w:rtl/>
        </w:rPr>
        <w:t>יְהוָ֞ה</w:t>
      </w:r>
      <w:proofErr w:type="spellEnd"/>
      <w:r w:rsidRPr="00CC3CC2">
        <w:rPr>
          <w:rtl/>
        </w:rPr>
        <w:t xml:space="preserve"> הֱסִֽיתְךָ֥ בִי֙ יָרַ֣ח מִנְחָ֔ה וְאִ֣ם | בְּנֵ֣י הָאָדָ֗ם אֲרוּרִ֥ים הֵם֙ לִפְנֵ֣י יְהוָ֔ה </w:t>
      </w:r>
      <w:proofErr w:type="spellStart"/>
      <w:r w:rsidRPr="00CC3CC2">
        <w:rPr>
          <w:rtl/>
        </w:rPr>
        <w:t>כִּֽי</w:t>
      </w:r>
      <w:r>
        <w:rPr>
          <w:rtl/>
        </w:rPr>
        <w:t>־</w:t>
      </w:r>
      <w:r w:rsidRPr="00CC3CC2">
        <w:rPr>
          <w:rtl/>
        </w:rPr>
        <w:t>גֵרְשׁ֣וּנִי</w:t>
      </w:r>
      <w:proofErr w:type="spellEnd"/>
      <w:r w:rsidRPr="00CC3CC2">
        <w:rPr>
          <w:rtl/>
        </w:rPr>
        <w:t xml:space="preserve"> הַיּ֗וֹם מֵהִסְתַּפֵּ֜חַ בְּנַחֲלַ֤ת </w:t>
      </w:r>
      <w:r w:rsidRPr="00CC3CC2">
        <w:rPr>
          <w:rtl/>
        </w:rPr>
        <w:t>יְהוָה֙ לֵאמֹ֔ר לֵ֥ךְ עֲבֹ֖ד אֱלֹהִ֥ים אֲחֵרִֽים:</w:t>
      </w:r>
    </w:p>
    <w:p w14:paraId="34236DAE" w14:textId="19790827" w:rsidR="00CC3CC2" w:rsidRDefault="00CC3CC2" w:rsidP="00B25434">
      <w:pPr>
        <w:pStyle w:val="a6"/>
        <w:rPr>
          <w:rtl/>
        </w:rPr>
      </w:pPr>
      <w:r w:rsidRPr="00CC3CC2">
        <w:rPr>
          <w:rStyle w:val="affff7"/>
          <w:rtl/>
        </w:rPr>
        <w:t>הסיתך בי.</w:t>
      </w:r>
      <w:r w:rsidRPr="00CC3CC2">
        <w:rPr>
          <w:rtl/>
        </w:rPr>
        <w:t xml:space="preserve"> לשנאתי, כל הסתה לשון שומה, </w:t>
      </w:r>
      <w:proofErr w:type="spellStart"/>
      <w:r w:rsidRPr="00CC3CC2">
        <w:rPr>
          <w:rtl/>
        </w:rPr>
        <w:t>אמיטמינ</w:t>
      </w:r>
      <w:proofErr w:type="spellEnd"/>
      <w:r w:rsidRPr="00CC3CC2">
        <w:rPr>
          <w:rtl/>
        </w:rPr>
        <w:t xml:space="preserve">''ט </w:t>
      </w:r>
      <w:proofErr w:type="spellStart"/>
      <w:r w:rsidRPr="00CC3CC2">
        <w:rPr>
          <w:rtl/>
        </w:rPr>
        <w:t>בלע''ז</w:t>
      </w:r>
      <w:proofErr w:type="spellEnd"/>
      <w:r w:rsidRPr="00CC3CC2">
        <w:rPr>
          <w:rtl/>
        </w:rPr>
        <w:t xml:space="preserve">: </w:t>
      </w:r>
      <w:r w:rsidRPr="00CC3CC2">
        <w:rPr>
          <w:rStyle w:val="affff7"/>
          <w:rtl/>
        </w:rPr>
        <w:t>ירח מנחה.</w:t>
      </w:r>
      <w:r w:rsidRPr="00CC3CC2">
        <w:rPr>
          <w:rtl/>
        </w:rPr>
        <w:t xml:space="preserve"> יקבל ברחמים תפלתי, להשיב חמתך ממני: </w:t>
      </w:r>
      <w:r w:rsidRPr="00CC3CC2">
        <w:rPr>
          <w:rStyle w:val="affff7"/>
          <w:rtl/>
        </w:rPr>
        <w:t>כי גרשוני.</w:t>
      </w:r>
      <w:r w:rsidRPr="00CC3CC2">
        <w:rPr>
          <w:rtl/>
        </w:rPr>
        <w:t xml:space="preserve"> מארץ ישראל: </w:t>
      </w:r>
      <w:r w:rsidRPr="00CC3CC2">
        <w:rPr>
          <w:rStyle w:val="affff7"/>
          <w:rtl/>
        </w:rPr>
        <w:t>לך עבוד אלוהים אחרים.</w:t>
      </w:r>
      <w:r w:rsidRPr="00CC3CC2">
        <w:rPr>
          <w:rtl/>
        </w:rPr>
        <w:t xml:space="preserve"> היוצא מארץ ישראל לחוץ לארץ בזמן הבית, כאלו עובד עבודה זרה. ויונתן תרגם: איזיל דוד ביני עממיא פלחי טעותא: </w:t>
      </w:r>
    </w:p>
    <w:p w14:paraId="27828B3A" w14:textId="2DE6F375" w:rsidR="00CC3CC2" w:rsidRDefault="00CC3CC2" w:rsidP="00B25434">
      <w:pPr>
        <w:pStyle w:val="a5"/>
        <w:rPr>
          <w:rtl/>
        </w:rPr>
      </w:pPr>
      <w:bookmarkStart w:id="713" w:name="שמואלBאBפרק-כו-{כ}"/>
      <w:bookmarkEnd w:id="713"/>
      <w:r w:rsidRPr="00CC3CC2">
        <w:rPr>
          <w:rStyle w:val="affff8"/>
          <w:rtl/>
        </w:rPr>
        <w:t>{כ}</w:t>
      </w:r>
      <w:r>
        <w:rPr>
          <w:rFonts w:ascii="Times New Roman" w:hAnsi="Times New Roman"/>
          <w:sz w:val="41"/>
          <w:szCs w:val="41"/>
          <w:rtl/>
        </w:rPr>
        <w:t xml:space="preserve"> </w:t>
      </w:r>
      <w:r w:rsidRPr="00CC3CC2">
        <w:rPr>
          <w:rtl/>
        </w:rPr>
        <w:t xml:space="preserve">וְעַתָּ֗ה </w:t>
      </w:r>
      <w:proofErr w:type="spellStart"/>
      <w:r w:rsidRPr="00CC3CC2">
        <w:rPr>
          <w:rtl/>
        </w:rPr>
        <w:t>אַל</w:t>
      </w:r>
      <w:r>
        <w:rPr>
          <w:rtl/>
        </w:rPr>
        <w:t>־</w:t>
      </w:r>
      <w:r w:rsidRPr="00CC3CC2">
        <w:rPr>
          <w:rtl/>
        </w:rPr>
        <w:t>יִפֹּ֤ל</w:t>
      </w:r>
      <w:proofErr w:type="spellEnd"/>
      <w:r w:rsidRPr="00CC3CC2">
        <w:rPr>
          <w:rtl/>
        </w:rPr>
        <w:t xml:space="preserve"> דָּֽמִי֙ אַ֔רְצָה מִנֶּ֖גֶד פְּנֵ֣י יְהוָ֑ה כִּֽי</w:t>
      </w:r>
      <w:r>
        <w:rPr>
          <w:rtl/>
        </w:rPr>
        <w:t>־</w:t>
      </w:r>
      <w:r w:rsidRPr="00CC3CC2">
        <w:rPr>
          <w:rtl/>
        </w:rPr>
        <w:t xml:space="preserve">יָצָ֞א מֶ֣לֶךְ יִשְׂרָאֵ֗ל לְבַקֵּשׁ֙ </w:t>
      </w:r>
      <w:proofErr w:type="spellStart"/>
      <w:r w:rsidRPr="00CC3CC2">
        <w:rPr>
          <w:rtl/>
        </w:rPr>
        <w:t>אֶת</w:t>
      </w:r>
      <w:r>
        <w:rPr>
          <w:rtl/>
        </w:rPr>
        <w:t>־</w:t>
      </w:r>
      <w:r w:rsidRPr="00CC3CC2">
        <w:rPr>
          <w:rtl/>
        </w:rPr>
        <w:t>פַּרְעֹ֣ש</w:t>
      </w:r>
      <w:proofErr w:type="spellEnd"/>
      <w:r w:rsidRPr="00CC3CC2">
        <w:rPr>
          <w:rtl/>
        </w:rPr>
        <w:t>ׁ אֶחָ֔ד כַּאֲשֶׁ֛ר יִרְדֹּ֥ף הַקֹּרֵ֖א בֶּהָרִֽים:</w:t>
      </w:r>
    </w:p>
    <w:p w14:paraId="3D63DAEC" w14:textId="386949C7" w:rsidR="00CC3CC2" w:rsidRDefault="00CC3CC2" w:rsidP="00B25434">
      <w:pPr>
        <w:pStyle w:val="a6"/>
        <w:rPr>
          <w:rtl/>
        </w:rPr>
      </w:pPr>
      <w:r w:rsidRPr="00CC3CC2">
        <w:rPr>
          <w:rStyle w:val="affff7"/>
          <w:rtl/>
        </w:rPr>
        <w:t>הקורא.</w:t>
      </w:r>
      <w:r w:rsidRPr="00CC3CC2">
        <w:rPr>
          <w:rtl/>
        </w:rPr>
        <w:t xml:space="preserve"> עוף ששמו קורא, </w:t>
      </w:r>
      <w:proofErr w:type="spellStart"/>
      <w:r w:rsidRPr="00CC3CC2">
        <w:rPr>
          <w:rtl/>
        </w:rPr>
        <w:t>ובלע''ז</w:t>
      </w:r>
      <w:proofErr w:type="spellEnd"/>
      <w:r w:rsidRPr="00CC3CC2">
        <w:rPr>
          <w:rtl/>
        </w:rPr>
        <w:t xml:space="preserve"> </w:t>
      </w:r>
      <w:proofErr w:type="spellStart"/>
      <w:r w:rsidRPr="00CC3CC2">
        <w:rPr>
          <w:rtl/>
        </w:rPr>
        <w:t>פרדי''ץ</w:t>
      </w:r>
      <w:proofErr w:type="spellEnd"/>
      <w:r w:rsidRPr="00CC3CC2">
        <w:rPr>
          <w:rtl/>
        </w:rPr>
        <w:t xml:space="preserve">, וכן (ירמיהו יז יא): קורא דגר ולא ילד, ומרדף אחר קני שאר עופות, ויושב על </w:t>
      </w:r>
      <w:proofErr w:type="spellStart"/>
      <w:r w:rsidRPr="00CC3CC2">
        <w:rPr>
          <w:rtl/>
        </w:rPr>
        <w:t>בציהם</w:t>
      </w:r>
      <w:proofErr w:type="spellEnd"/>
      <w:r w:rsidRPr="00CC3CC2">
        <w:rPr>
          <w:rtl/>
        </w:rPr>
        <w:t xml:space="preserve">: </w:t>
      </w:r>
    </w:p>
    <w:p w14:paraId="36A46D01" w14:textId="4BE1124C" w:rsidR="00CC3CC2" w:rsidRDefault="00CC3CC2" w:rsidP="00B25434">
      <w:pPr>
        <w:pStyle w:val="a5"/>
        <w:rPr>
          <w:rtl/>
        </w:rPr>
      </w:pPr>
      <w:bookmarkStart w:id="714" w:name="שמואלBאBפרק-כו-{כא}"/>
      <w:bookmarkEnd w:id="714"/>
      <w:r w:rsidRPr="00CC3CC2">
        <w:rPr>
          <w:rStyle w:val="affff8"/>
          <w:rtl/>
        </w:rPr>
        <w:t>{כא}</w:t>
      </w:r>
      <w:r>
        <w:rPr>
          <w:rFonts w:ascii="Times New Roman" w:hAnsi="Times New Roman"/>
          <w:sz w:val="41"/>
          <w:szCs w:val="41"/>
          <w:rtl/>
        </w:rPr>
        <w:t xml:space="preserve"> </w:t>
      </w:r>
      <w:r w:rsidRPr="00CC3CC2">
        <w:rPr>
          <w:rtl/>
        </w:rPr>
        <w:t xml:space="preserve">וַיֹּאמֶר֩ שָׁא֨וּל חָטָ֜אתִי שׁ֣וּב </w:t>
      </w:r>
      <w:proofErr w:type="spellStart"/>
      <w:r w:rsidRPr="00CC3CC2">
        <w:rPr>
          <w:rtl/>
        </w:rPr>
        <w:t>בְּנִֽי</w:t>
      </w:r>
      <w:r>
        <w:rPr>
          <w:rtl/>
        </w:rPr>
        <w:t>־</w:t>
      </w:r>
      <w:r w:rsidRPr="00CC3CC2">
        <w:rPr>
          <w:rtl/>
        </w:rPr>
        <w:t>דָוִ֗ד</w:t>
      </w:r>
      <w:proofErr w:type="spellEnd"/>
      <w:r w:rsidRPr="00CC3CC2">
        <w:rPr>
          <w:rtl/>
        </w:rPr>
        <w:t xml:space="preserve"> כִּ֠י </w:t>
      </w:r>
      <w:proofErr w:type="spellStart"/>
      <w:r w:rsidRPr="00CC3CC2">
        <w:rPr>
          <w:rtl/>
        </w:rPr>
        <w:t>לֹֽא</w:t>
      </w:r>
      <w:r>
        <w:rPr>
          <w:rtl/>
        </w:rPr>
        <w:t>־</w:t>
      </w:r>
      <w:r w:rsidRPr="00CC3CC2">
        <w:rPr>
          <w:rtl/>
        </w:rPr>
        <w:t>אָרַ֤ע</w:t>
      </w:r>
      <w:proofErr w:type="spellEnd"/>
      <w:r w:rsidRPr="00CC3CC2">
        <w:rPr>
          <w:rtl/>
        </w:rPr>
        <w:t xml:space="preserve"> לְךָ֙ ע֔וֹד תַּ֠חַת אֲשֶׁ֨ר יָקְרָ֥ה נַפְשִׁ֛י בְּעֵינֶ֖יךָ הַיּ֣וֹם הַזֶּ֑ה הִנֵּ֥ה </w:t>
      </w:r>
      <w:proofErr w:type="spellStart"/>
      <w:r w:rsidRPr="00CC3CC2">
        <w:rPr>
          <w:rtl/>
        </w:rPr>
        <w:t>הִסְכַּ֛לְתִּי</w:t>
      </w:r>
      <w:proofErr w:type="spellEnd"/>
      <w:r w:rsidRPr="00CC3CC2">
        <w:rPr>
          <w:rtl/>
        </w:rPr>
        <w:t xml:space="preserve"> וָאֶשְׁגֶּ֖ה הַרְבֵּ֥ה מְאֹֽד:</w:t>
      </w:r>
      <w:r w:rsidRPr="00CC3CC2">
        <w:rPr>
          <w:rFonts w:ascii="Times New Roman" w:hAnsi="Times New Roman"/>
          <w:rtl/>
        </w:rPr>
        <w:t xml:space="preserve"> </w:t>
      </w:r>
      <w:bookmarkStart w:id="715" w:name="שמואלBאBפרק-כו-{כב}"/>
      <w:bookmarkEnd w:id="715"/>
      <w:r w:rsidRPr="00CC3CC2">
        <w:rPr>
          <w:rStyle w:val="affff8"/>
          <w:rtl/>
        </w:rPr>
        <w:t>{כב}</w:t>
      </w:r>
      <w:r>
        <w:rPr>
          <w:rFonts w:ascii="Times New Roman" w:hAnsi="Times New Roman"/>
          <w:sz w:val="41"/>
          <w:szCs w:val="41"/>
          <w:rtl/>
        </w:rPr>
        <w:t xml:space="preserve"> </w:t>
      </w:r>
      <w:r w:rsidRPr="00CC3CC2">
        <w:rPr>
          <w:rtl/>
        </w:rPr>
        <w:t xml:space="preserve">וַיַּ֤עַן דָּוִד֙ וַיֹּ֔אמֶר הִנֵּ֖ה </w:t>
      </w:r>
      <w:r w:rsidRPr="00CC3CC2">
        <w:rPr>
          <w:sz w:val="24"/>
          <w:szCs w:val="24"/>
          <w:rtl/>
        </w:rPr>
        <w:t>(החנית)</w:t>
      </w:r>
      <w:r w:rsidRPr="00CC3CC2">
        <w:rPr>
          <w:rtl/>
        </w:rPr>
        <w:t xml:space="preserve"> חֲנִ֣ית הַמֶּ֑לֶךְ וְיַעֲבֹ֛ר אֶחָ֥ד מֵֽהַנְּעָרִ֖ים וְיִקָּחֶֽהָ:</w:t>
      </w:r>
      <w:r w:rsidRPr="00CC3CC2">
        <w:rPr>
          <w:rFonts w:ascii="Times New Roman" w:hAnsi="Times New Roman"/>
          <w:rtl/>
        </w:rPr>
        <w:t xml:space="preserve"> </w:t>
      </w:r>
      <w:bookmarkStart w:id="716" w:name="שמואלBאBפרק-כו-{כג}"/>
      <w:bookmarkEnd w:id="716"/>
      <w:r w:rsidRPr="00CC3CC2">
        <w:rPr>
          <w:rStyle w:val="affff8"/>
          <w:rtl/>
        </w:rPr>
        <w:t>{כג}</w:t>
      </w:r>
      <w:r>
        <w:rPr>
          <w:rFonts w:ascii="Times New Roman" w:hAnsi="Times New Roman"/>
          <w:sz w:val="41"/>
          <w:szCs w:val="41"/>
          <w:rtl/>
        </w:rPr>
        <w:t xml:space="preserve"> </w:t>
      </w:r>
      <w:r w:rsidRPr="00CC3CC2">
        <w:rPr>
          <w:rtl/>
        </w:rPr>
        <w:t xml:space="preserve">וַֽיהוָה֙ יָשִׁ֣יב לָאִ֔ישׁ </w:t>
      </w:r>
      <w:proofErr w:type="spellStart"/>
      <w:r w:rsidRPr="00CC3CC2">
        <w:rPr>
          <w:rtl/>
        </w:rPr>
        <w:t>אֶת</w:t>
      </w:r>
      <w:r>
        <w:rPr>
          <w:rtl/>
        </w:rPr>
        <w:t>־</w:t>
      </w:r>
      <w:r w:rsidRPr="00CC3CC2">
        <w:rPr>
          <w:rtl/>
        </w:rPr>
        <w:t>צִדְקָת֖ו</w:t>
      </w:r>
      <w:proofErr w:type="spellEnd"/>
      <w:r w:rsidRPr="00CC3CC2">
        <w:rPr>
          <w:rtl/>
        </w:rPr>
        <w:t xml:space="preserve">ֹ </w:t>
      </w:r>
      <w:proofErr w:type="spellStart"/>
      <w:r w:rsidRPr="00CC3CC2">
        <w:rPr>
          <w:rtl/>
        </w:rPr>
        <w:t>וְאֶת</w:t>
      </w:r>
      <w:r>
        <w:rPr>
          <w:rtl/>
        </w:rPr>
        <w:t>־</w:t>
      </w:r>
      <w:r w:rsidRPr="00CC3CC2">
        <w:rPr>
          <w:rtl/>
        </w:rPr>
        <w:t>אֱמֻנָת֑ו</w:t>
      </w:r>
      <w:proofErr w:type="spellEnd"/>
      <w:r w:rsidRPr="00CC3CC2">
        <w:rPr>
          <w:rtl/>
        </w:rPr>
        <w:t>ֹ אֲשֶׁר֩ נְתָנְךָ֙ יְהוָ֤ה | הַיּוֹם֙ בְּיָ֔ד וְלֹ֣א אָבִ֔יתִי לִשְׁלֹ֥חַ יָדִ֖י בִּמְשִׁ֥יחַ יְהוָֽה:</w:t>
      </w:r>
    </w:p>
    <w:p w14:paraId="7A467E3C" w14:textId="08BA8FB6" w:rsidR="00CC3CC2" w:rsidRDefault="00CC3CC2" w:rsidP="00B25434">
      <w:pPr>
        <w:pStyle w:val="a6"/>
        <w:rPr>
          <w:rtl/>
        </w:rPr>
      </w:pPr>
      <w:r w:rsidRPr="00CC3CC2">
        <w:rPr>
          <w:rStyle w:val="affff7"/>
          <w:rtl/>
        </w:rPr>
        <w:t>ישיב לאיש.</w:t>
      </w:r>
      <w:r w:rsidRPr="00CC3CC2">
        <w:rPr>
          <w:rtl/>
        </w:rPr>
        <w:t xml:space="preserve"> לכל צדיק וצדיק: </w:t>
      </w:r>
    </w:p>
    <w:p w14:paraId="777930F8" w14:textId="59B2C1A8" w:rsidR="00CC3CC2" w:rsidRDefault="00CC3CC2" w:rsidP="00B25434">
      <w:pPr>
        <w:pStyle w:val="a5"/>
        <w:rPr>
          <w:rtl/>
        </w:rPr>
      </w:pPr>
      <w:bookmarkStart w:id="717" w:name="שמואלBאBפרק-כו-{כד}"/>
      <w:bookmarkEnd w:id="717"/>
      <w:r w:rsidRPr="00CC3CC2">
        <w:rPr>
          <w:rStyle w:val="affff8"/>
          <w:rtl/>
        </w:rPr>
        <w:t>{כד}</w:t>
      </w:r>
      <w:r>
        <w:rPr>
          <w:rFonts w:ascii="Times New Roman" w:hAnsi="Times New Roman"/>
          <w:sz w:val="41"/>
          <w:szCs w:val="41"/>
          <w:rtl/>
        </w:rPr>
        <w:t xml:space="preserve"> </w:t>
      </w:r>
      <w:r w:rsidRPr="00CC3CC2">
        <w:rPr>
          <w:rtl/>
        </w:rPr>
        <w:t xml:space="preserve">וְהִנֵּ֗ה כַּאֲשֶׁ֨ר גָּדְלָ֧ה נַפְשְׁךָ֛ הַיּ֥וֹם הַזֶּ֖ה בְּעֵינָ֑י כֵּ֣ן תִּגְדַּ֤ל נַפְשִׁי֙ בְּעֵינֵ֣י יְהוָ֔ה וְיַצִּלֵ֖נִי </w:t>
      </w:r>
      <w:proofErr w:type="spellStart"/>
      <w:r w:rsidRPr="00CC3CC2">
        <w:rPr>
          <w:rtl/>
        </w:rPr>
        <w:t>מִכָּל</w:t>
      </w:r>
      <w:r>
        <w:rPr>
          <w:rtl/>
        </w:rPr>
        <w:t>־</w:t>
      </w:r>
      <w:r w:rsidRPr="00CC3CC2">
        <w:rPr>
          <w:rtl/>
        </w:rPr>
        <w:t>צָרָֽה</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718" w:name="שמואלBאBפרק-כו-{כה}"/>
      <w:bookmarkEnd w:id="718"/>
      <w:r w:rsidRPr="00CC3CC2">
        <w:rPr>
          <w:rStyle w:val="affff8"/>
          <w:rtl/>
        </w:rPr>
        <w:t>{כה}</w:t>
      </w:r>
      <w:r>
        <w:rPr>
          <w:rFonts w:ascii="Times New Roman" w:hAnsi="Times New Roman"/>
          <w:sz w:val="41"/>
          <w:szCs w:val="41"/>
          <w:rtl/>
        </w:rPr>
        <w:t xml:space="preserve"> </w:t>
      </w:r>
      <w:r w:rsidRPr="00CC3CC2">
        <w:rPr>
          <w:rtl/>
        </w:rPr>
        <w:t xml:space="preserve">וַיֹּ֨אמֶר שָׁא֜וּל </w:t>
      </w:r>
      <w:proofErr w:type="spellStart"/>
      <w:r w:rsidRPr="00CC3CC2">
        <w:rPr>
          <w:rtl/>
        </w:rPr>
        <w:t>אֶל</w:t>
      </w:r>
      <w:r>
        <w:rPr>
          <w:rtl/>
        </w:rPr>
        <w:t>־</w:t>
      </w:r>
      <w:r w:rsidRPr="00CC3CC2">
        <w:rPr>
          <w:rtl/>
        </w:rPr>
        <w:t>דָּוִ֗ד</w:t>
      </w:r>
      <w:proofErr w:type="spellEnd"/>
      <w:r w:rsidRPr="00CC3CC2">
        <w:rPr>
          <w:rtl/>
        </w:rPr>
        <w:t xml:space="preserve"> בָּר֤וּךְ אַתָּה֙ בְּנִ֣י דָוִ֔ד גַּ֚ם עָשֹׂ֣ה תַעֲשֶׂ֔ה וְגַ֖ם יָכֹ֣ל תּוּכָ֑ל וַיֵּ֤לֶךְ דָּוִד֙ לְדַרְכּ֔וֹ וְשָׁא֖וּל שָׁ֥ב לִמְקוֹמֽוֹ:</w:t>
      </w:r>
      <w:r w:rsidRPr="00CC3CC2">
        <w:rPr>
          <w:rFonts w:ascii="Times New Roman" w:hAnsi="Times New Roman"/>
          <w:rtl/>
        </w:rPr>
        <w:t xml:space="preserve"> </w:t>
      </w:r>
      <w:r w:rsidRPr="00CC3CC2">
        <w:rPr>
          <w:rFonts w:ascii="Times New Roman" w:hAnsi="Times New Roman"/>
          <w:sz w:val="24"/>
          <w:szCs w:val="24"/>
          <w:rtl/>
        </w:rPr>
        <w:t>(פ)</w:t>
      </w:r>
    </w:p>
    <w:p w14:paraId="4E8ED679"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415425D2" w14:textId="50BF61AC" w:rsidR="00CC3CC2" w:rsidRDefault="00CC3CC2" w:rsidP="00B25434">
      <w:pPr>
        <w:pStyle w:val="21"/>
        <w:rPr>
          <w:rtl/>
        </w:rPr>
      </w:pPr>
      <w:proofErr w:type="spellStart"/>
      <w:r>
        <w:rPr>
          <w:rtl/>
        </w:rPr>
        <w:t>פרק־</w:t>
      </w:r>
      <w:r w:rsidRPr="00CC3CC2">
        <w:rPr>
          <w:rtl/>
        </w:rPr>
        <w:t>כז</w:t>
      </w:r>
      <w:proofErr w:type="spellEnd"/>
    </w:p>
    <w:p w14:paraId="58C6CA0E"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719" w:name="שמואלBאBפרק-כז-{א}"/>
      <w:bookmarkEnd w:id="719"/>
    </w:p>
    <w:p w14:paraId="12A5A714" w14:textId="2C6F46B2"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לִבּ֔ו</w:t>
      </w:r>
      <w:proofErr w:type="spellEnd"/>
      <w:r w:rsidRPr="00CC3CC2">
        <w:rPr>
          <w:rtl/>
        </w:rPr>
        <w:t xml:space="preserve">ֹ עַתָּ֛ה אֶסָּפֶ֥ה </w:t>
      </w:r>
      <w:proofErr w:type="spellStart"/>
      <w:r w:rsidRPr="00CC3CC2">
        <w:rPr>
          <w:rtl/>
        </w:rPr>
        <w:t>יוֹם</w:t>
      </w:r>
      <w:r>
        <w:rPr>
          <w:rtl/>
        </w:rPr>
        <w:t>־</w:t>
      </w:r>
      <w:r w:rsidRPr="00CC3CC2">
        <w:rPr>
          <w:rtl/>
        </w:rPr>
        <w:t>אֶחָ֖ד</w:t>
      </w:r>
      <w:proofErr w:type="spellEnd"/>
      <w:r w:rsidRPr="00CC3CC2">
        <w:rPr>
          <w:rtl/>
        </w:rPr>
        <w:t xml:space="preserve"> </w:t>
      </w:r>
      <w:proofErr w:type="spellStart"/>
      <w:r w:rsidRPr="00CC3CC2">
        <w:rPr>
          <w:rtl/>
        </w:rPr>
        <w:t>בְּיַד</w:t>
      </w:r>
      <w:r>
        <w:rPr>
          <w:rtl/>
        </w:rPr>
        <w:t>־</w:t>
      </w:r>
      <w:r w:rsidRPr="00CC3CC2">
        <w:rPr>
          <w:rtl/>
        </w:rPr>
        <w:t>שָׁא֑וּל</w:t>
      </w:r>
      <w:proofErr w:type="spellEnd"/>
      <w:r w:rsidRPr="00CC3CC2">
        <w:rPr>
          <w:rtl/>
        </w:rPr>
        <w:t xml:space="preserve"> </w:t>
      </w:r>
      <w:proofErr w:type="spellStart"/>
      <w:r w:rsidRPr="00CC3CC2">
        <w:rPr>
          <w:rtl/>
        </w:rPr>
        <w:t>אֵֽין</w:t>
      </w:r>
      <w:r>
        <w:rPr>
          <w:rtl/>
        </w:rPr>
        <w:t>־</w:t>
      </w:r>
      <w:r w:rsidRPr="00CC3CC2">
        <w:rPr>
          <w:rtl/>
        </w:rPr>
        <w:t>לִ֨י</w:t>
      </w:r>
      <w:proofErr w:type="spellEnd"/>
      <w:r w:rsidRPr="00CC3CC2">
        <w:rPr>
          <w:rtl/>
        </w:rPr>
        <w:t xml:space="preserve"> ט֜וֹב כִּ֣י הִמָּלֵ֥ט אִמָּלֵ֣ט | </w:t>
      </w:r>
      <w:proofErr w:type="spellStart"/>
      <w:r w:rsidRPr="00CC3CC2">
        <w:rPr>
          <w:rtl/>
        </w:rPr>
        <w:t>אֶל</w:t>
      </w:r>
      <w:r>
        <w:rPr>
          <w:rtl/>
        </w:rPr>
        <w:t>־</w:t>
      </w:r>
      <w:r w:rsidRPr="00CC3CC2">
        <w:rPr>
          <w:rtl/>
        </w:rPr>
        <w:t>אֶ֣רֶץ</w:t>
      </w:r>
      <w:proofErr w:type="spellEnd"/>
      <w:r w:rsidRPr="00CC3CC2">
        <w:rPr>
          <w:rtl/>
        </w:rPr>
        <w:t xml:space="preserve"> פְּלִשְׁתִּ֗ים </w:t>
      </w:r>
      <w:r w:rsidRPr="00CC3CC2">
        <w:rPr>
          <w:rtl/>
        </w:rPr>
        <w:t xml:space="preserve">וְנוֹאַ֨שׁ מִמֶּ֤נִּי שָׁאוּל֙ לְבַקְשֵׁ֤נִי עוֹד֙ </w:t>
      </w:r>
      <w:proofErr w:type="spellStart"/>
      <w:r w:rsidRPr="00CC3CC2">
        <w:rPr>
          <w:rtl/>
        </w:rPr>
        <w:t>בְּכָל</w:t>
      </w:r>
      <w:r>
        <w:rPr>
          <w:rtl/>
        </w:rPr>
        <w:t>־</w:t>
      </w:r>
      <w:r w:rsidRPr="00CC3CC2">
        <w:rPr>
          <w:rtl/>
        </w:rPr>
        <w:t>גְּב֣וּל</w:t>
      </w:r>
      <w:proofErr w:type="spellEnd"/>
      <w:r w:rsidRPr="00CC3CC2">
        <w:rPr>
          <w:rtl/>
        </w:rPr>
        <w:t xml:space="preserve"> יִשְׂרָאֵ֔ל וְנִמְלַטְתִּ֖י מִיָּדֽוֹ:</w:t>
      </w:r>
    </w:p>
    <w:p w14:paraId="4F5EBFC7" w14:textId="7827F1FC" w:rsidR="00CC3CC2" w:rsidRDefault="00CC3CC2" w:rsidP="00B25434">
      <w:pPr>
        <w:pStyle w:val="a6"/>
        <w:rPr>
          <w:rtl/>
        </w:rPr>
      </w:pPr>
      <w:r w:rsidRPr="00CC3CC2">
        <w:rPr>
          <w:rStyle w:val="affff7"/>
          <w:rtl/>
        </w:rPr>
        <w:t>עתה אספה יום אחד.</w:t>
      </w:r>
      <w:r w:rsidRPr="00CC3CC2">
        <w:rPr>
          <w:rtl/>
        </w:rPr>
        <w:t xml:space="preserve"> שמא יארוב ויבא עלי פתאום: </w:t>
      </w:r>
    </w:p>
    <w:p w14:paraId="1710BF8A" w14:textId="6984E41A" w:rsidR="00CC3CC2" w:rsidRDefault="00CC3CC2" w:rsidP="00B25434">
      <w:pPr>
        <w:pStyle w:val="a5"/>
        <w:rPr>
          <w:rtl/>
        </w:rPr>
      </w:pPr>
      <w:bookmarkStart w:id="720" w:name="שמואלBאBפרק-כז-{ב}"/>
      <w:bookmarkEnd w:id="720"/>
      <w:r w:rsidRPr="00CC3CC2">
        <w:rPr>
          <w:rStyle w:val="affff8"/>
          <w:rtl/>
        </w:rPr>
        <w:lastRenderedPageBreak/>
        <w:t>{ב}</w:t>
      </w:r>
      <w:r>
        <w:rPr>
          <w:rFonts w:ascii="Times New Roman" w:hAnsi="Times New Roman"/>
          <w:sz w:val="41"/>
          <w:szCs w:val="41"/>
          <w:rtl/>
        </w:rPr>
        <w:t xml:space="preserve"> </w:t>
      </w:r>
      <w:r w:rsidRPr="00CC3CC2">
        <w:rPr>
          <w:rtl/>
        </w:rPr>
        <w:t>וַיָּ֣קָם דָּוִ֔ד וַיַּעֲבֹ֣ר ה֔וּא וְשֵׁשׁ</w:t>
      </w:r>
      <w:r>
        <w:rPr>
          <w:rtl/>
        </w:rPr>
        <w:t>־</w:t>
      </w:r>
      <w:r w:rsidRPr="00CC3CC2">
        <w:rPr>
          <w:rtl/>
        </w:rPr>
        <w:t xml:space="preserve">מֵא֥וֹת אִ֖ישׁ אֲשֶׁ֣ר עִמּ֑וֹ </w:t>
      </w:r>
      <w:proofErr w:type="spellStart"/>
      <w:r w:rsidRPr="00CC3CC2">
        <w:rPr>
          <w:rtl/>
        </w:rPr>
        <w:t>אֶל</w:t>
      </w:r>
      <w:r>
        <w:rPr>
          <w:rtl/>
        </w:rPr>
        <w:t>־</w:t>
      </w:r>
      <w:r w:rsidRPr="00CC3CC2">
        <w:rPr>
          <w:rtl/>
        </w:rPr>
        <w:t>אָכִ֥יש</w:t>
      </w:r>
      <w:proofErr w:type="spellEnd"/>
      <w:r w:rsidRPr="00CC3CC2">
        <w:rPr>
          <w:rtl/>
        </w:rPr>
        <w:t xml:space="preserve">ׁ </w:t>
      </w:r>
      <w:proofErr w:type="spellStart"/>
      <w:r w:rsidRPr="00CC3CC2">
        <w:rPr>
          <w:rtl/>
        </w:rPr>
        <w:t>בֶּן</w:t>
      </w:r>
      <w:r>
        <w:rPr>
          <w:rtl/>
        </w:rPr>
        <w:t>־</w:t>
      </w:r>
      <w:r w:rsidRPr="00CC3CC2">
        <w:rPr>
          <w:rtl/>
        </w:rPr>
        <w:t>מָע֖וֹך</w:t>
      </w:r>
      <w:proofErr w:type="spellEnd"/>
      <w:r w:rsidRPr="00CC3CC2">
        <w:rPr>
          <w:rtl/>
        </w:rPr>
        <w:t>ְ מֶ֥לֶךְ גַּֽת:</w:t>
      </w:r>
      <w:r w:rsidRPr="00CC3CC2">
        <w:rPr>
          <w:rFonts w:ascii="Times New Roman" w:hAnsi="Times New Roman"/>
          <w:rtl/>
        </w:rPr>
        <w:t xml:space="preserve"> </w:t>
      </w:r>
      <w:bookmarkStart w:id="721" w:name="שמואלBאBפרק-כז-{ג}"/>
      <w:bookmarkEnd w:id="721"/>
      <w:r w:rsidRPr="00CC3CC2">
        <w:rPr>
          <w:rStyle w:val="affff8"/>
          <w:rtl/>
        </w:rPr>
        <w:t>{ג}</w:t>
      </w:r>
      <w:r>
        <w:rPr>
          <w:rFonts w:ascii="Times New Roman" w:hAnsi="Times New Roman"/>
          <w:sz w:val="41"/>
          <w:szCs w:val="41"/>
          <w:rtl/>
        </w:rPr>
        <w:t xml:space="preserve"> </w:t>
      </w:r>
      <w:r w:rsidRPr="00CC3CC2">
        <w:rPr>
          <w:rtl/>
        </w:rPr>
        <w:t xml:space="preserve">וַיֵּשֶׁב֩ דָּוִ֨ד </w:t>
      </w:r>
      <w:proofErr w:type="spellStart"/>
      <w:r w:rsidRPr="00CC3CC2">
        <w:rPr>
          <w:rtl/>
        </w:rPr>
        <w:t>עִם</w:t>
      </w:r>
      <w:r>
        <w:rPr>
          <w:rtl/>
        </w:rPr>
        <w:t>־</w:t>
      </w:r>
      <w:r w:rsidRPr="00CC3CC2">
        <w:rPr>
          <w:rtl/>
        </w:rPr>
        <w:t>אָכִ֥יש</w:t>
      </w:r>
      <w:proofErr w:type="spellEnd"/>
      <w:r w:rsidRPr="00CC3CC2">
        <w:rPr>
          <w:rtl/>
        </w:rPr>
        <w:t xml:space="preserve">ׁ בְּגַ֛ת ה֥וּא וַאֲנָשָׁ֖יו אִ֣ישׁ וּבֵית֑וֹ דָּוִד֙ וּשְׁתֵּ֣י נָשָׁ֔יו אֲחִינֹ֙עַם֙ </w:t>
      </w:r>
      <w:proofErr w:type="spellStart"/>
      <w:r w:rsidRPr="00CC3CC2">
        <w:rPr>
          <w:rtl/>
        </w:rPr>
        <w:t>הַיִּזְרְעֵאלִ֔ית</w:t>
      </w:r>
      <w:proofErr w:type="spellEnd"/>
      <w:r w:rsidRPr="00CC3CC2">
        <w:rPr>
          <w:rtl/>
        </w:rPr>
        <w:t xml:space="preserve"> וַאֲבִיגַ֥יִל </w:t>
      </w:r>
      <w:proofErr w:type="spellStart"/>
      <w:r w:rsidRPr="00CC3CC2">
        <w:rPr>
          <w:rtl/>
        </w:rPr>
        <w:t>אֵֽשֶׁת</w:t>
      </w:r>
      <w:r>
        <w:rPr>
          <w:rtl/>
        </w:rPr>
        <w:t>־</w:t>
      </w:r>
      <w:r w:rsidRPr="00CC3CC2">
        <w:rPr>
          <w:rtl/>
        </w:rPr>
        <w:t>נָבָ֖ל</w:t>
      </w:r>
      <w:proofErr w:type="spellEnd"/>
      <w:r w:rsidRPr="00CC3CC2">
        <w:rPr>
          <w:rtl/>
        </w:rPr>
        <w:t xml:space="preserve"> הַֽכַּרְמְלִֽית:</w:t>
      </w:r>
      <w:r w:rsidRPr="00CC3CC2">
        <w:rPr>
          <w:rFonts w:ascii="Times New Roman" w:hAnsi="Times New Roman"/>
          <w:rtl/>
        </w:rPr>
        <w:t xml:space="preserve"> </w:t>
      </w:r>
      <w:bookmarkStart w:id="722" w:name="שמואלBאBפרק-כז-{ד}"/>
      <w:bookmarkEnd w:id="722"/>
      <w:r w:rsidRPr="00CC3CC2">
        <w:rPr>
          <w:rStyle w:val="affff8"/>
          <w:rtl/>
        </w:rPr>
        <w:t>{ד}</w:t>
      </w:r>
      <w:r>
        <w:rPr>
          <w:rFonts w:ascii="Times New Roman" w:hAnsi="Times New Roman"/>
          <w:sz w:val="41"/>
          <w:szCs w:val="41"/>
          <w:rtl/>
        </w:rPr>
        <w:t xml:space="preserve"> </w:t>
      </w:r>
      <w:r w:rsidRPr="00CC3CC2">
        <w:rPr>
          <w:rtl/>
        </w:rPr>
        <w:t xml:space="preserve">וַיֻּגַּ֣ד לְשָׁא֔וּל </w:t>
      </w:r>
      <w:proofErr w:type="spellStart"/>
      <w:r w:rsidRPr="00CC3CC2">
        <w:rPr>
          <w:rtl/>
        </w:rPr>
        <w:t>כִּֽי</w:t>
      </w:r>
      <w:r>
        <w:rPr>
          <w:rtl/>
        </w:rPr>
        <w:t>־</w:t>
      </w:r>
      <w:r w:rsidRPr="00CC3CC2">
        <w:rPr>
          <w:rtl/>
        </w:rPr>
        <w:t>בָרַ֥ח</w:t>
      </w:r>
      <w:proofErr w:type="spellEnd"/>
      <w:r w:rsidRPr="00CC3CC2">
        <w:rPr>
          <w:rtl/>
        </w:rPr>
        <w:t xml:space="preserve"> דָּוִ֖ד גַּ֑ת וְלֹֽא</w:t>
      </w:r>
      <w:r>
        <w:rPr>
          <w:rtl/>
        </w:rPr>
        <w:t>־</w:t>
      </w:r>
      <w:r w:rsidRPr="00CC3CC2">
        <w:rPr>
          <w:sz w:val="24"/>
          <w:szCs w:val="24"/>
          <w:rtl/>
        </w:rPr>
        <w:t>(יוסף)</w:t>
      </w:r>
      <w:r w:rsidRPr="00CC3CC2">
        <w:rPr>
          <w:rtl/>
        </w:rPr>
        <w:t xml:space="preserve"> יָסַ֥ף ע֖וֹד לְבַקְשֽׁוֹ: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23" w:name="שמואלBאBפרק-כז-{ה}"/>
      <w:bookmarkEnd w:id="723"/>
      <w:r w:rsidRPr="00CC3CC2">
        <w:rPr>
          <w:rStyle w:val="affff8"/>
          <w:rtl/>
        </w:rPr>
        <w:t>{ה}</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אָכִ֗יש</w:t>
      </w:r>
      <w:proofErr w:type="spellEnd"/>
      <w:r w:rsidRPr="00CC3CC2">
        <w:rPr>
          <w:rtl/>
        </w:rPr>
        <w:t xml:space="preserve">ׁ </w:t>
      </w:r>
      <w:proofErr w:type="spellStart"/>
      <w:r w:rsidRPr="00CC3CC2">
        <w:rPr>
          <w:rtl/>
        </w:rPr>
        <w:t>אִם</w:t>
      </w:r>
      <w:r>
        <w:rPr>
          <w:rtl/>
        </w:rPr>
        <w:t>־</w:t>
      </w:r>
      <w:r w:rsidRPr="00CC3CC2">
        <w:rPr>
          <w:rtl/>
        </w:rPr>
        <w:t>נָא</w:t>
      </w:r>
      <w:proofErr w:type="spellEnd"/>
      <w:r w:rsidRPr="00CC3CC2">
        <w:rPr>
          <w:rtl/>
        </w:rPr>
        <w:t xml:space="preserve">֩ מָצָ֨אתִי חֵ֤ן בְּעֵינֶ֙יךָ֙ </w:t>
      </w:r>
      <w:proofErr w:type="spellStart"/>
      <w:r w:rsidRPr="00CC3CC2">
        <w:rPr>
          <w:rtl/>
        </w:rPr>
        <w:t>יִתְּנוּ</w:t>
      </w:r>
      <w:r>
        <w:rPr>
          <w:rtl/>
        </w:rPr>
        <w:t>־</w:t>
      </w:r>
      <w:r w:rsidRPr="00CC3CC2">
        <w:rPr>
          <w:rtl/>
        </w:rPr>
        <w:t>לִ֣י</w:t>
      </w:r>
      <w:proofErr w:type="spellEnd"/>
      <w:r w:rsidRPr="00CC3CC2">
        <w:rPr>
          <w:rtl/>
        </w:rPr>
        <w:t xml:space="preserve"> מָק֗וֹם בְּאַחַ֛ת עָרֵ֥י הַשָּׂדֶ֖ה וְאֵ֣שְׁבָה שָּׁ֑ם וְלָ֨מָּה יֵשֵׁ֧ב עַבְדְּךָ֛ בְּעִ֥יר הַמַּמְלָכָ֖ה עִמָּֽךְ:</w:t>
      </w:r>
    </w:p>
    <w:p w14:paraId="67AD90FF" w14:textId="2F7B4B95" w:rsidR="00CC3CC2" w:rsidRDefault="00CC3CC2" w:rsidP="00B25434">
      <w:pPr>
        <w:pStyle w:val="a6"/>
        <w:rPr>
          <w:rtl/>
        </w:rPr>
      </w:pPr>
      <w:r w:rsidRPr="00CC3CC2">
        <w:rPr>
          <w:rtl/>
        </w:rPr>
        <w:t xml:space="preserve">ולמה ישב עבדך וגו'. ואהיה לך למשא: </w:t>
      </w:r>
    </w:p>
    <w:p w14:paraId="0C20744E" w14:textId="7E3860D6" w:rsidR="00CC3CC2" w:rsidRDefault="00CC3CC2" w:rsidP="00B25434">
      <w:pPr>
        <w:pStyle w:val="a5"/>
        <w:rPr>
          <w:rtl/>
        </w:rPr>
      </w:pPr>
      <w:bookmarkStart w:id="724" w:name="שמואלBאBפרק-כז-{ו}"/>
      <w:bookmarkEnd w:id="724"/>
      <w:r w:rsidRPr="00CC3CC2">
        <w:rPr>
          <w:rStyle w:val="affff8"/>
          <w:rtl/>
        </w:rPr>
        <w:t>{ו}</w:t>
      </w:r>
      <w:r>
        <w:rPr>
          <w:rFonts w:ascii="Times New Roman" w:hAnsi="Times New Roman"/>
          <w:sz w:val="41"/>
          <w:szCs w:val="41"/>
          <w:rtl/>
        </w:rPr>
        <w:t xml:space="preserve"> </w:t>
      </w:r>
      <w:proofErr w:type="spellStart"/>
      <w:r w:rsidRPr="00CC3CC2">
        <w:rPr>
          <w:rtl/>
        </w:rPr>
        <w:t>וַיִּתֶּן</w:t>
      </w:r>
      <w:r>
        <w:rPr>
          <w:rtl/>
        </w:rPr>
        <w:t>־</w:t>
      </w:r>
      <w:r w:rsidRPr="00CC3CC2">
        <w:rPr>
          <w:rtl/>
        </w:rPr>
        <w:t>ל֥ו</w:t>
      </w:r>
      <w:proofErr w:type="spellEnd"/>
      <w:r w:rsidRPr="00CC3CC2">
        <w:rPr>
          <w:rtl/>
        </w:rPr>
        <w:t xml:space="preserve">ֹ אָכִ֛ישׁ בַּיּ֥וֹם הַה֖וּא </w:t>
      </w:r>
      <w:proofErr w:type="spellStart"/>
      <w:r w:rsidRPr="00CC3CC2">
        <w:rPr>
          <w:rtl/>
        </w:rPr>
        <w:t>אֶת</w:t>
      </w:r>
      <w:r>
        <w:rPr>
          <w:rtl/>
        </w:rPr>
        <w:t>־</w:t>
      </w:r>
      <w:r w:rsidRPr="00CC3CC2">
        <w:rPr>
          <w:rtl/>
        </w:rPr>
        <w:t>צִֽקְלָ֑ג</w:t>
      </w:r>
      <w:proofErr w:type="spellEnd"/>
      <w:r w:rsidRPr="00CC3CC2">
        <w:rPr>
          <w:rtl/>
        </w:rPr>
        <w:t xml:space="preserve"> לָכֵ֞ן הָיְתָ֤ה צִֽקְלַג֙ לְמַלְכֵ֣י יְהוּדָ֔ה עַ֖ד הַיּ֥וֹם הַזֶּֽה:</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725" w:name="שמואלBאBפרק-כז-{ז}"/>
      <w:bookmarkEnd w:id="725"/>
      <w:r w:rsidRPr="00CC3CC2">
        <w:rPr>
          <w:rStyle w:val="affff8"/>
          <w:rtl/>
        </w:rPr>
        <w:t>{ז}</w:t>
      </w:r>
      <w:r>
        <w:rPr>
          <w:rFonts w:ascii="Times New Roman" w:hAnsi="Times New Roman"/>
          <w:sz w:val="41"/>
          <w:szCs w:val="41"/>
          <w:rtl/>
        </w:rPr>
        <w:t xml:space="preserve"> </w:t>
      </w:r>
      <w:r w:rsidRPr="00CC3CC2">
        <w:rPr>
          <w:rtl/>
        </w:rPr>
        <w:t xml:space="preserve">וַֽיְהִי֙ מִסְפַּ֣ר הַיָּמִ֔ים </w:t>
      </w:r>
      <w:proofErr w:type="spellStart"/>
      <w:r w:rsidRPr="00CC3CC2">
        <w:rPr>
          <w:rtl/>
        </w:rPr>
        <w:t>אֲשֶׁר</w:t>
      </w:r>
      <w:r>
        <w:rPr>
          <w:rtl/>
        </w:rPr>
        <w:t>־</w:t>
      </w:r>
      <w:r w:rsidRPr="00CC3CC2">
        <w:rPr>
          <w:rtl/>
        </w:rPr>
        <w:t>יָשַׁ֥ב</w:t>
      </w:r>
      <w:proofErr w:type="spellEnd"/>
      <w:r w:rsidRPr="00CC3CC2">
        <w:rPr>
          <w:rtl/>
        </w:rPr>
        <w:t xml:space="preserve"> דָּוִ֖ד בִּשְׂדֵ֣ה פְלִשְׁתִּ֑ים יָמִ֖ים וְאַרְבָּעָ֥ה חֳדָשִֽׁים:</w:t>
      </w:r>
    </w:p>
    <w:p w14:paraId="1A5A36E8" w14:textId="280F507F" w:rsidR="00CC3CC2" w:rsidRDefault="00CC3CC2" w:rsidP="00B25434">
      <w:pPr>
        <w:pStyle w:val="a6"/>
        <w:rPr>
          <w:rtl/>
        </w:rPr>
      </w:pPr>
      <w:r w:rsidRPr="00CC3CC2">
        <w:rPr>
          <w:rStyle w:val="affff7"/>
          <w:rtl/>
        </w:rPr>
        <w:t>ימים וארבעה חדשים.</w:t>
      </w:r>
      <w:r w:rsidRPr="00CC3CC2">
        <w:rPr>
          <w:rtl/>
        </w:rPr>
        <w:t xml:space="preserve"> מיעוט ימים שנים, ואי אפשר לפרש ימים זה שנה, שהרי לא הלך דוד אצל אכיש עד שמת שמואל, ושאול לא מלך אחר מיתת שמואל אלא ארבעה חדשים, כמו ששנינו בסדר עולם. וגם ממנין שנותיו של עלי, ועשרים שנה שהיה הארון בקרית יערים, הרי ששים שנה, צא מהם </w:t>
      </w:r>
      <w:proofErr w:type="spellStart"/>
      <w:r w:rsidRPr="00CC3CC2">
        <w:rPr>
          <w:rtl/>
        </w:rPr>
        <w:t>חמשים</w:t>
      </w:r>
      <w:proofErr w:type="spellEnd"/>
      <w:r w:rsidRPr="00CC3CC2">
        <w:rPr>
          <w:rtl/>
        </w:rPr>
        <w:t xml:space="preserve"> ושתים של שמואל, ושנה אחת לעיבורו עם </w:t>
      </w:r>
      <w:r w:rsidRPr="00CC3CC2">
        <w:rPr>
          <w:rtl/>
        </w:rPr>
        <w:t xml:space="preserve">ארבעה חדשים הללו, ושבע שנים שמלך דוד בחברון קודם שהביא את הארון מקרית יערים, נמצא שלא מלך שאול אחר מיתת שמואל, יותר מארבעה חדשים: </w:t>
      </w:r>
    </w:p>
    <w:p w14:paraId="1F2E5DD6" w14:textId="11B85D7A" w:rsidR="00CC3CC2" w:rsidRDefault="00CC3CC2" w:rsidP="00B25434">
      <w:pPr>
        <w:pStyle w:val="a5"/>
        <w:rPr>
          <w:rtl/>
        </w:rPr>
      </w:pPr>
      <w:bookmarkStart w:id="726" w:name="שמואלBאBפרק-כז-{ח}"/>
      <w:bookmarkEnd w:id="726"/>
      <w:r w:rsidRPr="00CC3CC2">
        <w:rPr>
          <w:rStyle w:val="affff8"/>
          <w:rtl/>
        </w:rPr>
        <w:t>{ח}</w:t>
      </w:r>
      <w:r>
        <w:rPr>
          <w:rFonts w:ascii="Times New Roman" w:hAnsi="Times New Roman"/>
          <w:sz w:val="41"/>
          <w:szCs w:val="41"/>
          <w:rtl/>
        </w:rPr>
        <w:t xml:space="preserve"> </w:t>
      </w:r>
      <w:r w:rsidRPr="00CC3CC2">
        <w:rPr>
          <w:rtl/>
        </w:rPr>
        <w:t xml:space="preserve">וַיַּ֤עַל דָּוִד֙ וַֽאֲנָשָׁ֔יו וַֽיִּפְשְׁט֛וּ </w:t>
      </w:r>
      <w:proofErr w:type="spellStart"/>
      <w:r w:rsidRPr="00CC3CC2">
        <w:rPr>
          <w:rtl/>
        </w:rPr>
        <w:t>אֶל</w:t>
      </w:r>
      <w:r>
        <w:rPr>
          <w:rtl/>
        </w:rPr>
        <w:t>־</w:t>
      </w:r>
      <w:r w:rsidRPr="00CC3CC2">
        <w:rPr>
          <w:rtl/>
        </w:rPr>
        <w:t>הַגְּשׁוּרִ֥י</w:t>
      </w:r>
      <w:proofErr w:type="spellEnd"/>
      <w:r w:rsidRPr="00CC3CC2">
        <w:rPr>
          <w:rtl/>
        </w:rPr>
        <w:t xml:space="preserve"> </w:t>
      </w:r>
      <w:r w:rsidRPr="00CC3CC2">
        <w:rPr>
          <w:sz w:val="24"/>
          <w:szCs w:val="24"/>
          <w:rtl/>
        </w:rPr>
        <w:t>(</w:t>
      </w:r>
      <w:proofErr w:type="spellStart"/>
      <w:r w:rsidRPr="00CC3CC2">
        <w:rPr>
          <w:sz w:val="24"/>
          <w:szCs w:val="24"/>
          <w:rtl/>
        </w:rPr>
        <w:t>והגרזי</w:t>
      </w:r>
      <w:proofErr w:type="spellEnd"/>
      <w:r w:rsidRPr="00CC3CC2">
        <w:rPr>
          <w:sz w:val="24"/>
          <w:szCs w:val="24"/>
          <w:rtl/>
        </w:rPr>
        <w:t>)</w:t>
      </w:r>
      <w:r w:rsidRPr="00CC3CC2">
        <w:rPr>
          <w:rtl/>
        </w:rPr>
        <w:t xml:space="preserve"> וְהַגִּזְרִ֖י וְהָעֲמָלֵקִ֑י כִּ֣י הֵ֜נָּה יֹשְׁב֤וֹת הָאָ֙רֶץ֙ אֲשֶׁ֣ר מֵֽעוֹלָ֔ם בּוֹאֲךָ֥ שׁ֖וּרָה </w:t>
      </w:r>
      <w:proofErr w:type="spellStart"/>
      <w:r w:rsidRPr="00CC3CC2">
        <w:rPr>
          <w:rtl/>
        </w:rPr>
        <w:t>וְעַד</w:t>
      </w:r>
      <w:r>
        <w:rPr>
          <w:rtl/>
        </w:rPr>
        <w:t>־</w:t>
      </w:r>
      <w:r w:rsidRPr="00CC3CC2">
        <w:rPr>
          <w:rtl/>
        </w:rPr>
        <w:t>אֶ֥רֶץ</w:t>
      </w:r>
      <w:proofErr w:type="spellEnd"/>
      <w:r w:rsidRPr="00CC3CC2">
        <w:rPr>
          <w:rtl/>
        </w:rPr>
        <w:t xml:space="preserve"> מִצְרָֽיִם:</w:t>
      </w:r>
    </w:p>
    <w:p w14:paraId="3A8F7608" w14:textId="63C112D4" w:rsidR="00CC3CC2" w:rsidRDefault="00CC3CC2" w:rsidP="00B25434">
      <w:pPr>
        <w:pStyle w:val="a6"/>
        <w:rPr>
          <w:rtl/>
        </w:rPr>
      </w:pPr>
      <w:r w:rsidRPr="00CC3CC2">
        <w:rPr>
          <w:rStyle w:val="affff7"/>
          <w:rtl/>
        </w:rPr>
        <w:t>ויעל דוד.</w:t>
      </w:r>
      <w:r w:rsidRPr="00CC3CC2">
        <w:rPr>
          <w:rtl/>
        </w:rPr>
        <w:t xml:space="preserve"> לשון הוה, הוא תמיד היה רגיל בכך: </w:t>
      </w:r>
      <w:r w:rsidRPr="00CC3CC2">
        <w:rPr>
          <w:rStyle w:val="affff7"/>
          <w:rtl/>
        </w:rPr>
        <w:t>בואך שורה.</w:t>
      </w:r>
      <w:r w:rsidRPr="00CC3CC2">
        <w:rPr>
          <w:rtl/>
        </w:rPr>
        <w:t xml:space="preserve"> (תרגום:) מן מעלנא </w:t>
      </w:r>
      <w:proofErr w:type="spellStart"/>
      <w:r w:rsidRPr="00CC3CC2">
        <w:rPr>
          <w:rtl/>
        </w:rPr>
        <w:t>דחגרא</w:t>
      </w:r>
      <w:proofErr w:type="spellEnd"/>
      <w:r w:rsidRPr="00CC3CC2">
        <w:rPr>
          <w:rtl/>
        </w:rPr>
        <w:t xml:space="preserve">: </w:t>
      </w:r>
    </w:p>
    <w:p w14:paraId="723B0529" w14:textId="7DA4D9D9" w:rsidR="00CC3CC2" w:rsidRDefault="00CC3CC2" w:rsidP="00B25434">
      <w:pPr>
        <w:pStyle w:val="a5"/>
        <w:rPr>
          <w:rtl/>
        </w:rPr>
      </w:pPr>
      <w:bookmarkStart w:id="727" w:name="שמואלBאBפרק-כז-{ט}"/>
      <w:bookmarkEnd w:id="727"/>
      <w:r w:rsidRPr="00CC3CC2">
        <w:rPr>
          <w:rStyle w:val="affff8"/>
          <w:rtl/>
        </w:rPr>
        <w:t>{ט}</w:t>
      </w:r>
      <w:r>
        <w:rPr>
          <w:rFonts w:ascii="Times New Roman" w:hAnsi="Times New Roman"/>
          <w:sz w:val="41"/>
          <w:szCs w:val="41"/>
          <w:rtl/>
        </w:rPr>
        <w:t xml:space="preserve"> </w:t>
      </w:r>
      <w:r w:rsidRPr="00CC3CC2">
        <w:rPr>
          <w:rtl/>
        </w:rPr>
        <w:t xml:space="preserve">וְהִכָּ֤ה דָוִד֙ </w:t>
      </w:r>
      <w:proofErr w:type="spellStart"/>
      <w:r w:rsidRPr="00CC3CC2">
        <w:rPr>
          <w:rtl/>
        </w:rPr>
        <w:t>אֶת</w:t>
      </w:r>
      <w:r>
        <w:rPr>
          <w:rtl/>
        </w:rPr>
        <w:t>־</w:t>
      </w:r>
      <w:r w:rsidRPr="00CC3CC2">
        <w:rPr>
          <w:rtl/>
        </w:rPr>
        <w:t>הָאָ֔רֶץ</w:t>
      </w:r>
      <w:proofErr w:type="spellEnd"/>
      <w:r w:rsidRPr="00CC3CC2">
        <w:rPr>
          <w:rtl/>
        </w:rPr>
        <w:t xml:space="preserve"> וְלֹ֥א יְחַיֶּ֖ה אִ֣ישׁ וְאִשָּׁ֑ה וְלָקַח֩ צֹ֨אן וּבָקָ֜ר וַחֲמֹרִ֤ים וּגְמַלִּים֙ וּבְגָדִ֔ים וַיָּ֖שָׁב וַיָּבֹ֥א </w:t>
      </w:r>
      <w:proofErr w:type="spellStart"/>
      <w:r w:rsidRPr="00CC3CC2">
        <w:rPr>
          <w:rtl/>
        </w:rPr>
        <w:t>אֶל</w:t>
      </w:r>
      <w:r>
        <w:rPr>
          <w:rtl/>
        </w:rPr>
        <w:t>־</w:t>
      </w:r>
      <w:r w:rsidRPr="00CC3CC2">
        <w:rPr>
          <w:rtl/>
        </w:rPr>
        <w:t>אָכִֽיש</w:t>
      </w:r>
      <w:proofErr w:type="spellEnd"/>
      <w:r w:rsidRPr="00CC3CC2">
        <w:rPr>
          <w:rtl/>
        </w:rPr>
        <w:t>ׁ:</w:t>
      </w:r>
      <w:r w:rsidRPr="00CC3CC2">
        <w:rPr>
          <w:rFonts w:ascii="Times New Roman" w:hAnsi="Times New Roman"/>
          <w:rtl/>
        </w:rPr>
        <w:t xml:space="preserve"> </w:t>
      </w:r>
      <w:bookmarkStart w:id="728" w:name="שמואלBאBפרק-כז-{י}"/>
      <w:bookmarkEnd w:id="728"/>
      <w:r w:rsidRPr="00CC3CC2">
        <w:rPr>
          <w:rStyle w:val="affff8"/>
          <w:rtl/>
        </w:rPr>
        <w:t>{י}</w:t>
      </w:r>
      <w:r>
        <w:rPr>
          <w:rFonts w:ascii="Times New Roman" w:hAnsi="Times New Roman"/>
          <w:sz w:val="41"/>
          <w:szCs w:val="41"/>
          <w:rtl/>
        </w:rPr>
        <w:t xml:space="preserve"> </w:t>
      </w:r>
      <w:r w:rsidRPr="00CC3CC2">
        <w:rPr>
          <w:rtl/>
        </w:rPr>
        <w:t xml:space="preserve">וַיֹּ֣אמֶר אָכִ֔ישׁ </w:t>
      </w:r>
      <w:proofErr w:type="spellStart"/>
      <w:r w:rsidRPr="00CC3CC2">
        <w:rPr>
          <w:rtl/>
        </w:rPr>
        <w:t>אַל</w:t>
      </w:r>
      <w:r>
        <w:rPr>
          <w:rtl/>
        </w:rPr>
        <w:t>־</w:t>
      </w:r>
      <w:r w:rsidRPr="00CC3CC2">
        <w:rPr>
          <w:rtl/>
        </w:rPr>
        <w:t>פְּשַׁטְתֶּ֖ם</w:t>
      </w:r>
      <w:proofErr w:type="spellEnd"/>
      <w:r w:rsidRPr="00CC3CC2">
        <w:rPr>
          <w:rtl/>
        </w:rPr>
        <w:t xml:space="preserve"> הַיּ֑וֹם וַיֹּ֣אמֶר דָּוִ֗ד </w:t>
      </w:r>
      <w:proofErr w:type="spellStart"/>
      <w:r w:rsidRPr="00CC3CC2">
        <w:rPr>
          <w:rtl/>
        </w:rPr>
        <w:t>עַל</w:t>
      </w:r>
      <w:r>
        <w:rPr>
          <w:rtl/>
        </w:rPr>
        <w:t>־</w:t>
      </w:r>
      <w:r w:rsidRPr="00CC3CC2">
        <w:rPr>
          <w:rtl/>
        </w:rPr>
        <w:t>נֶ֤גֶב</w:t>
      </w:r>
      <w:proofErr w:type="spellEnd"/>
      <w:r w:rsidRPr="00CC3CC2">
        <w:rPr>
          <w:rtl/>
        </w:rPr>
        <w:t xml:space="preserve"> יְהוּדָה֙ </w:t>
      </w:r>
      <w:proofErr w:type="spellStart"/>
      <w:r w:rsidRPr="00CC3CC2">
        <w:rPr>
          <w:rtl/>
        </w:rPr>
        <w:t>וְעַל</w:t>
      </w:r>
      <w:r>
        <w:rPr>
          <w:rtl/>
        </w:rPr>
        <w:t>־</w:t>
      </w:r>
      <w:r w:rsidRPr="00CC3CC2">
        <w:rPr>
          <w:rtl/>
        </w:rPr>
        <w:t>נֶ֣גֶב</w:t>
      </w:r>
      <w:proofErr w:type="spellEnd"/>
      <w:r w:rsidRPr="00CC3CC2">
        <w:rPr>
          <w:rtl/>
        </w:rPr>
        <w:t xml:space="preserve"> </w:t>
      </w:r>
      <w:proofErr w:type="spellStart"/>
      <w:r w:rsidRPr="00CC3CC2">
        <w:rPr>
          <w:rtl/>
        </w:rPr>
        <w:t>הַיַּרְחְמְאֵלִ֔י</w:t>
      </w:r>
      <w:proofErr w:type="spellEnd"/>
      <w:r w:rsidRPr="00CC3CC2">
        <w:rPr>
          <w:rtl/>
        </w:rPr>
        <w:t xml:space="preserve"> </w:t>
      </w:r>
      <w:proofErr w:type="spellStart"/>
      <w:r w:rsidRPr="00CC3CC2">
        <w:rPr>
          <w:rtl/>
        </w:rPr>
        <w:t>וְאֶל</w:t>
      </w:r>
      <w:r>
        <w:rPr>
          <w:rtl/>
        </w:rPr>
        <w:t>־</w:t>
      </w:r>
      <w:r w:rsidRPr="00CC3CC2">
        <w:rPr>
          <w:rtl/>
        </w:rPr>
        <w:t>נֶ֖גֶב</w:t>
      </w:r>
      <w:proofErr w:type="spellEnd"/>
      <w:r w:rsidRPr="00CC3CC2">
        <w:rPr>
          <w:rtl/>
        </w:rPr>
        <w:t xml:space="preserve"> הַקֵּינִֽי:</w:t>
      </w:r>
    </w:p>
    <w:p w14:paraId="46B32D05" w14:textId="27DEF105" w:rsidR="00CC3CC2" w:rsidRDefault="00CC3CC2" w:rsidP="00B25434">
      <w:pPr>
        <w:pStyle w:val="a6"/>
        <w:rPr>
          <w:rtl/>
        </w:rPr>
      </w:pPr>
      <w:r w:rsidRPr="00CC3CC2">
        <w:rPr>
          <w:rStyle w:val="affff7"/>
          <w:rtl/>
        </w:rPr>
        <w:t>אל פשטתם.</w:t>
      </w:r>
      <w:r w:rsidRPr="00CC3CC2">
        <w:rPr>
          <w:rtl/>
        </w:rPr>
        <w:t xml:space="preserve"> </w:t>
      </w:r>
      <w:proofErr w:type="spellStart"/>
      <w:r w:rsidRPr="00CC3CC2">
        <w:rPr>
          <w:rtl/>
        </w:rPr>
        <w:t>למ</w:t>
      </w:r>
      <w:proofErr w:type="spellEnd"/>
      <w:r w:rsidRPr="00CC3CC2">
        <w:rPr>
          <w:rtl/>
        </w:rPr>
        <w:t xml:space="preserve">''ד מתחלפת </w:t>
      </w:r>
      <w:proofErr w:type="spellStart"/>
      <w:r w:rsidRPr="00CC3CC2">
        <w:rPr>
          <w:rtl/>
        </w:rPr>
        <w:t>בנו''ן</w:t>
      </w:r>
      <w:proofErr w:type="spellEnd"/>
      <w:r w:rsidRPr="00CC3CC2">
        <w:rPr>
          <w:rtl/>
        </w:rPr>
        <w:t xml:space="preserve">, כמו ויעש לו נשכה בספר עזרא (נחמיה יג ז), כמו לשכה: </w:t>
      </w:r>
    </w:p>
    <w:p w14:paraId="06C49B18" w14:textId="6B92BDAC" w:rsidR="00CC3CC2" w:rsidRDefault="00CC3CC2" w:rsidP="00B25434">
      <w:pPr>
        <w:pStyle w:val="a5"/>
        <w:rPr>
          <w:rtl/>
        </w:rPr>
      </w:pPr>
      <w:bookmarkStart w:id="729" w:name="שמואלBאBפרק-כז-{יא}"/>
      <w:bookmarkEnd w:id="729"/>
      <w:r w:rsidRPr="00CC3CC2">
        <w:rPr>
          <w:rStyle w:val="affff8"/>
          <w:rtl/>
        </w:rPr>
        <w:t>{יא}</w:t>
      </w:r>
      <w:r>
        <w:rPr>
          <w:rFonts w:ascii="Times New Roman" w:hAnsi="Times New Roman"/>
          <w:sz w:val="41"/>
          <w:szCs w:val="41"/>
          <w:rtl/>
        </w:rPr>
        <w:t xml:space="preserve"> </w:t>
      </w:r>
      <w:r w:rsidRPr="00CC3CC2">
        <w:rPr>
          <w:rtl/>
        </w:rPr>
        <w:t xml:space="preserve">וְאִ֨ישׁ וְאִשָּׁ֜ה </w:t>
      </w:r>
      <w:proofErr w:type="spellStart"/>
      <w:r w:rsidRPr="00CC3CC2">
        <w:rPr>
          <w:rtl/>
        </w:rPr>
        <w:t>לֹֽא</w:t>
      </w:r>
      <w:r>
        <w:rPr>
          <w:rtl/>
        </w:rPr>
        <w:t>־</w:t>
      </w:r>
      <w:r w:rsidRPr="00CC3CC2">
        <w:rPr>
          <w:rtl/>
        </w:rPr>
        <w:t>יְחַיֶּ֣ה</w:t>
      </w:r>
      <w:proofErr w:type="spellEnd"/>
      <w:r w:rsidRPr="00CC3CC2">
        <w:rPr>
          <w:rtl/>
        </w:rPr>
        <w:t xml:space="preserve"> דָוִ֗ד לְהָבִ֥יא גַת֙ לֵאמֹ֔ר </w:t>
      </w:r>
      <w:proofErr w:type="spellStart"/>
      <w:r w:rsidRPr="00CC3CC2">
        <w:rPr>
          <w:rtl/>
        </w:rPr>
        <w:t>פֶּן</w:t>
      </w:r>
      <w:r>
        <w:rPr>
          <w:rtl/>
        </w:rPr>
        <w:t>־</w:t>
      </w:r>
      <w:r w:rsidRPr="00CC3CC2">
        <w:rPr>
          <w:rtl/>
        </w:rPr>
        <w:t>יַגִּ֥דו</w:t>
      </w:r>
      <w:proofErr w:type="spellEnd"/>
      <w:r w:rsidRPr="00CC3CC2">
        <w:rPr>
          <w:rtl/>
        </w:rPr>
        <w:t>ּ עָלֵ֖ינוּ לֵאמֹ֑ר כֹּֽה</w:t>
      </w:r>
      <w:r>
        <w:rPr>
          <w:rtl/>
        </w:rPr>
        <w:t>־</w:t>
      </w:r>
      <w:r w:rsidRPr="00CC3CC2">
        <w:rPr>
          <w:rtl/>
        </w:rPr>
        <w:t xml:space="preserve">עָשָׂ֤ה דָוִד֙ וְכֹ֣ה מִשְׁפָּט֔וֹ </w:t>
      </w:r>
      <w:proofErr w:type="spellStart"/>
      <w:r w:rsidRPr="00CC3CC2">
        <w:rPr>
          <w:rtl/>
        </w:rPr>
        <w:t>כָּל</w:t>
      </w:r>
      <w:r>
        <w:rPr>
          <w:rtl/>
        </w:rPr>
        <w:t>־</w:t>
      </w:r>
      <w:r w:rsidRPr="00CC3CC2">
        <w:rPr>
          <w:rtl/>
        </w:rPr>
        <w:t>הַ֨יָּמִ֔ים</w:t>
      </w:r>
      <w:proofErr w:type="spellEnd"/>
      <w:r w:rsidRPr="00CC3CC2">
        <w:rPr>
          <w:rtl/>
        </w:rPr>
        <w:t xml:space="preserve"> אֲשֶׁ֥ר יָשַׁ֖ב בִּשְׂדֵ֥ה פְלִשְׁתִּֽים:</w:t>
      </w:r>
      <w:r w:rsidRPr="00CC3CC2">
        <w:rPr>
          <w:rFonts w:ascii="Times New Roman" w:hAnsi="Times New Roman"/>
          <w:rtl/>
        </w:rPr>
        <w:t xml:space="preserve"> </w:t>
      </w:r>
      <w:bookmarkStart w:id="730" w:name="שמואלBאBפרק-כז-{יב}"/>
      <w:bookmarkEnd w:id="730"/>
      <w:r w:rsidRPr="00CC3CC2">
        <w:rPr>
          <w:rStyle w:val="affff8"/>
          <w:rtl/>
        </w:rPr>
        <w:t>{יב}</w:t>
      </w:r>
      <w:r>
        <w:rPr>
          <w:rFonts w:ascii="Times New Roman" w:hAnsi="Times New Roman"/>
          <w:sz w:val="41"/>
          <w:szCs w:val="41"/>
          <w:rtl/>
        </w:rPr>
        <w:t xml:space="preserve"> </w:t>
      </w:r>
      <w:r w:rsidRPr="00CC3CC2">
        <w:rPr>
          <w:rtl/>
        </w:rPr>
        <w:t>וַיַּאֲמֵ֥ן אָכִ֖ישׁ בְּדָוִ֣ד לֵאמֹ֑ר הַבְאֵ֤שׁ הִבְאִישׁ֙ בְּעַמּ֣וֹ בְיִשְׂרָאֵ֔ל וְהָ֥יָה לִ֖י לְעֶ֥בֶד עוֹלָֽם:</w:t>
      </w:r>
      <w:r w:rsidRPr="00CC3CC2">
        <w:rPr>
          <w:rFonts w:ascii="Times New Roman" w:hAnsi="Times New Roman"/>
          <w:rtl/>
        </w:rPr>
        <w:t xml:space="preserve"> </w:t>
      </w:r>
      <w:r w:rsidRPr="00CC3CC2">
        <w:rPr>
          <w:rFonts w:ascii="Times New Roman" w:hAnsi="Times New Roman"/>
          <w:sz w:val="24"/>
          <w:szCs w:val="24"/>
          <w:rtl/>
        </w:rPr>
        <w:t>(פ)</w:t>
      </w:r>
    </w:p>
    <w:p w14:paraId="5D425CB7"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4FC85ED1" w14:textId="4753A1B3" w:rsidR="00CC3CC2" w:rsidRDefault="00CC3CC2" w:rsidP="00B25434">
      <w:pPr>
        <w:pStyle w:val="21"/>
        <w:rPr>
          <w:rtl/>
        </w:rPr>
      </w:pPr>
      <w:proofErr w:type="spellStart"/>
      <w:r>
        <w:rPr>
          <w:rtl/>
        </w:rPr>
        <w:t>פרק־</w:t>
      </w:r>
      <w:r w:rsidRPr="00CC3CC2">
        <w:rPr>
          <w:rtl/>
        </w:rPr>
        <w:t>כח</w:t>
      </w:r>
      <w:proofErr w:type="spellEnd"/>
    </w:p>
    <w:p w14:paraId="55EBCC52"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731" w:name="שמואלBאBפרק-כח-{א}"/>
      <w:bookmarkEnd w:id="731"/>
    </w:p>
    <w:p w14:paraId="3E5DA635" w14:textId="7A7167D2"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בַּיָּמִ֣ים הָהֵ֔ם וַיִּקְבְּצ֨וּ פְלִשְׁתִּ֤ים </w:t>
      </w:r>
      <w:proofErr w:type="spellStart"/>
      <w:r w:rsidRPr="00CC3CC2">
        <w:rPr>
          <w:rtl/>
        </w:rPr>
        <w:t>אֶת</w:t>
      </w:r>
      <w:r>
        <w:rPr>
          <w:rtl/>
        </w:rPr>
        <w:t>־</w:t>
      </w:r>
      <w:r w:rsidRPr="00CC3CC2">
        <w:rPr>
          <w:rtl/>
        </w:rPr>
        <w:t>מַֽחֲנֵיהֶם</w:t>
      </w:r>
      <w:proofErr w:type="spellEnd"/>
      <w:r w:rsidRPr="00CC3CC2">
        <w:rPr>
          <w:rtl/>
        </w:rPr>
        <w:t xml:space="preserve">֙ לַצָּבָ֔א לְהִלָּחֵ֖ם בְּיִשְׂרָאֵ֑ל וַיֹּ֤אמֶר אָכִישׁ֙ </w:t>
      </w:r>
      <w:proofErr w:type="spellStart"/>
      <w:r w:rsidRPr="00CC3CC2">
        <w:rPr>
          <w:rtl/>
        </w:rPr>
        <w:t>אֶל</w:t>
      </w:r>
      <w:r>
        <w:rPr>
          <w:rtl/>
        </w:rPr>
        <w:t>־</w:t>
      </w:r>
      <w:r w:rsidRPr="00CC3CC2">
        <w:rPr>
          <w:rtl/>
        </w:rPr>
        <w:t>דָּוִ֔ד</w:t>
      </w:r>
      <w:proofErr w:type="spellEnd"/>
      <w:r w:rsidRPr="00CC3CC2">
        <w:rPr>
          <w:rtl/>
        </w:rPr>
        <w:t xml:space="preserve"> יָדֹ֣עַ תֵּדַ֗ע כִּ֤י אִתִּי֙ תֵּצֵ֣א בַֽמַּחֲנֶ֔ה אַתָּ֖ה וַאֲנָשֶֽׁיךָ:</w:t>
      </w:r>
      <w:r w:rsidRPr="00CC3CC2">
        <w:rPr>
          <w:rFonts w:ascii="Times New Roman" w:hAnsi="Times New Roman"/>
          <w:rtl/>
        </w:rPr>
        <w:t xml:space="preserve"> </w:t>
      </w:r>
      <w:bookmarkStart w:id="732" w:name="שמואלBאBפרק-כח-{ב}"/>
      <w:bookmarkEnd w:id="732"/>
      <w:r w:rsidRPr="00CC3CC2">
        <w:rPr>
          <w:rStyle w:val="affff8"/>
          <w:rtl/>
        </w:rPr>
        <w:t>{ב}</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אָכִ֔יש</w:t>
      </w:r>
      <w:proofErr w:type="spellEnd"/>
      <w:r w:rsidRPr="00CC3CC2">
        <w:rPr>
          <w:rtl/>
        </w:rPr>
        <w:t xml:space="preserve">ׁ לָכֵן֙ אַתָּ֣ה תֵדַ֔ע אֵ֥ת </w:t>
      </w:r>
      <w:proofErr w:type="spellStart"/>
      <w:r w:rsidRPr="00CC3CC2">
        <w:rPr>
          <w:rtl/>
        </w:rPr>
        <w:t>אֲשֶׁר</w:t>
      </w:r>
      <w:r>
        <w:rPr>
          <w:rtl/>
        </w:rPr>
        <w:t>־</w:t>
      </w:r>
      <w:r w:rsidRPr="00CC3CC2">
        <w:rPr>
          <w:rtl/>
        </w:rPr>
        <w:t>יַעֲשֶׂ֖ה</w:t>
      </w:r>
      <w:proofErr w:type="spellEnd"/>
      <w:r w:rsidRPr="00CC3CC2">
        <w:rPr>
          <w:rtl/>
        </w:rPr>
        <w:t xml:space="preserve"> עַבְדֶּ֑ךָ וַיֹּ֤אמֶר אָכִישׁ֙ </w:t>
      </w:r>
      <w:proofErr w:type="spellStart"/>
      <w:r w:rsidRPr="00CC3CC2">
        <w:rPr>
          <w:rtl/>
        </w:rPr>
        <w:t>אֶל</w:t>
      </w:r>
      <w:r>
        <w:rPr>
          <w:rtl/>
        </w:rPr>
        <w:t>־</w:t>
      </w:r>
      <w:r w:rsidRPr="00CC3CC2">
        <w:rPr>
          <w:rtl/>
        </w:rPr>
        <w:t>דָּוִ֔ד</w:t>
      </w:r>
      <w:proofErr w:type="spellEnd"/>
      <w:r w:rsidRPr="00CC3CC2">
        <w:rPr>
          <w:rtl/>
        </w:rPr>
        <w:t xml:space="preserve"> לָכֵ֗ן שֹׁמֵ֧ר לְרֹאשִׁ֛י אֲשִֽׂימְךָ֖ </w:t>
      </w:r>
      <w:proofErr w:type="spellStart"/>
      <w:r w:rsidRPr="00CC3CC2">
        <w:rPr>
          <w:rtl/>
        </w:rPr>
        <w:t>כָּל</w:t>
      </w:r>
      <w:r>
        <w:rPr>
          <w:rtl/>
        </w:rPr>
        <w:t>־</w:t>
      </w:r>
      <w:r w:rsidRPr="00CC3CC2">
        <w:rPr>
          <w:rtl/>
        </w:rPr>
        <w:t>הַיָּמִֽים</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733" w:name="שמואלBאBפרק-כח-{ג}"/>
      <w:bookmarkEnd w:id="733"/>
      <w:r w:rsidRPr="00CC3CC2">
        <w:rPr>
          <w:rStyle w:val="affff8"/>
          <w:rtl/>
        </w:rPr>
        <w:t>{ג}</w:t>
      </w:r>
      <w:r>
        <w:rPr>
          <w:rFonts w:ascii="Times New Roman" w:hAnsi="Times New Roman"/>
          <w:sz w:val="41"/>
          <w:szCs w:val="41"/>
          <w:rtl/>
        </w:rPr>
        <w:t xml:space="preserve"> </w:t>
      </w:r>
      <w:r w:rsidRPr="00CC3CC2">
        <w:rPr>
          <w:rtl/>
        </w:rPr>
        <w:t xml:space="preserve">וּשְׁמוּאֵ֣ל מֵ֔ת </w:t>
      </w:r>
      <w:proofErr w:type="spellStart"/>
      <w:r w:rsidRPr="00CC3CC2">
        <w:rPr>
          <w:rtl/>
        </w:rPr>
        <w:t>וַיִּסְפְּדוּ</w:t>
      </w:r>
      <w:r>
        <w:rPr>
          <w:rtl/>
        </w:rPr>
        <w:t>־</w:t>
      </w:r>
      <w:r w:rsidRPr="00CC3CC2">
        <w:rPr>
          <w:rtl/>
        </w:rPr>
        <w:t>לו</w:t>
      </w:r>
      <w:proofErr w:type="spellEnd"/>
      <w:r w:rsidRPr="00CC3CC2">
        <w:rPr>
          <w:rtl/>
        </w:rPr>
        <w:t>ֹ֙ כָּל</w:t>
      </w:r>
      <w:r>
        <w:rPr>
          <w:rtl/>
        </w:rPr>
        <w:t>־</w:t>
      </w:r>
      <w:r w:rsidRPr="00CC3CC2">
        <w:rPr>
          <w:rtl/>
        </w:rPr>
        <w:t xml:space="preserve">יִשְׂרָאֵ֔ל וַיִּקְבְּרֻ֥הוּ בָרָמָ֖ה וּבְעִיר֑וֹ וְשָׁא֗וּל הֵסִ֛יר הָאֹב֥וֹת </w:t>
      </w:r>
      <w:proofErr w:type="spellStart"/>
      <w:r w:rsidRPr="00CC3CC2">
        <w:rPr>
          <w:rtl/>
        </w:rPr>
        <w:t>וְאֶת</w:t>
      </w:r>
      <w:r>
        <w:rPr>
          <w:rtl/>
        </w:rPr>
        <w:t>־</w:t>
      </w:r>
      <w:r w:rsidRPr="00CC3CC2">
        <w:rPr>
          <w:rtl/>
        </w:rPr>
        <w:t>הַיִּדְּעֹנִ֖ים</w:t>
      </w:r>
      <w:proofErr w:type="spellEnd"/>
      <w:r w:rsidRPr="00CC3CC2">
        <w:rPr>
          <w:rtl/>
        </w:rPr>
        <w:t xml:space="preserve"> מֵהָאָֽרֶץ:</w:t>
      </w:r>
    </w:p>
    <w:p w14:paraId="7EBB4988" w14:textId="09BF5B82" w:rsidR="00CC3CC2" w:rsidRDefault="00CC3CC2" w:rsidP="00B25434">
      <w:pPr>
        <w:pStyle w:val="a6"/>
        <w:rPr>
          <w:rtl/>
        </w:rPr>
      </w:pPr>
      <w:r w:rsidRPr="00CC3CC2">
        <w:rPr>
          <w:rStyle w:val="affff7"/>
          <w:rtl/>
        </w:rPr>
        <w:t>ושמואל מת.</w:t>
      </w:r>
      <w:r w:rsidRPr="00CC3CC2">
        <w:rPr>
          <w:rtl/>
        </w:rPr>
        <w:t xml:space="preserve"> הרי כבר נאמר וימת שמואל, אלא לפי שבא לדבר בשאול שהוצרך לדרוש בבעלת אוב, פתח ואמר ושמואל מת, שאילו היה קיים, ממנו היה שאול דורש, ושאול הסיר האובות, והוצרך לבקש אשה בעלת אוב: </w:t>
      </w:r>
      <w:r w:rsidRPr="00CC3CC2">
        <w:rPr>
          <w:rStyle w:val="affff7"/>
          <w:rtl/>
        </w:rPr>
        <w:t>ויספדו לו כל ישראל ויקברוהו ברמה ובעירו.</w:t>
      </w:r>
      <w:r w:rsidRPr="00CC3CC2">
        <w:rPr>
          <w:rtl/>
        </w:rPr>
        <w:t xml:space="preserve"> (תרגום:) וספדו עלוהי כל ישראל </w:t>
      </w:r>
      <w:proofErr w:type="spellStart"/>
      <w:r w:rsidRPr="00CC3CC2">
        <w:rPr>
          <w:rtl/>
        </w:rPr>
        <w:t>וקברוהי</w:t>
      </w:r>
      <w:proofErr w:type="spellEnd"/>
      <w:r w:rsidRPr="00CC3CC2">
        <w:rPr>
          <w:rtl/>
        </w:rPr>
        <w:t xml:space="preserve"> </w:t>
      </w:r>
      <w:proofErr w:type="spellStart"/>
      <w:r w:rsidRPr="00CC3CC2">
        <w:rPr>
          <w:rtl/>
        </w:rPr>
        <w:t>ברמתא</w:t>
      </w:r>
      <w:proofErr w:type="spellEnd"/>
      <w:r w:rsidRPr="00CC3CC2">
        <w:rPr>
          <w:rtl/>
        </w:rPr>
        <w:t xml:space="preserve"> וספדו עלוהי אנש </w:t>
      </w:r>
      <w:proofErr w:type="spellStart"/>
      <w:r w:rsidRPr="00CC3CC2">
        <w:rPr>
          <w:rtl/>
        </w:rPr>
        <w:t>בקרתיה</w:t>
      </w:r>
      <w:proofErr w:type="spellEnd"/>
      <w:r w:rsidRPr="00CC3CC2">
        <w:rPr>
          <w:rtl/>
        </w:rPr>
        <w:t xml:space="preserve"> ; ובעירו' מוסב על 'ויספדו לו', ספדוהו ברמה כשקברוהו, וספדוהו איש בעירו: </w:t>
      </w:r>
    </w:p>
    <w:p w14:paraId="26A76B7D" w14:textId="05DD3227" w:rsidR="00CC3CC2" w:rsidRDefault="00CC3CC2" w:rsidP="00B25434">
      <w:pPr>
        <w:pStyle w:val="a5"/>
        <w:rPr>
          <w:rtl/>
        </w:rPr>
      </w:pPr>
      <w:bookmarkStart w:id="734" w:name="שמואלBאBפרק-כח-{ד}"/>
      <w:bookmarkEnd w:id="734"/>
      <w:r w:rsidRPr="00CC3CC2">
        <w:rPr>
          <w:rStyle w:val="affff8"/>
          <w:rtl/>
        </w:rPr>
        <w:lastRenderedPageBreak/>
        <w:t>{ד}</w:t>
      </w:r>
      <w:r>
        <w:rPr>
          <w:rFonts w:ascii="Times New Roman" w:hAnsi="Times New Roman"/>
          <w:sz w:val="41"/>
          <w:szCs w:val="41"/>
          <w:rtl/>
        </w:rPr>
        <w:t xml:space="preserve"> </w:t>
      </w:r>
      <w:r w:rsidRPr="00CC3CC2">
        <w:rPr>
          <w:rtl/>
        </w:rPr>
        <w:t xml:space="preserve">וַיִּקָּבְצ֣וּ פְלִשְׁתִּ֔ים וַיָּבֹ֖אוּ וַיַּחֲנ֣וּ </w:t>
      </w:r>
      <w:proofErr w:type="spellStart"/>
      <w:r w:rsidRPr="00CC3CC2">
        <w:rPr>
          <w:rtl/>
        </w:rPr>
        <w:t>בְשׁוּנֵ֑ם</w:t>
      </w:r>
      <w:proofErr w:type="spellEnd"/>
      <w:r w:rsidRPr="00CC3CC2">
        <w:rPr>
          <w:rtl/>
        </w:rPr>
        <w:t xml:space="preserve"> וַיִּקְבֹּ֤ץ שָׁאוּל֙ </w:t>
      </w:r>
      <w:proofErr w:type="spellStart"/>
      <w:r w:rsidRPr="00CC3CC2">
        <w:rPr>
          <w:rtl/>
        </w:rPr>
        <w:t>אֶת</w:t>
      </w:r>
      <w:r>
        <w:rPr>
          <w:rtl/>
        </w:rPr>
        <w:t>־</w:t>
      </w:r>
      <w:r w:rsidRPr="00CC3CC2">
        <w:rPr>
          <w:rtl/>
        </w:rPr>
        <w:t>כָּל</w:t>
      </w:r>
      <w:r>
        <w:rPr>
          <w:rtl/>
        </w:rPr>
        <w:t>־</w:t>
      </w:r>
      <w:r w:rsidRPr="00CC3CC2">
        <w:rPr>
          <w:rtl/>
        </w:rPr>
        <w:t>יִשְׂרָאֵ֔ל</w:t>
      </w:r>
      <w:proofErr w:type="spellEnd"/>
      <w:r w:rsidRPr="00CC3CC2">
        <w:rPr>
          <w:rtl/>
        </w:rPr>
        <w:t xml:space="preserve"> וַֽיַּחֲנ֖וּ </w:t>
      </w:r>
      <w:proofErr w:type="spellStart"/>
      <w:r w:rsidRPr="00CC3CC2">
        <w:rPr>
          <w:rtl/>
        </w:rPr>
        <w:t>בַּגִּלְבֹּֽע</w:t>
      </w:r>
      <w:proofErr w:type="spellEnd"/>
      <w:r w:rsidRPr="00CC3CC2">
        <w:rPr>
          <w:rtl/>
        </w:rPr>
        <w:t>ַ:</w:t>
      </w:r>
      <w:r w:rsidRPr="00CC3CC2">
        <w:rPr>
          <w:rFonts w:ascii="Times New Roman" w:hAnsi="Times New Roman"/>
          <w:rtl/>
        </w:rPr>
        <w:t xml:space="preserve"> </w:t>
      </w:r>
      <w:bookmarkStart w:id="735" w:name="שמואלBאBפרק-כח-{ה}"/>
      <w:bookmarkEnd w:id="735"/>
      <w:r w:rsidRPr="00CC3CC2">
        <w:rPr>
          <w:rStyle w:val="affff8"/>
          <w:rtl/>
        </w:rPr>
        <w:t>{ה}</w:t>
      </w:r>
      <w:r>
        <w:rPr>
          <w:rFonts w:ascii="Times New Roman" w:hAnsi="Times New Roman"/>
          <w:sz w:val="41"/>
          <w:szCs w:val="41"/>
          <w:rtl/>
        </w:rPr>
        <w:t xml:space="preserve"> </w:t>
      </w:r>
      <w:r w:rsidRPr="00CC3CC2">
        <w:rPr>
          <w:rtl/>
        </w:rPr>
        <w:t xml:space="preserve">וַיַּ֥רְא שָׁא֖וּל </w:t>
      </w:r>
      <w:proofErr w:type="spellStart"/>
      <w:r w:rsidRPr="00CC3CC2">
        <w:rPr>
          <w:rtl/>
        </w:rPr>
        <w:t>אֶת</w:t>
      </w:r>
      <w:r>
        <w:rPr>
          <w:rtl/>
        </w:rPr>
        <w:t>־</w:t>
      </w:r>
      <w:r w:rsidRPr="00CC3CC2">
        <w:rPr>
          <w:rtl/>
        </w:rPr>
        <w:t>מַחֲנֵ֣ה</w:t>
      </w:r>
      <w:proofErr w:type="spellEnd"/>
      <w:r w:rsidRPr="00CC3CC2">
        <w:rPr>
          <w:rtl/>
        </w:rPr>
        <w:t xml:space="preserve"> פְלִשְׁתִּ֑ים וַיִּרָ֕א וַיֶּחֱרַ֥ד לִבּ֖וֹ מְאֹֽד:</w:t>
      </w:r>
      <w:r w:rsidRPr="00CC3CC2">
        <w:rPr>
          <w:rFonts w:ascii="Times New Roman" w:hAnsi="Times New Roman"/>
          <w:rtl/>
        </w:rPr>
        <w:t xml:space="preserve"> </w:t>
      </w:r>
      <w:bookmarkStart w:id="736" w:name="שמואלBאBפרק-כח-{ו}"/>
      <w:bookmarkEnd w:id="736"/>
      <w:r w:rsidRPr="00CC3CC2">
        <w:rPr>
          <w:rStyle w:val="affff8"/>
          <w:rtl/>
        </w:rPr>
        <w:t>{ו}</w:t>
      </w:r>
      <w:r>
        <w:rPr>
          <w:rFonts w:ascii="Times New Roman" w:hAnsi="Times New Roman"/>
          <w:sz w:val="41"/>
          <w:szCs w:val="41"/>
          <w:rtl/>
        </w:rPr>
        <w:t xml:space="preserve"> </w:t>
      </w:r>
      <w:r w:rsidRPr="00CC3CC2">
        <w:rPr>
          <w:rtl/>
        </w:rPr>
        <w:t xml:space="preserve">וַיִּשְׁאַ֤ל שָׁאוּל֙ בַּֽיהוָ֔ה וְלֹ֥א עָנָ֖הוּ יְהוָ֑ה גַּ֧ם </w:t>
      </w:r>
      <w:proofErr w:type="spellStart"/>
      <w:r w:rsidRPr="00CC3CC2">
        <w:rPr>
          <w:rtl/>
        </w:rPr>
        <w:t>בַּחֲלֹמ֛וֹת</w:t>
      </w:r>
      <w:proofErr w:type="spellEnd"/>
      <w:r w:rsidRPr="00CC3CC2">
        <w:rPr>
          <w:rtl/>
        </w:rPr>
        <w:t xml:space="preserve"> גַּ֥ם בָּאוּרִ֖ים גַּ֥ם בַּנְּבִיאִֽם:</w:t>
      </w:r>
    </w:p>
    <w:p w14:paraId="6B28AF10" w14:textId="0E073CD2" w:rsidR="00CC3CC2" w:rsidRDefault="00CC3CC2" w:rsidP="00B25434">
      <w:pPr>
        <w:pStyle w:val="a6"/>
        <w:rPr>
          <w:rtl/>
        </w:rPr>
      </w:pPr>
      <w:r w:rsidRPr="00CC3CC2">
        <w:rPr>
          <w:rStyle w:val="affff7"/>
          <w:rtl/>
        </w:rPr>
        <w:t>גם באורים.</w:t>
      </w:r>
      <w:r w:rsidRPr="00CC3CC2">
        <w:rPr>
          <w:rtl/>
        </w:rPr>
        <w:t xml:space="preserve"> לפי שהרג נוב עיר הכהנים, לא נענה: </w:t>
      </w:r>
    </w:p>
    <w:p w14:paraId="72338B22" w14:textId="65B8A1F5" w:rsidR="00CC3CC2" w:rsidRDefault="00CC3CC2" w:rsidP="00B25434">
      <w:pPr>
        <w:pStyle w:val="a5"/>
        <w:rPr>
          <w:rtl/>
        </w:rPr>
      </w:pPr>
      <w:bookmarkStart w:id="737" w:name="שמואלBאBפרק-כח-{ז}"/>
      <w:bookmarkEnd w:id="737"/>
      <w:r w:rsidRPr="00CC3CC2">
        <w:rPr>
          <w:rStyle w:val="affff8"/>
          <w:rtl/>
        </w:rPr>
        <w:t>{ז}</w:t>
      </w:r>
      <w:r>
        <w:rPr>
          <w:rFonts w:ascii="Times New Roman" w:hAnsi="Times New Roman"/>
          <w:sz w:val="41"/>
          <w:szCs w:val="41"/>
          <w:rtl/>
        </w:rPr>
        <w:t xml:space="preserve"> </w:t>
      </w:r>
      <w:r w:rsidRPr="00CC3CC2">
        <w:rPr>
          <w:rtl/>
        </w:rPr>
        <w:t xml:space="preserve">וַיֹּ֨אמֶר שָׁא֜וּל לַעֲבָדָ֗יו </w:t>
      </w:r>
      <w:proofErr w:type="spellStart"/>
      <w:r w:rsidRPr="00CC3CC2">
        <w:rPr>
          <w:rtl/>
        </w:rPr>
        <w:t>בַּקְּשׁוּ</w:t>
      </w:r>
      <w:r>
        <w:rPr>
          <w:rtl/>
        </w:rPr>
        <w:t>־</w:t>
      </w:r>
      <w:r w:rsidRPr="00CC3CC2">
        <w:rPr>
          <w:rtl/>
        </w:rPr>
        <w:t>לִי</w:t>
      </w:r>
      <w:proofErr w:type="spellEnd"/>
      <w:r w:rsidRPr="00CC3CC2">
        <w:rPr>
          <w:rtl/>
        </w:rPr>
        <w:t xml:space="preserve">֙ אֵ֣שֶׁת </w:t>
      </w:r>
      <w:proofErr w:type="spellStart"/>
      <w:r w:rsidRPr="00CC3CC2">
        <w:rPr>
          <w:rtl/>
        </w:rPr>
        <w:t>בַּעֲלַת</w:t>
      </w:r>
      <w:r>
        <w:rPr>
          <w:rtl/>
        </w:rPr>
        <w:t>־</w:t>
      </w:r>
      <w:r w:rsidRPr="00CC3CC2">
        <w:rPr>
          <w:rtl/>
        </w:rPr>
        <w:t>א֔וֹב</w:t>
      </w:r>
      <w:proofErr w:type="spellEnd"/>
      <w:r w:rsidRPr="00CC3CC2">
        <w:rPr>
          <w:rtl/>
        </w:rPr>
        <w:t xml:space="preserve"> וְאֵלְכָ֥ה אֵלֶ֖יהָ </w:t>
      </w:r>
      <w:proofErr w:type="spellStart"/>
      <w:r w:rsidRPr="00CC3CC2">
        <w:rPr>
          <w:rtl/>
        </w:rPr>
        <w:t>וְאֶדְרְשָׁה</w:t>
      </w:r>
      <w:r>
        <w:rPr>
          <w:rtl/>
        </w:rPr>
        <w:t>־</w:t>
      </w:r>
      <w:r w:rsidRPr="00CC3CC2">
        <w:rPr>
          <w:rtl/>
        </w:rPr>
        <w:t>בָּ֑ה</w:t>
      </w:r>
      <w:proofErr w:type="spellEnd"/>
      <w:r w:rsidRPr="00CC3CC2">
        <w:rPr>
          <w:rtl/>
        </w:rPr>
        <w:t xml:space="preserve">ּ וַיֹּאמְר֤וּ עֲבָדָיו֙ אֵלָ֔יו הִנֵּ֛ה אֵ֥שֶׁת </w:t>
      </w:r>
      <w:proofErr w:type="spellStart"/>
      <w:r w:rsidRPr="00CC3CC2">
        <w:rPr>
          <w:rtl/>
        </w:rPr>
        <w:t>בַּֽעֲלַת</w:t>
      </w:r>
      <w:r>
        <w:rPr>
          <w:rtl/>
        </w:rPr>
        <w:t>־</w:t>
      </w:r>
      <w:r w:rsidRPr="00CC3CC2">
        <w:rPr>
          <w:rtl/>
        </w:rPr>
        <w:t>א֖וֹב</w:t>
      </w:r>
      <w:proofErr w:type="spellEnd"/>
      <w:r w:rsidRPr="00CC3CC2">
        <w:rPr>
          <w:rtl/>
        </w:rPr>
        <w:t xml:space="preserve"> בְּעֵ֥ין דּֽוֹר:</w:t>
      </w:r>
      <w:r w:rsidRPr="00CC3CC2">
        <w:rPr>
          <w:rFonts w:ascii="Times New Roman" w:hAnsi="Times New Roman"/>
          <w:rtl/>
        </w:rPr>
        <w:t xml:space="preserve"> </w:t>
      </w:r>
      <w:bookmarkStart w:id="738" w:name="שמואלBאBפרק-כח-{ח}"/>
      <w:bookmarkEnd w:id="738"/>
      <w:r w:rsidRPr="00CC3CC2">
        <w:rPr>
          <w:rStyle w:val="affff8"/>
          <w:rtl/>
        </w:rPr>
        <w:t>{ח}</w:t>
      </w:r>
      <w:r>
        <w:rPr>
          <w:rFonts w:ascii="Times New Roman" w:hAnsi="Times New Roman"/>
          <w:sz w:val="41"/>
          <w:szCs w:val="41"/>
          <w:rtl/>
        </w:rPr>
        <w:t xml:space="preserve"> </w:t>
      </w:r>
      <w:r w:rsidRPr="00CC3CC2">
        <w:rPr>
          <w:rtl/>
        </w:rPr>
        <w:t xml:space="preserve">וַיִּתְחַפֵּ֣שׂ שָׁא֗וּל וַיִּלְבַּשׁ֙ בְּגָדִ֣ים אֲחֵרִ֔ים וַיֵּ֣לֶךְ ה֗וּא וּשְׁנֵ֤י אֲנָשִׁים֙ עִמּ֔וֹ וַיָּבֹ֥אוּ </w:t>
      </w:r>
      <w:proofErr w:type="spellStart"/>
      <w:r w:rsidRPr="00CC3CC2">
        <w:rPr>
          <w:rtl/>
        </w:rPr>
        <w:t>אֶל</w:t>
      </w:r>
      <w:r>
        <w:rPr>
          <w:rtl/>
        </w:rPr>
        <w:t>־</w:t>
      </w:r>
      <w:r w:rsidRPr="00CC3CC2">
        <w:rPr>
          <w:rtl/>
        </w:rPr>
        <w:t>הָאִשָּׁ֖ה</w:t>
      </w:r>
      <w:proofErr w:type="spellEnd"/>
      <w:r w:rsidRPr="00CC3CC2">
        <w:rPr>
          <w:rtl/>
        </w:rPr>
        <w:t xml:space="preserve"> לָ֑יְלָה וַיֹּ֗אמֶר </w:t>
      </w:r>
      <w:r w:rsidRPr="00CC3CC2">
        <w:rPr>
          <w:sz w:val="24"/>
          <w:szCs w:val="24"/>
          <w:rtl/>
        </w:rPr>
        <w:t>(</w:t>
      </w:r>
      <w:proofErr w:type="spellStart"/>
      <w:r w:rsidRPr="00CC3CC2">
        <w:rPr>
          <w:sz w:val="24"/>
          <w:szCs w:val="24"/>
          <w:rtl/>
        </w:rPr>
        <w:t>קסומי</w:t>
      </w:r>
      <w:proofErr w:type="spellEnd"/>
      <w:r w:rsidRPr="00CC3CC2">
        <w:rPr>
          <w:sz w:val="24"/>
          <w:szCs w:val="24"/>
          <w:rtl/>
        </w:rPr>
        <w:t>)</w:t>
      </w:r>
      <w:r>
        <w:rPr>
          <w:rtl/>
        </w:rPr>
        <w:t>־</w:t>
      </w:r>
      <w:proofErr w:type="spellStart"/>
      <w:r w:rsidRPr="00CC3CC2">
        <w:rPr>
          <w:rtl/>
        </w:rPr>
        <w:t>קָֽסֳמִי</w:t>
      </w:r>
      <w:r>
        <w:rPr>
          <w:rtl/>
        </w:rPr>
        <w:t>־</w:t>
      </w:r>
      <w:r w:rsidRPr="00CC3CC2">
        <w:rPr>
          <w:rtl/>
        </w:rPr>
        <w:t>נָ֥א</w:t>
      </w:r>
      <w:proofErr w:type="spellEnd"/>
      <w:r w:rsidRPr="00CC3CC2">
        <w:rPr>
          <w:rtl/>
        </w:rPr>
        <w:t xml:space="preserve"> לִי֙ בָּא֔וֹב וְהַ֣עֲלִי לִ֔י אֵ֥ת </w:t>
      </w:r>
      <w:proofErr w:type="spellStart"/>
      <w:r w:rsidRPr="00CC3CC2">
        <w:rPr>
          <w:rtl/>
        </w:rPr>
        <w:t>אֲשֶׁר</w:t>
      </w:r>
      <w:r>
        <w:rPr>
          <w:rtl/>
        </w:rPr>
        <w:t>־</w:t>
      </w:r>
      <w:r w:rsidRPr="00CC3CC2">
        <w:rPr>
          <w:rtl/>
        </w:rPr>
        <w:t>אֹמַ֖ר</w:t>
      </w:r>
      <w:proofErr w:type="spellEnd"/>
      <w:r w:rsidRPr="00CC3CC2">
        <w:rPr>
          <w:rtl/>
        </w:rPr>
        <w:t xml:space="preserve"> אֵלָֽיִךְ:</w:t>
      </w:r>
    </w:p>
    <w:p w14:paraId="0C679F67" w14:textId="22B39484" w:rsidR="00CC3CC2" w:rsidRDefault="00CC3CC2" w:rsidP="00B25434">
      <w:pPr>
        <w:pStyle w:val="a6"/>
        <w:rPr>
          <w:rtl/>
        </w:rPr>
      </w:pPr>
      <w:r w:rsidRPr="00CC3CC2">
        <w:rPr>
          <w:rStyle w:val="affff7"/>
          <w:rtl/>
        </w:rPr>
        <w:t>ויתחפש שאול.</w:t>
      </w:r>
      <w:r w:rsidRPr="00CC3CC2">
        <w:rPr>
          <w:rtl/>
        </w:rPr>
        <w:t xml:space="preserve"> שינה בגדיו, וכן (</w:t>
      </w:r>
      <w:proofErr w:type="spellStart"/>
      <w:r w:rsidRPr="00CC3CC2">
        <w:rPr>
          <w:rtl/>
        </w:rPr>
        <w:t>מלכים־א</w:t>
      </w:r>
      <w:proofErr w:type="spellEnd"/>
      <w:r w:rsidRPr="00CC3CC2">
        <w:rPr>
          <w:rtl/>
        </w:rPr>
        <w:t xml:space="preserve"> כב ל): התחפש ובא במלחמה ; וכן (איוב ל יח): ברב כח יתחפש לבושי, וכן תרגם יונתן: ואשתני שאול: </w:t>
      </w:r>
      <w:r w:rsidRPr="00CC3CC2">
        <w:rPr>
          <w:rStyle w:val="affff7"/>
          <w:rtl/>
        </w:rPr>
        <w:t>ויבאו אל האשה לילה.</w:t>
      </w:r>
      <w:r w:rsidRPr="00CC3CC2">
        <w:rPr>
          <w:rtl/>
        </w:rPr>
        <w:t xml:space="preserve"> יום היה, אלא מתוך צרתם היה דומה להם לילה, כך דרש רבי תנחומא (פרשת אמור ב): </w:t>
      </w:r>
    </w:p>
    <w:p w14:paraId="02F853EC" w14:textId="52D9DC32" w:rsidR="00CC3CC2" w:rsidRDefault="00CC3CC2" w:rsidP="00B25434">
      <w:pPr>
        <w:pStyle w:val="a5"/>
        <w:rPr>
          <w:rtl/>
        </w:rPr>
      </w:pPr>
      <w:bookmarkStart w:id="739" w:name="שמואלBאBפרק-כח-{ט}"/>
      <w:bookmarkEnd w:id="739"/>
      <w:r w:rsidRPr="00CC3CC2">
        <w:rPr>
          <w:rStyle w:val="affff8"/>
          <w:rtl/>
        </w:rPr>
        <w:t>{ט}</w:t>
      </w:r>
      <w:r>
        <w:rPr>
          <w:rFonts w:ascii="Times New Roman" w:hAnsi="Times New Roman"/>
          <w:sz w:val="41"/>
          <w:szCs w:val="41"/>
          <w:rtl/>
        </w:rPr>
        <w:t xml:space="preserve"> </w:t>
      </w:r>
      <w:r w:rsidRPr="00CC3CC2">
        <w:rPr>
          <w:rtl/>
        </w:rPr>
        <w:t xml:space="preserve">וַתֹּ֨אמֶר הָֽאִשָּׁ֜ה אֵלָ֗יו הִנֵּ֨ה אַתָּ֤ה יָדַ֙עְתָּ֙ אֵ֣ת </w:t>
      </w:r>
      <w:proofErr w:type="spellStart"/>
      <w:r w:rsidRPr="00CC3CC2">
        <w:rPr>
          <w:rtl/>
        </w:rPr>
        <w:t>אֲשֶׁר</w:t>
      </w:r>
      <w:r>
        <w:rPr>
          <w:rtl/>
        </w:rPr>
        <w:t>־</w:t>
      </w:r>
      <w:r w:rsidRPr="00CC3CC2">
        <w:rPr>
          <w:rtl/>
        </w:rPr>
        <w:t>עָשָׂ֣ה</w:t>
      </w:r>
      <w:proofErr w:type="spellEnd"/>
      <w:r w:rsidRPr="00CC3CC2">
        <w:rPr>
          <w:rtl/>
        </w:rPr>
        <w:t xml:space="preserve"> שָׁא֔וּל אֲשֶׁ֥ר הִכְרִ֛ית </w:t>
      </w:r>
      <w:proofErr w:type="spellStart"/>
      <w:r w:rsidRPr="00CC3CC2">
        <w:rPr>
          <w:rtl/>
        </w:rPr>
        <w:t>אֶת</w:t>
      </w:r>
      <w:r>
        <w:rPr>
          <w:rtl/>
        </w:rPr>
        <w:t>־</w:t>
      </w:r>
      <w:r w:rsidRPr="00CC3CC2">
        <w:rPr>
          <w:rtl/>
        </w:rPr>
        <w:t>הָאֹב֥וֹת</w:t>
      </w:r>
      <w:proofErr w:type="spellEnd"/>
      <w:r w:rsidRPr="00CC3CC2">
        <w:rPr>
          <w:rtl/>
        </w:rPr>
        <w:t xml:space="preserve"> </w:t>
      </w:r>
      <w:proofErr w:type="spellStart"/>
      <w:r w:rsidRPr="00CC3CC2">
        <w:rPr>
          <w:rtl/>
        </w:rPr>
        <w:t>וְאֶת</w:t>
      </w:r>
      <w:r>
        <w:rPr>
          <w:rtl/>
        </w:rPr>
        <w:t>־</w:t>
      </w:r>
      <w:r w:rsidRPr="00CC3CC2">
        <w:rPr>
          <w:rtl/>
        </w:rPr>
        <w:t>הַיִּדְּעֹנִ֖י</w:t>
      </w:r>
      <w:proofErr w:type="spellEnd"/>
      <w:r w:rsidRPr="00CC3CC2">
        <w:rPr>
          <w:rtl/>
        </w:rPr>
        <w:t xml:space="preserve"> </w:t>
      </w:r>
      <w:proofErr w:type="spellStart"/>
      <w:r w:rsidRPr="00CC3CC2">
        <w:rPr>
          <w:rtl/>
        </w:rPr>
        <w:t>מִן</w:t>
      </w:r>
      <w:r>
        <w:rPr>
          <w:rtl/>
        </w:rPr>
        <w:t>־</w:t>
      </w:r>
      <w:r w:rsidRPr="00CC3CC2">
        <w:rPr>
          <w:rtl/>
        </w:rPr>
        <w:t>הָאָ֑רֶץ</w:t>
      </w:r>
      <w:proofErr w:type="spellEnd"/>
      <w:r w:rsidRPr="00CC3CC2">
        <w:rPr>
          <w:rtl/>
        </w:rPr>
        <w:t xml:space="preserve"> וְלָמָ֥ה אַתָּ֛ה מִתְנַקֵּ֥שׁ בְּנַפְשִׁ֖י לַהֲמִיתֵֽנִי:</w:t>
      </w:r>
    </w:p>
    <w:p w14:paraId="37F1E308" w14:textId="2B3541FA" w:rsidR="00CC3CC2" w:rsidRDefault="00CC3CC2" w:rsidP="00B25434">
      <w:pPr>
        <w:pStyle w:val="a6"/>
        <w:rPr>
          <w:rtl/>
        </w:rPr>
      </w:pPr>
      <w:r w:rsidRPr="00CC3CC2">
        <w:rPr>
          <w:rStyle w:val="affff7"/>
          <w:rtl/>
        </w:rPr>
        <w:t>מתנקש.</w:t>
      </w:r>
      <w:r w:rsidRPr="00CC3CC2">
        <w:rPr>
          <w:rtl/>
        </w:rPr>
        <w:t xml:space="preserve"> מבקש תקלה: </w:t>
      </w:r>
    </w:p>
    <w:p w14:paraId="6065F063" w14:textId="5C708763" w:rsidR="00CC3CC2" w:rsidRDefault="00CC3CC2" w:rsidP="00B25434">
      <w:pPr>
        <w:pStyle w:val="a5"/>
        <w:rPr>
          <w:rtl/>
        </w:rPr>
      </w:pPr>
      <w:bookmarkStart w:id="740" w:name="שמואלBאBפרק-כח-{י}"/>
      <w:bookmarkEnd w:id="740"/>
      <w:r w:rsidRPr="00CC3CC2">
        <w:rPr>
          <w:rStyle w:val="affff8"/>
          <w:rtl/>
        </w:rPr>
        <w:t>{י}</w:t>
      </w:r>
      <w:r>
        <w:rPr>
          <w:rFonts w:ascii="Times New Roman" w:hAnsi="Times New Roman"/>
          <w:sz w:val="41"/>
          <w:szCs w:val="41"/>
          <w:rtl/>
        </w:rPr>
        <w:t xml:space="preserve"> </w:t>
      </w:r>
      <w:r w:rsidRPr="00CC3CC2">
        <w:rPr>
          <w:rtl/>
        </w:rPr>
        <w:t xml:space="preserve">וַיִּשָּׁ֤בַֽע לָהּ֙ שָׁא֔וּל בַּֽיהוָ֖ה לֵאמֹ֑ר </w:t>
      </w:r>
      <w:proofErr w:type="spellStart"/>
      <w:r w:rsidRPr="00CC3CC2">
        <w:rPr>
          <w:rtl/>
        </w:rPr>
        <w:t>חַי</w:t>
      </w:r>
      <w:r>
        <w:rPr>
          <w:rtl/>
        </w:rPr>
        <w:t>־</w:t>
      </w:r>
      <w:r w:rsidRPr="00CC3CC2">
        <w:rPr>
          <w:rtl/>
        </w:rPr>
        <w:t>יְהוָ֕ה</w:t>
      </w:r>
      <w:proofErr w:type="spellEnd"/>
      <w:r w:rsidRPr="00CC3CC2">
        <w:rPr>
          <w:rtl/>
        </w:rPr>
        <w:t xml:space="preserve"> </w:t>
      </w:r>
      <w:proofErr w:type="spellStart"/>
      <w:r w:rsidRPr="00CC3CC2">
        <w:rPr>
          <w:rtl/>
        </w:rPr>
        <w:t>אִֽם</w:t>
      </w:r>
      <w:r>
        <w:rPr>
          <w:rtl/>
        </w:rPr>
        <w:t>־</w:t>
      </w:r>
      <w:r w:rsidRPr="00CC3CC2">
        <w:rPr>
          <w:rtl/>
        </w:rPr>
        <w:t>יִקְּרֵ֥ך</w:t>
      </w:r>
      <w:proofErr w:type="spellEnd"/>
      <w:r w:rsidRPr="00CC3CC2">
        <w:rPr>
          <w:rtl/>
        </w:rPr>
        <w:t>ְ עָוֹ֖ן בַּדָּבָ֥ר הַזֶּֽה:</w:t>
      </w:r>
      <w:r w:rsidRPr="00CC3CC2">
        <w:rPr>
          <w:rFonts w:ascii="Times New Roman" w:hAnsi="Times New Roman"/>
          <w:rtl/>
        </w:rPr>
        <w:t xml:space="preserve"> </w:t>
      </w:r>
      <w:bookmarkStart w:id="741" w:name="שמואלBאBפרק-כח-{יא}"/>
      <w:bookmarkEnd w:id="741"/>
      <w:r w:rsidRPr="00CC3CC2">
        <w:rPr>
          <w:rStyle w:val="affff8"/>
          <w:rtl/>
        </w:rPr>
        <w:t>{יא}</w:t>
      </w:r>
      <w:r>
        <w:rPr>
          <w:rFonts w:ascii="Times New Roman" w:hAnsi="Times New Roman"/>
          <w:sz w:val="41"/>
          <w:szCs w:val="41"/>
          <w:rtl/>
        </w:rPr>
        <w:t xml:space="preserve"> </w:t>
      </w:r>
      <w:r w:rsidRPr="00CC3CC2">
        <w:rPr>
          <w:rtl/>
        </w:rPr>
        <w:t xml:space="preserve">וַתֹּ֙אמֶר֙ הָֽאִשָּׁ֔ה </w:t>
      </w:r>
      <w:proofErr w:type="spellStart"/>
      <w:r w:rsidRPr="00CC3CC2">
        <w:rPr>
          <w:rtl/>
        </w:rPr>
        <w:t>אֶת</w:t>
      </w:r>
      <w:r>
        <w:rPr>
          <w:rtl/>
        </w:rPr>
        <w:t>־</w:t>
      </w:r>
      <w:r w:rsidRPr="00CC3CC2">
        <w:rPr>
          <w:rtl/>
        </w:rPr>
        <w:t>מִ֖י</w:t>
      </w:r>
      <w:proofErr w:type="spellEnd"/>
      <w:r w:rsidRPr="00CC3CC2">
        <w:rPr>
          <w:rtl/>
        </w:rPr>
        <w:t xml:space="preserve"> </w:t>
      </w:r>
      <w:proofErr w:type="spellStart"/>
      <w:r w:rsidRPr="00CC3CC2">
        <w:rPr>
          <w:rtl/>
        </w:rPr>
        <w:t>אַֽעֲלֶה</w:t>
      </w:r>
      <w:r>
        <w:rPr>
          <w:rtl/>
        </w:rPr>
        <w:t>־</w:t>
      </w:r>
      <w:r w:rsidRPr="00CC3CC2">
        <w:rPr>
          <w:rtl/>
        </w:rPr>
        <w:t>לָּ֑ך</w:t>
      </w:r>
      <w:proofErr w:type="spellEnd"/>
      <w:r w:rsidRPr="00CC3CC2">
        <w:rPr>
          <w:rtl/>
        </w:rPr>
        <w:t xml:space="preserve">ְ וַיֹּ֕אמֶר </w:t>
      </w:r>
      <w:proofErr w:type="spellStart"/>
      <w:r w:rsidRPr="00CC3CC2">
        <w:rPr>
          <w:rtl/>
        </w:rPr>
        <w:t>אֶת</w:t>
      </w:r>
      <w:r>
        <w:rPr>
          <w:rtl/>
        </w:rPr>
        <w:t>־</w:t>
      </w:r>
      <w:r w:rsidRPr="00CC3CC2">
        <w:rPr>
          <w:rtl/>
        </w:rPr>
        <w:t>שְׁמוּאֵ֖ל</w:t>
      </w:r>
      <w:proofErr w:type="spellEnd"/>
      <w:r w:rsidRPr="00CC3CC2">
        <w:rPr>
          <w:rtl/>
        </w:rPr>
        <w:t xml:space="preserve"> הַֽעֲלִי</w:t>
      </w:r>
      <w:r>
        <w:rPr>
          <w:rtl/>
        </w:rPr>
        <w:t>־</w:t>
      </w:r>
      <w:r w:rsidRPr="00CC3CC2">
        <w:rPr>
          <w:rtl/>
        </w:rPr>
        <w:t>לִֽי:</w:t>
      </w:r>
      <w:r w:rsidRPr="00CC3CC2">
        <w:rPr>
          <w:rFonts w:ascii="Times New Roman" w:hAnsi="Times New Roman"/>
          <w:rtl/>
        </w:rPr>
        <w:t xml:space="preserve"> </w:t>
      </w:r>
      <w:bookmarkStart w:id="742" w:name="שמואלBאBפרק-כח-{יב}"/>
      <w:bookmarkEnd w:id="742"/>
      <w:r w:rsidRPr="00CC3CC2">
        <w:rPr>
          <w:rStyle w:val="affff8"/>
          <w:rtl/>
        </w:rPr>
        <w:t>{יב}</w:t>
      </w:r>
      <w:r>
        <w:rPr>
          <w:rFonts w:ascii="Times New Roman" w:hAnsi="Times New Roman"/>
          <w:sz w:val="41"/>
          <w:szCs w:val="41"/>
          <w:rtl/>
        </w:rPr>
        <w:t xml:space="preserve"> </w:t>
      </w:r>
      <w:r w:rsidRPr="00CC3CC2">
        <w:rPr>
          <w:rtl/>
        </w:rPr>
        <w:t xml:space="preserve">וַתֵּ֤רֶא הָֽאִשָּׁה֙ </w:t>
      </w:r>
      <w:proofErr w:type="spellStart"/>
      <w:r w:rsidRPr="00CC3CC2">
        <w:rPr>
          <w:rtl/>
        </w:rPr>
        <w:t>אֶת</w:t>
      </w:r>
      <w:r>
        <w:rPr>
          <w:rtl/>
        </w:rPr>
        <w:t>־</w:t>
      </w:r>
      <w:r w:rsidRPr="00CC3CC2">
        <w:rPr>
          <w:rtl/>
        </w:rPr>
        <w:t>שְׁמוּאֵ֔ל</w:t>
      </w:r>
      <w:proofErr w:type="spellEnd"/>
      <w:r w:rsidRPr="00CC3CC2">
        <w:rPr>
          <w:rtl/>
        </w:rPr>
        <w:t xml:space="preserve"> וַתִּזְעַ֖ק בְּק֣וֹל גָּד֑וֹל וַתֹּאמֶר֩ הָאִשָּׁ֨ה </w:t>
      </w:r>
      <w:proofErr w:type="spellStart"/>
      <w:r w:rsidRPr="00CC3CC2">
        <w:rPr>
          <w:rtl/>
        </w:rPr>
        <w:t>אֶל</w:t>
      </w:r>
      <w:r>
        <w:rPr>
          <w:rtl/>
        </w:rPr>
        <w:t>־</w:t>
      </w:r>
      <w:r w:rsidRPr="00CC3CC2">
        <w:rPr>
          <w:rtl/>
        </w:rPr>
        <w:t>שָׁא֧וּל</w:t>
      </w:r>
      <w:proofErr w:type="spellEnd"/>
      <w:r w:rsidRPr="00CC3CC2">
        <w:rPr>
          <w:rtl/>
        </w:rPr>
        <w:t xml:space="preserve"> לֵאמֹ֛ר לָ֥מָּה רִמִּיתָ֖נִי וְאַתָּ֥ה שָׁאֽוּל:</w:t>
      </w:r>
    </w:p>
    <w:p w14:paraId="131D0B9F" w14:textId="7C9BC396" w:rsidR="00CC3CC2" w:rsidRDefault="00CC3CC2" w:rsidP="00B25434">
      <w:pPr>
        <w:pStyle w:val="a6"/>
        <w:rPr>
          <w:rtl/>
        </w:rPr>
      </w:pPr>
      <w:r w:rsidRPr="00CC3CC2">
        <w:rPr>
          <w:rStyle w:val="affff7"/>
          <w:rtl/>
        </w:rPr>
        <w:t>ותזעק בקול גדול.</w:t>
      </w:r>
      <w:r w:rsidRPr="00CC3CC2">
        <w:rPr>
          <w:rtl/>
        </w:rPr>
        <w:t xml:space="preserve"> שראתהו עולה שלא כדרך העולים, שהמעלה בזכורו, עולים רגליהם למעלה, וזה עולה ראשו למעלה, בשביל כבודו של שאול (תנחומא שם): </w:t>
      </w:r>
    </w:p>
    <w:p w14:paraId="0DD2A6FF" w14:textId="71981E3D" w:rsidR="00CC3CC2" w:rsidRDefault="00CC3CC2" w:rsidP="00B25434">
      <w:pPr>
        <w:pStyle w:val="a5"/>
        <w:rPr>
          <w:rtl/>
        </w:rPr>
      </w:pPr>
      <w:bookmarkStart w:id="743" w:name="שמואלBאBפרק-כח-{יג}"/>
      <w:bookmarkEnd w:id="743"/>
      <w:r w:rsidRPr="00CC3CC2">
        <w:rPr>
          <w:rStyle w:val="affff8"/>
          <w:rtl/>
        </w:rPr>
        <w:t>{יג}</w:t>
      </w:r>
      <w:r>
        <w:rPr>
          <w:rFonts w:ascii="Times New Roman" w:hAnsi="Times New Roman"/>
          <w:sz w:val="41"/>
          <w:szCs w:val="41"/>
          <w:rtl/>
        </w:rPr>
        <w:t xml:space="preserve"> </w:t>
      </w:r>
      <w:r w:rsidRPr="00CC3CC2">
        <w:rPr>
          <w:rtl/>
        </w:rPr>
        <w:t xml:space="preserve">וַיֹּ֨אמֶר לָ֥הּ הַמֶּ֛לֶךְ </w:t>
      </w:r>
      <w:proofErr w:type="spellStart"/>
      <w:r w:rsidRPr="00CC3CC2">
        <w:rPr>
          <w:rtl/>
        </w:rPr>
        <w:t>אַל</w:t>
      </w:r>
      <w:r>
        <w:rPr>
          <w:rtl/>
        </w:rPr>
        <w:t>־</w:t>
      </w:r>
      <w:r w:rsidRPr="00CC3CC2">
        <w:rPr>
          <w:rtl/>
        </w:rPr>
        <w:t>תִּֽירְאִ֖י</w:t>
      </w:r>
      <w:proofErr w:type="spellEnd"/>
      <w:r w:rsidRPr="00CC3CC2">
        <w:rPr>
          <w:rtl/>
        </w:rPr>
        <w:t xml:space="preserve"> כִּ֣י מָ֣ה רָאִ֑ית וַתֹּ֤אמֶר הָֽאִשָּׁה֙ </w:t>
      </w:r>
      <w:proofErr w:type="spellStart"/>
      <w:r w:rsidRPr="00CC3CC2">
        <w:rPr>
          <w:rtl/>
        </w:rPr>
        <w:t>אֶל</w:t>
      </w:r>
      <w:r>
        <w:rPr>
          <w:rtl/>
        </w:rPr>
        <w:t>־</w:t>
      </w:r>
      <w:r w:rsidRPr="00CC3CC2">
        <w:rPr>
          <w:rtl/>
        </w:rPr>
        <w:t>שָׁא֔וּל</w:t>
      </w:r>
      <w:proofErr w:type="spellEnd"/>
      <w:r w:rsidRPr="00CC3CC2">
        <w:rPr>
          <w:rtl/>
        </w:rPr>
        <w:t xml:space="preserve"> אֱלֹהִ֥ים רָאִ֖יתִי עֹלִ֥ים </w:t>
      </w:r>
      <w:proofErr w:type="spellStart"/>
      <w:r w:rsidRPr="00CC3CC2">
        <w:rPr>
          <w:rtl/>
        </w:rPr>
        <w:t>מִן</w:t>
      </w:r>
      <w:r>
        <w:rPr>
          <w:rtl/>
        </w:rPr>
        <w:t>־</w:t>
      </w:r>
      <w:r w:rsidRPr="00CC3CC2">
        <w:rPr>
          <w:rtl/>
        </w:rPr>
        <w:t>הָאָֽרֶץ</w:t>
      </w:r>
      <w:proofErr w:type="spellEnd"/>
      <w:r w:rsidRPr="00CC3CC2">
        <w:rPr>
          <w:rtl/>
        </w:rPr>
        <w:t>:</w:t>
      </w:r>
    </w:p>
    <w:p w14:paraId="446F6002" w14:textId="04393ABF" w:rsidR="00CC3CC2" w:rsidRDefault="00CC3CC2" w:rsidP="00B25434">
      <w:pPr>
        <w:pStyle w:val="a6"/>
        <w:rPr>
          <w:rtl/>
        </w:rPr>
      </w:pPr>
      <w:r w:rsidRPr="00CC3CC2">
        <w:rPr>
          <w:rStyle w:val="affff7"/>
          <w:rtl/>
        </w:rPr>
        <w:t>אלהים ראיתי עולים מן הארץ.</w:t>
      </w:r>
      <w:r w:rsidRPr="00CC3CC2">
        <w:rPr>
          <w:rtl/>
        </w:rPr>
        <w:t xml:space="preserve"> מלאכים שנים, משה ושמואל, שנתיירא שמואל שמא אני מתבקש בדין, והעלה משה עמו (כדאיתא בחגיגה ד ב): </w:t>
      </w:r>
    </w:p>
    <w:p w14:paraId="78CE4F9C" w14:textId="57409985" w:rsidR="00CC3CC2" w:rsidRDefault="00CC3CC2" w:rsidP="00B25434">
      <w:pPr>
        <w:pStyle w:val="a5"/>
        <w:rPr>
          <w:rtl/>
        </w:rPr>
      </w:pPr>
      <w:bookmarkStart w:id="744" w:name="שמואלBאBפרק-כח-{יד}"/>
      <w:bookmarkEnd w:id="744"/>
      <w:r w:rsidRPr="00CC3CC2">
        <w:rPr>
          <w:rStyle w:val="affff8"/>
          <w:rtl/>
        </w:rPr>
        <w:t>{יד}</w:t>
      </w:r>
      <w:r>
        <w:rPr>
          <w:rFonts w:ascii="Times New Roman" w:hAnsi="Times New Roman"/>
          <w:sz w:val="41"/>
          <w:szCs w:val="41"/>
          <w:rtl/>
        </w:rPr>
        <w:t xml:space="preserve"> </w:t>
      </w:r>
      <w:r w:rsidRPr="00CC3CC2">
        <w:rPr>
          <w:rtl/>
        </w:rPr>
        <w:t xml:space="preserve">וַיֹּ֤אמֶר לָהּ֙ </w:t>
      </w:r>
      <w:proofErr w:type="spellStart"/>
      <w:r w:rsidRPr="00CC3CC2">
        <w:rPr>
          <w:rtl/>
        </w:rPr>
        <w:t>מַֽה</w:t>
      </w:r>
      <w:r>
        <w:rPr>
          <w:rtl/>
        </w:rPr>
        <w:t>־</w:t>
      </w:r>
      <w:r w:rsidRPr="00CC3CC2">
        <w:rPr>
          <w:rtl/>
        </w:rPr>
        <w:t>תָּאֳר֔ו</w:t>
      </w:r>
      <w:proofErr w:type="spellEnd"/>
      <w:r w:rsidRPr="00CC3CC2">
        <w:rPr>
          <w:rtl/>
        </w:rPr>
        <w:t xml:space="preserve">ֹ וַתֹּ֗אמֶר אִ֤ישׁ זָקֵן֙ עֹלֶ֔ה וְה֥וּא עֹטֶ֖ה מְעִ֑יל וַיֵּ֤דַע שָׁאוּל֙ </w:t>
      </w:r>
      <w:proofErr w:type="spellStart"/>
      <w:r w:rsidRPr="00CC3CC2">
        <w:rPr>
          <w:rtl/>
        </w:rPr>
        <w:t>כִּֽי</w:t>
      </w:r>
      <w:r>
        <w:rPr>
          <w:rtl/>
        </w:rPr>
        <w:t>־</w:t>
      </w:r>
      <w:r w:rsidRPr="00CC3CC2">
        <w:rPr>
          <w:rtl/>
        </w:rPr>
        <w:t>שְׁמוּאֵ֣ל</w:t>
      </w:r>
      <w:proofErr w:type="spellEnd"/>
      <w:r w:rsidRPr="00CC3CC2">
        <w:rPr>
          <w:rtl/>
        </w:rPr>
        <w:t xml:space="preserve"> ה֔וּא וַיִּקֹּ֥ד אַפַּ֛יִם אַ֖רְצָה וַיִּשְׁתָּֽחוּ:</w:t>
      </w:r>
      <w:r w:rsidRPr="00CC3CC2">
        <w:rPr>
          <w:rFonts w:ascii="Times New Roman" w:hAnsi="Times New Roman"/>
          <w:rtl/>
        </w:rPr>
        <w:t xml:space="preserve"> </w:t>
      </w:r>
      <w:r w:rsidRPr="00CC3CC2">
        <w:rPr>
          <w:rFonts w:ascii="Times New Roman" w:hAnsi="Times New Roman"/>
          <w:sz w:val="24"/>
          <w:szCs w:val="24"/>
          <w:rtl/>
        </w:rPr>
        <w:t>(ס)</w:t>
      </w:r>
    </w:p>
    <w:p w14:paraId="79618534" w14:textId="13F44DA8" w:rsidR="00CC3CC2" w:rsidRDefault="00CC3CC2" w:rsidP="00B25434">
      <w:pPr>
        <w:pStyle w:val="a6"/>
        <w:rPr>
          <w:rtl/>
        </w:rPr>
      </w:pPr>
      <w:r w:rsidRPr="00CC3CC2">
        <w:rPr>
          <w:rStyle w:val="affff7"/>
          <w:rtl/>
        </w:rPr>
        <w:t>מה תארו.</w:t>
      </w:r>
      <w:r w:rsidRPr="00CC3CC2">
        <w:rPr>
          <w:rtl/>
        </w:rPr>
        <w:t xml:space="preserve"> שלשה דברים נאמרו באוב: המעלה אותו, רואהו ואינו שומע קולו, והנשאל לו, שומעו ואינו רואהו, ולפיכך שאל מה תארו, ואחר, לא רואהו ולא שומעו (תנחומא שם): </w:t>
      </w:r>
      <w:r w:rsidRPr="00CC3CC2">
        <w:rPr>
          <w:rStyle w:val="affff7"/>
          <w:rtl/>
        </w:rPr>
        <w:t>והוא עוטה מעיל.</w:t>
      </w:r>
      <w:r w:rsidRPr="00CC3CC2">
        <w:rPr>
          <w:rtl/>
        </w:rPr>
        <w:t xml:space="preserve"> שהיה רגיל ללבוש מעיל, שנאמר (לעיל ב יט): ומעיל קטן תעשה לו </w:t>
      </w:r>
      <w:proofErr w:type="spellStart"/>
      <w:r w:rsidRPr="00CC3CC2">
        <w:rPr>
          <w:rtl/>
        </w:rPr>
        <w:t>אמו</w:t>
      </w:r>
      <w:proofErr w:type="spellEnd"/>
      <w:r w:rsidRPr="00CC3CC2">
        <w:rPr>
          <w:rtl/>
        </w:rPr>
        <w:t xml:space="preserve">, ובמעילו נקבר, וכן עלה, וכן לעתיד לבא יעמדו בלבושיהם (תנחומא שם): </w:t>
      </w:r>
    </w:p>
    <w:p w14:paraId="1003F093" w14:textId="53B13AF9" w:rsidR="00CC3CC2" w:rsidRDefault="00CC3CC2" w:rsidP="00B25434">
      <w:pPr>
        <w:pStyle w:val="a5"/>
        <w:rPr>
          <w:rtl/>
        </w:rPr>
      </w:pPr>
      <w:bookmarkStart w:id="745" w:name="שמואלBאBפרק-כח-{טו}"/>
      <w:bookmarkEnd w:id="745"/>
      <w:r w:rsidRPr="00CC3CC2">
        <w:rPr>
          <w:rStyle w:val="affff8"/>
          <w:rtl/>
        </w:rPr>
        <w:t>{טו}</w:t>
      </w:r>
      <w:r>
        <w:rPr>
          <w:rFonts w:ascii="Times New Roman" w:hAnsi="Times New Roman"/>
          <w:sz w:val="41"/>
          <w:szCs w:val="41"/>
          <w:rtl/>
        </w:rPr>
        <w:t xml:space="preserve"> </w:t>
      </w:r>
      <w:r w:rsidRPr="00CC3CC2">
        <w:rPr>
          <w:rtl/>
        </w:rPr>
        <w:t xml:space="preserve">וַיֹּ֤אמֶר שְׁמוּאֵל֙ </w:t>
      </w:r>
      <w:proofErr w:type="spellStart"/>
      <w:r w:rsidRPr="00CC3CC2">
        <w:rPr>
          <w:rtl/>
        </w:rPr>
        <w:t>אֶל</w:t>
      </w:r>
      <w:r>
        <w:rPr>
          <w:rtl/>
        </w:rPr>
        <w:t>־</w:t>
      </w:r>
      <w:r w:rsidRPr="00CC3CC2">
        <w:rPr>
          <w:rtl/>
        </w:rPr>
        <w:t>שָׁא֔וּל</w:t>
      </w:r>
      <w:proofErr w:type="spellEnd"/>
      <w:r w:rsidRPr="00CC3CC2">
        <w:rPr>
          <w:rtl/>
        </w:rPr>
        <w:t xml:space="preserve"> לָ֥מָּה הִרְגַּזְתַּ֖נִי לְהַעֲל֣וֹת אֹתִ֑י וַיֹּ֣אמֶר שָׁ֠אוּל </w:t>
      </w:r>
      <w:proofErr w:type="spellStart"/>
      <w:r w:rsidRPr="00CC3CC2">
        <w:rPr>
          <w:rtl/>
        </w:rPr>
        <w:t>צַר</w:t>
      </w:r>
      <w:r>
        <w:rPr>
          <w:rtl/>
        </w:rPr>
        <w:t>־</w:t>
      </w:r>
      <w:r w:rsidRPr="00CC3CC2">
        <w:rPr>
          <w:rtl/>
        </w:rPr>
        <w:t>לִ֨י</w:t>
      </w:r>
      <w:proofErr w:type="spellEnd"/>
      <w:r w:rsidRPr="00CC3CC2">
        <w:rPr>
          <w:rtl/>
        </w:rPr>
        <w:t xml:space="preserve"> מְאֹ֜ד וּפְלִשְׁתִּ֣ים | נִלְחָמִ֣ים בִּ֗י וֵֽאלֹהִ֞ים סָ֤ר מֵֽעָלַי֙ </w:t>
      </w:r>
      <w:proofErr w:type="spellStart"/>
      <w:r w:rsidRPr="00CC3CC2">
        <w:rPr>
          <w:rtl/>
        </w:rPr>
        <w:t>וְלֹֽא</w:t>
      </w:r>
      <w:r>
        <w:rPr>
          <w:rtl/>
        </w:rPr>
        <w:t>־</w:t>
      </w:r>
      <w:r w:rsidRPr="00CC3CC2">
        <w:rPr>
          <w:rtl/>
        </w:rPr>
        <w:t>עָנָ֣נִי</w:t>
      </w:r>
      <w:proofErr w:type="spellEnd"/>
      <w:r w:rsidRPr="00CC3CC2">
        <w:rPr>
          <w:rtl/>
        </w:rPr>
        <w:t xml:space="preserve"> ע֗וֹד גַּ֤ם </w:t>
      </w:r>
      <w:proofErr w:type="spellStart"/>
      <w:r w:rsidRPr="00CC3CC2">
        <w:rPr>
          <w:rtl/>
        </w:rPr>
        <w:t>בְּיַֽד</w:t>
      </w:r>
      <w:r>
        <w:rPr>
          <w:rtl/>
        </w:rPr>
        <w:t>־</w:t>
      </w:r>
      <w:r w:rsidRPr="00CC3CC2">
        <w:rPr>
          <w:rtl/>
        </w:rPr>
        <w:t>הַנְּבִיאִם</w:t>
      </w:r>
      <w:proofErr w:type="spellEnd"/>
      <w:r w:rsidRPr="00CC3CC2">
        <w:rPr>
          <w:rtl/>
        </w:rPr>
        <w:t xml:space="preserve">֙ </w:t>
      </w:r>
      <w:proofErr w:type="spellStart"/>
      <w:r w:rsidRPr="00CC3CC2">
        <w:rPr>
          <w:rtl/>
        </w:rPr>
        <w:t>גַּם</w:t>
      </w:r>
      <w:r>
        <w:rPr>
          <w:rtl/>
        </w:rPr>
        <w:t>־</w:t>
      </w:r>
      <w:r w:rsidRPr="00CC3CC2">
        <w:rPr>
          <w:rtl/>
        </w:rPr>
        <w:t>בַּ֣חֲלֹמ֔וֹת</w:t>
      </w:r>
      <w:proofErr w:type="spellEnd"/>
      <w:r w:rsidRPr="00CC3CC2">
        <w:rPr>
          <w:rtl/>
        </w:rPr>
        <w:t xml:space="preserve"> וָאֶקְרָאֶ֣ה לְךָ֔ לְהוֹדִיעֵ֖נִי מָ֥ה אֶעֱשֶֽׂה:</w:t>
      </w:r>
      <w:r w:rsidRPr="00CC3CC2">
        <w:rPr>
          <w:rFonts w:ascii="Times New Roman" w:hAnsi="Times New Roman"/>
          <w:rtl/>
        </w:rPr>
        <w:t xml:space="preserve"> </w:t>
      </w:r>
      <w:r w:rsidRPr="00CC3CC2">
        <w:rPr>
          <w:rFonts w:ascii="Times New Roman" w:hAnsi="Times New Roman"/>
          <w:sz w:val="24"/>
          <w:szCs w:val="24"/>
          <w:rtl/>
        </w:rPr>
        <w:t>(ס)</w:t>
      </w:r>
    </w:p>
    <w:p w14:paraId="2A92A132" w14:textId="68D2BF95" w:rsidR="00CC3CC2" w:rsidRDefault="00CC3CC2" w:rsidP="00B25434">
      <w:pPr>
        <w:pStyle w:val="a6"/>
        <w:rPr>
          <w:rtl/>
        </w:rPr>
      </w:pPr>
      <w:r w:rsidRPr="00CC3CC2">
        <w:rPr>
          <w:rStyle w:val="affff7"/>
          <w:rtl/>
        </w:rPr>
        <w:t>הרגזתני.</w:t>
      </w:r>
      <w:r w:rsidRPr="00CC3CC2">
        <w:rPr>
          <w:rtl/>
        </w:rPr>
        <w:t xml:space="preserve"> החרדתני: </w:t>
      </w:r>
      <w:r w:rsidRPr="00CC3CC2">
        <w:rPr>
          <w:rStyle w:val="affff7"/>
          <w:rtl/>
        </w:rPr>
        <w:t>גם ביד הנביאים גם בחלומות.</w:t>
      </w:r>
      <w:r w:rsidRPr="00CC3CC2">
        <w:rPr>
          <w:rtl/>
        </w:rPr>
        <w:t xml:space="preserve"> אבל באורים ותומים לא אמר לו, ואף על פי ששאל בהם כמו שאמור למעלה, שהיה בוש ממנו על שהרג נוב עיר הכהנים: </w:t>
      </w:r>
      <w:r w:rsidRPr="00CC3CC2">
        <w:rPr>
          <w:rStyle w:val="affff7"/>
          <w:rtl/>
        </w:rPr>
        <w:t>ואקראה לך.</w:t>
      </w:r>
      <w:r w:rsidRPr="00CC3CC2">
        <w:rPr>
          <w:rtl/>
        </w:rPr>
        <w:t xml:space="preserve"> לשון ואזעק אחריך, כמו (</w:t>
      </w:r>
      <w:proofErr w:type="spellStart"/>
      <w:r w:rsidRPr="00CC3CC2">
        <w:rPr>
          <w:rtl/>
        </w:rPr>
        <w:t>שמואל־ב</w:t>
      </w:r>
      <w:proofErr w:type="spellEnd"/>
      <w:r w:rsidRPr="00CC3CC2">
        <w:rPr>
          <w:rtl/>
        </w:rPr>
        <w:t xml:space="preserve"> א ו): נקרא נקראתי בהר הגלבוע ; וכמו (שם כ א): ושם נקרא איש בליעל, הוצרכתי להיות נקרא אליך, שתודיעני מה אעשה: </w:t>
      </w:r>
    </w:p>
    <w:p w14:paraId="40A17104" w14:textId="44B65BB5" w:rsidR="00CC3CC2" w:rsidRDefault="00CC3CC2" w:rsidP="00B25434">
      <w:pPr>
        <w:pStyle w:val="a5"/>
        <w:rPr>
          <w:rtl/>
        </w:rPr>
      </w:pPr>
      <w:bookmarkStart w:id="746" w:name="שמואלBאBפרק-כח-{טז}"/>
      <w:bookmarkEnd w:id="746"/>
      <w:r w:rsidRPr="00CC3CC2">
        <w:rPr>
          <w:rStyle w:val="affff8"/>
          <w:rtl/>
        </w:rPr>
        <w:t>{טז}</w:t>
      </w:r>
      <w:r>
        <w:rPr>
          <w:rFonts w:ascii="Times New Roman" w:hAnsi="Times New Roman"/>
          <w:sz w:val="41"/>
          <w:szCs w:val="41"/>
          <w:rtl/>
        </w:rPr>
        <w:t xml:space="preserve"> </w:t>
      </w:r>
      <w:r w:rsidRPr="00CC3CC2">
        <w:rPr>
          <w:rtl/>
        </w:rPr>
        <w:t>וַיֹּ֣אמֶר שְׁמוּאֵ֔ל וְלָ֖מָּה תִּשְׁאָלֵ֑נִי וַיהוָ֛ה סָ֥ר מֵעָלֶ֖יךָ וַיְהִ֥י עָרֶֽךָ:</w:t>
      </w:r>
    </w:p>
    <w:p w14:paraId="2D104559" w14:textId="794F7870" w:rsidR="00CC3CC2" w:rsidRDefault="00CC3CC2" w:rsidP="00B25434">
      <w:pPr>
        <w:pStyle w:val="a6"/>
        <w:rPr>
          <w:rtl/>
        </w:rPr>
      </w:pPr>
      <w:r w:rsidRPr="00CC3CC2">
        <w:rPr>
          <w:rStyle w:val="affff7"/>
          <w:rtl/>
        </w:rPr>
        <w:t>ולמה תשאלני.</w:t>
      </w:r>
      <w:r w:rsidRPr="00CC3CC2">
        <w:rPr>
          <w:rtl/>
        </w:rPr>
        <w:t xml:space="preserve"> הרי שאלת מן הנביאים החיים: </w:t>
      </w:r>
      <w:r w:rsidRPr="00CC3CC2">
        <w:rPr>
          <w:rStyle w:val="affff7"/>
          <w:rtl/>
        </w:rPr>
        <w:t>ויהי ערך.</w:t>
      </w:r>
      <w:r w:rsidRPr="00CC3CC2">
        <w:rPr>
          <w:rtl/>
        </w:rPr>
        <w:t xml:space="preserve"> (תרגום:) והוה בסעדיה דגברא דאת בעיל דבביה: </w:t>
      </w:r>
      <w:r w:rsidRPr="00CC3CC2">
        <w:rPr>
          <w:rStyle w:val="affff7"/>
          <w:rtl/>
        </w:rPr>
        <w:t>ערך.</w:t>
      </w:r>
      <w:r w:rsidRPr="00CC3CC2">
        <w:rPr>
          <w:rtl/>
        </w:rPr>
        <w:t xml:space="preserve"> לשון שונא. וכמה יש במקרא, (ישעיהו יד כא) ומלאו פני תבל ערים ; (מיכה ה יג). והשמדתי עריך (דניאל ד טז). חלמא לשנאך ופשרה לערך ; (דניאל ד טז): </w:t>
      </w:r>
    </w:p>
    <w:p w14:paraId="36A78412" w14:textId="6190FA2A" w:rsidR="00CC3CC2" w:rsidRDefault="00CC3CC2" w:rsidP="00B25434">
      <w:pPr>
        <w:pStyle w:val="a5"/>
        <w:rPr>
          <w:rtl/>
        </w:rPr>
      </w:pPr>
      <w:bookmarkStart w:id="747" w:name="שמואלBאBפרק-כח-{יז}"/>
      <w:bookmarkEnd w:id="747"/>
      <w:r w:rsidRPr="00CC3CC2">
        <w:rPr>
          <w:rStyle w:val="affff8"/>
          <w:rtl/>
        </w:rPr>
        <w:lastRenderedPageBreak/>
        <w:t>{יז}</w:t>
      </w:r>
      <w:r>
        <w:rPr>
          <w:rFonts w:ascii="Times New Roman" w:hAnsi="Times New Roman"/>
          <w:sz w:val="41"/>
          <w:szCs w:val="41"/>
          <w:rtl/>
        </w:rPr>
        <w:t xml:space="preserve"> </w:t>
      </w:r>
      <w:r w:rsidRPr="00CC3CC2">
        <w:rPr>
          <w:rtl/>
        </w:rPr>
        <w:t xml:space="preserve">וַיַּ֤עַשׂ יְהוָה֙ ל֔וֹ כַּאֲשֶׁ֖ר דִּבֶּ֣ר בְּיָדִ֑י וַיִּקְרַ֨ע יְהוָ֤ה </w:t>
      </w:r>
      <w:proofErr w:type="spellStart"/>
      <w:r w:rsidRPr="00CC3CC2">
        <w:rPr>
          <w:rtl/>
        </w:rPr>
        <w:t>אֶת</w:t>
      </w:r>
      <w:r>
        <w:rPr>
          <w:rtl/>
        </w:rPr>
        <w:t>־</w:t>
      </w:r>
      <w:r w:rsidRPr="00CC3CC2">
        <w:rPr>
          <w:rtl/>
        </w:rPr>
        <w:t>הַמַּמְלָכָה</w:t>
      </w:r>
      <w:proofErr w:type="spellEnd"/>
      <w:r w:rsidRPr="00CC3CC2">
        <w:rPr>
          <w:rtl/>
        </w:rPr>
        <w:t>֙ מִיָּדֶ֔ךָ וַֽיִּתְּנָ֖הּ לְרֵעֲךָ֥ לְדָוִֽד:</w:t>
      </w:r>
    </w:p>
    <w:p w14:paraId="4F982584" w14:textId="646E4703" w:rsidR="00CC3CC2" w:rsidRDefault="00CC3CC2" w:rsidP="00B25434">
      <w:pPr>
        <w:pStyle w:val="a6"/>
        <w:rPr>
          <w:rtl/>
        </w:rPr>
      </w:pPr>
      <w:r w:rsidRPr="00CC3CC2">
        <w:rPr>
          <w:rStyle w:val="affff7"/>
          <w:rtl/>
        </w:rPr>
        <w:t>לרעך לדוד.</w:t>
      </w:r>
      <w:r w:rsidRPr="00CC3CC2">
        <w:rPr>
          <w:rtl/>
        </w:rPr>
        <w:t xml:space="preserve"> ובחייו לא הזכיר לו שמו, אלא ונתנה לרעך הטוב ממך (לעיל טו כח), לפי שהיה ירא ממנו שלא יהרגנו, לפי שמשחו למלכות (תנחומא שם): </w:t>
      </w:r>
    </w:p>
    <w:p w14:paraId="3986D4DE" w14:textId="757E20EE" w:rsidR="00CC3CC2" w:rsidRDefault="00CC3CC2" w:rsidP="00B25434">
      <w:pPr>
        <w:pStyle w:val="a5"/>
        <w:rPr>
          <w:rtl/>
        </w:rPr>
      </w:pPr>
      <w:bookmarkStart w:id="748" w:name="שמואלBאBפרק-כח-{יח}"/>
      <w:bookmarkEnd w:id="748"/>
      <w:r w:rsidRPr="00CC3CC2">
        <w:rPr>
          <w:rStyle w:val="affff8"/>
          <w:rtl/>
        </w:rPr>
        <w:t>{יח}</w:t>
      </w:r>
      <w:r>
        <w:rPr>
          <w:rFonts w:ascii="Times New Roman" w:hAnsi="Times New Roman"/>
          <w:sz w:val="41"/>
          <w:szCs w:val="41"/>
          <w:rtl/>
        </w:rPr>
        <w:t xml:space="preserve"> </w:t>
      </w:r>
      <w:r w:rsidRPr="00CC3CC2">
        <w:rPr>
          <w:rtl/>
        </w:rPr>
        <w:t xml:space="preserve">כַּאֲשֶׁ֤ר </w:t>
      </w:r>
      <w:proofErr w:type="spellStart"/>
      <w:r w:rsidRPr="00CC3CC2">
        <w:rPr>
          <w:rtl/>
        </w:rPr>
        <w:t>לֹֽא</w:t>
      </w:r>
      <w:r>
        <w:rPr>
          <w:rtl/>
        </w:rPr>
        <w:t>־</w:t>
      </w:r>
      <w:r w:rsidRPr="00CC3CC2">
        <w:rPr>
          <w:rtl/>
        </w:rPr>
        <w:t>שָׁמַ֙עְת</w:t>
      </w:r>
      <w:proofErr w:type="spellEnd"/>
      <w:r w:rsidRPr="00CC3CC2">
        <w:rPr>
          <w:rtl/>
        </w:rPr>
        <w:t xml:space="preserve">ָּ֙ בְּק֣וֹל יְהוָ֔ה </w:t>
      </w:r>
      <w:proofErr w:type="spellStart"/>
      <w:r w:rsidRPr="00CC3CC2">
        <w:rPr>
          <w:rtl/>
        </w:rPr>
        <w:t>וְלֹֽא</w:t>
      </w:r>
      <w:r>
        <w:rPr>
          <w:rtl/>
        </w:rPr>
        <w:t>־</w:t>
      </w:r>
      <w:r w:rsidRPr="00CC3CC2">
        <w:rPr>
          <w:rtl/>
        </w:rPr>
        <w:t>עָשִׂ֥ית</w:t>
      </w:r>
      <w:proofErr w:type="spellEnd"/>
      <w:r w:rsidRPr="00CC3CC2">
        <w:rPr>
          <w:rtl/>
        </w:rPr>
        <w:t xml:space="preserve">ָ </w:t>
      </w:r>
      <w:proofErr w:type="spellStart"/>
      <w:r w:rsidRPr="00CC3CC2">
        <w:rPr>
          <w:rtl/>
        </w:rPr>
        <w:t>חֲרוֹן</w:t>
      </w:r>
      <w:r>
        <w:rPr>
          <w:rtl/>
        </w:rPr>
        <w:t>־</w:t>
      </w:r>
      <w:r w:rsidRPr="00CC3CC2">
        <w:rPr>
          <w:rtl/>
        </w:rPr>
        <w:t>אַפּ֖ו</w:t>
      </w:r>
      <w:proofErr w:type="spellEnd"/>
      <w:r w:rsidRPr="00CC3CC2">
        <w:rPr>
          <w:rtl/>
        </w:rPr>
        <w:t>ֹ בַּעֲמָלֵ֑ק עַל</w:t>
      </w:r>
      <w:r>
        <w:rPr>
          <w:rtl/>
        </w:rPr>
        <w:t>־</w:t>
      </w:r>
      <w:r w:rsidRPr="00CC3CC2">
        <w:rPr>
          <w:rtl/>
        </w:rPr>
        <w:t xml:space="preserve">כֵּן֙ הַדָּבָ֣ר הַזֶּ֔ה </w:t>
      </w:r>
      <w:proofErr w:type="spellStart"/>
      <w:r w:rsidRPr="00CC3CC2">
        <w:rPr>
          <w:rtl/>
        </w:rPr>
        <w:t>עָשָֽׂה</w:t>
      </w:r>
      <w:r>
        <w:rPr>
          <w:rtl/>
        </w:rPr>
        <w:t>־</w:t>
      </w:r>
      <w:r w:rsidRPr="00CC3CC2">
        <w:rPr>
          <w:rtl/>
        </w:rPr>
        <w:t>לְך</w:t>
      </w:r>
      <w:proofErr w:type="spellEnd"/>
      <w:r w:rsidRPr="00CC3CC2">
        <w:rPr>
          <w:rtl/>
        </w:rPr>
        <w:t>ָ֥ יְהוָ֖ה הַיּ֥וֹם הַזֶּֽה:</w:t>
      </w:r>
      <w:r w:rsidRPr="00CC3CC2">
        <w:rPr>
          <w:rFonts w:ascii="Times New Roman" w:hAnsi="Times New Roman"/>
          <w:rtl/>
        </w:rPr>
        <w:t xml:space="preserve"> </w:t>
      </w:r>
      <w:bookmarkStart w:id="749" w:name="שמואלBאBפרק-כח-{יט}"/>
      <w:bookmarkEnd w:id="749"/>
      <w:r w:rsidRPr="00CC3CC2">
        <w:rPr>
          <w:rStyle w:val="affff8"/>
          <w:rtl/>
        </w:rPr>
        <w:t>{יט}</w:t>
      </w:r>
      <w:r>
        <w:rPr>
          <w:rFonts w:ascii="Times New Roman" w:hAnsi="Times New Roman"/>
          <w:sz w:val="41"/>
          <w:szCs w:val="41"/>
          <w:rtl/>
        </w:rPr>
        <w:t xml:space="preserve"> </w:t>
      </w:r>
      <w:r w:rsidRPr="00CC3CC2">
        <w:rPr>
          <w:rtl/>
        </w:rPr>
        <w:t xml:space="preserve">וְיִתֵּ֣ן יְ֠הוָה גַּ֣ם </w:t>
      </w:r>
      <w:proofErr w:type="spellStart"/>
      <w:r w:rsidRPr="00CC3CC2">
        <w:rPr>
          <w:rtl/>
        </w:rPr>
        <w:t>אֶת</w:t>
      </w:r>
      <w:r>
        <w:rPr>
          <w:rtl/>
        </w:rPr>
        <w:t>־</w:t>
      </w:r>
      <w:r w:rsidRPr="00CC3CC2">
        <w:rPr>
          <w:rtl/>
        </w:rPr>
        <w:t>יִשְׂרָאֵ֤ל</w:t>
      </w:r>
      <w:proofErr w:type="spellEnd"/>
      <w:r w:rsidRPr="00CC3CC2">
        <w:rPr>
          <w:rtl/>
        </w:rPr>
        <w:t xml:space="preserve"> עִמְּךָ֙ </w:t>
      </w:r>
      <w:proofErr w:type="spellStart"/>
      <w:r w:rsidRPr="00CC3CC2">
        <w:rPr>
          <w:rtl/>
        </w:rPr>
        <w:t>בְּיַד</w:t>
      </w:r>
      <w:r>
        <w:rPr>
          <w:rtl/>
        </w:rPr>
        <w:t>־</w:t>
      </w:r>
      <w:r w:rsidRPr="00CC3CC2">
        <w:rPr>
          <w:rtl/>
        </w:rPr>
        <w:t>פְּלִשְׁתִּ֔ים</w:t>
      </w:r>
      <w:proofErr w:type="spellEnd"/>
      <w:r w:rsidRPr="00CC3CC2">
        <w:rPr>
          <w:rtl/>
        </w:rPr>
        <w:t xml:space="preserve"> וּמָחָ֕ר אַתָּ֥ה וּבָנֶ֖יךָ עִמִּ֑י גַּ֚ם </w:t>
      </w:r>
      <w:proofErr w:type="spellStart"/>
      <w:r w:rsidRPr="00CC3CC2">
        <w:rPr>
          <w:rtl/>
        </w:rPr>
        <w:t>אֶת</w:t>
      </w:r>
      <w:r>
        <w:rPr>
          <w:rtl/>
        </w:rPr>
        <w:t>־</w:t>
      </w:r>
      <w:r w:rsidRPr="00CC3CC2">
        <w:rPr>
          <w:rtl/>
        </w:rPr>
        <w:t>מַחֲנֵ֣ה</w:t>
      </w:r>
      <w:proofErr w:type="spellEnd"/>
      <w:r w:rsidRPr="00CC3CC2">
        <w:rPr>
          <w:rtl/>
        </w:rPr>
        <w:t xml:space="preserve"> יִשְׂרָאֵ֔ל יִתֵּ֥ן יְהוָ֖ה </w:t>
      </w:r>
      <w:proofErr w:type="spellStart"/>
      <w:r w:rsidRPr="00CC3CC2">
        <w:rPr>
          <w:rtl/>
        </w:rPr>
        <w:t>בְּיַד</w:t>
      </w:r>
      <w:r>
        <w:rPr>
          <w:rtl/>
        </w:rPr>
        <w:t>־</w:t>
      </w:r>
      <w:r w:rsidRPr="00CC3CC2">
        <w:rPr>
          <w:rtl/>
        </w:rPr>
        <w:t>פְּלִשְׁתִּֽים</w:t>
      </w:r>
      <w:proofErr w:type="spellEnd"/>
      <w:r w:rsidRPr="00CC3CC2">
        <w:rPr>
          <w:rtl/>
        </w:rPr>
        <w:t>:</w:t>
      </w:r>
    </w:p>
    <w:p w14:paraId="35A09C7A" w14:textId="4B9ECD30" w:rsidR="00CC3CC2" w:rsidRDefault="00CC3CC2" w:rsidP="00B25434">
      <w:pPr>
        <w:pStyle w:val="a6"/>
        <w:rPr>
          <w:rtl/>
        </w:rPr>
      </w:pPr>
      <w:r w:rsidRPr="00CC3CC2">
        <w:rPr>
          <w:rtl/>
        </w:rPr>
        <w:t xml:space="preserve">אתה ובניך עמי. במחיצתי: </w:t>
      </w:r>
    </w:p>
    <w:p w14:paraId="27BD40AC" w14:textId="5E0AE1C2" w:rsidR="00CC3CC2" w:rsidRDefault="00CC3CC2" w:rsidP="00B25434">
      <w:pPr>
        <w:pStyle w:val="a5"/>
        <w:rPr>
          <w:rtl/>
        </w:rPr>
      </w:pPr>
      <w:bookmarkStart w:id="750" w:name="שמואלBאBפרק-כח-{כ}"/>
      <w:bookmarkEnd w:id="750"/>
      <w:r w:rsidRPr="00CC3CC2">
        <w:rPr>
          <w:rStyle w:val="affff8"/>
          <w:rtl/>
        </w:rPr>
        <w:t>{כ}</w:t>
      </w:r>
      <w:r>
        <w:rPr>
          <w:rFonts w:ascii="Times New Roman" w:hAnsi="Times New Roman"/>
          <w:sz w:val="41"/>
          <w:szCs w:val="41"/>
          <w:rtl/>
        </w:rPr>
        <w:t xml:space="preserve"> </w:t>
      </w:r>
      <w:r w:rsidRPr="00CC3CC2">
        <w:rPr>
          <w:rtl/>
        </w:rPr>
        <w:t xml:space="preserve">וַיְמַהֵ֣ר שָׁא֗וּל וַיִּפֹּ֤ל </w:t>
      </w:r>
      <w:proofErr w:type="spellStart"/>
      <w:r w:rsidRPr="00CC3CC2">
        <w:rPr>
          <w:rtl/>
        </w:rPr>
        <w:t>מְלֹא</w:t>
      </w:r>
      <w:r>
        <w:rPr>
          <w:rtl/>
        </w:rPr>
        <w:t>־</w:t>
      </w:r>
      <w:r w:rsidRPr="00CC3CC2">
        <w:rPr>
          <w:rtl/>
        </w:rPr>
        <w:t>קֽוֹמָתו</w:t>
      </w:r>
      <w:proofErr w:type="spellEnd"/>
      <w:r w:rsidRPr="00CC3CC2">
        <w:rPr>
          <w:rtl/>
        </w:rPr>
        <w:t xml:space="preserve">ֹ֙ אַ֔רְצָה וַיִּרָ֥א מְאֹ֖ד מִדִּבְרֵ֣י שְׁמוּאֵ֑ל </w:t>
      </w:r>
      <w:proofErr w:type="spellStart"/>
      <w:r w:rsidRPr="00CC3CC2">
        <w:rPr>
          <w:rtl/>
        </w:rPr>
        <w:t>גַּם</w:t>
      </w:r>
      <w:r>
        <w:rPr>
          <w:rtl/>
        </w:rPr>
        <w:t>־</w:t>
      </w:r>
      <w:r w:rsidRPr="00CC3CC2">
        <w:rPr>
          <w:rtl/>
        </w:rPr>
        <w:t>כֹּ֙ח</w:t>
      </w:r>
      <w:proofErr w:type="spellEnd"/>
      <w:r w:rsidRPr="00CC3CC2">
        <w:rPr>
          <w:rtl/>
        </w:rPr>
        <w:t>ַ֙ לֹא</w:t>
      </w:r>
      <w:r>
        <w:rPr>
          <w:rtl/>
        </w:rPr>
        <w:t>־</w:t>
      </w:r>
      <w:r w:rsidRPr="00CC3CC2">
        <w:rPr>
          <w:rtl/>
        </w:rPr>
        <w:t xml:space="preserve">הָ֣יָה ב֔וֹ כִּ֣י לֹ֤א אָכַל֙ לֶ֔חֶם </w:t>
      </w:r>
      <w:proofErr w:type="spellStart"/>
      <w:r w:rsidRPr="00CC3CC2">
        <w:rPr>
          <w:rtl/>
        </w:rPr>
        <w:t>כָּל</w:t>
      </w:r>
      <w:r>
        <w:rPr>
          <w:rtl/>
        </w:rPr>
        <w:t>־</w:t>
      </w:r>
      <w:r w:rsidRPr="00CC3CC2">
        <w:rPr>
          <w:rtl/>
        </w:rPr>
        <w:t>הַיּ֖וֹם</w:t>
      </w:r>
      <w:proofErr w:type="spellEnd"/>
      <w:r w:rsidRPr="00CC3CC2">
        <w:rPr>
          <w:rtl/>
        </w:rPr>
        <w:t xml:space="preserve"> </w:t>
      </w:r>
      <w:proofErr w:type="spellStart"/>
      <w:r w:rsidRPr="00CC3CC2">
        <w:rPr>
          <w:rtl/>
        </w:rPr>
        <w:t>וְכָל</w:t>
      </w:r>
      <w:r>
        <w:rPr>
          <w:rtl/>
        </w:rPr>
        <w:t>־</w:t>
      </w:r>
      <w:r w:rsidRPr="00CC3CC2">
        <w:rPr>
          <w:rtl/>
        </w:rPr>
        <w:t>הַלָּֽיְלָה</w:t>
      </w:r>
      <w:proofErr w:type="spellEnd"/>
      <w:r w:rsidRPr="00CC3CC2">
        <w:rPr>
          <w:rtl/>
        </w:rPr>
        <w:t>:</w:t>
      </w:r>
      <w:r w:rsidRPr="00CC3CC2">
        <w:rPr>
          <w:rFonts w:ascii="Times New Roman" w:hAnsi="Times New Roman"/>
          <w:rtl/>
        </w:rPr>
        <w:t xml:space="preserve"> </w:t>
      </w:r>
      <w:bookmarkStart w:id="751" w:name="שמואלBאBפרק-כח-{כא}"/>
      <w:bookmarkEnd w:id="751"/>
      <w:r w:rsidRPr="00CC3CC2">
        <w:rPr>
          <w:rStyle w:val="affff8"/>
          <w:rtl/>
        </w:rPr>
        <w:t>{כא}</w:t>
      </w:r>
      <w:r>
        <w:rPr>
          <w:rFonts w:ascii="Times New Roman" w:hAnsi="Times New Roman"/>
          <w:sz w:val="41"/>
          <w:szCs w:val="41"/>
          <w:rtl/>
        </w:rPr>
        <w:t xml:space="preserve"> </w:t>
      </w:r>
      <w:r w:rsidRPr="00CC3CC2">
        <w:rPr>
          <w:rtl/>
        </w:rPr>
        <w:t xml:space="preserve">וַתָּב֤וֹא הָֽאִשָּׁה֙ </w:t>
      </w:r>
      <w:proofErr w:type="spellStart"/>
      <w:r w:rsidRPr="00CC3CC2">
        <w:rPr>
          <w:rtl/>
        </w:rPr>
        <w:t>אֶל</w:t>
      </w:r>
      <w:r>
        <w:rPr>
          <w:rtl/>
        </w:rPr>
        <w:t>־</w:t>
      </w:r>
      <w:r w:rsidRPr="00CC3CC2">
        <w:rPr>
          <w:rtl/>
        </w:rPr>
        <w:t>שָׁא֔וּל</w:t>
      </w:r>
      <w:proofErr w:type="spellEnd"/>
      <w:r w:rsidRPr="00CC3CC2">
        <w:rPr>
          <w:rtl/>
        </w:rPr>
        <w:t xml:space="preserve"> וַתֵּ֖רֶא </w:t>
      </w:r>
      <w:proofErr w:type="spellStart"/>
      <w:r w:rsidRPr="00CC3CC2">
        <w:rPr>
          <w:rtl/>
        </w:rPr>
        <w:t>כִּי</w:t>
      </w:r>
      <w:r>
        <w:rPr>
          <w:rtl/>
        </w:rPr>
        <w:t>־</w:t>
      </w:r>
      <w:r w:rsidRPr="00CC3CC2">
        <w:rPr>
          <w:rtl/>
        </w:rPr>
        <w:t>נִבְהַ֣ל</w:t>
      </w:r>
      <w:proofErr w:type="spellEnd"/>
      <w:r w:rsidRPr="00CC3CC2">
        <w:rPr>
          <w:rtl/>
        </w:rPr>
        <w:t xml:space="preserve"> מְאֹ֑ד וַתֹּ֣אמֶר אֵלָ֗יו הִנֵּ֨ה שָׁמְעָ֤ה שִׁפְחָֽתְךָ֙ בְּקוֹלֶ֔ךָ וָאָשִׂ֤ים נַפְשִׁי֙ בְּכַפִּ֔י וָֽאֶשְׁמַע֙ </w:t>
      </w:r>
      <w:proofErr w:type="spellStart"/>
      <w:r w:rsidRPr="00CC3CC2">
        <w:rPr>
          <w:rtl/>
        </w:rPr>
        <w:t>אֶת</w:t>
      </w:r>
      <w:r>
        <w:rPr>
          <w:rtl/>
        </w:rPr>
        <w:t>־</w:t>
      </w:r>
      <w:r w:rsidRPr="00CC3CC2">
        <w:rPr>
          <w:rtl/>
        </w:rPr>
        <w:t>דְּבָרֶ֔יך</w:t>
      </w:r>
      <w:proofErr w:type="spellEnd"/>
      <w:r w:rsidRPr="00CC3CC2">
        <w:rPr>
          <w:rtl/>
        </w:rPr>
        <w:t>ָ אֲשֶׁ֥ר דִּבַּ֖רְתָּ אֵלָֽי:</w:t>
      </w:r>
      <w:r w:rsidRPr="00CC3CC2">
        <w:rPr>
          <w:rFonts w:ascii="Times New Roman" w:hAnsi="Times New Roman"/>
          <w:rtl/>
        </w:rPr>
        <w:t xml:space="preserve"> </w:t>
      </w:r>
      <w:bookmarkStart w:id="752" w:name="שמואלBאBפרק-כח-{כב}"/>
      <w:bookmarkEnd w:id="752"/>
      <w:r w:rsidRPr="00CC3CC2">
        <w:rPr>
          <w:rStyle w:val="affff8"/>
          <w:rtl/>
        </w:rPr>
        <w:t>{כב}</w:t>
      </w:r>
      <w:r>
        <w:rPr>
          <w:rFonts w:ascii="Times New Roman" w:hAnsi="Times New Roman"/>
          <w:sz w:val="41"/>
          <w:szCs w:val="41"/>
          <w:rtl/>
        </w:rPr>
        <w:t xml:space="preserve"> </w:t>
      </w:r>
      <w:r w:rsidRPr="00CC3CC2">
        <w:rPr>
          <w:rtl/>
        </w:rPr>
        <w:t>וְעַתָּ֗ה שְׁמַֽע</w:t>
      </w:r>
      <w:r>
        <w:rPr>
          <w:rtl/>
        </w:rPr>
        <w:t>־</w:t>
      </w:r>
      <w:r w:rsidRPr="00CC3CC2">
        <w:rPr>
          <w:rtl/>
        </w:rPr>
        <w:t xml:space="preserve">נָ֤א </w:t>
      </w:r>
      <w:proofErr w:type="spellStart"/>
      <w:r w:rsidRPr="00CC3CC2">
        <w:rPr>
          <w:rtl/>
        </w:rPr>
        <w:t>גַם</w:t>
      </w:r>
      <w:r>
        <w:rPr>
          <w:rtl/>
        </w:rPr>
        <w:t>־</w:t>
      </w:r>
      <w:r w:rsidRPr="00CC3CC2">
        <w:rPr>
          <w:rtl/>
        </w:rPr>
        <w:t>אַתָּה</w:t>
      </w:r>
      <w:proofErr w:type="spellEnd"/>
      <w:r w:rsidRPr="00CC3CC2">
        <w:rPr>
          <w:rtl/>
        </w:rPr>
        <w:t xml:space="preserve">֙ בְּק֣וֹל שִׁפְחָתֶ֔ךָ וְאָשִׂ֧מָה לְפָנֶ֛יךָ </w:t>
      </w:r>
      <w:proofErr w:type="spellStart"/>
      <w:r w:rsidRPr="00CC3CC2">
        <w:rPr>
          <w:rtl/>
        </w:rPr>
        <w:t>פַּת</w:t>
      </w:r>
      <w:r>
        <w:rPr>
          <w:rtl/>
        </w:rPr>
        <w:t>־</w:t>
      </w:r>
      <w:r w:rsidRPr="00CC3CC2">
        <w:rPr>
          <w:rtl/>
        </w:rPr>
        <w:t>לֶ֖חֶם</w:t>
      </w:r>
      <w:proofErr w:type="spellEnd"/>
      <w:r w:rsidRPr="00CC3CC2">
        <w:rPr>
          <w:rtl/>
        </w:rPr>
        <w:t xml:space="preserve"> וֶאֱכ֑וֹל וִיהִ֤י בְךָ֙ כֹּ֔חַ כִּ֥י תֵלֵ֖ךְ בַּדָּֽרֶךְ:</w:t>
      </w:r>
      <w:r w:rsidRPr="00CC3CC2">
        <w:rPr>
          <w:rFonts w:ascii="Times New Roman" w:hAnsi="Times New Roman"/>
          <w:rtl/>
        </w:rPr>
        <w:t xml:space="preserve"> </w:t>
      </w:r>
      <w:bookmarkStart w:id="753" w:name="שמואלBאBפרק-כח-{כג}"/>
      <w:bookmarkEnd w:id="753"/>
      <w:r w:rsidRPr="00CC3CC2">
        <w:rPr>
          <w:rStyle w:val="affff8"/>
          <w:rtl/>
        </w:rPr>
        <w:t>{כג}</w:t>
      </w:r>
      <w:r>
        <w:rPr>
          <w:rFonts w:ascii="Times New Roman" w:hAnsi="Times New Roman"/>
          <w:sz w:val="41"/>
          <w:szCs w:val="41"/>
          <w:rtl/>
        </w:rPr>
        <w:t xml:space="preserve"> </w:t>
      </w:r>
      <w:r w:rsidRPr="00CC3CC2">
        <w:rPr>
          <w:rtl/>
        </w:rPr>
        <w:t xml:space="preserve">וַיְמָאֵ֗ן וַיֹּ֙אמֶר֙ לֹ֣א אֹכַ֔ל </w:t>
      </w:r>
      <w:proofErr w:type="spellStart"/>
      <w:r w:rsidRPr="00CC3CC2">
        <w:rPr>
          <w:rtl/>
        </w:rPr>
        <w:t>וַיִּפְרְצוּ</w:t>
      </w:r>
      <w:r>
        <w:rPr>
          <w:rtl/>
        </w:rPr>
        <w:t>־</w:t>
      </w:r>
      <w:r w:rsidRPr="00CC3CC2">
        <w:rPr>
          <w:rtl/>
        </w:rPr>
        <w:t>ב֤ו</w:t>
      </w:r>
      <w:proofErr w:type="spellEnd"/>
      <w:r w:rsidRPr="00CC3CC2">
        <w:rPr>
          <w:rtl/>
        </w:rPr>
        <w:t xml:space="preserve">ֹ עֲבָדָיו֙ </w:t>
      </w:r>
      <w:proofErr w:type="spellStart"/>
      <w:r w:rsidRPr="00CC3CC2">
        <w:rPr>
          <w:rtl/>
        </w:rPr>
        <w:t>וְגַם</w:t>
      </w:r>
      <w:r>
        <w:rPr>
          <w:rtl/>
        </w:rPr>
        <w:t>־</w:t>
      </w:r>
      <w:r w:rsidRPr="00CC3CC2">
        <w:rPr>
          <w:rtl/>
        </w:rPr>
        <w:t>הָ֣אִשָּׁ֔ה</w:t>
      </w:r>
      <w:proofErr w:type="spellEnd"/>
      <w:r w:rsidRPr="00CC3CC2">
        <w:rPr>
          <w:rtl/>
        </w:rPr>
        <w:t xml:space="preserve"> וַיִּשְׁמַ֖ע לְקֹלָ֑ם וַיָּ֙קָם֙ מֵֽהָאָ֔רֶץ וַיֵּ֖שֶׁב </w:t>
      </w:r>
      <w:proofErr w:type="spellStart"/>
      <w:r w:rsidRPr="00CC3CC2">
        <w:rPr>
          <w:rtl/>
        </w:rPr>
        <w:t>אֶל</w:t>
      </w:r>
      <w:r>
        <w:rPr>
          <w:rtl/>
        </w:rPr>
        <w:t>־</w:t>
      </w:r>
      <w:r w:rsidRPr="00CC3CC2">
        <w:rPr>
          <w:rtl/>
        </w:rPr>
        <w:t>הַמִּטָּֽה</w:t>
      </w:r>
      <w:proofErr w:type="spellEnd"/>
      <w:r w:rsidRPr="00CC3CC2">
        <w:rPr>
          <w:rtl/>
        </w:rPr>
        <w:t>:</w:t>
      </w:r>
      <w:r w:rsidRPr="00CC3CC2">
        <w:rPr>
          <w:rFonts w:ascii="Times New Roman" w:hAnsi="Times New Roman"/>
          <w:rtl/>
        </w:rPr>
        <w:t xml:space="preserve"> </w:t>
      </w:r>
      <w:bookmarkStart w:id="754" w:name="שמואלBאBפרק-כח-{כד}"/>
      <w:bookmarkEnd w:id="754"/>
      <w:r w:rsidRPr="00CC3CC2">
        <w:rPr>
          <w:rStyle w:val="affff8"/>
          <w:rtl/>
        </w:rPr>
        <w:t>{כד}</w:t>
      </w:r>
      <w:r>
        <w:rPr>
          <w:rFonts w:ascii="Times New Roman" w:hAnsi="Times New Roman"/>
          <w:sz w:val="41"/>
          <w:szCs w:val="41"/>
          <w:rtl/>
        </w:rPr>
        <w:t xml:space="preserve"> </w:t>
      </w:r>
      <w:r w:rsidRPr="00CC3CC2">
        <w:rPr>
          <w:rtl/>
        </w:rPr>
        <w:t xml:space="preserve">וְלָאִשָּׁ֤ה </w:t>
      </w:r>
      <w:proofErr w:type="spellStart"/>
      <w:r w:rsidRPr="00CC3CC2">
        <w:rPr>
          <w:rtl/>
        </w:rPr>
        <w:t>עֵֽגֶל</w:t>
      </w:r>
      <w:r>
        <w:rPr>
          <w:rtl/>
        </w:rPr>
        <w:t>־</w:t>
      </w:r>
      <w:r w:rsidRPr="00CC3CC2">
        <w:rPr>
          <w:rtl/>
        </w:rPr>
        <w:t>מַרְבֵּק</w:t>
      </w:r>
      <w:proofErr w:type="spellEnd"/>
      <w:r w:rsidRPr="00CC3CC2">
        <w:rPr>
          <w:rtl/>
        </w:rPr>
        <w:t xml:space="preserve">֙ בַּבַּ֔יִת וַתְּמַהֵ֖ר וַתִּזְבָּחֵ֑הוּ </w:t>
      </w:r>
      <w:proofErr w:type="spellStart"/>
      <w:r w:rsidRPr="00CC3CC2">
        <w:rPr>
          <w:rtl/>
        </w:rPr>
        <w:t>וַתִּקַּח</w:t>
      </w:r>
      <w:r>
        <w:rPr>
          <w:rtl/>
        </w:rPr>
        <w:t>־</w:t>
      </w:r>
      <w:r w:rsidRPr="00CC3CC2">
        <w:rPr>
          <w:rtl/>
        </w:rPr>
        <w:t>קֶ֣מַח</w:t>
      </w:r>
      <w:proofErr w:type="spellEnd"/>
      <w:r w:rsidRPr="00CC3CC2">
        <w:rPr>
          <w:rtl/>
        </w:rPr>
        <w:t xml:space="preserve"> וַתָּ֔לָשׁ </w:t>
      </w:r>
      <w:proofErr w:type="spellStart"/>
      <w:r w:rsidRPr="00CC3CC2">
        <w:rPr>
          <w:rtl/>
        </w:rPr>
        <w:t>וַתֹּפֵ֖הו</w:t>
      </w:r>
      <w:proofErr w:type="spellEnd"/>
      <w:r w:rsidRPr="00CC3CC2">
        <w:rPr>
          <w:rtl/>
        </w:rPr>
        <w:t>ּ מַצּֽוֹת:</w:t>
      </w:r>
    </w:p>
    <w:p w14:paraId="5A99DCCC" w14:textId="31C8A4E9" w:rsidR="00CC3CC2" w:rsidRDefault="00CC3CC2" w:rsidP="00B25434">
      <w:pPr>
        <w:pStyle w:val="a6"/>
        <w:rPr>
          <w:rtl/>
        </w:rPr>
      </w:pPr>
      <w:r w:rsidRPr="00CC3CC2">
        <w:rPr>
          <w:rStyle w:val="affff7"/>
          <w:rtl/>
        </w:rPr>
        <w:t>עגל מרבק.</w:t>
      </w:r>
      <w:r w:rsidRPr="00CC3CC2">
        <w:rPr>
          <w:rtl/>
        </w:rPr>
        <w:t xml:space="preserve"> (תרגום:) עגל פטים: </w:t>
      </w:r>
    </w:p>
    <w:p w14:paraId="590A6D8C" w14:textId="5231B72A" w:rsidR="00CC3CC2" w:rsidRDefault="00CC3CC2" w:rsidP="00B25434">
      <w:pPr>
        <w:pStyle w:val="a5"/>
        <w:rPr>
          <w:rtl/>
        </w:rPr>
      </w:pPr>
      <w:bookmarkStart w:id="755" w:name="שמואלBאBפרק-כח-{כה}"/>
      <w:bookmarkEnd w:id="755"/>
      <w:r w:rsidRPr="00CC3CC2">
        <w:rPr>
          <w:rStyle w:val="affff8"/>
          <w:rtl/>
        </w:rPr>
        <w:t>{כה}</w:t>
      </w:r>
      <w:r>
        <w:rPr>
          <w:rFonts w:ascii="Times New Roman" w:hAnsi="Times New Roman"/>
          <w:sz w:val="41"/>
          <w:szCs w:val="41"/>
          <w:rtl/>
        </w:rPr>
        <w:t xml:space="preserve"> </w:t>
      </w:r>
      <w:r w:rsidRPr="00CC3CC2">
        <w:rPr>
          <w:rtl/>
        </w:rPr>
        <w:t xml:space="preserve">וַתַּגֵּ֧שׁ </w:t>
      </w:r>
      <w:proofErr w:type="spellStart"/>
      <w:r w:rsidRPr="00CC3CC2">
        <w:rPr>
          <w:rtl/>
        </w:rPr>
        <w:t>לִפְנֵֽי</w:t>
      </w:r>
      <w:r>
        <w:rPr>
          <w:rtl/>
        </w:rPr>
        <w:t>־</w:t>
      </w:r>
      <w:r w:rsidRPr="00CC3CC2">
        <w:rPr>
          <w:rtl/>
        </w:rPr>
        <w:t>שָׁא֛וּל</w:t>
      </w:r>
      <w:proofErr w:type="spellEnd"/>
      <w:r w:rsidRPr="00CC3CC2">
        <w:rPr>
          <w:rtl/>
        </w:rPr>
        <w:t xml:space="preserve"> וְלִפְנֵ֥י עֲבָדָ֖יו וַיֹּאכֵ֑לוּ וַיָּקֻ֥מוּ וַיֵּלְכ֖וּ בַּלַּ֥יְלָה הַהֽוּא:</w:t>
      </w:r>
      <w:r w:rsidRPr="00CC3CC2">
        <w:rPr>
          <w:rFonts w:ascii="Times New Roman" w:hAnsi="Times New Roman"/>
          <w:rtl/>
        </w:rPr>
        <w:t xml:space="preserve"> </w:t>
      </w:r>
      <w:r w:rsidRPr="00CC3CC2">
        <w:rPr>
          <w:rFonts w:ascii="Times New Roman" w:hAnsi="Times New Roman"/>
          <w:sz w:val="24"/>
          <w:szCs w:val="24"/>
          <w:rtl/>
        </w:rPr>
        <w:t>(פ)</w:t>
      </w:r>
    </w:p>
    <w:p w14:paraId="520A3896"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49EA98C2" w14:textId="38A906B4" w:rsidR="00CC3CC2" w:rsidRDefault="00CC3CC2" w:rsidP="00B25434">
      <w:pPr>
        <w:pStyle w:val="21"/>
        <w:rPr>
          <w:rtl/>
        </w:rPr>
      </w:pPr>
      <w:proofErr w:type="spellStart"/>
      <w:r>
        <w:rPr>
          <w:rtl/>
        </w:rPr>
        <w:t>פרק־</w:t>
      </w:r>
      <w:r w:rsidRPr="00CC3CC2">
        <w:rPr>
          <w:rtl/>
        </w:rPr>
        <w:t>כט</w:t>
      </w:r>
      <w:proofErr w:type="spellEnd"/>
    </w:p>
    <w:p w14:paraId="6D29A150"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756" w:name="שמואלBאBפרק-כט-{א}"/>
      <w:bookmarkEnd w:id="756"/>
    </w:p>
    <w:p w14:paraId="58996882" w14:textId="25114D6B"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וַיִּקְבְּצ֧וּ פְלִשְׁתִּ֛ים </w:t>
      </w:r>
      <w:proofErr w:type="spellStart"/>
      <w:r w:rsidRPr="00CC3CC2">
        <w:rPr>
          <w:rtl/>
        </w:rPr>
        <w:t>אֶת</w:t>
      </w:r>
      <w:r>
        <w:rPr>
          <w:rtl/>
        </w:rPr>
        <w:t>־</w:t>
      </w:r>
      <w:r w:rsidRPr="00CC3CC2">
        <w:rPr>
          <w:rtl/>
        </w:rPr>
        <w:t>כָּל</w:t>
      </w:r>
      <w:r>
        <w:rPr>
          <w:rtl/>
        </w:rPr>
        <w:t>־</w:t>
      </w:r>
      <w:r w:rsidRPr="00CC3CC2">
        <w:rPr>
          <w:rtl/>
        </w:rPr>
        <w:t>מַחֲנֵיהֶ֖ם</w:t>
      </w:r>
      <w:proofErr w:type="spellEnd"/>
      <w:r w:rsidRPr="00CC3CC2">
        <w:rPr>
          <w:rtl/>
        </w:rPr>
        <w:t xml:space="preserve"> אֲפֵ֑קָה וְיִשְׂרָאֵ֣ל חֹנִ֔ים בַּעַ֖יִן אֲשֶׁ֥ר בְּיִזְרְעֶֽאל:</w:t>
      </w:r>
      <w:r w:rsidRPr="00CC3CC2">
        <w:rPr>
          <w:rFonts w:ascii="Times New Roman" w:hAnsi="Times New Roman"/>
          <w:rtl/>
        </w:rPr>
        <w:t xml:space="preserve"> </w:t>
      </w:r>
      <w:bookmarkStart w:id="757" w:name="שמואלBאBפרק-כט-{ב}"/>
      <w:bookmarkEnd w:id="757"/>
      <w:r w:rsidRPr="00CC3CC2">
        <w:rPr>
          <w:rStyle w:val="affff8"/>
          <w:rtl/>
        </w:rPr>
        <w:t>{ב}</w:t>
      </w:r>
      <w:r>
        <w:rPr>
          <w:rFonts w:ascii="Times New Roman" w:hAnsi="Times New Roman"/>
          <w:sz w:val="41"/>
          <w:szCs w:val="41"/>
          <w:rtl/>
        </w:rPr>
        <w:t xml:space="preserve"> </w:t>
      </w:r>
      <w:r w:rsidRPr="00CC3CC2">
        <w:rPr>
          <w:rtl/>
        </w:rPr>
        <w:t xml:space="preserve">וְסַרְנֵ֤י פְלִשְׁתִּים֙ עֹֽבְרִ֔ים לְמֵא֖וֹת וְלַאֲלָפִ֑ים וְדָוִ֣ד וַאֲנָשָׁ֗יו עֹֽבְרִ֛ים </w:t>
      </w:r>
      <w:proofErr w:type="spellStart"/>
      <w:r w:rsidRPr="00CC3CC2">
        <w:rPr>
          <w:rtl/>
        </w:rPr>
        <w:t>בָּאַחֲרֹנָ֖ה</w:t>
      </w:r>
      <w:proofErr w:type="spellEnd"/>
      <w:r w:rsidRPr="00CC3CC2">
        <w:rPr>
          <w:rtl/>
        </w:rPr>
        <w:t xml:space="preserve"> </w:t>
      </w:r>
      <w:proofErr w:type="spellStart"/>
      <w:r w:rsidRPr="00CC3CC2">
        <w:rPr>
          <w:rtl/>
        </w:rPr>
        <w:t>עִם</w:t>
      </w:r>
      <w:r>
        <w:rPr>
          <w:rtl/>
        </w:rPr>
        <w:t>־</w:t>
      </w:r>
      <w:r w:rsidRPr="00CC3CC2">
        <w:rPr>
          <w:rtl/>
        </w:rPr>
        <w:t>אָכִֽיש</w:t>
      </w:r>
      <w:proofErr w:type="spellEnd"/>
      <w:r w:rsidRPr="00CC3CC2">
        <w:rPr>
          <w:rtl/>
        </w:rPr>
        <w:t>ׁ:</w:t>
      </w:r>
      <w:r w:rsidRPr="00CC3CC2">
        <w:rPr>
          <w:rFonts w:ascii="Times New Roman" w:hAnsi="Times New Roman"/>
          <w:rtl/>
        </w:rPr>
        <w:t xml:space="preserve"> </w:t>
      </w:r>
      <w:bookmarkStart w:id="758" w:name="שמואלBאBפרק-כט-{ג}"/>
      <w:bookmarkEnd w:id="758"/>
      <w:r w:rsidRPr="00CC3CC2">
        <w:rPr>
          <w:rStyle w:val="affff8"/>
          <w:rtl/>
        </w:rPr>
        <w:t>{ג}</w:t>
      </w:r>
      <w:r>
        <w:rPr>
          <w:rFonts w:ascii="Times New Roman" w:hAnsi="Times New Roman"/>
          <w:sz w:val="41"/>
          <w:szCs w:val="41"/>
          <w:rtl/>
        </w:rPr>
        <w:t xml:space="preserve"> </w:t>
      </w:r>
      <w:r w:rsidRPr="00CC3CC2">
        <w:rPr>
          <w:rtl/>
        </w:rPr>
        <w:t xml:space="preserve">וַיֹּֽאמְרוּ֙ שָׂרֵ֣י פְלִשְׁתִּ֔ים מָ֖ה הָעִבְרִ֣ים הָאֵ֑לֶּה וַיֹּ֨אמֶר אָכִ֜ישׁ </w:t>
      </w:r>
      <w:proofErr w:type="spellStart"/>
      <w:r w:rsidRPr="00CC3CC2">
        <w:rPr>
          <w:rtl/>
        </w:rPr>
        <w:t>אֶל</w:t>
      </w:r>
      <w:r>
        <w:rPr>
          <w:rtl/>
        </w:rPr>
        <w:t>־</w:t>
      </w:r>
      <w:r w:rsidRPr="00CC3CC2">
        <w:rPr>
          <w:rtl/>
        </w:rPr>
        <w:t>שָׂרֵ֣י</w:t>
      </w:r>
      <w:proofErr w:type="spellEnd"/>
      <w:r w:rsidRPr="00CC3CC2">
        <w:rPr>
          <w:rtl/>
        </w:rPr>
        <w:t xml:space="preserve"> פְלִשְׁתִּ֗ים </w:t>
      </w:r>
      <w:proofErr w:type="spellStart"/>
      <w:r w:rsidRPr="00CC3CC2">
        <w:rPr>
          <w:rtl/>
        </w:rPr>
        <w:t>הֲלֽוֹא</w:t>
      </w:r>
      <w:r>
        <w:rPr>
          <w:rtl/>
        </w:rPr>
        <w:t>־</w:t>
      </w:r>
      <w:r w:rsidRPr="00CC3CC2">
        <w:rPr>
          <w:rtl/>
        </w:rPr>
        <w:t>זֶ֨ה</w:t>
      </w:r>
      <w:proofErr w:type="spellEnd"/>
      <w:r w:rsidRPr="00CC3CC2">
        <w:rPr>
          <w:rtl/>
        </w:rPr>
        <w:t xml:space="preserve"> דָוִ֜ד עֶ֣בֶד | שָׁא֣וּל </w:t>
      </w:r>
      <w:proofErr w:type="spellStart"/>
      <w:r w:rsidRPr="00CC3CC2">
        <w:rPr>
          <w:rtl/>
        </w:rPr>
        <w:t>מֶֽלֶךְ</w:t>
      </w:r>
      <w:r>
        <w:rPr>
          <w:rtl/>
        </w:rPr>
        <w:t>־</w:t>
      </w:r>
      <w:r w:rsidRPr="00CC3CC2">
        <w:rPr>
          <w:rtl/>
        </w:rPr>
        <w:t>יִשְׂרָאֵ֗ל</w:t>
      </w:r>
      <w:proofErr w:type="spellEnd"/>
      <w:r w:rsidRPr="00CC3CC2">
        <w:rPr>
          <w:rtl/>
        </w:rPr>
        <w:t xml:space="preserve"> אֲשֶׁ֨ר הָיָ֤ה אִתִּי֙ זֶ֤ה יָמִים֙ </w:t>
      </w:r>
      <w:proofErr w:type="spellStart"/>
      <w:r w:rsidRPr="00CC3CC2">
        <w:rPr>
          <w:rtl/>
        </w:rPr>
        <w:t>אוֹ</w:t>
      </w:r>
      <w:r>
        <w:rPr>
          <w:rtl/>
        </w:rPr>
        <w:t>־</w:t>
      </w:r>
      <w:r w:rsidRPr="00CC3CC2">
        <w:rPr>
          <w:rtl/>
        </w:rPr>
        <w:t>זֶ֣ה</w:t>
      </w:r>
      <w:proofErr w:type="spellEnd"/>
      <w:r w:rsidRPr="00CC3CC2">
        <w:rPr>
          <w:rtl/>
        </w:rPr>
        <w:t xml:space="preserve"> שָׁנִ֔ים וְלֹֽא</w:t>
      </w:r>
      <w:r>
        <w:rPr>
          <w:rtl/>
        </w:rPr>
        <w:t>־</w:t>
      </w:r>
      <w:r w:rsidRPr="00CC3CC2">
        <w:rPr>
          <w:rtl/>
        </w:rPr>
        <w:t xml:space="preserve">מָצָ֤אתִי בוֹ֙ מְא֔וּמָה מִיּ֥וֹם נָפְל֖וֹ </w:t>
      </w:r>
      <w:proofErr w:type="spellStart"/>
      <w:r w:rsidRPr="00CC3CC2">
        <w:rPr>
          <w:rtl/>
        </w:rPr>
        <w:t>עַד</w:t>
      </w:r>
      <w:r>
        <w:rPr>
          <w:rtl/>
        </w:rPr>
        <w:t>־</w:t>
      </w:r>
      <w:r w:rsidRPr="00CC3CC2">
        <w:rPr>
          <w:rtl/>
        </w:rPr>
        <w:t>הַיּ֥וֹם</w:t>
      </w:r>
      <w:proofErr w:type="spellEnd"/>
      <w:r w:rsidRPr="00CC3CC2">
        <w:rPr>
          <w:rtl/>
        </w:rPr>
        <w:t xml:space="preserve"> הַזֶּֽה:</w:t>
      </w:r>
      <w:r w:rsidRPr="00CC3CC2">
        <w:rPr>
          <w:rFonts w:ascii="Times New Roman" w:hAnsi="Times New Roman"/>
          <w:rtl/>
        </w:rPr>
        <w:t xml:space="preserve"> </w:t>
      </w:r>
      <w:r w:rsidRPr="00CC3CC2">
        <w:rPr>
          <w:rFonts w:ascii="Times New Roman" w:hAnsi="Times New Roman"/>
          <w:sz w:val="24"/>
          <w:szCs w:val="24"/>
          <w:rtl/>
        </w:rPr>
        <w:t>(פ)</w:t>
      </w:r>
    </w:p>
    <w:p w14:paraId="2C2E2C48" w14:textId="79689C37" w:rsidR="00CC3CC2" w:rsidRDefault="00CC3CC2" w:rsidP="00B25434">
      <w:pPr>
        <w:pStyle w:val="a6"/>
        <w:rPr>
          <w:rtl/>
        </w:rPr>
      </w:pPr>
      <w:r w:rsidRPr="00CC3CC2">
        <w:rPr>
          <w:rStyle w:val="affff7"/>
          <w:rtl/>
        </w:rPr>
        <w:t>מיום נפלו.</w:t>
      </w:r>
      <w:r w:rsidRPr="00CC3CC2">
        <w:rPr>
          <w:rtl/>
        </w:rPr>
        <w:t xml:space="preserve"> מיום חנייתו עלי: </w:t>
      </w:r>
    </w:p>
    <w:p w14:paraId="6BA7DBCC" w14:textId="4F141BFB" w:rsidR="00CC3CC2" w:rsidRDefault="00CC3CC2" w:rsidP="00B25434">
      <w:pPr>
        <w:pStyle w:val="a5"/>
        <w:rPr>
          <w:rtl/>
        </w:rPr>
      </w:pPr>
      <w:bookmarkStart w:id="759" w:name="שמואלBאBפרק-כט-{ד}"/>
      <w:bookmarkEnd w:id="759"/>
      <w:r w:rsidRPr="00CC3CC2">
        <w:rPr>
          <w:rStyle w:val="affff8"/>
          <w:rtl/>
        </w:rPr>
        <w:t>{ד}</w:t>
      </w:r>
      <w:r>
        <w:rPr>
          <w:rFonts w:ascii="Times New Roman" w:hAnsi="Times New Roman"/>
          <w:sz w:val="41"/>
          <w:szCs w:val="41"/>
          <w:rtl/>
        </w:rPr>
        <w:t xml:space="preserve"> </w:t>
      </w:r>
      <w:r w:rsidRPr="00CC3CC2">
        <w:rPr>
          <w:rtl/>
        </w:rPr>
        <w:t xml:space="preserve">וַיִּקְצְפ֨וּ עָלָ֜יו שָׂרֵ֣י פְלִשְׁתִּ֗ים וַיֹּ֣אמְרוּ לוֹ֩ שָׂרֵ֨י פְלִשְׁתִּ֜ים הָשֵׁ֣ב </w:t>
      </w:r>
      <w:proofErr w:type="spellStart"/>
      <w:r w:rsidRPr="00CC3CC2">
        <w:rPr>
          <w:rtl/>
        </w:rPr>
        <w:t>אֶת</w:t>
      </w:r>
      <w:r>
        <w:rPr>
          <w:rtl/>
        </w:rPr>
        <w:t>־</w:t>
      </w:r>
      <w:r w:rsidRPr="00CC3CC2">
        <w:rPr>
          <w:rtl/>
        </w:rPr>
        <w:t>הָאִ֗יש</w:t>
      </w:r>
      <w:proofErr w:type="spellEnd"/>
      <w:r w:rsidRPr="00CC3CC2">
        <w:rPr>
          <w:rtl/>
        </w:rPr>
        <w:t xml:space="preserve">ׁ וְיָשֹׁב֙ </w:t>
      </w:r>
      <w:proofErr w:type="spellStart"/>
      <w:r w:rsidRPr="00CC3CC2">
        <w:rPr>
          <w:rtl/>
        </w:rPr>
        <w:t>אֶל</w:t>
      </w:r>
      <w:r>
        <w:rPr>
          <w:rtl/>
        </w:rPr>
        <w:t>־</w:t>
      </w:r>
      <w:r w:rsidRPr="00CC3CC2">
        <w:rPr>
          <w:rtl/>
        </w:rPr>
        <w:t>מְקוֹמו</w:t>
      </w:r>
      <w:proofErr w:type="spellEnd"/>
      <w:r w:rsidRPr="00CC3CC2">
        <w:rPr>
          <w:rtl/>
        </w:rPr>
        <w:t xml:space="preserve">ֹ֙ אֲשֶׁ֣ר </w:t>
      </w:r>
      <w:r w:rsidRPr="00CC3CC2">
        <w:rPr>
          <w:rtl/>
        </w:rPr>
        <w:t xml:space="preserve">הִפְקַדְתּ֣וֹ שָׁ֔ם </w:t>
      </w:r>
      <w:proofErr w:type="spellStart"/>
      <w:r w:rsidRPr="00CC3CC2">
        <w:rPr>
          <w:rtl/>
        </w:rPr>
        <w:t>וְלֹֽא</w:t>
      </w:r>
      <w:r>
        <w:rPr>
          <w:rtl/>
        </w:rPr>
        <w:t>־</w:t>
      </w:r>
      <w:r w:rsidRPr="00CC3CC2">
        <w:rPr>
          <w:rtl/>
        </w:rPr>
        <w:t>יֵרֵ֤ד</w:t>
      </w:r>
      <w:proofErr w:type="spellEnd"/>
      <w:r w:rsidRPr="00CC3CC2">
        <w:rPr>
          <w:rtl/>
        </w:rPr>
        <w:t xml:space="preserve"> עִמָּ֙נוּ֙ בַּמִּלְחָמָ֔ה </w:t>
      </w:r>
      <w:proofErr w:type="spellStart"/>
      <w:r w:rsidRPr="00CC3CC2">
        <w:rPr>
          <w:rtl/>
        </w:rPr>
        <w:t>וְלֹא</w:t>
      </w:r>
      <w:r>
        <w:rPr>
          <w:rtl/>
        </w:rPr>
        <w:t>־</w:t>
      </w:r>
      <w:r w:rsidRPr="00CC3CC2">
        <w:rPr>
          <w:rtl/>
        </w:rPr>
        <w:t>יִֽהְיֶה</w:t>
      </w:r>
      <w:r>
        <w:rPr>
          <w:rtl/>
        </w:rPr>
        <w:t>־</w:t>
      </w:r>
      <w:r w:rsidRPr="00CC3CC2">
        <w:rPr>
          <w:rtl/>
        </w:rPr>
        <w:t>לָּ֥נו</w:t>
      </w:r>
      <w:proofErr w:type="spellEnd"/>
      <w:r w:rsidRPr="00CC3CC2">
        <w:rPr>
          <w:rtl/>
        </w:rPr>
        <w:t xml:space="preserve">ּ לְשָׂטָ֖ן בַּמִּלְחָמָ֑ה וּבַמֶּ֗ה יִתְרַצֶּ֥ה זֶה֙ </w:t>
      </w:r>
      <w:proofErr w:type="spellStart"/>
      <w:r w:rsidRPr="00CC3CC2">
        <w:rPr>
          <w:rtl/>
        </w:rPr>
        <w:t>אֶל</w:t>
      </w:r>
      <w:r>
        <w:rPr>
          <w:rtl/>
        </w:rPr>
        <w:t>־</w:t>
      </w:r>
      <w:r w:rsidRPr="00CC3CC2">
        <w:rPr>
          <w:rtl/>
        </w:rPr>
        <w:t>אֲדֹנָ֔יו</w:t>
      </w:r>
      <w:proofErr w:type="spellEnd"/>
      <w:r w:rsidRPr="00CC3CC2">
        <w:rPr>
          <w:rtl/>
        </w:rPr>
        <w:t xml:space="preserve"> הֲל֕וֹא בְּרָאשֵׁ֖י הָאֲנָשִׁ֥ים הָהֵֽם:</w:t>
      </w:r>
      <w:r w:rsidRPr="00CC3CC2">
        <w:rPr>
          <w:rFonts w:ascii="Times New Roman" w:hAnsi="Times New Roman"/>
          <w:rtl/>
        </w:rPr>
        <w:t xml:space="preserve"> </w:t>
      </w:r>
      <w:bookmarkStart w:id="760" w:name="שמואלBאBפרק-כט-{ה}"/>
      <w:bookmarkEnd w:id="760"/>
      <w:r w:rsidRPr="00CC3CC2">
        <w:rPr>
          <w:rStyle w:val="affff8"/>
          <w:rtl/>
        </w:rPr>
        <w:t>{ה}</w:t>
      </w:r>
      <w:r>
        <w:rPr>
          <w:rFonts w:ascii="Times New Roman" w:hAnsi="Times New Roman"/>
          <w:sz w:val="41"/>
          <w:szCs w:val="41"/>
          <w:rtl/>
        </w:rPr>
        <w:t xml:space="preserve"> </w:t>
      </w:r>
      <w:proofErr w:type="spellStart"/>
      <w:r w:rsidRPr="00CC3CC2">
        <w:rPr>
          <w:rtl/>
        </w:rPr>
        <w:t>הֲלוֹא</w:t>
      </w:r>
      <w:r>
        <w:rPr>
          <w:rtl/>
        </w:rPr>
        <w:t>־</w:t>
      </w:r>
      <w:r w:rsidRPr="00CC3CC2">
        <w:rPr>
          <w:rtl/>
        </w:rPr>
        <w:t>זֶ֣ה</w:t>
      </w:r>
      <w:proofErr w:type="spellEnd"/>
      <w:r w:rsidRPr="00CC3CC2">
        <w:rPr>
          <w:rtl/>
        </w:rPr>
        <w:t xml:space="preserve"> דָוִ֔ד אֲשֶׁ֧ר </w:t>
      </w:r>
      <w:proofErr w:type="spellStart"/>
      <w:r w:rsidRPr="00CC3CC2">
        <w:rPr>
          <w:rtl/>
        </w:rPr>
        <w:t>יַעֲנוּ</w:t>
      </w:r>
      <w:r>
        <w:rPr>
          <w:rtl/>
        </w:rPr>
        <w:t>־</w:t>
      </w:r>
      <w:r w:rsidRPr="00CC3CC2">
        <w:rPr>
          <w:rtl/>
        </w:rPr>
        <w:t>ל֛ו</w:t>
      </w:r>
      <w:proofErr w:type="spellEnd"/>
      <w:r w:rsidRPr="00CC3CC2">
        <w:rPr>
          <w:rtl/>
        </w:rPr>
        <w:t xml:space="preserve">ֹ בַּמְּחֹל֖וֹת לֵאמֹ֑ר הִכָּ֤ה שָׁאוּל֙ בַּֽאֲלָפָ֔יו וְדָוִ֖ד </w:t>
      </w:r>
      <w:r w:rsidRPr="00CC3CC2">
        <w:rPr>
          <w:sz w:val="24"/>
          <w:szCs w:val="24"/>
          <w:rtl/>
        </w:rPr>
        <w:t>(ברבבתו)</w:t>
      </w:r>
      <w:r w:rsidRPr="00CC3CC2">
        <w:rPr>
          <w:rtl/>
        </w:rPr>
        <w:t xml:space="preserve"> </w:t>
      </w:r>
      <w:proofErr w:type="spellStart"/>
      <w:r w:rsidRPr="00CC3CC2">
        <w:rPr>
          <w:rtl/>
        </w:rPr>
        <w:t>בְּרִבְבֹתָֽיו</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61" w:name="שמואלBאBפרק-כט-{ו}"/>
      <w:bookmarkEnd w:id="761"/>
      <w:r w:rsidRPr="00CC3CC2">
        <w:rPr>
          <w:rStyle w:val="affff8"/>
          <w:rtl/>
        </w:rPr>
        <w:t>{ו}</w:t>
      </w:r>
      <w:r>
        <w:rPr>
          <w:rFonts w:ascii="Times New Roman" w:hAnsi="Times New Roman"/>
          <w:sz w:val="41"/>
          <w:szCs w:val="41"/>
          <w:rtl/>
        </w:rPr>
        <w:t xml:space="preserve"> </w:t>
      </w:r>
      <w:r w:rsidRPr="00CC3CC2">
        <w:rPr>
          <w:rtl/>
        </w:rPr>
        <w:t xml:space="preserve">וַיִּקְרָ֨א אָכִ֜ישׁ </w:t>
      </w:r>
      <w:proofErr w:type="spellStart"/>
      <w:r w:rsidRPr="00CC3CC2">
        <w:rPr>
          <w:rtl/>
        </w:rPr>
        <w:t>אֶל</w:t>
      </w:r>
      <w:r>
        <w:rPr>
          <w:rtl/>
        </w:rPr>
        <w:t>־</w:t>
      </w:r>
      <w:r w:rsidRPr="00CC3CC2">
        <w:rPr>
          <w:rtl/>
        </w:rPr>
        <w:t>דָּוִ֗ד</w:t>
      </w:r>
      <w:proofErr w:type="spellEnd"/>
      <w:r w:rsidRPr="00CC3CC2">
        <w:rPr>
          <w:rtl/>
        </w:rPr>
        <w:t xml:space="preserve"> וַיֹּ֣אמֶר אֵ֠לָיו </w:t>
      </w:r>
      <w:proofErr w:type="spellStart"/>
      <w:r w:rsidRPr="00CC3CC2">
        <w:rPr>
          <w:rtl/>
        </w:rPr>
        <w:t>חַי</w:t>
      </w:r>
      <w:r>
        <w:rPr>
          <w:rtl/>
        </w:rPr>
        <w:t>־</w:t>
      </w:r>
      <w:r w:rsidRPr="00CC3CC2">
        <w:rPr>
          <w:rtl/>
        </w:rPr>
        <w:t>יְהוָ֞ה</w:t>
      </w:r>
      <w:proofErr w:type="spellEnd"/>
      <w:r w:rsidRPr="00CC3CC2">
        <w:rPr>
          <w:rtl/>
        </w:rPr>
        <w:t xml:space="preserve"> כִּי</w:t>
      </w:r>
      <w:r>
        <w:rPr>
          <w:rtl/>
        </w:rPr>
        <w:t>־</w:t>
      </w:r>
      <w:r w:rsidRPr="00CC3CC2">
        <w:rPr>
          <w:rtl/>
        </w:rPr>
        <w:t>יָשָׁ֣ר אַתָּ֗ה וְט֣וֹב בְּ֠עֵינַי צֵאתְךָ֙ וּבֹאֲךָ֤ אִתִּי֙ בַּֽמַּחֲנֶ֔ה כִּ֠י לֹֽא</w:t>
      </w:r>
      <w:r>
        <w:rPr>
          <w:rtl/>
        </w:rPr>
        <w:t>־</w:t>
      </w:r>
      <w:r w:rsidRPr="00CC3CC2">
        <w:rPr>
          <w:rtl/>
        </w:rPr>
        <w:t xml:space="preserve">מָצָ֤אתִֽי בְךָ֙ רָעָ֔ה מִיּ֛וֹם בֹּאֲךָ֥ אֵלַ֖י </w:t>
      </w:r>
      <w:proofErr w:type="spellStart"/>
      <w:r w:rsidRPr="00CC3CC2">
        <w:rPr>
          <w:rtl/>
        </w:rPr>
        <w:t>עַד</w:t>
      </w:r>
      <w:r>
        <w:rPr>
          <w:rtl/>
        </w:rPr>
        <w:t>־</w:t>
      </w:r>
      <w:r w:rsidRPr="00CC3CC2">
        <w:rPr>
          <w:rtl/>
        </w:rPr>
        <w:t>הַיּ֣וֹם</w:t>
      </w:r>
      <w:proofErr w:type="spellEnd"/>
      <w:r w:rsidRPr="00CC3CC2">
        <w:rPr>
          <w:rtl/>
        </w:rPr>
        <w:t xml:space="preserve"> הַזֶּ֑ה וּבְעֵינֵ֥י הַסְּרָנִ֖ים </w:t>
      </w:r>
      <w:proofErr w:type="spellStart"/>
      <w:r w:rsidRPr="00CC3CC2">
        <w:rPr>
          <w:rtl/>
        </w:rPr>
        <w:t>לֹֽא</w:t>
      </w:r>
      <w:r>
        <w:rPr>
          <w:rtl/>
        </w:rPr>
        <w:t>־</w:t>
      </w:r>
      <w:r w:rsidRPr="00CC3CC2">
        <w:rPr>
          <w:rtl/>
        </w:rPr>
        <w:t>ט֥וֹב</w:t>
      </w:r>
      <w:proofErr w:type="spellEnd"/>
      <w:r w:rsidRPr="00CC3CC2">
        <w:rPr>
          <w:rtl/>
        </w:rPr>
        <w:t xml:space="preserve"> אָֽתָּה:</w:t>
      </w:r>
      <w:r w:rsidRPr="00CC3CC2">
        <w:rPr>
          <w:rFonts w:ascii="Times New Roman" w:hAnsi="Times New Roman"/>
          <w:rtl/>
        </w:rPr>
        <w:t xml:space="preserve"> </w:t>
      </w:r>
      <w:bookmarkStart w:id="762" w:name="שמואלBאBפרק-כט-{ז}"/>
      <w:bookmarkEnd w:id="762"/>
      <w:r w:rsidRPr="00CC3CC2">
        <w:rPr>
          <w:rStyle w:val="affff8"/>
          <w:rtl/>
        </w:rPr>
        <w:t>{ז}</w:t>
      </w:r>
      <w:r>
        <w:rPr>
          <w:rFonts w:ascii="Times New Roman" w:hAnsi="Times New Roman"/>
          <w:sz w:val="41"/>
          <w:szCs w:val="41"/>
          <w:rtl/>
        </w:rPr>
        <w:t xml:space="preserve"> </w:t>
      </w:r>
      <w:r w:rsidRPr="00CC3CC2">
        <w:rPr>
          <w:rtl/>
        </w:rPr>
        <w:t xml:space="preserve">וְעַתָּ֥ה שׁ֖וּב וְלֵ֣ךְ בְּשָׁל֑וֹם </w:t>
      </w:r>
      <w:proofErr w:type="spellStart"/>
      <w:r w:rsidRPr="00CC3CC2">
        <w:rPr>
          <w:rtl/>
        </w:rPr>
        <w:t>וְלֹֽא</w:t>
      </w:r>
      <w:r>
        <w:rPr>
          <w:rtl/>
        </w:rPr>
        <w:t>־</w:t>
      </w:r>
      <w:r w:rsidRPr="00CC3CC2">
        <w:rPr>
          <w:rtl/>
        </w:rPr>
        <w:t>תַעֲשֶׂ֣ה</w:t>
      </w:r>
      <w:proofErr w:type="spellEnd"/>
      <w:r w:rsidRPr="00CC3CC2">
        <w:rPr>
          <w:rtl/>
        </w:rPr>
        <w:t xml:space="preserve"> רָ֔ע בְּעֵינֵ֖י סַרְנֵ֥י פְלִשְׁתִּֽים:</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63" w:name="שמואלBאBפרק-כט-{ח}"/>
      <w:bookmarkEnd w:id="763"/>
      <w:r w:rsidRPr="00CC3CC2">
        <w:rPr>
          <w:rStyle w:val="affff8"/>
          <w:rtl/>
        </w:rPr>
        <w:t>{ח}</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אָכִ֗יש</w:t>
      </w:r>
      <w:proofErr w:type="spellEnd"/>
      <w:r w:rsidRPr="00CC3CC2">
        <w:rPr>
          <w:rtl/>
        </w:rPr>
        <w:t xml:space="preserve">ׁ כִּ֣י מֶ֤ה עָשִׂ֙יתִי֙ </w:t>
      </w:r>
      <w:r w:rsidRPr="00CC3CC2">
        <w:rPr>
          <w:rtl/>
        </w:rPr>
        <w:lastRenderedPageBreak/>
        <w:t>וּמַה</w:t>
      </w:r>
      <w:r>
        <w:rPr>
          <w:rtl/>
        </w:rPr>
        <w:t>־</w:t>
      </w:r>
      <w:r w:rsidRPr="00CC3CC2">
        <w:rPr>
          <w:rtl/>
        </w:rPr>
        <w:t>מָּצָ֣אתָ בְעַבְדְּךָ֔ מִיּוֹם֙ אֲשֶׁ֣ר הָיִ֣יתִי לְפָנֶ֔יךָ עַ֖ד הַיּ֣וֹם הַזֶּ֑ה כִּ֣י לֹ֤א אָבוֹא֙ וְנִלְחַ֔מְתִּי בְּאֹיְבֵ֖י אֲדֹנִ֥י הַמֶּֽלֶךְ:</w:t>
      </w:r>
      <w:r w:rsidRPr="00CC3CC2">
        <w:rPr>
          <w:rFonts w:ascii="Times New Roman" w:hAnsi="Times New Roman"/>
          <w:rtl/>
        </w:rPr>
        <w:t xml:space="preserve"> </w:t>
      </w:r>
      <w:bookmarkStart w:id="764" w:name="שמואלBאBפרק-כט-{ט}"/>
      <w:bookmarkEnd w:id="764"/>
      <w:r w:rsidRPr="00CC3CC2">
        <w:rPr>
          <w:rStyle w:val="affff8"/>
          <w:rtl/>
        </w:rPr>
        <w:t>{ט}</w:t>
      </w:r>
      <w:r>
        <w:rPr>
          <w:rFonts w:ascii="Times New Roman" w:hAnsi="Times New Roman"/>
          <w:sz w:val="41"/>
          <w:szCs w:val="41"/>
          <w:rtl/>
        </w:rPr>
        <w:t xml:space="preserve"> </w:t>
      </w:r>
      <w:r w:rsidRPr="00CC3CC2">
        <w:rPr>
          <w:rtl/>
        </w:rPr>
        <w:t xml:space="preserve">וַיַּ֣עַן אָכִישׁ֮ וַיֹּ֣אמֶר </w:t>
      </w:r>
      <w:proofErr w:type="spellStart"/>
      <w:r w:rsidRPr="00CC3CC2">
        <w:rPr>
          <w:rtl/>
        </w:rPr>
        <w:t>אֶל</w:t>
      </w:r>
      <w:r>
        <w:rPr>
          <w:rtl/>
        </w:rPr>
        <w:t>־</w:t>
      </w:r>
      <w:r w:rsidRPr="00CC3CC2">
        <w:rPr>
          <w:rtl/>
        </w:rPr>
        <w:t>דָּוִד</w:t>
      </w:r>
      <w:proofErr w:type="spellEnd"/>
      <w:r w:rsidRPr="00CC3CC2">
        <w:rPr>
          <w:rtl/>
        </w:rPr>
        <w:t xml:space="preserve">֒ יָדַ֕עְתִּי כִּ֣י ט֥וֹב אַתָּ֛ה בְּעֵינַ֖י כְּמַלְאַ֣ךְ אֱלֹהִ֑ים אַ֣ךְ שָׂרֵ֤י פְלִשְׁתִּים֙ אָֽמְר֔וּ </w:t>
      </w:r>
      <w:proofErr w:type="spellStart"/>
      <w:r w:rsidRPr="00CC3CC2">
        <w:rPr>
          <w:rtl/>
        </w:rPr>
        <w:t>לֹֽא</w:t>
      </w:r>
      <w:r>
        <w:rPr>
          <w:rtl/>
        </w:rPr>
        <w:t>־</w:t>
      </w:r>
      <w:r w:rsidRPr="00CC3CC2">
        <w:rPr>
          <w:rtl/>
        </w:rPr>
        <w:t>יַעֲלֶ֥ה</w:t>
      </w:r>
      <w:proofErr w:type="spellEnd"/>
      <w:r w:rsidRPr="00CC3CC2">
        <w:rPr>
          <w:rtl/>
        </w:rPr>
        <w:t xml:space="preserve"> </w:t>
      </w:r>
      <w:r w:rsidRPr="00CC3CC2">
        <w:rPr>
          <w:rtl/>
        </w:rPr>
        <w:t>עִמָּ֖נוּ בַּמִּלְחָמָֽה:</w:t>
      </w:r>
      <w:r w:rsidRPr="00CC3CC2">
        <w:rPr>
          <w:rFonts w:ascii="Times New Roman" w:hAnsi="Times New Roman"/>
          <w:rtl/>
        </w:rPr>
        <w:t xml:space="preserve"> </w:t>
      </w:r>
      <w:bookmarkStart w:id="765" w:name="שמואלBאBפרק-כט-{י}"/>
      <w:bookmarkEnd w:id="765"/>
      <w:r w:rsidRPr="00CC3CC2">
        <w:rPr>
          <w:rStyle w:val="affff8"/>
          <w:rtl/>
        </w:rPr>
        <w:t>{י}</w:t>
      </w:r>
      <w:r>
        <w:rPr>
          <w:rFonts w:ascii="Times New Roman" w:hAnsi="Times New Roman"/>
          <w:sz w:val="41"/>
          <w:szCs w:val="41"/>
          <w:rtl/>
        </w:rPr>
        <w:t xml:space="preserve"> </w:t>
      </w:r>
      <w:r w:rsidRPr="00CC3CC2">
        <w:rPr>
          <w:rtl/>
        </w:rPr>
        <w:t xml:space="preserve">וְעַתָּה֙ הַשְׁכֵּ֣ם בַּבֹּ֔קֶר וְעַבְדֵ֥י אֲדֹנֶ֖יךָ </w:t>
      </w:r>
      <w:proofErr w:type="spellStart"/>
      <w:r w:rsidRPr="00CC3CC2">
        <w:rPr>
          <w:rtl/>
        </w:rPr>
        <w:t>אֲשֶׁר</w:t>
      </w:r>
      <w:r>
        <w:rPr>
          <w:rtl/>
        </w:rPr>
        <w:t>־</w:t>
      </w:r>
      <w:r w:rsidRPr="00CC3CC2">
        <w:rPr>
          <w:rtl/>
        </w:rPr>
        <w:t>בָּ֣או</w:t>
      </w:r>
      <w:proofErr w:type="spellEnd"/>
      <w:r w:rsidRPr="00CC3CC2">
        <w:rPr>
          <w:rtl/>
        </w:rPr>
        <w:t>ּ אִתָּ֑ךְ וְהִשְׁכַּמְתֶּ֣ם בַּבֹּ֔קֶר וְא֥וֹר לָכֶ֖ם וָלֵֽכוּ:</w:t>
      </w:r>
      <w:r w:rsidRPr="00CC3CC2">
        <w:rPr>
          <w:rFonts w:ascii="Times New Roman" w:hAnsi="Times New Roman"/>
          <w:rtl/>
        </w:rPr>
        <w:t xml:space="preserve"> </w:t>
      </w:r>
      <w:bookmarkStart w:id="766" w:name="שמואלBאBפרק-כט-{יא}"/>
      <w:bookmarkEnd w:id="766"/>
      <w:r w:rsidRPr="00CC3CC2">
        <w:rPr>
          <w:rStyle w:val="affff8"/>
          <w:rtl/>
        </w:rPr>
        <w:t>{יא}</w:t>
      </w:r>
      <w:r>
        <w:rPr>
          <w:rFonts w:ascii="Times New Roman" w:hAnsi="Times New Roman"/>
          <w:sz w:val="41"/>
          <w:szCs w:val="41"/>
          <w:rtl/>
        </w:rPr>
        <w:t xml:space="preserve"> </w:t>
      </w:r>
      <w:r w:rsidRPr="00CC3CC2">
        <w:rPr>
          <w:rtl/>
        </w:rPr>
        <w:t xml:space="preserve">וַיַּשְׁכֵּ֨ם דָּוִ֜ד ה֤וּא וַֽאֲנָשָׁיו֙ לָלֶ֣כֶת בַּבֹּ֔קֶר לָשׁ֖וּב </w:t>
      </w:r>
      <w:proofErr w:type="spellStart"/>
      <w:r w:rsidRPr="00CC3CC2">
        <w:rPr>
          <w:rtl/>
        </w:rPr>
        <w:t>אֶל</w:t>
      </w:r>
      <w:r>
        <w:rPr>
          <w:rtl/>
        </w:rPr>
        <w:t>־</w:t>
      </w:r>
      <w:r w:rsidRPr="00CC3CC2">
        <w:rPr>
          <w:rtl/>
        </w:rPr>
        <w:t>אֶ֣רֶץ</w:t>
      </w:r>
      <w:proofErr w:type="spellEnd"/>
      <w:r w:rsidRPr="00CC3CC2">
        <w:rPr>
          <w:rtl/>
        </w:rPr>
        <w:t xml:space="preserve"> פְּלִשְׁתִּ֑ים וּפְלִשְׁתִּ֖ים עָל֥וּ יִזְרְעֶֽאל:</w:t>
      </w:r>
      <w:r w:rsidRPr="00CC3CC2">
        <w:rPr>
          <w:rFonts w:ascii="Times New Roman" w:hAnsi="Times New Roman"/>
          <w:rtl/>
        </w:rPr>
        <w:t xml:space="preserve"> </w:t>
      </w:r>
      <w:r w:rsidRPr="00CC3CC2">
        <w:rPr>
          <w:rFonts w:ascii="Times New Roman" w:hAnsi="Times New Roman"/>
          <w:sz w:val="24"/>
          <w:szCs w:val="24"/>
          <w:rtl/>
        </w:rPr>
        <w:t>(ס)</w:t>
      </w:r>
    </w:p>
    <w:p w14:paraId="711E7D8F"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0CD7EC6B" w14:textId="1ED2AAD6" w:rsidR="00CC3CC2" w:rsidRDefault="00CC3CC2" w:rsidP="00B25434">
      <w:pPr>
        <w:pStyle w:val="21"/>
        <w:rPr>
          <w:rtl/>
        </w:rPr>
      </w:pPr>
      <w:proofErr w:type="spellStart"/>
      <w:r>
        <w:rPr>
          <w:rtl/>
        </w:rPr>
        <w:t>פרק־</w:t>
      </w:r>
      <w:r w:rsidRPr="00CC3CC2">
        <w:rPr>
          <w:rtl/>
        </w:rPr>
        <w:t>ל</w:t>
      </w:r>
      <w:proofErr w:type="spellEnd"/>
    </w:p>
    <w:p w14:paraId="39C3CEC3"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767" w:name="שמואלBאBפרק-ל-{א}"/>
      <w:bookmarkEnd w:id="767"/>
    </w:p>
    <w:p w14:paraId="4E0576AA" w14:textId="76A1C78F"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וַיְהִ֞י בְּבֹ֨א דָוִ֧ד וַאֲנָשָׁ֛יו צִֽקְלַ֖ג בַּיּ֣וֹם הַשְּׁלִישִׁ֑י וַעֲמָלֵקִ֣י פָֽשְׁט֗וּ </w:t>
      </w:r>
      <w:proofErr w:type="spellStart"/>
      <w:r w:rsidRPr="00CC3CC2">
        <w:rPr>
          <w:rtl/>
        </w:rPr>
        <w:t>אֶל</w:t>
      </w:r>
      <w:r>
        <w:rPr>
          <w:rtl/>
        </w:rPr>
        <w:t>־</w:t>
      </w:r>
      <w:r w:rsidRPr="00CC3CC2">
        <w:rPr>
          <w:rtl/>
        </w:rPr>
        <w:t>נֶ֙גֶב</w:t>
      </w:r>
      <w:proofErr w:type="spellEnd"/>
      <w:r w:rsidRPr="00CC3CC2">
        <w:rPr>
          <w:rtl/>
        </w:rPr>
        <w:t xml:space="preserve">֙ </w:t>
      </w:r>
      <w:proofErr w:type="spellStart"/>
      <w:r w:rsidRPr="00CC3CC2">
        <w:rPr>
          <w:rtl/>
        </w:rPr>
        <w:t>וְאֶל</w:t>
      </w:r>
      <w:r>
        <w:rPr>
          <w:rtl/>
        </w:rPr>
        <w:t>־</w:t>
      </w:r>
      <w:r w:rsidRPr="00CC3CC2">
        <w:rPr>
          <w:rtl/>
        </w:rPr>
        <w:t>צִ֣קְלַ֔ג</w:t>
      </w:r>
      <w:proofErr w:type="spellEnd"/>
      <w:r w:rsidRPr="00CC3CC2">
        <w:rPr>
          <w:rtl/>
        </w:rPr>
        <w:t xml:space="preserve"> וַיַּכּוּ֙ </w:t>
      </w:r>
      <w:proofErr w:type="spellStart"/>
      <w:r w:rsidRPr="00CC3CC2">
        <w:rPr>
          <w:rtl/>
        </w:rPr>
        <w:t>אֶת</w:t>
      </w:r>
      <w:r>
        <w:rPr>
          <w:rtl/>
        </w:rPr>
        <w:t>־</w:t>
      </w:r>
      <w:r w:rsidRPr="00CC3CC2">
        <w:rPr>
          <w:rtl/>
        </w:rPr>
        <w:t>צִ֣קְלַ֔ג</w:t>
      </w:r>
      <w:proofErr w:type="spellEnd"/>
      <w:r w:rsidRPr="00CC3CC2">
        <w:rPr>
          <w:rtl/>
        </w:rPr>
        <w:t xml:space="preserve"> וַיִּשְׂרְפ֥וּ אֹתָ֖הּ בָּאֵֽשׁ:</w:t>
      </w:r>
      <w:r w:rsidRPr="00CC3CC2">
        <w:rPr>
          <w:rFonts w:ascii="Times New Roman" w:hAnsi="Times New Roman"/>
          <w:rtl/>
        </w:rPr>
        <w:t xml:space="preserve"> </w:t>
      </w:r>
      <w:bookmarkStart w:id="768" w:name="שמואלBאBפרק-ל-{ב}"/>
      <w:bookmarkEnd w:id="768"/>
      <w:r w:rsidRPr="00CC3CC2">
        <w:rPr>
          <w:rStyle w:val="affff8"/>
          <w:rtl/>
        </w:rPr>
        <w:t>{ב}</w:t>
      </w:r>
      <w:r>
        <w:rPr>
          <w:rFonts w:ascii="Times New Roman" w:hAnsi="Times New Roman"/>
          <w:sz w:val="41"/>
          <w:szCs w:val="41"/>
          <w:rtl/>
        </w:rPr>
        <w:t xml:space="preserve"> </w:t>
      </w:r>
      <w:r w:rsidRPr="00CC3CC2">
        <w:rPr>
          <w:rtl/>
        </w:rPr>
        <w:t xml:space="preserve">וַיִּשְׁבּ֨וּ </w:t>
      </w:r>
      <w:proofErr w:type="spellStart"/>
      <w:r w:rsidRPr="00CC3CC2">
        <w:rPr>
          <w:rtl/>
        </w:rPr>
        <w:t>אֶת</w:t>
      </w:r>
      <w:r>
        <w:rPr>
          <w:rtl/>
        </w:rPr>
        <w:t>־</w:t>
      </w:r>
      <w:r w:rsidRPr="00CC3CC2">
        <w:rPr>
          <w:rtl/>
        </w:rPr>
        <w:t>הַנָּשִׁ֤ים</w:t>
      </w:r>
      <w:proofErr w:type="spellEnd"/>
      <w:r w:rsidRPr="00CC3CC2">
        <w:rPr>
          <w:rtl/>
        </w:rPr>
        <w:t xml:space="preserve"> </w:t>
      </w:r>
      <w:proofErr w:type="spellStart"/>
      <w:r w:rsidRPr="00CC3CC2">
        <w:rPr>
          <w:rtl/>
        </w:rPr>
        <w:t>אֲשֶׁר</w:t>
      </w:r>
      <w:r>
        <w:rPr>
          <w:rtl/>
        </w:rPr>
        <w:t>־</w:t>
      </w:r>
      <w:r w:rsidRPr="00CC3CC2">
        <w:rPr>
          <w:rtl/>
        </w:rPr>
        <w:t>בָּה</w:t>
      </w:r>
      <w:proofErr w:type="spellEnd"/>
      <w:r w:rsidRPr="00CC3CC2">
        <w:rPr>
          <w:rtl/>
        </w:rPr>
        <w:t xml:space="preserve">ּ֙ מִקָּטֹ֣ן </w:t>
      </w:r>
      <w:proofErr w:type="spellStart"/>
      <w:r w:rsidRPr="00CC3CC2">
        <w:rPr>
          <w:rtl/>
        </w:rPr>
        <w:t>וְעַד</w:t>
      </w:r>
      <w:r>
        <w:rPr>
          <w:rtl/>
        </w:rPr>
        <w:t>־</w:t>
      </w:r>
      <w:r w:rsidRPr="00CC3CC2">
        <w:rPr>
          <w:rtl/>
        </w:rPr>
        <w:t>גָּד֔וֹל</w:t>
      </w:r>
      <w:proofErr w:type="spellEnd"/>
      <w:r w:rsidRPr="00CC3CC2">
        <w:rPr>
          <w:rtl/>
        </w:rPr>
        <w:t xml:space="preserve"> לֹ֥א הֵמִ֖יתוּ אִ֑ישׁ וַיִּֽנְהֲג֔וּ וַיֵּלְכ֖וּ לְדַרְכָּֽם:</w:t>
      </w:r>
      <w:r w:rsidRPr="00CC3CC2">
        <w:rPr>
          <w:rFonts w:ascii="Times New Roman" w:hAnsi="Times New Roman"/>
          <w:rtl/>
        </w:rPr>
        <w:t xml:space="preserve"> </w:t>
      </w:r>
      <w:bookmarkStart w:id="769" w:name="שמואלBאBפרק-ל-{ג}"/>
      <w:bookmarkEnd w:id="769"/>
      <w:r w:rsidRPr="00CC3CC2">
        <w:rPr>
          <w:rStyle w:val="affff8"/>
          <w:rtl/>
        </w:rPr>
        <w:t>{ג}</w:t>
      </w:r>
      <w:r>
        <w:rPr>
          <w:rFonts w:ascii="Times New Roman" w:hAnsi="Times New Roman"/>
          <w:sz w:val="41"/>
          <w:szCs w:val="41"/>
          <w:rtl/>
        </w:rPr>
        <w:t xml:space="preserve"> </w:t>
      </w:r>
      <w:r w:rsidRPr="00CC3CC2">
        <w:rPr>
          <w:rtl/>
        </w:rPr>
        <w:t xml:space="preserve">וַיָּבֹ֨א דָוִ֤ד וַֽאֲנָשָׁיו֙ </w:t>
      </w:r>
      <w:proofErr w:type="spellStart"/>
      <w:r w:rsidRPr="00CC3CC2">
        <w:rPr>
          <w:rtl/>
        </w:rPr>
        <w:t>אֶל</w:t>
      </w:r>
      <w:r>
        <w:rPr>
          <w:rtl/>
        </w:rPr>
        <w:t>־</w:t>
      </w:r>
      <w:r w:rsidRPr="00CC3CC2">
        <w:rPr>
          <w:rtl/>
        </w:rPr>
        <w:t>הָעִ֔יר</w:t>
      </w:r>
      <w:proofErr w:type="spellEnd"/>
      <w:r w:rsidRPr="00CC3CC2">
        <w:rPr>
          <w:rtl/>
        </w:rPr>
        <w:t xml:space="preserve"> וְהִנֵּ֥ה שְׂרוּפָ֖ה בָּאֵ֑שׁ וּנְשֵׁיהֶ֛ם וּבְנֵיהֶ֥ם </w:t>
      </w:r>
      <w:proofErr w:type="spellStart"/>
      <w:r w:rsidRPr="00CC3CC2">
        <w:rPr>
          <w:rtl/>
        </w:rPr>
        <w:t>וּבְנֹתֵיהֶ֖ם</w:t>
      </w:r>
      <w:proofErr w:type="spellEnd"/>
      <w:r w:rsidRPr="00CC3CC2">
        <w:rPr>
          <w:rtl/>
        </w:rPr>
        <w:t xml:space="preserve"> נִשְׁבּֽוּ:</w:t>
      </w:r>
      <w:r w:rsidRPr="00CC3CC2">
        <w:rPr>
          <w:rFonts w:ascii="Times New Roman" w:hAnsi="Times New Roman"/>
          <w:rtl/>
        </w:rPr>
        <w:t xml:space="preserve"> </w:t>
      </w:r>
      <w:bookmarkStart w:id="770" w:name="שמואלBאBפרק-ל-{ד}"/>
      <w:bookmarkEnd w:id="770"/>
      <w:r w:rsidRPr="00CC3CC2">
        <w:rPr>
          <w:rStyle w:val="affff8"/>
          <w:rtl/>
        </w:rPr>
        <w:t>{ד}</w:t>
      </w:r>
      <w:r>
        <w:rPr>
          <w:rFonts w:ascii="Times New Roman" w:hAnsi="Times New Roman"/>
          <w:sz w:val="41"/>
          <w:szCs w:val="41"/>
          <w:rtl/>
        </w:rPr>
        <w:t xml:space="preserve"> </w:t>
      </w:r>
      <w:r w:rsidRPr="00CC3CC2">
        <w:rPr>
          <w:rtl/>
        </w:rPr>
        <w:t xml:space="preserve">וַיִּשָּׂ֨א דָוִ֜ד וְהָעָ֧ם </w:t>
      </w:r>
      <w:proofErr w:type="spellStart"/>
      <w:r w:rsidRPr="00CC3CC2">
        <w:rPr>
          <w:rtl/>
        </w:rPr>
        <w:t>אֲשֶׁר</w:t>
      </w:r>
      <w:r>
        <w:rPr>
          <w:rtl/>
        </w:rPr>
        <w:t>־</w:t>
      </w:r>
      <w:r w:rsidRPr="00CC3CC2">
        <w:rPr>
          <w:rtl/>
        </w:rPr>
        <w:t>אִתּ֛ו</w:t>
      </w:r>
      <w:proofErr w:type="spellEnd"/>
      <w:r w:rsidRPr="00CC3CC2">
        <w:rPr>
          <w:rtl/>
        </w:rPr>
        <w:t xml:space="preserve">ֹ </w:t>
      </w:r>
      <w:proofErr w:type="spellStart"/>
      <w:r w:rsidRPr="00CC3CC2">
        <w:rPr>
          <w:rtl/>
        </w:rPr>
        <w:t>אֶת</w:t>
      </w:r>
      <w:r>
        <w:rPr>
          <w:rtl/>
        </w:rPr>
        <w:t>־</w:t>
      </w:r>
      <w:r w:rsidRPr="00CC3CC2">
        <w:rPr>
          <w:rtl/>
        </w:rPr>
        <w:t>קוֹלָ֖ם</w:t>
      </w:r>
      <w:proofErr w:type="spellEnd"/>
      <w:r w:rsidRPr="00CC3CC2">
        <w:rPr>
          <w:rtl/>
        </w:rPr>
        <w:t xml:space="preserve"> וַיִּבְכּ֑וּ עַ֣ד אֲשֶׁ֧ר </w:t>
      </w:r>
      <w:proofErr w:type="spellStart"/>
      <w:r w:rsidRPr="00CC3CC2">
        <w:rPr>
          <w:rtl/>
        </w:rPr>
        <w:t>אֵין</w:t>
      </w:r>
      <w:r>
        <w:rPr>
          <w:rtl/>
        </w:rPr>
        <w:t>־</w:t>
      </w:r>
      <w:r w:rsidRPr="00CC3CC2">
        <w:rPr>
          <w:rtl/>
        </w:rPr>
        <w:t>בָּהֶ֛ם</w:t>
      </w:r>
      <w:proofErr w:type="spellEnd"/>
      <w:r w:rsidRPr="00CC3CC2">
        <w:rPr>
          <w:rtl/>
        </w:rPr>
        <w:t xml:space="preserve"> כֹּ֖חַ לִבְכּֽוֹת:</w:t>
      </w:r>
      <w:r w:rsidRPr="00CC3CC2">
        <w:rPr>
          <w:rFonts w:ascii="Times New Roman" w:hAnsi="Times New Roman"/>
          <w:rtl/>
        </w:rPr>
        <w:t xml:space="preserve"> </w:t>
      </w:r>
      <w:bookmarkStart w:id="771" w:name="שמואלBאBפרק-ל-{ה}"/>
      <w:bookmarkEnd w:id="771"/>
      <w:r w:rsidRPr="00CC3CC2">
        <w:rPr>
          <w:rStyle w:val="affff8"/>
          <w:rtl/>
        </w:rPr>
        <w:t>{ה}</w:t>
      </w:r>
      <w:r>
        <w:rPr>
          <w:rFonts w:ascii="Times New Roman" w:hAnsi="Times New Roman"/>
          <w:sz w:val="41"/>
          <w:szCs w:val="41"/>
          <w:rtl/>
        </w:rPr>
        <w:t xml:space="preserve"> </w:t>
      </w:r>
      <w:r w:rsidRPr="00CC3CC2">
        <w:rPr>
          <w:rtl/>
        </w:rPr>
        <w:t xml:space="preserve">וּשְׁתֵּ֥י </w:t>
      </w:r>
      <w:proofErr w:type="spellStart"/>
      <w:r w:rsidRPr="00CC3CC2">
        <w:rPr>
          <w:rtl/>
        </w:rPr>
        <w:t>נְשֵֽׁי</w:t>
      </w:r>
      <w:r>
        <w:rPr>
          <w:rtl/>
        </w:rPr>
        <w:t>־</w:t>
      </w:r>
      <w:r w:rsidRPr="00CC3CC2">
        <w:rPr>
          <w:rtl/>
        </w:rPr>
        <w:t>דָוִ֖ד</w:t>
      </w:r>
      <w:proofErr w:type="spellEnd"/>
      <w:r w:rsidRPr="00CC3CC2">
        <w:rPr>
          <w:rtl/>
        </w:rPr>
        <w:t xml:space="preserve"> נִשְׁבּ֑וּ אֲחִינֹ֙עַם֙ </w:t>
      </w:r>
      <w:proofErr w:type="spellStart"/>
      <w:r w:rsidRPr="00CC3CC2">
        <w:rPr>
          <w:rtl/>
        </w:rPr>
        <w:t>הַיִּזְרְעֵלִ֔ית</w:t>
      </w:r>
      <w:proofErr w:type="spellEnd"/>
      <w:r w:rsidRPr="00CC3CC2">
        <w:rPr>
          <w:rtl/>
        </w:rPr>
        <w:t xml:space="preserve"> וַאֲבִיגַ֕יִל אֵ֖שֶׁת נָבָ֥ל הַֽכַּרְמְלִֽי:</w:t>
      </w:r>
      <w:r w:rsidRPr="00CC3CC2">
        <w:rPr>
          <w:rFonts w:ascii="Times New Roman" w:hAnsi="Times New Roman"/>
          <w:rtl/>
        </w:rPr>
        <w:t xml:space="preserve"> </w:t>
      </w:r>
      <w:bookmarkStart w:id="772" w:name="שמואלBאBפרק-ל-{ו}"/>
      <w:bookmarkEnd w:id="772"/>
      <w:r w:rsidRPr="00CC3CC2">
        <w:rPr>
          <w:rStyle w:val="affff8"/>
          <w:rtl/>
        </w:rPr>
        <w:t>{ו}</w:t>
      </w:r>
      <w:r>
        <w:rPr>
          <w:rFonts w:ascii="Times New Roman" w:hAnsi="Times New Roman"/>
          <w:sz w:val="41"/>
          <w:szCs w:val="41"/>
          <w:rtl/>
        </w:rPr>
        <w:t xml:space="preserve"> </w:t>
      </w:r>
      <w:r w:rsidRPr="00CC3CC2">
        <w:rPr>
          <w:rtl/>
        </w:rPr>
        <w:t xml:space="preserve">וַתֵּ֨צֶר לְדָוִ֜ד מְאֹ֗ד </w:t>
      </w:r>
      <w:proofErr w:type="spellStart"/>
      <w:r w:rsidRPr="00CC3CC2">
        <w:rPr>
          <w:rtl/>
        </w:rPr>
        <w:t>כִּֽי</w:t>
      </w:r>
      <w:r>
        <w:rPr>
          <w:rtl/>
        </w:rPr>
        <w:t>־</w:t>
      </w:r>
      <w:r w:rsidRPr="00CC3CC2">
        <w:rPr>
          <w:rtl/>
        </w:rPr>
        <w:t>אָמְר֤ו</w:t>
      </w:r>
      <w:proofErr w:type="spellEnd"/>
      <w:r w:rsidRPr="00CC3CC2">
        <w:rPr>
          <w:rtl/>
        </w:rPr>
        <w:t>ּ הָעָם֙ לְסָקְל֔וֹ כִּֽי</w:t>
      </w:r>
      <w:r>
        <w:rPr>
          <w:rtl/>
        </w:rPr>
        <w:t>־</w:t>
      </w:r>
      <w:r w:rsidRPr="00CC3CC2">
        <w:rPr>
          <w:rtl/>
        </w:rPr>
        <w:t>מָ֙רָה֙ נֶ֣פֶשׁ כָּל</w:t>
      </w:r>
      <w:r>
        <w:rPr>
          <w:rtl/>
        </w:rPr>
        <w:t>־</w:t>
      </w:r>
      <w:r w:rsidRPr="00CC3CC2">
        <w:rPr>
          <w:rtl/>
        </w:rPr>
        <w:t>הָעָ֔ם אִ֖ישׁ עַל</w:t>
      </w:r>
      <w:r>
        <w:rPr>
          <w:rtl/>
        </w:rPr>
        <w:t>־</w:t>
      </w:r>
      <w:r w:rsidRPr="00CC3CC2">
        <w:rPr>
          <w:sz w:val="24"/>
          <w:szCs w:val="24"/>
          <w:rtl/>
        </w:rPr>
        <w:t>(בנו)</w:t>
      </w:r>
      <w:r w:rsidRPr="00CC3CC2">
        <w:rPr>
          <w:rtl/>
        </w:rPr>
        <w:t xml:space="preserve"> בָּנָ֣יו </w:t>
      </w:r>
      <w:proofErr w:type="spellStart"/>
      <w:r w:rsidRPr="00CC3CC2">
        <w:rPr>
          <w:rtl/>
        </w:rPr>
        <w:t>וְעַל</w:t>
      </w:r>
      <w:r>
        <w:rPr>
          <w:rtl/>
        </w:rPr>
        <w:t>־</w:t>
      </w:r>
      <w:r w:rsidRPr="00CC3CC2">
        <w:rPr>
          <w:rtl/>
        </w:rPr>
        <w:t>בְּנֹתָ֑יו</w:t>
      </w:r>
      <w:proofErr w:type="spellEnd"/>
      <w:r w:rsidRPr="00CC3CC2">
        <w:rPr>
          <w:rtl/>
        </w:rPr>
        <w:t xml:space="preserve"> וַיִּתְחַזֵּ֣ק דָּוִ֔ד בַּיהוָ֖ה אֱלֹהָֽיו: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73" w:name="שמואלBאBפרק-ל-{ז}"/>
      <w:bookmarkEnd w:id="773"/>
      <w:r w:rsidRPr="00CC3CC2">
        <w:rPr>
          <w:rStyle w:val="affff8"/>
          <w:rtl/>
        </w:rPr>
        <w:t>{ז}</w:t>
      </w:r>
      <w:r>
        <w:rPr>
          <w:rFonts w:ascii="Times New Roman" w:hAnsi="Times New Roman"/>
          <w:sz w:val="41"/>
          <w:szCs w:val="41"/>
          <w:rtl/>
        </w:rPr>
        <w:t xml:space="preserve"> </w:t>
      </w:r>
      <w:r w:rsidRPr="00CC3CC2">
        <w:rPr>
          <w:rtl/>
        </w:rPr>
        <w:t xml:space="preserve">וַיֹּ֣אמֶר דָּוִ֗ד </w:t>
      </w:r>
      <w:proofErr w:type="spellStart"/>
      <w:r w:rsidRPr="00CC3CC2">
        <w:rPr>
          <w:rtl/>
        </w:rPr>
        <w:t>אֶל</w:t>
      </w:r>
      <w:r>
        <w:rPr>
          <w:rtl/>
        </w:rPr>
        <w:t>־</w:t>
      </w:r>
      <w:r w:rsidRPr="00CC3CC2">
        <w:rPr>
          <w:rtl/>
        </w:rPr>
        <w:t>אֶבְיָתָ֤ר</w:t>
      </w:r>
      <w:proofErr w:type="spellEnd"/>
      <w:r w:rsidRPr="00CC3CC2">
        <w:rPr>
          <w:rtl/>
        </w:rPr>
        <w:t xml:space="preserve"> הַכֹּהֵן֙ </w:t>
      </w:r>
      <w:proofErr w:type="spellStart"/>
      <w:r w:rsidRPr="00CC3CC2">
        <w:rPr>
          <w:rtl/>
        </w:rPr>
        <w:t>בֶּן</w:t>
      </w:r>
      <w:r>
        <w:rPr>
          <w:rtl/>
        </w:rPr>
        <w:t>־</w:t>
      </w:r>
      <w:r w:rsidRPr="00CC3CC2">
        <w:rPr>
          <w:rtl/>
        </w:rPr>
        <w:t>אֲחִימֶ֔לֶך</w:t>
      </w:r>
      <w:proofErr w:type="spellEnd"/>
      <w:r w:rsidRPr="00CC3CC2">
        <w:rPr>
          <w:rtl/>
        </w:rPr>
        <w:t xml:space="preserve">ְ </w:t>
      </w:r>
      <w:proofErr w:type="spellStart"/>
      <w:r w:rsidRPr="00CC3CC2">
        <w:rPr>
          <w:rtl/>
        </w:rPr>
        <w:t>הַגִּֽישָׁה</w:t>
      </w:r>
      <w:r>
        <w:rPr>
          <w:rtl/>
        </w:rPr>
        <w:t>־</w:t>
      </w:r>
      <w:r w:rsidRPr="00CC3CC2">
        <w:rPr>
          <w:rtl/>
        </w:rPr>
        <w:t>נָּ֥א</w:t>
      </w:r>
      <w:proofErr w:type="spellEnd"/>
      <w:r w:rsidRPr="00CC3CC2">
        <w:rPr>
          <w:rtl/>
        </w:rPr>
        <w:t xml:space="preserve"> לִ֖י הָאֵפֹ֑ד וַיַּגֵּ֧שׁ אֶבְיָתָ֛ר </w:t>
      </w:r>
      <w:proofErr w:type="spellStart"/>
      <w:r w:rsidRPr="00CC3CC2">
        <w:rPr>
          <w:rtl/>
        </w:rPr>
        <w:t>אֶת</w:t>
      </w:r>
      <w:r>
        <w:rPr>
          <w:rtl/>
        </w:rPr>
        <w:t>־</w:t>
      </w:r>
      <w:r w:rsidRPr="00CC3CC2">
        <w:rPr>
          <w:rtl/>
        </w:rPr>
        <w:t>הָאֵפֹ֖ד</w:t>
      </w:r>
      <w:proofErr w:type="spellEnd"/>
      <w:r w:rsidRPr="00CC3CC2">
        <w:rPr>
          <w:rtl/>
        </w:rPr>
        <w:t xml:space="preserve"> </w:t>
      </w:r>
      <w:proofErr w:type="spellStart"/>
      <w:r w:rsidRPr="00CC3CC2">
        <w:rPr>
          <w:rtl/>
        </w:rPr>
        <w:t>אֶל</w:t>
      </w:r>
      <w:r>
        <w:rPr>
          <w:rtl/>
        </w:rPr>
        <w:t>־</w:t>
      </w:r>
      <w:r w:rsidRPr="00CC3CC2">
        <w:rPr>
          <w:rtl/>
        </w:rPr>
        <w:t>דָּוִֽד</w:t>
      </w:r>
      <w:proofErr w:type="spellEnd"/>
      <w:r w:rsidRPr="00CC3CC2">
        <w:rPr>
          <w:rtl/>
        </w:rPr>
        <w:t>:</w:t>
      </w:r>
      <w:r w:rsidRPr="00CC3CC2">
        <w:rPr>
          <w:rFonts w:ascii="Times New Roman" w:hAnsi="Times New Roman"/>
          <w:rtl/>
        </w:rPr>
        <w:t xml:space="preserve"> </w:t>
      </w:r>
      <w:bookmarkStart w:id="774" w:name="שמואלBאBפרק-ל-{ח}"/>
      <w:bookmarkEnd w:id="774"/>
      <w:r w:rsidRPr="00CC3CC2">
        <w:rPr>
          <w:rStyle w:val="affff8"/>
          <w:rtl/>
        </w:rPr>
        <w:t>{ח}</w:t>
      </w:r>
      <w:r>
        <w:rPr>
          <w:rFonts w:ascii="Times New Roman" w:hAnsi="Times New Roman"/>
          <w:sz w:val="41"/>
          <w:szCs w:val="41"/>
          <w:rtl/>
        </w:rPr>
        <w:t xml:space="preserve"> </w:t>
      </w:r>
      <w:r w:rsidRPr="00CC3CC2">
        <w:rPr>
          <w:rtl/>
        </w:rPr>
        <w:t xml:space="preserve">וַיִּשְׁאַ֨ל דָּוִ֤ד בַּֽיהוָה֙ לֵאמֹ֔ר אֶרְדֹּ֛ף אַחֲרֵ֥י </w:t>
      </w:r>
      <w:proofErr w:type="spellStart"/>
      <w:r w:rsidRPr="00CC3CC2">
        <w:rPr>
          <w:rtl/>
        </w:rPr>
        <w:t>הַגְּדוּד</w:t>
      </w:r>
      <w:r>
        <w:rPr>
          <w:rtl/>
        </w:rPr>
        <w:t>־</w:t>
      </w:r>
      <w:r w:rsidRPr="00CC3CC2">
        <w:rPr>
          <w:rtl/>
        </w:rPr>
        <w:t>הַזֶּ֖ה</w:t>
      </w:r>
      <w:proofErr w:type="spellEnd"/>
      <w:r w:rsidRPr="00CC3CC2">
        <w:rPr>
          <w:rtl/>
        </w:rPr>
        <w:t xml:space="preserve"> </w:t>
      </w:r>
      <w:proofErr w:type="spellStart"/>
      <w:r w:rsidRPr="00CC3CC2">
        <w:rPr>
          <w:rtl/>
        </w:rPr>
        <w:t>הַֽאַשִּׂגֶ֑נּו</w:t>
      </w:r>
      <w:proofErr w:type="spellEnd"/>
      <w:r w:rsidRPr="00CC3CC2">
        <w:rPr>
          <w:rtl/>
        </w:rPr>
        <w:t xml:space="preserve">ּ וַיֹּ֤אמֶר לוֹ֙ רְדֹ֔ף </w:t>
      </w:r>
      <w:proofErr w:type="spellStart"/>
      <w:r w:rsidRPr="00CC3CC2">
        <w:rPr>
          <w:rtl/>
        </w:rPr>
        <w:t>כִּֽי</w:t>
      </w:r>
      <w:r>
        <w:rPr>
          <w:rtl/>
        </w:rPr>
        <w:t>־</w:t>
      </w:r>
      <w:r w:rsidRPr="00CC3CC2">
        <w:rPr>
          <w:rtl/>
        </w:rPr>
        <w:t>הַשֵּׂ֥ג</w:t>
      </w:r>
      <w:proofErr w:type="spellEnd"/>
      <w:r w:rsidRPr="00CC3CC2">
        <w:rPr>
          <w:rtl/>
        </w:rPr>
        <w:t xml:space="preserve"> תַּשִּׂ֖יג וְהַצֵּ֥ל תַּצִּֽיל:</w:t>
      </w:r>
      <w:r w:rsidRPr="00CC3CC2">
        <w:rPr>
          <w:rFonts w:ascii="Times New Roman" w:hAnsi="Times New Roman"/>
          <w:rtl/>
        </w:rPr>
        <w:t xml:space="preserve"> </w:t>
      </w:r>
      <w:bookmarkStart w:id="775" w:name="שמואלBאBפרק-ל-{ט}"/>
      <w:bookmarkEnd w:id="775"/>
      <w:r w:rsidRPr="00CC3CC2">
        <w:rPr>
          <w:rStyle w:val="affff8"/>
          <w:rtl/>
        </w:rPr>
        <w:t>{ט}</w:t>
      </w:r>
      <w:r>
        <w:rPr>
          <w:rFonts w:ascii="Times New Roman" w:hAnsi="Times New Roman"/>
          <w:sz w:val="41"/>
          <w:szCs w:val="41"/>
          <w:rtl/>
        </w:rPr>
        <w:t xml:space="preserve"> </w:t>
      </w:r>
      <w:r w:rsidRPr="00CC3CC2">
        <w:rPr>
          <w:rtl/>
        </w:rPr>
        <w:t>וַיֵּ֣לֶךְ דָּוִ֗ד ה֤וּא וְשֵׁשׁ</w:t>
      </w:r>
      <w:r>
        <w:rPr>
          <w:rtl/>
        </w:rPr>
        <w:t>־</w:t>
      </w:r>
      <w:r w:rsidRPr="00CC3CC2">
        <w:rPr>
          <w:rtl/>
        </w:rPr>
        <w:t xml:space="preserve">מֵא֥וֹת אִישׁ֙ אֲשֶׁ֣ר אִתּ֔וֹ וַיָּבֹ֖אוּ </w:t>
      </w:r>
      <w:proofErr w:type="spellStart"/>
      <w:r w:rsidRPr="00CC3CC2">
        <w:rPr>
          <w:rtl/>
        </w:rPr>
        <w:t>עַד</w:t>
      </w:r>
      <w:r>
        <w:rPr>
          <w:rtl/>
        </w:rPr>
        <w:t>־</w:t>
      </w:r>
      <w:r w:rsidRPr="00CC3CC2">
        <w:rPr>
          <w:rtl/>
        </w:rPr>
        <w:t>נַ֣חַל</w:t>
      </w:r>
      <w:proofErr w:type="spellEnd"/>
      <w:r w:rsidRPr="00CC3CC2">
        <w:rPr>
          <w:rtl/>
        </w:rPr>
        <w:t xml:space="preserve"> הַבְּשׂ֑וֹר וְהַנּֽוֹתָרִ֖ים עָמָֽדוּ:</w:t>
      </w:r>
    </w:p>
    <w:p w14:paraId="7FA68B46" w14:textId="3D3DD979" w:rsidR="00CC3CC2" w:rsidRDefault="00CC3CC2" w:rsidP="00B25434">
      <w:pPr>
        <w:pStyle w:val="a6"/>
        <w:rPr>
          <w:rtl/>
        </w:rPr>
      </w:pPr>
      <w:r w:rsidRPr="00CC3CC2">
        <w:rPr>
          <w:rtl/>
        </w:rPr>
        <w:t xml:space="preserve">ויבואו עד נחל הבשור. שש מאות איש: </w:t>
      </w:r>
      <w:r w:rsidRPr="00CC3CC2">
        <w:rPr>
          <w:rStyle w:val="affff7"/>
          <w:rtl/>
        </w:rPr>
        <w:t>והנותרים עמדו.</w:t>
      </w:r>
      <w:r w:rsidRPr="00CC3CC2">
        <w:rPr>
          <w:rtl/>
        </w:rPr>
        <w:t xml:space="preserve"> כשהגיעו לנחל הבשור, היו בהם עייפים, ונותרו שם מקצתן: </w:t>
      </w:r>
    </w:p>
    <w:p w14:paraId="504A9F4B" w14:textId="088F078F" w:rsidR="00CC3CC2" w:rsidRDefault="00CC3CC2" w:rsidP="00B25434">
      <w:pPr>
        <w:pStyle w:val="a5"/>
        <w:rPr>
          <w:rtl/>
        </w:rPr>
      </w:pPr>
      <w:bookmarkStart w:id="776" w:name="שמואלBאBפרק-ל-{י}"/>
      <w:bookmarkEnd w:id="776"/>
      <w:r w:rsidRPr="00CC3CC2">
        <w:rPr>
          <w:rStyle w:val="affff8"/>
          <w:rtl/>
        </w:rPr>
        <w:t>{י}</w:t>
      </w:r>
      <w:r>
        <w:rPr>
          <w:rFonts w:ascii="Times New Roman" w:hAnsi="Times New Roman"/>
          <w:sz w:val="41"/>
          <w:szCs w:val="41"/>
          <w:rtl/>
        </w:rPr>
        <w:t xml:space="preserve"> </w:t>
      </w:r>
      <w:r w:rsidRPr="00CC3CC2">
        <w:rPr>
          <w:rtl/>
        </w:rPr>
        <w:t xml:space="preserve">וַיִּרְדֹּ֣ף דָּוִ֔ד ה֖וּא </w:t>
      </w:r>
      <w:proofErr w:type="spellStart"/>
      <w:r w:rsidRPr="00CC3CC2">
        <w:rPr>
          <w:rtl/>
        </w:rPr>
        <w:t>וְאַרְבַּע</w:t>
      </w:r>
      <w:r>
        <w:rPr>
          <w:rtl/>
        </w:rPr>
        <w:t>־</w:t>
      </w:r>
      <w:r w:rsidRPr="00CC3CC2">
        <w:rPr>
          <w:rtl/>
        </w:rPr>
        <w:t>מֵא֣וֹת</w:t>
      </w:r>
      <w:proofErr w:type="spellEnd"/>
      <w:r w:rsidRPr="00CC3CC2">
        <w:rPr>
          <w:rtl/>
        </w:rPr>
        <w:t xml:space="preserve"> אִ֑ישׁ וַיַּֽעַמְדוּ֙ מָאתַ֣יִם אִ֔ישׁ אֲשֶׁ֣ר פִּגְּר֔וּ מֵעֲבֹ֖ר אֶת</w:t>
      </w:r>
      <w:r>
        <w:rPr>
          <w:rtl/>
        </w:rPr>
        <w:t>־</w:t>
      </w:r>
      <w:r w:rsidRPr="00CC3CC2">
        <w:rPr>
          <w:rtl/>
        </w:rPr>
        <w:t>נַ֥חַל הַבְּשֽׂוֹר:</w:t>
      </w:r>
    </w:p>
    <w:p w14:paraId="4A7EE0CB" w14:textId="08CCDB97" w:rsidR="00CC3CC2" w:rsidRDefault="00CC3CC2" w:rsidP="00B25434">
      <w:pPr>
        <w:pStyle w:val="a6"/>
        <w:rPr>
          <w:rtl/>
        </w:rPr>
      </w:pPr>
      <w:r w:rsidRPr="00CC3CC2">
        <w:rPr>
          <w:rStyle w:val="affff7"/>
          <w:rtl/>
        </w:rPr>
        <w:t>אשר פגרו.</w:t>
      </w:r>
      <w:r w:rsidRPr="00CC3CC2">
        <w:rPr>
          <w:rtl/>
        </w:rPr>
        <w:t xml:space="preserve"> אשר נמנעו, ואומר אני לשון ארמי הוא, תרגום של ונהרסו: </w:t>
      </w:r>
    </w:p>
    <w:p w14:paraId="2CFDB559" w14:textId="0855A973" w:rsidR="00CC3CC2" w:rsidRDefault="00CC3CC2" w:rsidP="00B25434">
      <w:pPr>
        <w:pStyle w:val="a5"/>
        <w:rPr>
          <w:rtl/>
        </w:rPr>
      </w:pPr>
      <w:bookmarkStart w:id="777" w:name="שמואלBאBפרק-ל-{יא}"/>
      <w:bookmarkEnd w:id="777"/>
      <w:r w:rsidRPr="00CC3CC2">
        <w:rPr>
          <w:rStyle w:val="affff8"/>
          <w:rtl/>
        </w:rPr>
        <w:t>{יא}</w:t>
      </w:r>
      <w:r>
        <w:rPr>
          <w:rFonts w:ascii="Times New Roman" w:hAnsi="Times New Roman"/>
          <w:sz w:val="41"/>
          <w:szCs w:val="41"/>
          <w:rtl/>
        </w:rPr>
        <w:t xml:space="preserve"> </w:t>
      </w:r>
      <w:r w:rsidRPr="00CC3CC2">
        <w:rPr>
          <w:rtl/>
        </w:rPr>
        <w:t xml:space="preserve">וַֽיִּמְצְא֤וּ </w:t>
      </w:r>
      <w:proofErr w:type="spellStart"/>
      <w:r w:rsidRPr="00CC3CC2">
        <w:rPr>
          <w:rtl/>
        </w:rPr>
        <w:t>אִישׁ</w:t>
      </w:r>
      <w:r>
        <w:rPr>
          <w:rtl/>
        </w:rPr>
        <w:t>־</w:t>
      </w:r>
      <w:r w:rsidRPr="00CC3CC2">
        <w:rPr>
          <w:rtl/>
        </w:rPr>
        <w:t>מִצְרִי</w:t>
      </w:r>
      <w:proofErr w:type="spellEnd"/>
      <w:r w:rsidRPr="00CC3CC2">
        <w:rPr>
          <w:rtl/>
        </w:rPr>
        <w:t xml:space="preserve">֙ בַּשָּׂדֶ֔ה וַיִּקְח֥וּ אֹת֖וֹ </w:t>
      </w:r>
      <w:proofErr w:type="spellStart"/>
      <w:r w:rsidRPr="00CC3CC2">
        <w:rPr>
          <w:rtl/>
        </w:rPr>
        <w:t>אֶל</w:t>
      </w:r>
      <w:r>
        <w:rPr>
          <w:rtl/>
        </w:rPr>
        <w:t>־</w:t>
      </w:r>
      <w:r w:rsidRPr="00CC3CC2">
        <w:rPr>
          <w:rtl/>
        </w:rPr>
        <w:t>דָּוִ֑ד</w:t>
      </w:r>
      <w:proofErr w:type="spellEnd"/>
      <w:r w:rsidRPr="00CC3CC2">
        <w:rPr>
          <w:rtl/>
        </w:rPr>
        <w:t xml:space="preserve"> </w:t>
      </w:r>
      <w:proofErr w:type="spellStart"/>
      <w:r w:rsidRPr="00CC3CC2">
        <w:rPr>
          <w:rtl/>
        </w:rPr>
        <w:t>וַיִּתְּנוּ</w:t>
      </w:r>
      <w:r>
        <w:rPr>
          <w:rtl/>
        </w:rPr>
        <w:t>־</w:t>
      </w:r>
      <w:r w:rsidRPr="00CC3CC2">
        <w:rPr>
          <w:rtl/>
        </w:rPr>
        <w:t>ל֥ו</w:t>
      </w:r>
      <w:proofErr w:type="spellEnd"/>
      <w:r w:rsidRPr="00CC3CC2">
        <w:rPr>
          <w:rtl/>
        </w:rPr>
        <w:t>ֹ לֶ֙חֶם֙ וַיֹּ֔אכַל וַיַּשְׁקֻ֖הוּ מָֽיִם:</w:t>
      </w:r>
      <w:r w:rsidRPr="00CC3CC2">
        <w:rPr>
          <w:rFonts w:ascii="Times New Roman" w:hAnsi="Times New Roman"/>
          <w:rtl/>
        </w:rPr>
        <w:t xml:space="preserve"> </w:t>
      </w:r>
      <w:bookmarkStart w:id="778" w:name="שמואלBאBפרק-ל-{יב}"/>
      <w:bookmarkEnd w:id="778"/>
      <w:r w:rsidRPr="00CC3CC2">
        <w:rPr>
          <w:rStyle w:val="affff8"/>
          <w:rtl/>
        </w:rPr>
        <w:t>{יב}</w:t>
      </w:r>
      <w:r>
        <w:rPr>
          <w:rFonts w:ascii="Times New Roman" w:hAnsi="Times New Roman"/>
          <w:sz w:val="41"/>
          <w:szCs w:val="41"/>
          <w:rtl/>
        </w:rPr>
        <w:t xml:space="preserve"> </w:t>
      </w:r>
      <w:proofErr w:type="spellStart"/>
      <w:r w:rsidRPr="00CC3CC2">
        <w:rPr>
          <w:rtl/>
        </w:rPr>
        <w:t>וַיִּתְּנוּ</w:t>
      </w:r>
      <w:r>
        <w:rPr>
          <w:rtl/>
        </w:rPr>
        <w:t>־</w:t>
      </w:r>
      <w:r w:rsidRPr="00CC3CC2">
        <w:rPr>
          <w:rtl/>
        </w:rPr>
        <w:t>לו</w:t>
      </w:r>
      <w:proofErr w:type="spellEnd"/>
      <w:r w:rsidRPr="00CC3CC2">
        <w:rPr>
          <w:rtl/>
        </w:rPr>
        <w:t xml:space="preserve">ֹ֩ פֶ֨לַח דְּבֵלָ֜ה וּשְׁנֵ֤י צִמֻּקִים֙ וַיֹּ֔אכַל וַתָּ֥שָׁב רוּח֖וֹ אֵלָ֑יו כִּ֠י </w:t>
      </w:r>
      <w:proofErr w:type="spellStart"/>
      <w:r w:rsidRPr="00CC3CC2">
        <w:rPr>
          <w:rtl/>
        </w:rPr>
        <w:t>לֹֽא</w:t>
      </w:r>
      <w:r>
        <w:rPr>
          <w:rtl/>
        </w:rPr>
        <w:t>־</w:t>
      </w:r>
      <w:r w:rsidRPr="00CC3CC2">
        <w:rPr>
          <w:rtl/>
        </w:rPr>
        <w:t>אָ֤כַל</w:t>
      </w:r>
      <w:proofErr w:type="spellEnd"/>
      <w:r w:rsidRPr="00CC3CC2">
        <w:rPr>
          <w:rtl/>
        </w:rPr>
        <w:t xml:space="preserve"> לֶ֙חֶם֙ וְלֹא</w:t>
      </w:r>
      <w:r>
        <w:rPr>
          <w:rtl/>
        </w:rPr>
        <w:t>־</w:t>
      </w:r>
      <w:r w:rsidRPr="00CC3CC2">
        <w:rPr>
          <w:rtl/>
        </w:rPr>
        <w:t>שָׁ֣תָה מַ֔יִם שְׁלֹשָׁ֥ה יָמִ֖ים וּשְׁלֹשָׁ֥ה לֵילֽוֹת:</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79" w:name="שמואלBאBפרק-ל-{יג}"/>
      <w:bookmarkEnd w:id="779"/>
      <w:r w:rsidRPr="00CC3CC2">
        <w:rPr>
          <w:rStyle w:val="affff8"/>
          <w:rtl/>
        </w:rPr>
        <w:t>{יג}</w:t>
      </w:r>
      <w:r>
        <w:rPr>
          <w:rFonts w:ascii="Times New Roman" w:hAnsi="Times New Roman"/>
          <w:sz w:val="41"/>
          <w:szCs w:val="41"/>
          <w:rtl/>
        </w:rPr>
        <w:t xml:space="preserve"> </w:t>
      </w:r>
      <w:r w:rsidRPr="00CC3CC2">
        <w:rPr>
          <w:rtl/>
        </w:rPr>
        <w:t xml:space="preserve">וַיֹּ֨אמֶר ל֤וֹ דָוִד֙ </w:t>
      </w:r>
      <w:proofErr w:type="spellStart"/>
      <w:r w:rsidRPr="00CC3CC2">
        <w:rPr>
          <w:rtl/>
        </w:rPr>
        <w:t>לְֽמִי</w:t>
      </w:r>
      <w:r>
        <w:rPr>
          <w:rtl/>
        </w:rPr>
        <w:t>־</w:t>
      </w:r>
      <w:r w:rsidRPr="00CC3CC2">
        <w:rPr>
          <w:rtl/>
        </w:rPr>
        <w:t>אַ֔תָּה</w:t>
      </w:r>
      <w:proofErr w:type="spellEnd"/>
      <w:r w:rsidRPr="00CC3CC2">
        <w:rPr>
          <w:rtl/>
        </w:rPr>
        <w:t xml:space="preserve"> וְאֵ֥י מִזֶּ֖ה אָ֑תָּה וַיֹּ֜אמֶר נַ֧עַר מִצְרִ֣י אָנֹ֗כִי עֶ֚בֶד לְאִ֣ישׁ עֲמָֽלֵקִ֔י וַיַּעַזְבֵ֧נִי אֲדֹנִ֛י כִּ֥י חָלִ֖יתִי הַיּ֥וֹם שְׁלֹשָֽׁה:</w:t>
      </w:r>
      <w:r w:rsidRPr="00CC3CC2">
        <w:rPr>
          <w:rFonts w:ascii="Times New Roman" w:hAnsi="Times New Roman"/>
          <w:rtl/>
        </w:rPr>
        <w:t xml:space="preserve"> </w:t>
      </w:r>
      <w:bookmarkStart w:id="780" w:name="שמואלBאBפרק-ל-{יד}"/>
      <w:bookmarkEnd w:id="780"/>
      <w:r w:rsidRPr="00CC3CC2">
        <w:rPr>
          <w:rStyle w:val="affff8"/>
          <w:rtl/>
        </w:rPr>
        <w:t>{יד}</w:t>
      </w:r>
      <w:r>
        <w:rPr>
          <w:rFonts w:ascii="Times New Roman" w:hAnsi="Times New Roman"/>
          <w:sz w:val="41"/>
          <w:szCs w:val="41"/>
          <w:rtl/>
        </w:rPr>
        <w:t xml:space="preserve"> </w:t>
      </w:r>
      <w:r w:rsidRPr="00CC3CC2">
        <w:rPr>
          <w:rtl/>
        </w:rPr>
        <w:t xml:space="preserve">אֲנַ֡חְנוּ פָּשַׁ֜טְנוּ נֶ֧גֶב הַכְּרֵתִ֛י </w:t>
      </w:r>
      <w:proofErr w:type="spellStart"/>
      <w:r w:rsidRPr="00CC3CC2">
        <w:rPr>
          <w:rtl/>
        </w:rPr>
        <w:t>וְעַל</w:t>
      </w:r>
      <w:r>
        <w:rPr>
          <w:rtl/>
        </w:rPr>
        <w:t>־</w:t>
      </w:r>
      <w:r w:rsidRPr="00CC3CC2">
        <w:rPr>
          <w:rtl/>
        </w:rPr>
        <w:t>אֲשֶׁ֥ר</w:t>
      </w:r>
      <w:proofErr w:type="spellEnd"/>
      <w:r w:rsidRPr="00CC3CC2">
        <w:rPr>
          <w:rtl/>
        </w:rPr>
        <w:t xml:space="preserve"> לִֽיהוּדָ֖ה </w:t>
      </w:r>
      <w:proofErr w:type="spellStart"/>
      <w:r w:rsidRPr="00CC3CC2">
        <w:rPr>
          <w:rtl/>
        </w:rPr>
        <w:t>וְעַל</w:t>
      </w:r>
      <w:r>
        <w:rPr>
          <w:rtl/>
        </w:rPr>
        <w:t>־</w:t>
      </w:r>
      <w:r w:rsidRPr="00CC3CC2">
        <w:rPr>
          <w:rtl/>
        </w:rPr>
        <w:t>נֶ֣גֶב</w:t>
      </w:r>
      <w:proofErr w:type="spellEnd"/>
      <w:r w:rsidRPr="00CC3CC2">
        <w:rPr>
          <w:rtl/>
        </w:rPr>
        <w:t xml:space="preserve"> כָּלֵ֑ב </w:t>
      </w:r>
      <w:proofErr w:type="spellStart"/>
      <w:r w:rsidRPr="00CC3CC2">
        <w:rPr>
          <w:rtl/>
        </w:rPr>
        <w:t>וְאֶת</w:t>
      </w:r>
      <w:r>
        <w:rPr>
          <w:rtl/>
        </w:rPr>
        <w:t>־</w:t>
      </w:r>
      <w:r w:rsidRPr="00CC3CC2">
        <w:rPr>
          <w:rtl/>
        </w:rPr>
        <w:t>צִקְלַ֖ג</w:t>
      </w:r>
      <w:proofErr w:type="spellEnd"/>
      <w:r w:rsidRPr="00CC3CC2">
        <w:rPr>
          <w:rtl/>
        </w:rPr>
        <w:t xml:space="preserve"> שָׂרַ֥פְנוּ בָאֵֽשׁ:</w:t>
      </w:r>
    </w:p>
    <w:p w14:paraId="03FB1D1E" w14:textId="52456F60" w:rsidR="00CC3CC2" w:rsidRDefault="00CC3CC2" w:rsidP="00B25434">
      <w:pPr>
        <w:pStyle w:val="a6"/>
        <w:rPr>
          <w:rtl/>
        </w:rPr>
      </w:pPr>
      <w:r w:rsidRPr="00CC3CC2">
        <w:rPr>
          <w:rStyle w:val="affff7"/>
          <w:rtl/>
        </w:rPr>
        <w:t>נגב הכרתי.</w:t>
      </w:r>
      <w:r w:rsidRPr="00CC3CC2">
        <w:rPr>
          <w:rtl/>
        </w:rPr>
        <w:t xml:space="preserve"> לדרום של פלשתים, מצינו במקום אחר פלשתים נקראים גוי כרתים, (צפניה ב ה): יושבי חבל הים גוי כרתים: </w:t>
      </w:r>
    </w:p>
    <w:p w14:paraId="26630796" w14:textId="163C45E6" w:rsidR="00CC3CC2" w:rsidRDefault="00CC3CC2" w:rsidP="00B25434">
      <w:pPr>
        <w:pStyle w:val="a5"/>
        <w:rPr>
          <w:rtl/>
        </w:rPr>
      </w:pPr>
      <w:bookmarkStart w:id="781" w:name="שמואלBאBפרק-ל-{טו}"/>
      <w:bookmarkEnd w:id="781"/>
      <w:r w:rsidRPr="00CC3CC2">
        <w:rPr>
          <w:rStyle w:val="affff8"/>
          <w:rtl/>
        </w:rPr>
        <w:t>{טו}</w:t>
      </w:r>
      <w:r>
        <w:rPr>
          <w:rFonts w:ascii="Times New Roman" w:hAnsi="Times New Roman"/>
          <w:sz w:val="41"/>
          <w:szCs w:val="41"/>
          <w:rtl/>
        </w:rPr>
        <w:t xml:space="preserve"> </w:t>
      </w:r>
      <w:r w:rsidRPr="00CC3CC2">
        <w:rPr>
          <w:rtl/>
        </w:rPr>
        <w:t xml:space="preserve">וַיֹּ֤אמֶר אֵלָיו֙ דָּוִ֔ד </w:t>
      </w:r>
      <w:proofErr w:type="spellStart"/>
      <w:r w:rsidRPr="00CC3CC2">
        <w:rPr>
          <w:rtl/>
        </w:rPr>
        <w:t>הֲתוֹרִדֵ֖נִי</w:t>
      </w:r>
      <w:proofErr w:type="spellEnd"/>
      <w:r w:rsidRPr="00CC3CC2">
        <w:rPr>
          <w:rtl/>
        </w:rPr>
        <w:t xml:space="preserve"> </w:t>
      </w:r>
      <w:proofErr w:type="spellStart"/>
      <w:r w:rsidRPr="00CC3CC2">
        <w:rPr>
          <w:rtl/>
        </w:rPr>
        <w:t>אֶל</w:t>
      </w:r>
      <w:r>
        <w:rPr>
          <w:rtl/>
        </w:rPr>
        <w:t>־</w:t>
      </w:r>
      <w:r w:rsidRPr="00CC3CC2">
        <w:rPr>
          <w:rtl/>
        </w:rPr>
        <w:t>הַגְּד֣וּד</w:t>
      </w:r>
      <w:proofErr w:type="spellEnd"/>
      <w:r w:rsidRPr="00CC3CC2">
        <w:rPr>
          <w:rtl/>
        </w:rPr>
        <w:t xml:space="preserve"> הַזֶּ֑ה וַיֹּ֡אמֶר הִשָּׁבְעָה֩ לִּ֨י בֵֽאלֹהִ֜ים </w:t>
      </w:r>
      <w:proofErr w:type="spellStart"/>
      <w:r w:rsidRPr="00CC3CC2">
        <w:rPr>
          <w:rtl/>
        </w:rPr>
        <w:t>אִם</w:t>
      </w:r>
      <w:r>
        <w:rPr>
          <w:rtl/>
        </w:rPr>
        <w:t>־</w:t>
      </w:r>
      <w:r w:rsidRPr="00CC3CC2">
        <w:rPr>
          <w:rtl/>
        </w:rPr>
        <w:t>תְּמִיתֵ֗נִי</w:t>
      </w:r>
      <w:proofErr w:type="spellEnd"/>
      <w:r w:rsidRPr="00CC3CC2">
        <w:rPr>
          <w:rtl/>
        </w:rPr>
        <w:t xml:space="preserve"> </w:t>
      </w:r>
      <w:proofErr w:type="spellStart"/>
      <w:r w:rsidRPr="00CC3CC2">
        <w:rPr>
          <w:rtl/>
        </w:rPr>
        <w:t>וְאִם</w:t>
      </w:r>
      <w:r>
        <w:rPr>
          <w:rtl/>
        </w:rPr>
        <w:t>־</w:t>
      </w:r>
      <w:r w:rsidRPr="00CC3CC2">
        <w:rPr>
          <w:rtl/>
        </w:rPr>
        <w:t>תַּסְגִּרֵ֙נִי</w:t>
      </w:r>
      <w:proofErr w:type="spellEnd"/>
      <w:r w:rsidRPr="00CC3CC2">
        <w:rPr>
          <w:rtl/>
        </w:rPr>
        <w:t xml:space="preserve">֙ </w:t>
      </w:r>
      <w:proofErr w:type="spellStart"/>
      <w:r w:rsidRPr="00CC3CC2">
        <w:rPr>
          <w:rtl/>
        </w:rPr>
        <w:t>בְּיַד</w:t>
      </w:r>
      <w:r>
        <w:rPr>
          <w:rtl/>
        </w:rPr>
        <w:t>־</w:t>
      </w:r>
      <w:r w:rsidRPr="00CC3CC2">
        <w:rPr>
          <w:rtl/>
        </w:rPr>
        <w:t>אֲדֹנִ֔י</w:t>
      </w:r>
      <w:proofErr w:type="spellEnd"/>
      <w:r w:rsidRPr="00CC3CC2">
        <w:rPr>
          <w:rtl/>
        </w:rPr>
        <w:t xml:space="preserve"> </w:t>
      </w:r>
      <w:proofErr w:type="spellStart"/>
      <w:r w:rsidRPr="00CC3CC2">
        <w:rPr>
          <w:rtl/>
        </w:rPr>
        <w:t>וְאוֹרִֽדְך</w:t>
      </w:r>
      <w:proofErr w:type="spellEnd"/>
      <w:r w:rsidRPr="00CC3CC2">
        <w:rPr>
          <w:rtl/>
        </w:rPr>
        <w:t xml:space="preserve">ָ֖ </w:t>
      </w:r>
      <w:proofErr w:type="spellStart"/>
      <w:r w:rsidRPr="00CC3CC2">
        <w:rPr>
          <w:rtl/>
        </w:rPr>
        <w:t>אֶל</w:t>
      </w:r>
      <w:r>
        <w:rPr>
          <w:rtl/>
        </w:rPr>
        <w:t>־</w:t>
      </w:r>
      <w:r w:rsidRPr="00CC3CC2">
        <w:rPr>
          <w:rtl/>
        </w:rPr>
        <w:t>הַגְּד֥וּד</w:t>
      </w:r>
      <w:proofErr w:type="spellEnd"/>
      <w:r w:rsidRPr="00CC3CC2">
        <w:rPr>
          <w:rtl/>
        </w:rPr>
        <w:t xml:space="preserve"> הַזֶּֽה:</w:t>
      </w:r>
      <w:r w:rsidRPr="00CC3CC2">
        <w:rPr>
          <w:rFonts w:ascii="Times New Roman" w:hAnsi="Times New Roman"/>
          <w:rtl/>
        </w:rPr>
        <w:t xml:space="preserve"> </w:t>
      </w:r>
      <w:bookmarkStart w:id="782" w:name="שמואלBאBפרק-ל-{טז}"/>
      <w:bookmarkEnd w:id="782"/>
      <w:r w:rsidRPr="00CC3CC2">
        <w:rPr>
          <w:rStyle w:val="affff8"/>
          <w:rtl/>
        </w:rPr>
        <w:t>{טז}</w:t>
      </w:r>
      <w:r>
        <w:rPr>
          <w:rFonts w:ascii="Times New Roman" w:hAnsi="Times New Roman"/>
          <w:sz w:val="41"/>
          <w:szCs w:val="41"/>
          <w:rtl/>
        </w:rPr>
        <w:t xml:space="preserve"> </w:t>
      </w:r>
      <w:r w:rsidRPr="00CC3CC2">
        <w:rPr>
          <w:rtl/>
        </w:rPr>
        <w:t xml:space="preserve">וַיֹּ֣רִדֵ֔הוּ וְהִנֵּ֥ה </w:t>
      </w:r>
      <w:proofErr w:type="spellStart"/>
      <w:r w:rsidRPr="00CC3CC2">
        <w:rPr>
          <w:rtl/>
        </w:rPr>
        <w:t>נְטֻשִׁ֖ים</w:t>
      </w:r>
      <w:proofErr w:type="spellEnd"/>
      <w:r w:rsidRPr="00CC3CC2">
        <w:rPr>
          <w:rtl/>
        </w:rPr>
        <w:t xml:space="preserve"> עַל</w:t>
      </w:r>
      <w:r>
        <w:rPr>
          <w:rtl/>
        </w:rPr>
        <w:t>־</w:t>
      </w:r>
      <w:r w:rsidRPr="00CC3CC2">
        <w:rPr>
          <w:rtl/>
        </w:rPr>
        <w:t xml:space="preserve">פְּנֵ֣י </w:t>
      </w:r>
      <w:proofErr w:type="spellStart"/>
      <w:r w:rsidRPr="00CC3CC2">
        <w:rPr>
          <w:rtl/>
        </w:rPr>
        <w:t>כָל</w:t>
      </w:r>
      <w:r>
        <w:rPr>
          <w:rtl/>
        </w:rPr>
        <w:t>־</w:t>
      </w:r>
      <w:r w:rsidRPr="00CC3CC2">
        <w:rPr>
          <w:rtl/>
        </w:rPr>
        <w:t>הָאָ֑רֶץ</w:t>
      </w:r>
      <w:proofErr w:type="spellEnd"/>
      <w:r w:rsidRPr="00CC3CC2">
        <w:rPr>
          <w:rtl/>
        </w:rPr>
        <w:t xml:space="preserve"> אֹכְלִ֤ים וְשֹׁתִים֙ וְחֹ֣גְגִ֔ים </w:t>
      </w:r>
      <w:r w:rsidRPr="00CC3CC2">
        <w:rPr>
          <w:rtl/>
        </w:rPr>
        <w:lastRenderedPageBreak/>
        <w:t>בְּכֹל֙ הַשָּׁלָ֣ל הַגָּד֔וֹל אֲשֶׁ֥ר לָקְח֛וּ מֵאֶ֥רֶץ פְּלִשְׁתִּ֖ים וּמֵאֶ֥רֶץ יְהוּדָֽה:</w:t>
      </w:r>
      <w:r w:rsidRPr="00CC3CC2">
        <w:rPr>
          <w:rFonts w:ascii="Times New Roman" w:hAnsi="Times New Roman"/>
          <w:rtl/>
        </w:rPr>
        <w:t xml:space="preserve"> </w:t>
      </w:r>
      <w:bookmarkStart w:id="783" w:name="שמואלBאBפרק-ל-{יז}"/>
      <w:bookmarkEnd w:id="783"/>
      <w:r w:rsidRPr="00CC3CC2">
        <w:rPr>
          <w:rStyle w:val="affff8"/>
          <w:rtl/>
        </w:rPr>
        <w:t>{יז}</w:t>
      </w:r>
      <w:r>
        <w:rPr>
          <w:rFonts w:ascii="Times New Roman" w:hAnsi="Times New Roman"/>
          <w:sz w:val="41"/>
          <w:szCs w:val="41"/>
          <w:rtl/>
        </w:rPr>
        <w:t xml:space="preserve"> </w:t>
      </w:r>
      <w:r w:rsidRPr="00CC3CC2">
        <w:rPr>
          <w:rtl/>
        </w:rPr>
        <w:t xml:space="preserve">וַיַּכֵּ֥ם דָּוִ֛ד מֵהַנֶּ֥שֶׁף </w:t>
      </w:r>
      <w:proofErr w:type="spellStart"/>
      <w:r w:rsidRPr="00CC3CC2">
        <w:rPr>
          <w:rtl/>
        </w:rPr>
        <w:t>וְעַד</w:t>
      </w:r>
      <w:r>
        <w:rPr>
          <w:rtl/>
        </w:rPr>
        <w:t>־</w:t>
      </w:r>
      <w:r w:rsidRPr="00CC3CC2">
        <w:rPr>
          <w:rtl/>
        </w:rPr>
        <w:t>הָעֶ֖רֶב</w:t>
      </w:r>
      <w:proofErr w:type="spellEnd"/>
      <w:r w:rsidRPr="00CC3CC2">
        <w:rPr>
          <w:rtl/>
        </w:rPr>
        <w:t xml:space="preserve"> </w:t>
      </w:r>
      <w:proofErr w:type="spellStart"/>
      <w:r w:rsidRPr="00CC3CC2">
        <w:rPr>
          <w:rtl/>
        </w:rPr>
        <w:t>לְמָֽחֳרָתָ֑ם</w:t>
      </w:r>
      <w:proofErr w:type="spellEnd"/>
      <w:r w:rsidRPr="00CC3CC2">
        <w:rPr>
          <w:rtl/>
        </w:rPr>
        <w:t xml:space="preserve"> </w:t>
      </w:r>
      <w:proofErr w:type="spellStart"/>
      <w:r w:rsidRPr="00CC3CC2">
        <w:rPr>
          <w:rtl/>
        </w:rPr>
        <w:t>וְלֹֽא</w:t>
      </w:r>
      <w:r>
        <w:rPr>
          <w:rtl/>
        </w:rPr>
        <w:t>־</w:t>
      </w:r>
      <w:r w:rsidRPr="00CC3CC2">
        <w:rPr>
          <w:rtl/>
        </w:rPr>
        <w:t>נִמְלַ֤ט</w:t>
      </w:r>
      <w:proofErr w:type="spellEnd"/>
      <w:r w:rsidRPr="00CC3CC2">
        <w:rPr>
          <w:rtl/>
        </w:rPr>
        <w:t xml:space="preserve"> מֵהֶם֙ אִ֔ישׁ כִּי֩ </w:t>
      </w:r>
      <w:proofErr w:type="spellStart"/>
      <w:r w:rsidRPr="00CC3CC2">
        <w:rPr>
          <w:rtl/>
        </w:rPr>
        <w:t>אִם</w:t>
      </w:r>
      <w:r>
        <w:rPr>
          <w:rtl/>
        </w:rPr>
        <w:t>־</w:t>
      </w:r>
      <w:r w:rsidRPr="00CC3CC2">
        <w:rPr>
          <w:rtl/>
        </w:rPr>
        <w:t>אַרְבַּ֨ע</w:t>
      </w:r>
      <w:proofErr w:type="spellEnd"/>
      <w:r w:rsidRPr="00CC3CC2">
        <w:rPr>
          <w:rtl/>
        </w:rPr>
        <w:t xml:space="preserve"> מֵא֧וֹת </w:t>
      </w:r>
      <w:proofErr w:type="spellStart"/>
      <w:r w:rsidRPr="00CC3CC2">
        <w:rPr>
          <w:rtl/>
        </w:rPr>
        <w:t>אִֽישׁ</w:t>
      </w:r>
      <w:r>
        <w:rPr>
          <w:rtl/>
        </w:rPr>
        <w:t>־</w:t>
      </w:r>
      <w:r w:rsidRPr="00CC3CC2">
        <w:rPr>
          <w:rtl/>
        </w:rPr>
        <w:t>נַ֛עַר</w:t>
      </w:r>
      <w:proofErr w:type="spellEnd"/>
      <w:r w:rsidRPr="00CC3CC2">
        <w:rPr>
          <w:rtl/>
        </w:rPr>
        <w:t xml:space="preserve"> </w:t>
      </w:r>
      <w:proofErr w:type="spellStart"/>
      <w:r w:rsidRPr="00CC3CC2">
        <w:rPr>
          <w:rtl/>
        </w:rPr>
        <w:t>אֲשֶׁר</w:t>
      </w:r>
      <w:r>
        <w:rPr>
          <w:rtl/>
        </w:rPr>
        <w:t>־</w:t>
      </w:r>
      <w:r w:rsidRPr="00CC3CC2">
        <w:rPr>
          <w:rtl/>
        </w:rPr>
        <w:t>רָכְב֥ו</w:t>
      </w:r>
      <w:proofErr w:type="spellEnd"/>
      <w:r w:rsidRPr="00CC3CC2">
        <w:rPr>
          <w:rtl/>
        </w:rPr>
        <w:t xml:space="preserve">ּ </w:t>
      </w:r>
      <w:proofErr w:type="spellStart"/>
      <w:r w:rsidRPr="00CC3CC2">
        <w:rPr>
          <w:rtl/>
        </w:rPr>
        <w:t>עַל</w:t>
      </w:r>
      <w:r>
        <w:rPr>
          <w:rtl/>
        </w:rPr>
        <w:t>־</w:t>
      </w:r>
      <w:r w:rsidRPr="00CC3CC2">
        <w:rPr>
          <w:rtl/>
        </w:rPr>
        <w:t>הַגְּמַלִּ֖ים</w:t>
      </w:r>
      <w:proofErr w:type="spellEnd"/>
      <w:r w:rsidRPr="00CC3CC2">
        <w:rPr>
          <w:rtl/>
        </w:rPr>
        <w:t xml:space="preserve"> וַיָּנֻֽסוּ:</w:t>
      </w:r>
    </w:p>
    <w:p w14:paraId="2BC04F2B" w14:textId="2AFD2034" w:rsidR="00CC3CC2" w:rsidRDefault="00CC3CC2" w:rsidP="00B25434">
      <w:pPr>
        <w:pStyle w:val="a6"/>
        <w:rPr>
          <w:rtl/>
        </w:rPr>
      </w:pPr>
      <w:proofErr w:type="spellStart"/>
      <w:r w:rsidRPr="00CC3CC2">
        <w:rPr>
          <w:rStyle w:val="affff7"/>
          <w:rtl/>
        </w:rPr>
        <w:t>למחרתם</w:t>
      </w:r>
      <w:proofErr w:type="spellEnd"/>
      <w:r w:rsidRPr="00CC3CC2">
        <w:rPr>
          <w:rStyle w:val="affff7"/>
          <w:rtl/>
        </w:rPr>
        <w:t>.</w:t>
      </w:r>
      <w:r w:rsidRPr="00CC3CC2">
        <w:rPr>
          <w:rtl/>
        </w:rPr>
        <w:t xml:space="preserve"> למודים הם עמלקים ללקות ביום מחר, כמו שנאמר (שמות יז ט): מחר אנכי נצב וגו', לכך נאמר </w:t>
      </w:r>
      <w:proofErr w:type="spellStart"/>
      <w:r w:rsidRPr="00CC3CC2">
        <w:rPr>
          <w:rtl/>
        </w:rPr>
        <w:t>למחרתם</w:t>
      </w:r>
      <w:proofErr w:type="spellEnd"/>
      <w:r w:rsidRPr="00CC3CC2">
        <w:rPr>
          <w:rtl/>
        </w:rPr>
        <w:t xml:space="preserve">: </w:t>
      </w:r>
    </w:p>
    <w:p w14:paraId="113541D4" w14:textId="2093A908" w:rsidR="00CC3CC2" w:rsidRDefault="00CC3CC2" w:rsidP="00B25434">
      <w:pPr>
        <w:pStyle w:val="a5"/>
        <w:rPr>
          <w:rtl/>
        </w:rPr>
      </w:pPr>
      <w:bookmarkStart w:id="784" w:name="שמואלBאBפרק-ל-{יח}"/>
      <w:bookmarkEnd w:id="784"/>
      <w:r w:rsidRPr="00CC3CC2">
        <w:rPr>
          <w:rStyle w:val="affff8"/>
          <w:rtl/>
        </w:rPr>
        <w:t>{יח}</w:t>
      </w:r>
      <w:r>
        <w:rPr>
          <w:rFonts w:ascii="Times New Roman" w:hAnsi="Times New Roman"/>
          <w:sz w:val="41"/>
          <w:szCs w:val="41"/>
          <w:rtl/>
        </w:rPr>
        <w:t xml:space="preserve"> </w:t>
      </w:r>
      <w:r w:rsidRPr="00CC3CC2">
        <w:rPr>
          <w:rtl/>
        </w:rPr>
        <w:t>וַיַּצֵּ֣ל דָּוִ֔ד אֵ֛ת כָּל</w:t>
      </w:r>
      <w:r>
        <w:rPr>
          <w:rtl/>
        </w:rPr>
        <w:t>־</w:t>
      </w:r>
      <w:r w:rsidRPr="00CC3CC2">
        <w:rPr>
          <w:rtl/>
        </w:rPr>
        <w:t xml:space="preserve">אֲשֶׁ֥ר לָקְח֖וּ עֲמָלֵ֑ק </w:t>
      </w:r>
      <w:proofErr w:type="spellStart"/>
      <w:r w:rsidRPr="00CC3CC2">
        <w:rPr>
          <w:rtl/>
        </w:rPr>
        <w:t>וְאֶת</w:t>
      </w:r>
      <w:r>
        <w:rPr>
          <w:rtl/>
        </w:rPr>
        <w:t>־</w:t>
      </w:r>
      <w:r w:rsidRPr="00CC3CC2">
        <w:rPr>
          <w:rtl/>
        </w:rPr>
        <w:t>שְׁתֵּ֥י</w:t>
      </w:r>
      <w:proofErr w:type="spellEnd"/>
      <w:r w:rsidRPr="00CC3CC2">
        <w:rPr>
          <w:rtl/>
        </w:rPr>
        <w:t xml:space="preserve"> נָשָׁ֖יו הִצִּ֥יל דָּוִֽד:</w:t>
      </w:r>
      <w:r w:rsidRPr="00CC3CC2">
        <w:rPr>
          <w:rFonts w:ascii="Times New Roman" w:hAnsi="Times New Roman"/>
          <w:rtl/>
        </w:rPr>
        <w:t xml:space="preserve"> </w:t>
      </w:r>
      <w:bookmarkStart w:id="785" w:name="שמואלBאBפרק-ל-{יט}"/>
      <w:bookmarkEnd w:id="785"/>
      <w:r w:rsidRPr="00CC3CC2">
        <w:rPr>
          <w:rStyle w:val="affff8"/>
          <w:rtl/>
        </w:rPr>
        <w:t>{יט}</w:t>
      </w:r>
      <w:r>
        <w:rPr>
          <w:rFonts w:ascii="Times New Roman" w:hAnsi="Times New Roman"/>
          <w:sz w:val="41"/>
          <w:szCs w:val="41"/>
          <w:rtl/>
        </w:rPr>
        <w:t xml:space="preserve"> </w:t>
      </w:r>
      <w:r w:rsidRPr="00CC3CC2">
        <w:rPr>
          <w:rtl/>
        </w:rPr>
        <w:t xml:space="preserve">וְלֹ֣א </w:t>
      </w:r>
      <w:proofErr w:type="spellStart"/>
      <w:r w:rsidRPr="00CC3CC2">
        <w:rPr>
          <w:rtl/>
        </w:rPr>
        <w:t>נֶעְדַּר</w:t>
      </w:r>
      <w:r>
        <w:rPr>
          <w:rtl/>
        </w:rPr>
        <w:t>־</w:t>
      </w:r>
      <w:r w:rsidRPr="00CC3CC2">
        <w:rPr>
          <w:rtl/>
        </w:rPr>
        <w:t>לָ֠הֶם</w:t>
      </w:r>
      <w:proofErr w:type="spellEnd"/>
      <w:r w:rsidRPr="00CC3CC2">
        <w:rPr>
          <w:rtl/>
        </w:rPr>
        <w:t xml:space="preserve"> </w:t>
      </w:r>
      <w:proofErr w:type="spellStart"/>
      <w:r w:rsidRPr="00CC3CC2">
        <w:rPr>
          <w:rtl/>
        </w:rPr>
        <w:t>מִן</w:t>
      </w:r>
      <w:r>
        <w:rPr>
          <w:rtl/>
        </w:rPr>
        <w:t>־</w:t>
      </w:r>
      <w:r w:rsidRPr="00CC3CC2">
        <w:rPr>
          <w:rtl/>
        </w:rPr>
        <w:t>הַקָּטֹ֨ן</w:t>
      </w:r>
      <w:proofErr w:type="spellEnd"/>
      <w:r w:rsidRPr="00CC3CC2">
        <w:rPr>
          <w:rtl/>
        </w:rPr>
        <w:t xml:space="preserve"> </w:t>
      </w:r>
      <w:proofErr w:type="spellStart"/>
      <w:r w:rsidRPr="00CC3CC2">
        <w:rPr>
          <w:rtl/>
        </w:rPr>
        <w:t>וְעַד</w:t>
      </w:r>
      <w:r>
        <w:rPr>
          <w:rtl/>
        </w:rPr>
        <w:t>־</w:t>
      </w:r>
      <w:r w:rsidRPr="00CC3CC2">
        <w:rPr>
          <w:rtl/>
        </w:rPr>
        <w:t>הַגָּד֜וֹל</w:t>
      </w:r>
      <w:proofErr w:type="spellEnd"/>
      <w:r w:rsidRPr="00CC3CC2">
        <w:rPr>
          <w:rtl/>
        </w:rPr>
        <w:t xml:space="preserve"> </w:t>
      </w:r>
      <w:proofErr w:type="spellStart"/>
      <w:r w:rsidRPr="00CC3CC2">
        <w:rPr>
          <w:rtl/>
        </w:rPr>
        <w:t>וְעַד</w:t>
      </w:r>
      <w:r>
        <w:rPr>
          <w:rtl/>
        </w:rPr>
        <w:t>־</w:t>
      </w:r>
      <w:r w:rsidRPr="00CC3CC2">
        <w:rPr>
          <w:rtl/>
        </w:rPr>
        <w:t>בָּנִ֤ים</w:t>
      </w:r>
      <w:proofErr w:type="spellEnd"/>
      <w:r w:rsidRPr="00CC3CC2">
        <w:rPr>
          <w:rtl/>
        </w:rPr>
        <w:t xml:space="preserve"> וּבָנוֹת֙ וּמִשָּׁלָ֔ל וְעַ֛ד כָּל</w:t>
      </w:r>
      <w:r>
        <w:rPr>
          <w:rtl/>
        </w:rPr>
        <w:t>־</w:t>
      </w:r>
      <w:r w:rsidRPr="00CC3CC2">
        <w:rPr>
          <w:rtl/>
        </w:rPr>
        <w:t>אֲשֶׁ֥ר לָקְח֖וּ לָהֶ֑ם הַכֹּ֖ל הֵשִׁ֥יב דָּוִֽד:</w:t>
      </w:r>
      <w:r w:rsidRPr="00CC3CC2">
        <w:rPr>
          <w:rFonts w:ascii="Times New Roman" w:hAnsi="Times New Roman"/>
          <w:rtl/>
        </w:rPr>
        <w:t xml:space="preserve"> </w:t>
      </w:r>
      <w:bookmarkStart w:id="786" w:name="שמואלBאBפרק-ל-{כ}"/>
      <w:bookmarkEnd w:id="786"/>
      <w:r w:rsidRPr="00CC3CC2">
        <w:rPr>
          <w:rStyle w:val="affff8"/>
          <w:rtl/>
        </w:rPr>
        <w:t>{כ}</w:t>
      </w:r>
      <w:r>
        <w:rPr>
          <w:rFonts w:ascii="Times New Roman" w:hAnsi="Times New Roman"/>
          <w:sz w:val="41"/>
          <w:szCs w:val="41"/>
          <w:rtl/>
        </w:rPr>
        <w:t xml:space="preserve"> </w:t>
      </w:r>
      <w:r w:rsidRPr="00CC3CC2">
        <w:rPr>
          <w:rtl/>
        </w:rPr>
        <w:t xml:space="preserve">וַיִּקַּ֣ח דָּוִ֔ד </w:t>
      </w:r>
      <w:proofErr w:type="spellStart"/>
      <w:r w:rsidRPr="00CC3CC2">
        <w:rPr>
          <w:rtl/>
        </w:rPr>
        <w:t>אֶת</w:t>
      </w:r>
      <w:r>
        <w:rPr>
          <w:rtl/>
        </w:rPr>
        <w:t>־</w:t>
      </w:r>
      <w:r w:rsidRPr="00CC3CC2">
        <w:rPr>
          <w:rtl/>
        </w:rPr>
        <w:t>כָּל</w:t>
      </w:r>
      <w:r>
        <w:rPr>
          <w:rtl/>
        </w:rPr>
        <w:t>־</w:t>
      </w:r>
      <w:r w:rsidRPr="00CC3CC2">
        <w:rPr>
          <w:rtl/>
        </w:rPr>
        <w:t>הַצֹּ֖אן</w:t>
      </w:r>
      <w:proofErr w:type="spellEnd"/>
      <w:r w:rsidRPr="00CC3CC2">
        <w:rPr>
          <w:rtl/>
        </w:rPr>
        <w:t xml:space="preserve"> וְהַבָּקָ֑ר נָהֲג֗וּ לִפְנֵי֙ הַמִּקְנֶ֣ה הַה֔וּא וַיֹּ֣אמְר֔וּ זֶ֖ה שְׁלַ֥ל דָּוִֽד:</w:t>
      </w:r>
    </w:p>
    <w:p w14:paraId="6AA7491E" w14:textId="085DCCC9" w:rsidR="00CC3CC2" w:rsidRDefault="00CC3CC2" w:rsidP="00B25434">
      <w:pPr>
        <w:pStyle w:val="a6"/>
        <w:rPr>
          <w:rtl/>
        </w:rPr>
      </w:pPr>
      <w:r w:rsidRPr="00CC3CC2">
        <w:rPr>
          <w:rStyle w:val="affff7"/>
          <w:rtl/>
        </w:rPr>
        <w:t>את כל הצאן והבקר.</w:t>
      </w:r>
      <w:r w:rsidRPr="00CC3CC2">
        <w:rPr>
          <w:rtl/>
        </w:rPr>
        <w:t xml:space="preserve"> ששבה הגדוד מנגב יהודה ומנגב כלב: </w:t>
      </w:r>
      <w:r w:rsidRPr="00CC3CC2">
        <w:rPr>
          <w:rStyle w:val="affff7"/>
          <w:rtl/>
        </w:rPr>
        <w:t>נהגו.</w:t>
      </w:r>
      <w:r w:rsidRPr="00CC3CC2">
        <w:rPr>
          <w:rtl/>
        </w:rPr>
        <w:t xml:space="preserve"> אנשים מנהיגים והולכים לפני המקנה ההוא, להתכבד ולהתהלל, זה שלל דוד: </w:t>
      </w:r>
    </w:p>
    <w:p w14:paraId="3E860AFD" w14:textId="09656EB4" w:rsidR="00CC3CC2" w:rsidRDefault="00CC3CC2" w:rsidP="00B25434">
      <w:pPr>
        <w:pStyle w:val="a5"/>
        <w:rPr>
          <w:rtl/>
        </w:rPr>
      </w:pPr>
      <w:bookmarkStart w:id="787" w:name="שמואלBאBפרק-ל-{כא}"/>
      <w:bookmarkEnd w:id="787"/>
      <w:r w:rsidRPr="00CC3CC2">
        <w:rPr>
          <w:rStyle w:val="affff8"/>
          <w:rtl/>
        </w:rPr>
        <w:t>{כא}</w:t>
      </w:r>
      <w:r>
        <w:rPr>
          <w:rFonts w:ascii="Times New Roman" w:hAnsi="Times New Roman"/>
          <w:sz w:val="41"/>
          <w:szCs w:val="41"/>
          <w:rtl/>
        </w:rPr>
        <w:t xml:space="preserve"> </w:t>
      </w:r>
      <w:r w:rsidRPr="00CC3CC2">
        <w:rPr>
          <w:rtl/>
        </w:rPr>
        <w:t xml:space="preserve">וַיָּבֹ֣א דָוִ֗ד </w:t>
      </w:r>
      <w:proofErr w:type="spellStart"/>
      <w:r w:rsidRPr="00CC3CC2">
        <w:rPr>
          <w:rtl/>
        </w:rPr>
        <w:t>אֶל</w:t>
      </w:r>
      <w:r>
        <w:rPr>
          <w:rtl/>
        </w:rPr>
        <w:t>־</w:t>
      </w:r>
      <w:r w:rsidRPr="00CC3CC2">
        <w:rPr>
          <w:rtl/>
        </w:rPr>
        <w:t>מָאתַ֨יִם</w:t>
      </w:r>
      <w:proofErr w:type="spellEnd"/>
      <w:r w:rsidRPr="00CC3CC2">
        <w:rPr>
          <w:rtl/>
        </w:rPr>
        <w:t xml:space="preserve"> הָאֲנָשִׁ֜ים </w:t>
      </w:r>
      <w:proofErr w:type="spellStart"/>
      <w:r w:rsidRPr="00CC3CC2">
        <w:rPr>
          <w:rtl/>
        </w:rPr>
        <w:t>אֲשֶֽׁר</w:t>
      </w:r>
      <w:r>
        <w:rPr>
          <w:rtl/>
        </w:rPr>
        <w:t>־</w:t>
      </w:r>
      <w:r w:rsidRPr="00CC3CC2">
        <w:rPr>
          <w:rtl/>
        </w:rPr>
        <w:t>פִּגְּר֣ו</w:t>
      </w:r>
      <w:proofErr w:type="spellEnd"/>
      <w:r w:rsidRPr="00CC3CC2">
        <w:rPr>
          <w:rtl/>
        </w:rPr>
        <w:t xml:space="preserve">ּ | מִלֶּ֣כֶת | אַחֲרֵ֣י דָוִ֗ד וַיֹּֽשִׁיבֻם֙ בְּנַ֣חַל הַבְּשׂ֔וֹר וַיֵּֽצְאוּ֙ לִקְרַ֣את דָּוִ֔ד וְלִקְרַ֖את הָעָ֣ם </w:t>
      </w:r>
      <w:proofErr w:type="spellStart"/>
      <w:r w:rsidRPr="00CC3CC2">
        <w:rPr>
          <w:rtl/>
        </w:rPr>
        <w:t>אֲשֶׁר</w:t>
      </w:r>
      <w:r>
        <w:rPr>
          <w:rtl/>
        </w:rPr>
        <w:t>־</w:t>
      </w:r>
      <w:r w:rsidRPr="00CC3CC2">
        <w:rPr>
          <w:rtl/>
        </w:rPr>
        <w:t>אִתּ֑ו</w:t>
      </w:r>
      <w:proofErr w:type="spellEnd"/>
      <w:r w:rsidRPr="00CC3CC2">
        <w:rPr>
          <w:rtl/>
        </w:rPr>
        <w:t xml:space="preserve">ֹ וַיִּגַּ֤שׁ דָּוִד֙ </w:t>
      </w:r>
      <w:proofErr w:type="spellStart"/>
      <w:r w:rsidRPr="00CC3CC2">
        <w:rPr>
          <w:rtl/>
        </w:rPr>
        <w:t>אֶת</w:t>
      </w:r>
      <w:r>
        <w:rPr>
          <w:rtl/>
        </w:rPr>
        <w:t>־</w:t>
      </w:r>
      <w:r w:rsidRPr="00CC3CC2">
        <w:rPr>
          <w:rtl/>
        </w:rPr>
        <w:t>הָעָ֔ם</w:t>
      </w:r>
      <w:proofErr w:type="spellEnd"/>
      <w:r w:rsidRPr="00CC3CC2">
        <w:rPr>
          <w:rtl/>
        </w:rPr>
        <w:t xml:space="preserve"> וַיִּשְׁאַ֥ל לָהֶ֖ם לְשָׁלֽוֹם:</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88" w:name="שמואלBאBפרק-ל-{כב}"/>
      <w:bookmarkEnd w:id="788"/>
      <w:r w:rsidRPr="00CC3CC2">
        <w:rPr>
          <w:rStyle w:val="affff8"/>
          <w:rtl/>
        </w:rPr>
        <w:t>{כב}</w:t>
      </w:r>
      <w:r>
        <w:rPr>
          <w:rFonts w:ascii="Times New Roman" w:hAnsi="Times New Roman"/>
          <w:sz w:val="41"/>
          <w:szCs w:val="41"/>
          <w:rtl/>
        </w:rPr>
        <w:t xml:space="preserve"> </w:t>
      </w:r>
      <w:r w:rsidRPr="00CC3CC2">
        <w:rPr>
          <w:rtl/>
        </w:rPr>
        <w:t xml:space="preserve">וַיַּ֜עַן </w:t>
      </w:r>
      <w:proofErr w:type="spellStart"/>
      <w:r w:rsidRPr="00CC3CC2">
        <w:rPr>
          <w:rtl/>
        </w:rPr>
        <w:t>כָּל</w:t>
      </w:r>
      <w:r>
        <w:rPr>
          <w:rtl/>
        </w:rPr>
        <w:t>־</w:t>
      </w:r>
      <w:r w:rsidRPr="00CC3CC2">
        <w:rPr>
          <w:rtl/>
        </w:rPr>
        <w:t>אִֽישׁ</w:t>
      </w:r>
      <w:r>
        <w:rPr>
          <w:rtl/>
        </w:rPr>
        <w:t>־</w:t>
      </w:r>
      <w:r w:rsidRPr="00CC3CC2">
        <w:rPr>
          <w:rtl/>
        </w:rPr>
        <w:t>רָ֣ע</w:t>
      </w:r>
      <w:proofErr w:type="spellEnd"/>
      <w:r w:rsidRPr="00CC3CC2">
        <w:rPr>
          <w:rtl/>
        </w:rPr>
        <w:t xml:space="preserve"> וּבְלִיַּ֗עַל מֵֽהָאֲנָשִׁים֮ אֲשֶׁ֣ר הָלְכ֣וּ </w:t>
      </w:r>
      <w:proofErr w:type="spellStart"/>
      <w:r w:rsidRPr="00CC3CC2">
        <w:rPr>
          <w:rtl/>
        </w:rPr>
        <w:t>עִם</w:t>
      </w:r>
      <w:r>
        <w:rPr>
          <w:rtl/>
        </w:rPr>
        <w:t>־</w:t>
      </w:r>
      <w:r w:rsidRPr="00CC3CC2">
        <w:rPr>
          <w:rtl/>
        </w:rPr>
        <w:t>דָּוִד</w:t>
      </w:r>
      <w:proofErr w:type="spellEnd"/>
      <w:r w:rsidRPr="00CC3CC2">
        <w:rPr>
          <w:rtl/>
        </w:rPr>
        <w:t xml:space="preserve">֒ וַיֹּאמְר֗וּ יַ֚עַן אֲשֶׁ֣ר </w:t>
      </w:r>
      <w:proofErr w:type="spellStart"/>
      <w:r w:rsidRPr="00CC3CC2">
        <w:rPr>
          <w:rtl/>
        </w:rPr>
        <w:t>לֹֽא</w:t>
      </w:r>
      <w:r>
        <w:rPr>
          <w:rtl/>
        </w:rPr>
        <w:t>־</w:t>
      </w:r>
      <w:r w:rsidRPr="00CC3CC2">
        <w:rPr>
          <w:rtl/>
        </w:rPr>
        <w:t>הָלְכ֣ו</w:t>
      </w:r>
      <w:proofErr w:type="spellEnd"/>
      <w:r w:rsidRPr="00CC3CC2">
        <w:rPr>
          <w:rtl/>
        </w:rPr>
        <w:t xml:space="preserve">ּ עִמִּ֔י </w:t>
      </w:r>
      <w:proofErr w:type="spellStart"/>
      <w:r w:rsidRPr="00CC3CC2">
        <w:rPr>
          <w:rtl/>
        </w:rPr>
        <w:t>לֹֽא</w:t>
      </w:r>
      <w:r>
        <w:rPr>
          <w:rtl/>
        </w:rPr>
        <w:t>־</w:t>
      </w:r>
      <w:r w:rsidRPr="00CC3CC2">
        <w:rPr>
          <w:rtl/>
        </w:rPr>
        <w:t>נִתֵּ֣ן</w:t>
      </w:r>
      <w:proofErr w:type="spellEnd"/>
      <w:r w:rsidRPr="00CC3CC2">
        <w:rPr>
          <w:rtl/>
        </w:rPr>
        <w:t xml:space="preserve"> לָהֶ֔ם מֵהַשָּׁלָ֖ל אֲשֶׁ֣ר הִצַּ֑לְנוּ </w:t>
      </w:r>
      <w:proofErr w:type="spellStart"/>
      <w:r w:rsidRPr="00CC3CC2">
        <w:rPr>
          <w:rtl/>
        </w:rPr>
        <w:t>כִּֽי</w:t>
      </w:r>
      <w:r>
        <w:rPr>
          <w:rtl/>
        </w:rPr>
        <w:t>־</w:t>
      </w:r>
      <w:r w:rsidRPr="00CC3CC2">
        <w:rPr>
          <w:rtl/>
        </w:rPr>
        <w:t>אִם</w:t>
      </w:r>
      <w:r>
        <w:rPr>
          <w:rtl/>
        </w:rPr>
        <w:t>־</w:t>
      </w:r>
      <w:r w:rsidRPr="00CC3CC2">
        <w:rPr>
          <w:rtl/>
        </w:rPr>
        <w:t>אִ֤יש</w:t>
      </w:r>
      <w:proofErr w:type="spellEnd"/>
      <w:r w:rsidRPr="00CC3CC2">
        <w:rPr>
          <w:rtl/>
        </w:rPr>
        <w:t xml:space="preserve">ׁ </w:t>
      </w:r>
      <w:proofErr w:type="spellStart"/>
      <w:r w:rsidRPr="00CC3CC2">
        <w:rPr>
          <w:rtl/>
        </w:rPr>
        <w:t>אֶת</w:t>
      </w:r>
      <w:r>
        <w:rPr>
          <w:rtl/>
        </w:rPr>
        <w:t>־</w:t>
      </w:r>
      <w:r w:rsidRPr="00CC3CC2">
        <w:rPr>
          <w:rtl/>
        </w:rPr>
        <w:t>אִשְׁתּו</w:t>
      </w:r>
      <w:proofErr w:type="spellEnd"/>
      <w:r w:rsidRPr="00CC3CC2">
        <w:rPr>
          <w:rtl/>
        </w:rPr>
        <w:t xml:space="preserve">ֹ֙ </w:t>
      </w:r>
      <w:proofErr w:type="spellStart"/>
      <w:r w:rsidRPr="00CC3CC2">
        <w:rPr>
          <w:rtl/>
        </w:rPr>
        <w:t>וְאֶת</w:t>
      </w:r>
      <w:r>
        <w:rPr>
          <w:rtl/>
        </w:rPr>
        <w:t>־</w:t>
      </w:r>
      <w:r w:rsidRPr="00CC3CC2">
        <w:rPr>
          <w:rtl/>
        </w:rPr>
        <w:t>בָּנָ֔יו</w:t>
      </w:r>
      <w:proofErr w:type="spellEnd"/>
      <w:r w:rsidRPr="00CC3CC2">
        <w:rPr>
          <w:rtl/>
        </w:rPr>
        <w:t xml:space="preserve"> וְיִנְהֲג֖וּ וְיֵלֵֽכוּ: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89" w:name="שמואלBאBפרק-ל-{כג}"/>
      <w:bookmarkEnd w:id="789"/>
      <w:r w:rsidRPr="00CC3CC2">
        <w:rPr>
          <w:rStyle w:val="affff8"/>
          <w:rtl/>
        </w:rPr>
        <w:t>{כג}</w:t>
      </w:r>
      <w:r>
        <w:rPr>
          <w:rFonts w:ascii="Times New Roman" w:hAnsi="Times New Roman"/>
          <w:sz w:val="41"/>
          <w:szCs w:val="41"/>
          <w:rtl/>
        </w:rPr>
        <w:t xml:space="preserve"> </w:t>
      </w:r>
      <w:r w:rsidRPr="00CC3CC2">
        <w:rPr>
          <w:rtl/>
        </w:rPr>
        <w:t xml:space="preserve">וַיֹּ֣אמֶר דָּוִ֔ד </w:t>
      </w:r>
      <w:proofErr w:type="spellStart"/>
      <w:r w:rsidRPr="00CC3CC2">
        <w:rPr>
          <w:rtl/>
        </w:rPr>
        <w:t>לֹֽא</w:t>
      </w:r>
      <w:r>
        <w:rPr>
          <w:rtl/>
        </w:rPr>
        <w:t>־</w:t>
      </w:r>
      <w:r w:rsidRPr="00CC3CC2">
        <w:rPr>
          <w:rtl/>
        </w:rPr>
        <w:t>תַעֲשׂ֥ו</w:t>
      </w:r>
      <w:proofErr w:type="spellEnd"/>
      <w:r w:rsidRPr="00CC3CC2">
        <w:rPr>
          <w:rtl/>
        </w:rPr>
        <w:t xml:space="preserve">ּ כֵ֖ן אֶחָ֑י אֵ֠ת </w:t>
      </w:r>
      <w:proofErr w:type="spellStart"/>
      <w:r w:rsidRPr="00CC3CC2">
        <w:rPr>
          <w:rtl/>
        </w:rPr>
        <w:t>אֲשֶׁר</w:t>
      </w:r>
      <w:r>
        <w:rPr>
          <w:rtl/>
        </w:rPr>
        <w:t>־</w:t>
      </w:r>
      <w:r w:rsidRPr="00CC3CC2">
        <w:rPr>
          <w:rtl/>
        </w:rPr>
        <w:t>נָתַ֨ן</w:t>
      </w:r>
      <w:proofErr w:type="spellEnd"/>
      <w:r w:rsidRPr="00CC3CC2">
        <w:rPr>
          <w:rtl/>
        </w:rPr>
        <w:t xml:space="preserve"> יְהוָ֥ה לָ֙נוּ֙ וַיִּשְׁמֹ֣ר אֹתָ֔נוּ וַיִּתֵּ֗ן </w:t>
      </w:r>
      <w:proofErr w:type="spellStart"/>
      <w:r w:rsidRPr="00CC3CC2">
        <w:rPr>
          <w:rtl/>
        </w:rPr>
        <w:t>אֶֽת</w:t>
      </w:r>
      <w:r>
        <w:rPr>
          <w:rtl/>
        </w:rPr>
        <w:t>־</w:t>
      </w:r>
      <w:r w:rsidRPr="00CC3CC2">
        <w:rPr>
          <w:rtl/>
        </w:rPr>
        <w:t>הַגְּד֛וּד</w:t>
      </w:r>
      <w:proofErr w:type="spellEnd"/>
      <w:r w:rsidRPr="00CC3CC2">
        <w:rPr>
          <w:rtl/>
        </w:rPr>
        <w:t xml:space="preserve"> הַבָּ֥א עָלֵ֖ינוּ בְּיָדֵֽנוּ:</w:t>
      </w:r>
      <w:r w:rsidRPr="00CC3CC2">
        <w:rPr>
          <w:rFonts w:ascii="Times New Roman" w:hAnsi="Times New Roman"/>
          <w:rtl/>
        </w:rPr>
        <w:t xml:space="preserve"> </w:t>
      </w:r>
      <w:bookmarkStart w:id="790" w:name="שמואלBאBפרק-ל-{כד}"/>
      <w:bookmarkEnd w:id="790"/>
      <w:r w:rsidRPr="00CC3CC2">
        <w:rPr>
          <w:rStyle w:val="affff8"/>
          <w:rtl/>
        </w:rPr>
        <w:t>{כד}</w:t>
      </w:r>
      <w:r>
        <w:rPr>
          <w:rFonts w:ascii="Times New Roman" w:hAnsi="Times New Roman"/>
          <w:sz w:val="41"/>
          <w:szCs w:val="41"/>
          <w:rtl/>
        </w:rPr>
        <w:t xml:space="preserve"> </w:t>
      </w:r>
      <w:r w:rsidRPr="00CC3CC2">
        <w:rPr>
          <w:rtl/>
        </w:rPr>
        <w:t xml:space="preserve">וּמִי֙ יִשְׁמַ֣ע לָכֶ֔ם לַדָּבָ֖ר הַזֶּ֑ה כִּ֞י כְּחֵ֣לֶק | הַיֹּרֵ֣ד בַּמִּלְחָמָ֗ה וּֽכְחֵ֛לֶק הַיֹּשֵׁ֥ב </w:t>
      </w:r>
      <w:proofErr w:type="spellStart"/>
      <w:r w:rsidRPr="00CC3CC2">
        <w:rPr>
          <w:rtl/>
        </w:rPr>
        <w:t>עַל</w:t>
      </w:r>
      <w:r>
        <w:rPr>
          <w:rtl/>
        </w:rPr>
        <w:t>־</w:t>
      </w:r>
      <w:r w:rsidRPr="00CC3CC2">
        <w:rPr>
          <w:rtl/>
        </w:rPr>
        <w:t>הַכֵּלִ֖ים</w:t>
      </w:r>
      <w:proofErr w:type="spellEnd"/>
      <w:r w:rsidRPr="00CC3CC2">
        <w:rPr>
          <w:rtl/>
        </w:rPr>
        <w:t xml:space="preserve"> יַחְדָּ֥ו יַחֲלֹֽקוּ:</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791" w:name="שמואלBאBפרק-ל-{כה}"/>
      <w:bookmarkEnd w:id="791"/>
      <w:r w:rsidRPr="00CC3CC2">
        <w:rPr>
          <w:rStyle w:val="affff8"/>
          <w:rtl/>
        </w:rPr>
        <w:t>{כה}</w:t>
      </w:r>
      <w:r>
        <w:rPr>
          <w:rFonts w:ascii="Times New Roman" w:hAnsi="Times New Roman"/>
          <w:sz w:val="41"/>
          <w:szCs w:val="41"/>
          <w:rtl/>
        </w:rPr>
        <w:t xml:space="preserve"> </w:t>
      </w:r>
      <w:r w:rsidRPr="00CC3CC2">
        <w:rPr>
          <w:rtl/>
        </w:rPr>
        <w:t>וַיְהִ֕י מֵֽהַיּ֥וֹם הַה֖וּא וָמָ֑עְלָה וַיְשִׂמֶ֜הָ לְחֹ֤ק וּלְמִשְׁפָּט֙ לְיִשְׂרָאֵ֔ל עַ֖ד הַיּ֥וֹם הַזֶּֽה:</w:t>
      </w:r>
      <w:r w:rsidRPr="00CC3CC2">
        <w:rPr>
          <w:rFonts w:ascii="Times New Roman" w:hAnsi="Times New Roman"/>
          <w:rtl/>
        </w:rPr>
        <w:t xml:space="preserve"> </w:t>
      </w:r>
      <w:r w:rsidRPr="00CC3CC2">
        <w:rPr>
          <w:rFonts w:ascii="Times New Roman" w:hAnsi="Times New Roman"/>
          <w:sz w:val="24"/>
          <w:szCs w:val="24"/>
          <w:rtl/>
        </w:rPr>
        <w:t>(פ)</w:t>
      </w:r>
    </w:p>
    <w:p w14:paraId="077CF051" w14:textId="6E4000AF" w:rsidR="00CC3CC2" w:rsidRDefault="00CC3CC2" w:rsidP="00B25434">
      <w:pPr>
        <w:pStyle w:val="a6"/>
        <w:rPr>
          <w:rtl/>
        </w:rPr>
      </w:pPr>
      <w:r w:rsidRPr="00CC3CC2">
        <w:rPr>
          <w:rStyle w:val="affff7"/>
          <w:rtl/>
        </w:rPr>
        <w:t>מהיום ההוא ומעלה.</w:t>
      </w:r>
      <w:r w:rsidRPr="00CC3CC2">
        <w:rPr>
          <w:rtl/>
        </w:rPr>
        <w:t xml:space="preserve"> לא נאמר והלאה, אלא ומעלה, כבר הנהיג אברהם בחוק זה (בראשית יד כד): 'בלעדי רק אשר אכלו הנערים' וגו', הם היושבים על הכלים, 'וחלק האנשים', ההולכים במלחמה בבראשית רבה (מג ט): </w:t>
      </w:r>
    </w:p>
    <w:p w14:paraId="4E9E1BFB" w14:textId="243E8586" w:rsidR="00CC3CC2" w:rsidRDefault="00CC3CC2" w:rsidP="00B25434">
      <w:pPr>
        <w:pStyle w:val="a5"/>
        <w:rPr>
          <w:rtl/>
        </w:rPr>
      </w:pPr>
      <w:bookmarkStart w:id="792" w:name="שמואלBאBפרק-ל-{כו}"/>
      <w:bookmarkEnd w:id="792"/>
      <w:r w:rsidRPr="00CC3CC2">
        <w:rPr>
          <w:rStyle w:val="affff8"/>
          <w:rtl/>
        </w:rPr>
        <w:t>{כו}</w:t>
      </w:r>
      <w:r>
        <w:rPr>
          <w:rFonts w:ascii="Times New Roman" w:hAnsi="Times New Roman"/>
          <w:sz w:val="41"/>
          <w:szCs w:val="41"/>
          <w:rtl/>
        </w:rPr>
        <w:t xml:space="preserve"> </w:t>
      </w:r>
      <w:r w:rsidRPr="00CC3CC2">
        <w:rPr>
          <w:rtl/>
        </w:rPr>
        <w:t xml:space="preserve">וַיָּבֹ֤א דָוִד֙ </w:t>
      </w:r>
      <w:proofErr w:type="spellStart"/>
      <w:r w:rsidRPr="00CC3CC2">
        <w:rPr>
          <w:rtl/>
        </w:rPr>
        <w:t>אֶל</w:t>
      </w:r>
      <w:r>
        <w:rPr>
          <w:rtl/>
        </w:rPr>
        <w:t>־</w:t>
      </w:r>
      <w:r w:rsidRPr="00CC3CC2">
        <w:rPr>
          <w:rtl/>
        </w:rPr>
        <w:t>צִ֣קְלַ֔ג</w:t>
      </w:r>
      <w:proofErr w:type="spellEnd"/>
      <w:r w:rsidRPr="00CC3CC2">
        <w:rPr>
          <w:rtl/>
        </w:rPr>
        <w:t xml:space="preserve"> וַיְשַׁלַּ֧ח מֵֽהַשָּׁלָ֛ל לְזִקְנֵ֥י יְהוּדָ֖ה לְרֵעֵ֣הוּ לֵאמֹ֑ר הִנֵּ֤ה לָכֶם֙ בְּרָכָ֔ה מִשְּׁלַ֖ל אֹיְבֵ֥י יְהוָֽה:</w:t>
      </w:r>
    </w:p>
    <w:p w14:paraId="14753677" w14:textId="5C7CB464" w:rsidR="00CC3CC2" w:rsidRDefault="00CC3CC2" w:rsidP="00B25434">
      <w:pPr>
        <w:pStyle w:val="a6"/>
        <w:rPr>
          <w:rtl/>
        </w:rPr>
      </w:pPr>
      <w:r w:rsidRPr="00CC3CC2">
        <w:rPr>
          <w:rStyle w:val="affff7"/>
          <w:rtl/>
        </w:rPr>
        <w:t>לרעהו.</w:t>
      </w:r>
      <w:r w:rsidRPr="00CC3CC2">
        <w:rPr>
          <w:rtl/>
        </w:rPr>
        <w:t xml:space="preserve"> לאוהביו: </w:t>
      </w:r>
    </w:p>
    <w:p w14:paraId="618291D8" w14:textId="53FB5DFA" w:rsidR="00CC3CC2" w:rsidRDefault="00CC3CC2" w:rsidP="00B25434">
      <w:pPr>
        <w:pStyle w:val="a5"/>
        <w:rPr>
          <w:rtl/>
        </w:rPr>
      </w:pPr>
      <w:bookmarkStart w:id="793" w:name="שמואלBאBפרק-ל-{כז}"/>
      <w:bookmarkEnd w:id="793"/>
      <w:r w:rsidRPr="00CC3CC2">
        <w:rPr>
          <w:rStyle w:val="affff8"/>
          <w:rtl/>
        </w:rPr>
        <w:t>{כז}</w:t>
      </w:r>
      <w:r>
        <w:rPr>
          <w:rFonts w:ascii="Times New Roman" w:hAnsi="Times New Roman"/>
          <w:sz w:val="41"/>
          <w:szCs w:val="41"/>
          <w:rtl/>
        </w:rPr>
        <w:t xml:space="preserve"> </w:t>
      </w:r>
      <w:r w:rsidRPr="00CC3CC2">
        <w:rPr>
          <w:rtl/>
        </w:rPr>
        <w:t xml:space="preserve">לַאֲשֶׁ֧ר </w:t>
      </w:r>
      <w:proofErr w:type="spellStart"/>
      <w:r w:rsidRPr="00CC3CC2">
        <w:rPr>
          <w:rtl/>
        </w:rPr>
        <w:t>בְּבֵֽית</w:t>
      </w:r>
      <w:r>
        <w:rPr>
          <w:rtl/>
        </w:rPr>
        <w:t>־</w:t>
      </w:r>
      <w:r w:rsidRPr="00CC3CC2">
        <w:rPr>
          <w:rtl/>
        </w:rPr>
        <w:t>אֵ֛ל</w:t>
      </w:r>
      <w:proofErr w:type="spellEnd"/>
      <w:r w:rsidRPr="00CC3CC2">
        <w:rPr>
          <w:rtl/>
        </w:rPr>
        <w:t xml:space="preserve"> וְלַאֲשֶׁ֥ר </w:t>
      </w:r>
      <w:proofErr w:type="spellStart"/>
      <w:r w:rsidRPr="00CC3CC2">
        <w:rPr>
          <w:rtl/>
        </w:rPr>
        <w:t>בְּרָמֽוֹת</w:t>
      </w:r>
      <w:r>
        <w:rPr>
          <w:rtl/>
        </w:rPr>
        <w:t>־</w:t>
      </w:r>
      <w:r w:rsidRPr="00CC3CC2">
        <w:rPr>
          <w:rtl/>
        </w:rPr>
        <w:t>נֶ֖גֶב</w:t>
      </w:r>
      <w:proofErr w:type="spellEnd"/>
      <w:r w:rsidRPr="00CC3CC2">
        <w:rPr>
          <w:rtl/>
        </w:rPr>
        <w:t xml:space="preserve"> וְלַאֲשֶׁ֥ר בְּיַתִּֽר:</w:t>
      </w:r>
      <w:r w:rsidRPr="00CC3CC2">
        <w:rPr>
          <w:rFonts w:ascii="Times New Roman" w:hAnsi="Times New Roman"/>
          <w:rtl/>
        </w:rPr>
        <w:t xml:space="preserve"> </w:t>
      </w:r>
      <w:bookmarkStart w:id="794" w:name="שמואלBאBפרק-ל-{כח}"/>
      <w:bookmarkEnd w:id="794"/>
      <w:r w:rsidRPr="00CC3CC2">
        <w:rPr>
          <w:rStyle w:val="affff8"/>
          <w:rtl/>
        </w:rPr>
        <w:t>{כח}</w:t>
      </w:r>
      <w:r>
        <w:rPr>
          <w:rFonts w:ascii="Times New Roman" w:hAnsi="Times New Roman"/>
          <w:sz w:val="41"/>
          <w:szCs w:val="41"/>
          <w:rtl/>
        </w:rPr>
        <w:t xml:space="preserve"> </w:t>
      </w:r>
      <w:r w:rsidRPr="00CC3CC2">
        <w:rPr>
          <w:rtl/>
        </w:rPr>
        <w:t xml:space="preserve">וְלַאֲשֶׁ֧ר בַּעֲרֹעֵ֛ר וְלַאֲשֶׁ֥ר </w:t>
      </w:r>
      <w:proofErr w:type="spellStart"/>
      <w:r w:rsidRPr="00CC3CC2">
        <w:rPr>
          <w:rtl/>
        </w:rPr>
        <w:t>בְּשִֽׂפְמ֖וֹת</w:t>
      </w:r>
      <w:proofErr w:type="spellEnd"/>
      <w:r w:rsidRPr="00CC3CC2">
        <w:rPr>
          <w:rtl/>
        </w:rPr>
        <w:t xml:space="preserve"> וְלַאֲשֶׁ֥ר </w:t>
      </w:r>
      <w:proofErr w:type="spellStart"/>
      <w:r w:rsidRPr="00CC3CC2">
        <w:rPr>
          <w:rtl/>
        </w:rPr>
        <w:t>בְּאֶשְׁתְּמֹֽע</w:t>
      </w:r>
      <w:proofErr w:type="spellEnd"/>
      <w:r w:rsidRPr="00CC3CC2">
        <w:rPr>
          <w:rtl/>
        </w:rPr>
        <w:t>ַ:</w:t>
      </w:r>
      <w:r w:rsidRPr="00CC3CC2">
        <w:rPr>
          <w:rFonts w:ascii="Times New Roman" w:hAnsi="Times New Roman"/>
          <w:rtl/>
        </w:rPr>
        <w:t xml:space="preserve"> </w:t>
      </w:r>
      <w:r w:rsidRPr="00CC3CC2">
        <w:rPr>
          <w:rFonts w:ascii="Times New Roman" w:hAnsi="Times New Roman"/>
          <w:sz w:val="24"/>
          <w:szCs w:val="24"/>
          <w:rtl/>
        </w:rPr>
        <w:t>(פ)</w:t>
      </w:r>
      <w:r w:rsidRPr="00CC3CC2">
        <w:rPr>
          <w:rFonts w:ascii="Times New Roman" w:hAnsi="Times New Roman"/>
          <w:rtl/>
        </w:rPr>
        <w:t xml:space="preserve"> </w:t>
      </w:r>
      <w:bookmarkStart w:id="795" w:name="שמואלBאBפרק-ל-{כט}"/>
      <w:bookmarkEnd w:id="795"/>
      <w:r w:rsidRPr="00CC3CC2">
        <w:rPr>
          <w:rStyle w:val="affff8"/>
          <w:rtl/>
        </w:rPr>
        <w:t>{כט}</w:t>
      </w:r>
      <w:r>
        <w:rPr>
          <w:rFonts w:ascii="Times New Roman" w:hAnsi="Times New Roman"/>
          <w:sz w:val="41"/>
          <w:szCs w:val="41"/>
          <w:rtl/>
        </w:rPr>
        <w:t xml:space="preserve"> </w:t>
      </w:r>
      <w:r w:rsidRPr="00CC3CC2">
        <w:rPr>
          <w:rtl/>
        </w:rPr>
        <w:t xml:space="preserve">וְלַאֲשֶׁ֣ר בְּרָכָ֗ל וְלַֽאֲשֶׁר֙ בְּעָרֵ֣י </w:t>
      </w:r>
      <w:proofErr w:type="spellStart"/>
      <w:r w:rsidRPr="00CC3CC2">
        <w:rPr>
          <w:rtl/>
        </w:rPr>
        <w:t>הַיְּרַחְמְאֵלִ֔י</w:t>
      </w:r>
      <w:proofErr w:type="spellEnd"/>
      <w:r w:rsidRPr="00CC3CC2">
        <w:rPr>
          <w:rtl/>
        </w:rPr>
        <w:t xml:space="preserve"> וְלַאֲשֶׁ֖ר בְּעָרֵ֥י הַקֵּינִֽי:</w:t>
      </w:r>
      <w:r w:rsidRPr="00CC3CC2">
        <w:rPr>
          <w:rFonts w:ascii="Times New Roman" w:hAnsi="Times New Roman"/>
          <w:rtl/>
        </w:rPr>
        <w:t xml:space="preserve"> </w:t>
      </w:r>
      <w:bookmarkStart w:id="796" w:name="שמואלBאBפרק-ל-{ל}"/>
      <w:bookmarkEnd w:id="796"/>
      <w:r w:rsidRPr="00CC3CC2">
        <w:rPr>
          <w:rStyle w:val="affff8"/>
          <w:rtl/>
        </w:rPr>
        <w:t>{ל}</w:t>
      </w:r>
      <w:r>
        <w:rPr>
          <w:rFonts w:ascii="Times New Roman" w:hAnsi="Times New Roman"/>
          <w:sz w:val="41"/>
          <w:szCs w:val="41"/>
          <w:rtl/>
        </w:rPr>
        <w:t xml:space="preserve"> </w:t>
      </w:r>
      <w:r w:rsidRPr="00CC3CC2">
        <w:rPr>
          <w:rtl/>
        </w:rPr>
        <w:t xml:space="preserve">וְלַאֲשֶׁ֧ר </w:t>
      </w:r>
      <w:proofErr w:type="spellStart"/>
      <w:r w:rsidRPr="00CC3CC2">
        <w:rPr>
          <w:rtl/>
        </w:rPr>
        <w:t>בְּחָרְמָ֛ה</w:t>
      </w:r>
      <w:proofErr w:type="spellEnd"/>
      <w:r w:rsidRPr="00CC3CC2">
        <w:rPr>
          <w:rtl/>
        </w:rPr>
        <w:t xml:space="preserve"> וְלַאֲשֶׁ֥ר </w:t>
      </w:r>
      <w:proofErr w:type="spellStart"/>
      <w:r w:rsidRPr="00CC3CC2">
        <w:rPr>
          <w:rtl/>
        </w:rPr>
        <w:t>בְּבוֹר</w:t>
      </w:r>
      <w:r>
        <w:rPr>
          <w:rtl/>
        </w:rPr>
        <w:t>־</w:t>
      </w:r>
      <w:r w:rsidRPr="00CC3CC2">
        <w:rPr>
          <w:rtl/>
        </w:rPr>
        <w:t>עָשָׁ֖ן</w:t>
      </w:r>
      <w:proofErr w:type="spellEnd"/>
      <w:r w:rsidRPr="00CC3CC2">
        <w:rPr>
          <w:rtl/>
        </w:rPr>
        <w:t xml:space="preserve"> וְלַאֲשֶׁ֥ר בַּעֲתָֽךְ:</w:t>
      </w:r>
      <w:r w:rsidRPr="00CC3CC2">
        <w:rPr>
          <w:rFonts w:ascii="Times New Roman" w:hAnsi="Times New Roman"/>
          <w:rtl/>
        </w:rPr>
        <w:t xml:space="preserve"> </w:t>
      </w:r>
      <w:bookmarkStart w:id="797" w:name="שמואלBאBפרק-ל-{לא}"/>
      <w:bookmarkEnd w:id="797"/>
      <w:r w:rsidRPr="00CC3CC2">
        <w:rPr>
          <w:rStyle w:val="affff8"/>
          <w:rtl/>
        </w:rPr>
        <w:t>{לא}</w:t>
      </w:r>
      <w:r>
        <w:rPr>
          <w:rFonts w:ascii="Times New Roman" w:hAnsi="Times New Roman"/>
          <w:sz w:val="41"/>
          <w:szCs w:val="41"/>
          <w:rtl/>
        </w:rPr>
        <w:t xml:space="preserve"> </w:t>
      </w:r>
      <w:r w:rsidRPr="00CC3CC2">
        <w:rPr>
          <w:rtl/>
        </w:rPr>
        <w:t xml:space="preserve">וְלַאֲשֶׁ֖ר בְּחֶבְר֑וֹן </w:t>
      </w:r>
      <w:proofErr w:type="spellStart"/>
      <w:r w:rsidRPr="00CC3CC2">
        <w:rPr>
          <w:rtl/>
        </w:rPr>
        <w:t>וּֽלְכָל</w:t>
      </w:r>
      <w:r>
        <w:rPr>
          <w:rtl/>
        </w:rPr>
        <w:t>־</w:t>
      </w:r>
      <w:r w:rsidRPr="00CC3CC2">
        <w:rPr>
          <w:rtl/>
        </w:rPr>
        <w:t>הַמְּקֹמ֛וֹת</w:t>
      </w:r>
      <w:proofErr w:type="spellEnd"/>
      <w:r w:rsidRPr="00CC3CC2">
        <w:rPr>
          <w:rtl/>
        </w:rPr>
        <w:t xml:space="preserve"> </w:t>
      </w:r>
      <w:proofErr w:type="spellStart"/>
      <w:r w:rsidRPr="00CC3CC2">
        <w:rPr>
          <w:rtl/>
        </w:rPr>
        <w:t>אֲשֶֽׁר</w:t>
      </w:r>
      <w:r>
        <w:rPr>
          <w:rtl/>
        </w:rPr>
        <w:t>־</w:t>
      </w:r>
      <w:r w:rsidRPr="00CC3CC2">
        <w:rPr>
          <w:rtl/>
        </w:rPr>
        <w:t>הִתְהַלֶּךְ</w:t>
      </w:r>
      <w:r>
        <w:rPr>
          <w:rtl/>
        </w:rPr>
        <w:t>־</w:t>
      </w:r>
      <w:r w:rsidRPr="00CC3CC2">
        <w:rPr>
          <w:rtl/>
        </w:rPr>
        <w:t>שָׁ֥ם</w:t>
      </w:r>
      <w:proofErr w:type="spellEnd"/>
      <w:r w:rsidRPr="00CC3CC2">
        <w:rPr>
          <w:rtl/>
        </w:rPr>
        <w:t xml:space="preserve"> דָּוִ֖ד ה֥וּא וַאֲנָשָֽׁיו:</w:t>
      </w:r>
      <w:r w:rsidRPr="00CC3CC2">
        <w:rPr>
          <w:rFonts w:ascii="Times New Roman" w:hAnsi="Times New Roman"/>
          <w:rtl/>
        </w:rPr>
        <w:t xml:space="preserve"> </w:t>
      </w:r>
      <w:r w:rsidRPr="00CC3CC2">
        <w:rPr>
          <w:rFonts w:ascii="Times New Roman" w:hAnsi="Times New Roman"/>
          <w:sz w:val="24"/>
          <w:szCs w:val="24"/>
          <w:rtl/>
        </w:rPr>
        <w:t>(פ)</w:t>
      </w:r>
    </w:p>
    <w:p w14:paraId="587D2A4C" w14:textId="37214269" w:rsidR="00CC3CC2" w:rsidRDefault="00CC3CC2" w:rsidP="00B25434">
      <w:pPr>
        <w:pStyle w:val="a6"/>
        <w:rPr>
          <w:rtl/>
        </w:rPr>
      </w:pPr>
      <w:r w:rsidRPr="00CC3CC2">
        <w:rPr>
          <w:rStyle w:val="affff7"/>
          <w:rtl/>
        </w:rPr>
        <w:t>אשר התהלך שם דוד.</w:t>
      </w:r>
      <w:r w:rsidRPr="00CC3CC2">
        <w:rPr>
          <w:rtl/>
        </w:rPr>
        <w:t xml:space="preserve"> שהיו מחבאים אותו מפני שאול: </w:t>
      </w:r>
    </w:p>
    <w:p w14:paraId="27DFD367" w14:textId="77777777" w:rsidR="00CC3CC2" w:rsidRDefault="00CC3CC2" w:rsidP="00B25434">
      <w:pPr>
        <w:pStyle w:val="21"/>
        <w:rPr>
          <w:rtl/>
        </w:rPr>
        <w:sectPr w:rsidR="00CC3CC2" w:rsidSect="00CC3CC2">
          <w:type w:val="continuous"/>
          <w:pgSz w:w="11906" w:h="16838"/>
          <w:pgMar w:top="720" w:right="720" w:bottom="720" w:left="720" w:header="397" w:footer="113" w:gutter="0"/>
          <w:cols w:num="2" w:space="340"/>
          <w:bidi/>
          <w:rtlGutter/>
          <w:docGrid w:linePitch="360"/>
        </w:sectPr>
      </w:pPr>
    </w:p>
    <w:p w14:paraId="439B77F3" w14:textId="335A602B" w:rsidR="00CC3CC2" w:rsidRDefault="00CC3CC2" w:rsidP="00B25434">
      <w:pPr>
        <w:pStyle w:val="21"/>
        <w:rPr>
          <w:rtl/>
        </w:rPr>
      </w:pPr>
      <w:proofErr w:type="spellStart"/>
      <w:r>
        <w:rPr>
          <w:rtl/>
        </w:rPr>
        <w:t>פרק־</w:t>
      </w:r>
      <w:r w:rsidRPr="00CC3CC2">
        <w:rPr>
          <w:rtl/>
        </w:rPr>
        <w:t>לא</w:t>
      </w:r>
      <w:proofErr w:type="spellEnd"/>
    </w:p>
    <w:p w14:paraId="50BDD19C" w14:textId="77777777" w:rsidR="00CC3CC2" w:rsidRDefault="00CC3CC2" w:rsidP="00B25434">
      <w:pPr>
        <w:pStyle w:val="a5"/>
        <w:rPr>
          <w:rStyle w:val="affff8"/>
          <w:rtl/>
        </w:rPr>
        <w:sectPr w:rsidR="00CC3CC2" w:rsidSect="00CC3CC2">
          <w:type w:val="continuous"/>
          <w:pgSz w:w="11906" w:h="16838"/>
          <w:pgMar w:top="720" w:right="720" w:bottom="720" w:left="720" w:header="397" w:footer="113" w:gutter="0"/>
          <w:cols w:space="340"/>
          <w:bidi/>
          <w:rtlGutter/>
          <w:docGrid w:linePitch="360"/>
        </w:sectPr>
      </w:pPr>
      <w:bookmarkStart w:id="798" w:name="שמואלBאBפרק-לא-{א}"/>
      <w:bookmarkEnd w:id="798"/>
    </w:p>
    <w:p w14:paraId="723C6515" w14:textId="002472B6" w:rsidR="00CC3CC2" w:rsidRDefault="00CC3CC2" w:rsidP="00B25434">
      <w:pPr>
        <w:pStyle w:val="a5"/>
        <w:rPr>
          <w:rtl/>
        </w:rPr>
      </w:pPr>
      <w:r w:rsidRPr="00CC3CC2">
        <w:rPr>
          <w:rStyle w:val="affff8"/>
          <w:rtl/>
        </w:rPr>
        <w:t>{א}</w:t>
      </w:r>
      <w:r>
        <w:rPr>
          <w:rFonts w:ascii="Times New Roman" w:hAnsi="Times New Roman"/>
          <w:sz w:val="41"/>
          <w:szCs w:val="41"/>
          <w:rtl/>
        </w:rPr>
        <w:t xml:space="preserve"> </w:t>
      </w:r>
      <w:r w:rsidRPr="00CC3CC2">
        <w:rPr>
          <w:rtl/>
        </w:rPr>
        <w:t xml:space="preserve">וּפְלִשְׁתִּ֖ים נִלְחָמִ֣ים בְּיִשְׂרָאֵ֑ל וַיָּנֻ֜סוּ אַנְשֵׁ֤י יִשְׂרָאֵל֙ מִפְּנֵ֣י פְלִשְׁתִּ֔ים וַיִּפְּל֥וּ חֲלָלִ֖ים בְּהַ֥ר </w:t>
      </w:r>
      <w:proofErr w:type="spellStart"/>
      <w:r w:rsidRPr="00CC3CC2">
        <w:rPr>
          <w:rtl/>
        </w:rPr>
        <w:t>הַגִּלְבֹּֽע</w:t>
      </w:r>
      <w:proofErr w:type="spellEnd"/>
      <w:r w:rsidRPr="00CC3CC2">
        <w:rPr>
          <w:rtl/>
        </w:rPr>
        <w:t>ַ:</w:t>
      </w:r>
    </w:p>
    <w:p w14:paraId="78453DF8" w14:textId="11FD8712" w:rsidR="00CC3CC2" w:rsidRDefault="00CC3CC2" w:rsidP="00B25434">
      <w:pPr>
        <w:pStyle w:val="a6"/>
        <w:rPr>
          <w:rtl/>
        </w:rPr>
      </w:pPr>
      <w:r w:rsidRPr="00CC3CC2">
        <w:rPr>
          <w:rStyle w:val="affff7"/>
          <w:rtl/>
        </w:rPr>
        <w:t>ופלשתים נלחמים בישראל.</w:t>
      </w:r>
      <w:r w:rsidRPr="00CC3CC2">
        <w:rPr>
          <w:rtl/>
        </w:rPr>
        <w:t xml:space="preserve"> כאדם האומר נחזור לענין </w:t>
      </w:r>
      <w:r w:rsidRPr="00CC3CC2">
        <w:rPr>
          <w:rtl/>
        </w:rPr>
        <w:t xml:space="preserve">ראשון: </w:t>
      </w:r>
    </w:p>
    <w:p w14:paraId="7B445B30" w14:textId="5E4CEA50" w:rsidR="00CC3CC2" w:rsidRDefault="00CC3CC2" w:rsidP="00B25434">
      <w:pPr>
        <w:pStyle w:val="a5"/>
        <w:rPr>
          <w:rtl/>
        </w:rPr>
      </w:pPr>
      <w:bookmarkStart w:id="799" w:name="שמואלBאBפרק-לא-{ב}"/>
      <w:bookmarkEnd w:id="799"/>
      <w:r w:rsidRPr="00CC3CC2">
        <w:rPr>
          <w:rStyle w:val="affff8"/>
          <w:rtl/>
        </w:rPr>
        <w:t>{ב}</w:t>
      </w:r>
      <w:r>
        <w:rPr>
          <w:rFonts w:ascii="Times New Roman" w:hAnsi="Times New Roman"/>
          <w:sz w:val="41"/>
          <w:szCs w:val="41"/>
          <w:rtl/>
        </w:rPr>
        <w:t xml:space="preserve"> </w:t>
      </w:r>
      <w:r w:rsidRPr="00CC3CC2">
        <w:rPr>
          <w:rtl/>
        </w:rPr>
        <w:t xml:space="preserve">וַיַּדְבְּק֣וּ פְלִשְׁתִּ֔ים </w:t>
      </w:r>
      <w:proofErr w:type="spellStart"/>
      <w:r w:rsidRPr="00CC3CC2">
        <w:rPr>
          <w:rtl/>
        </w:rPr>
        <w:t>אֶת</w:t>
      </w:r>
      <w:r>
        <w:rPr>
          <w:rtl/>
        </w:rPr>
        <w:t>־</w:t>
      </w:r>
      <w:r w:rsidRPr="00CC3CC2">
        <w:rPr>
          <w:rtl/>
        </w:rPr>
        <w:t>שָׁא֖וּל</w:t>
      </w:r>
      <w:proofErr w:type="spellEnd"/>
      <w:r w:rsidRPr="00CC3CC2">
        <w:rPr>
          <w:rtl/>
        </w:rPr>
        <w:t xml:space="preserve"> </w:t>
      </w:r>
      <w:proofErr w:type="spellStart"/>
      <w:r w:rsidRPr="00CC3CC2">
        <w:rPr>
          <w:rtl/>
        </w:rPr>
        <w:t>וְאֶת</w:t>
      </w:r>
      <w:r>
        <w:rPr>
          <w:rtl/>
        </w:rPr>
        <w:t>־</w:t>
      </w:r>
      <w:r w:rsidRPr="00CC3CC2">
        <w:rPr>
          <w:rtl/>
        </w:rPr>
        <w:t>בָּנָ֑יו</w:t>
      </w:r>
      <w:proofErr w:type="spellEnd"/>
      <w:r w:rsidRPr="00CC3CC2">
        <w:rPr>
          <w:rtl/>
        </w:rPr>
        <w:t xml:space="preserve"> וַיַּכּ֣וּ פְלִשְׁתִּ֗ים </w:t>
      </w:r>
      <w:proofErr w:type="spellStart"/>
      <w:r w:rsidRPr="00CC3CC2">
        <w:rPr>
          <w:rtl/>
        </w:rPr>
        <w:t>אֶת</w:t>
      </w:r>
      <w:r>
        <w:rPr>
          <w:rtl/>
        </w:rPr>
        <w:t>־</w:t>
      </w:r>
      <w:r w:rsidRPr="00CC3CC2">
        <w:rPr>
          <w:rtl/>
        </w:rPr>
        <w:t>יְהוֹנָתָ֧ן</w:t>
      </w:r>
      <w:proofErr w:type="spellEnd"/>
      <w:r w:rsidRPr="00CC3CC2">
        <w:rPr>
          <w:rtl/>
        </w:rPr>
        <w:t xml:space="preserve"> </w:t>
      </w:r>
      <w:proofErr w:type="spellStart"/>
      <w:r w:rsidRPr="00CC3CC2">
        <w:rPr>
          <w:rtl/>
        </w:rPr>
        <w:t>וְאֶת</w:t>
      </w:r>
      <w:r>
        <w:rPr>
          <w:rtl/>
        </w:rPr>
        <w:t>־</w:t>
      </w:r>
      <w:r w:rsidRPr="00CC3CC2">
        <w:rPr>
          <w:rtl/>
        </w:rPr>
        <w:t>אֲבִינָדָ֛ב</w:t>
      </w:r>
      <w:proofErr w:type="spellEnd"/>
      <w:r w:rsidRPr="00CC3CC2">
        <w:rPr>
          <w:rtl/>
        </w:rPr>
        <w:t xml:space="preserve"> </w:t>
      </w:r>
      <w:proofErr w:type="spellStart"/>
      <w:r w:rsidRPr="00CC3CC2">
        <w:rPr>
          <w:rtl/>
        </w:rPr>
        <w:t>וְאֶת</w:t>
      </w:r>
      <w:r>
        <w:rPr>
          <w:rtl/>
        </w:rPr>
        <w:t>־</w:t>
      </w:r>
      <w:r w:rsidRPr="00CC3CC2">
        <w:rPr>
          <w:rtl/>
        </w:rPr>
        <w:t>מַלְכִּי</w:t>
      </w:r>
      <w:r>
        <w:rPr>
          <w:rtl/>
        </w:rPr>
        <w:t>־</w:t>
      </w:r>
      <w:r w:rsidRPr="00CC3CC2">
        <w:rPr>
          <w:rtl/>
        </w:rPr>
        <w:t>שׁ֖וּע</w:t>
      </w:r>
      <w:proofErr w:type="spellEnd"/>
      <w:r w:rsidRPr="00CC3CC2">
        <w:rPr>
          <w:rtl/>
        </w:rPr>
        <w:t>ַ בְּנֵ֥י שָׁאֽוּל:</w:t>
      </w:r>
      <w:r w:rsidRPr="00CC3CC2">
        <w:rPr>
          <w:rFonts w:ascii="Times New Roman" w:hAnsi="Times New Roman"/>
          <w:rtl/>
        </w:rPr>
        <w:t xml:space="preserve"> </w:t>
      </w:r>
      <w:bookmarkStart w:id="800" w:name="שמואלBאBפרק-לא-{ג}"/>
      <w:bookmarkEnd w:id="800"/>
      <w:r w:rsidRPr="00CC3CC2">
        <w:rPr>
          <w:rStyle w:val="affff8"/>
          <w:rtl/>
        </w:rPr>
        <w:lastRenderedPageBreak/>
        <w:t>{ג}</w:t>
      </w:r>
      <w:r>
        <w:rPr>
          <w:rFonts w:ascii="Times New Roman" w:hAnsi="Times New Roman"/>
          <w:sz w:val="41"/>
          <w:szCs w:val="41"/>
          <w:rtl/>
        </w:rPr>
        <w:t xml:space="preserve"> </w:t>
      </w:r>
      <w:r w:rsidRPr="00CC3CC2">
        <w:rPr>
          <w:rtl/>
        </w:rPr>
        <w:t xml:space="preserve">וַתִּכְבַּ֤ד הַמִּלְחָמָה֙ </w:t>
      </w:r>
      <w:proofErr w:type="spellStart"/>
      <w:r w:rsidRPr="00CC3CC2">
        <w:rPr>
          <w:rtl/>
        </w:rPr>
        <w:t>אֶל</w:t>
      </w:r>
      <w:r>
        <w:rPr>
          <w:rtl/>
        </w:rPr>
        <w:t>־</w:t>
      </w:r>
      <w:r w:rsidRPr="00CC3CC2">
        <w:rPr>
          <w:rtl/>
        </w:rPr>
        <w:t>שָׁא֔וּל</w:t>
      </w:r>
      <w:proofErr w:type="spellEnd"/>
      <w:r w:rsidRPr="00CC3CC2">
        <w:rPr>
          <w:rtl/>
        </w:rPr>
        <w:t xml:space="preserve"> וַיִּמְצָאֻ֥הוּ הַמּוֹרִ֖ים אֲנָשִׁ֣ים בַּקָּ֑שֶׁת וַיָּ֥חֶל מְאֹ֖ד מֵהַמּוֹרִֽים:</w:t>
      </w:r>
      <w:r w:rsidRPr="00CC3CC2">
        <w:rPr>
          <w:rFonts w:ascii="Times New Roman" w:hAnsi="Times New Roman"/>
          <w:rtl/>
        </w:rPr>
        <w:t xml:space="preserve"> </w:t>
      </w:r>
      <w:bookmarkStart w:id="801" w:name="שמואלBאBפרק-לא-{ד}"/>
      <w:bookmarkEnd w:id="801"/>
      <w:r w:rsidRPr="00CC3CC2">
        <w:rPr>
          <w:rStyle w:val="affff8"/>
          <w:rtl/>
        </w:rPr>
        <w:t>{ד}</w:t>
      </w:r>
      <w:r>
        <w:rPr>
          <w:rFonts w:ascii="Times New Roman" w:hAnsi="Times New Roman"/>
          <w:sz w:val="41"/>
          <w:szCs w:val="41"/>
          <w:rtl/>
        </w:rPr>
        <w:t xml:space="preserve"> </w:t>
      </w:r>
      <w:r w:rsidRPr="00CC3CC2">
        <w:rPr>
          <w:rtl/>
        </w:rPr>
        <w:t xml:space="preserve">וַיֹּ֣אמֶר שָׁאוּל֩ לְנֹשֵׂ֨א כֵלָ֜יו שְׁלֹ֥ף חַרְבְּךָ֣ | וְדָקְרֵ֣נִי בָ֗הּ </w:t>
      </w:r>
      <w:proofErr w:type="spellStart"/>
      <w:r w:rsidRPr="00CC3CC2">
        <w:rPr>
          <w:rtl/>
        </w:rPr>
        <w:t>פֶּן</w:t>
      </w:r>
      <w:r>
        <w:rPr>
          <w:rtl/>
        </w:rPr>
        <w:t>־</w:t>
      </w:r>
      <w:r w:rsidRPr="00CC3CC2">
        <w:rPr>
          <w:rtl/>
        </w:rPr>
        <w:t>יָ֠בוֹאו</w:t>
      </w:r>
      <w:proofErr w:type="spellEnd"/>
      <w:r w:rsidRPr="00CC3CC2">
        <w:rPr>
          <w:rtl/>
        </w:rPr>
        <w:t xml:space="preserve">ּ הָעֲרֵלִ֨ים הָאֵ֤לֶּה וּדְקָרֻ֙נִי֙ </w:t>
      </w:r>
      <w:proofErr w:type="spellStart"/>
      <w:r w:rsidRPr="00CC3CC2">
        <w:rPr>
          <w:rtl/>
        </w:rPr>
        <w:t>וְהִתְעַלְּלוּ</w:t>
      </w:r>
      <w:r>
        <w:rPr>
          <w:rtl/>
        </w:rPr>
        <w:t>־</w:t>
      </w:r>
      <w:r w:rsidRPr="00CC3CC2">
        <w:rPr>
          <w:rtl/>
        </w:rPr>
        <w:t>בִ֔י</w:t>
      </w:r>
      <w:proofErr w:type="spellEnd"/>
      <w:r w:rsidRPr="00CC3CC2">
        <w:rPr>
          <w:rtl/>
        </w:rPr>
        <w:t xml:space="preserve"> וְלֹ֤א אָבָה֙ נֹשֵׂ֣א כֵלָ֔יו כִּ֥י יָרֵ֖א מְאֹ֑ד וַיִּקַּ֤ח שָׁאוּל֙ </w:t>
      </w:r>
      <w:proofErr w:type="spellStart"/>
      <w:r w:rsidRPr="00CC3CC2">
        <w:rPr>
          <w:rtl/>
        </w:rPr>
        <w:t>אֶת</w:t>
      </w:r>
      <w:r>
        <w:rPr>
          <w:rtl/>
        </w:rPr>
        <w:t>־</w:t>
      </w:r>
      <w:r w:rsidRPr="00CC3CC2">
        <w:rPr>
          <w:rtl/>
        </w:rPr>
        <w:t>הַחֶ֔רֶב</w:t>
      </w:r>
      <w:proofErr w:type="spellEnd"/>
      <w:r w:rsidRPr="00CC3CC2">
        <w:rPr>
          <w:rtl/>
        </w:rPr>
        <w:t xml:space="preserve"> וַיִּפֹּ֖ל עָלֶֽיהָ:</w:t>
      </w:r>
      <w:r w:rsidRPr="00CC3CC2">
        <w:rPr>
          <w:rFonts w:ascii="Times New Roman" w:hAnsi="Times New Roman"/>
          <w:rtl/>
        </w:rPr>
        <w:t xml:space="preserve"> </w:t>
      </w:r>
      <w:bookmarkStart w:id="802" w:name="שמואלBאBפרק-לא-{ה}"/>
      <w:bookmarkEnd w:id="802"/>
      <w:r w:rsidRPr="00CC3CC2">
        <w:rPr>
          <w:rStyle w:val="affff8"/>
          <w:rtl/>
        </w:rPr>
        <w:t>{ה}</w:t>
      </w:r>
      <w:r>
        <w:rPr>
          <w:rFonts w:ascii="Times New Roman" w:hAnsi="Times New Roman"/>
          <w:sz w:val="41"/>
          <w:szCs w:val="41"/>
          <w:rtl/>
        </w:rPr>
        <w:t xml:space="preserve"> </w:t>
      </w:r>
      <w:r w:rsidRPr="00CC3CC2">
        <w:rPr>
          <w:rtl/>
        </w:rPr>
        <w:t xml:space="preserve">וַיַּ֥רְא </w:t>
      </w:r>
      <w:proofErr w:type="spellStart"/>
      <w:r w:rsidRPr="00CC3CC2">
        <w:rPr>
          <w:rtl/>
        </w:rPr>
        <w:t>נֹשֵֽׂא</w:t>
      </w:r>
      <w:r>
        <w:rPr>
          <w:rtl/>
        </w:rPr>
        <w:t>־</w:t>
      </w:r>
      <w:r w:rsidRPr="00CC3CC2">
        <w:rPr>
          <w:rtl/>
        </w:rPr>
        <w:t>כֵלָ֖יו</w:t>
      </w:r>
      <w:proofErr w:type="spellEnd"/>
      <w:r w:rsidRPr="00CC3CC2">
        <w:rPr>
          <w:rtl/>
        </w:rPr>
        <w:t xml:space="preserve"> כִּ֣י מֵ֣ת שָׁא֑וּל וַיִּפֹּ֥ל </w:t>
      </w:r>
      <w:proofErr w:type="spellStart"/>
      <w:r w:rsidRPr="00CC3CC2">
        <w:rPr>
          <w:rtl/>
        </w:rPr>
        <w:t>גַּם</w:t>
      </w:r>
      <w:r>
        <w:rPr>
          <w:rtl/>
        </w:rPr>
        <w:t>־</w:t>
      </w:r>
      <w:r w:rsidRPr="00CC3CC2">
        <w:rPr>
          <w:rtl/>
        </w:rPr>
        <w:t>ה֛וּא</w:t>
      </w:r>
      <w:proofErr w:type="spellEnd"/>
      <w:r w:rsidRPr="00CC3CC2">
        <w:rPr>
          <w:rtl/>
        </w:rPr>
        <w:t xml:space="preserve"> </w:t>
      </w:r>
      <w:proofErr w:type="spellStart"/>
      <w:r w:rsidRPr="00CC3CC2">
        <w:rPr>
          <w:rtl/>
        </w:rPr>
        <w:t>עַל</w:t>
      </w:r>
      <w:r>
        <w:rPr>
          <w:rtl/>
        </w:rPr>
        <w:t>־</w:t>
      </w:r>
      <w:r w:rsidRPr="00CC3CC2">
        <w:rPr>
          <w:rtl/>
        </w:rPr>
        <w:t>חַרְבּ֖ו</w:t>
      </w:r>
      <w:proofErr w:type="spellEnd"/>
      <w:r w:rsidRPr="00CC3CC2">
        <w:rPr>
          <w:rtl/>
        </w:rPr>
        <w:t>ֹ וַיָּ֥מָת עִמּֽוֹ:</w:t>
      </w:r>
      <w:r w:rsidRPr="00CC3CC2">
        <w:rPr>
          <w:rFonts w:ascii="Times New Roman" w:hAnsi="Times New Roman"/>
          <w:rtl/>
        </w:rPr>
        <w:t xml:space="preserve"> </w:t>
      </w:r>
      <w:bookmarkStart w:id="803" w:name="שמואלBאBפרק-לא-{ו}"/>
      <w:bookmarkEnd w:id="803"/>
      <w:r w:rsidRPr="00CC3CC2">
        <w:rPr>
          <w:rStyle w:val="affff8"/>
          <w:rtl/>
        </w:rPr>
        <w:t>{ו}</w:t>
      </w:r>
      <w:r>
        <w:rPr>
          <w:rFonts w:ascii="Times New Roman" w:hAnsi="Times New Roman"/>
          <w:sz w:val="41"/>
          <w:szCs w:val="41"/>
          <w:rtl/>
        </w:rPr>
        <w:t xml:space="preserve"> </w:t>
      </w:r>
      <w:r w:rsidRPr="00CC3CC2">
        <w:rPr>
          <w:rtl/>
        </w:rPr>
        <w:t xml:space="preserve">וַיָּ֣מָת שָׁא֡וּל וּשְׁלֹ֣שֶׁת בָּנָיו֩ וְנֹשֵׂ֨א כֵלָ֜יו גַּ֧ם </w:t>
      </w:r>
      <w:proofErr w:type="spellStart"/>
      <w:r w:rsidRPr="00CC3CC2">
        <w:rPr>
          <w:rtl/>
        </w:rPr>
        <w:t>כָּל</w:t>
      </w:r>
      <w:r>
        <w:rPr>
          <w:rtl/>
        </w:rPr>
        <w:t>־</w:t>
      </w:r>
      <w:r w:rsidRPr="00CC3CC2">
        <w:rPr>
          <w:rtl/>
        </w:rPr>
        <w:t>אֲנָשָׁ֛יו</w:t>
      </w:r>
      <w:proofErr w:type="spellEnd"/>
      <w:r w:rsidRPr="00CC3CC2">
        <w:rPr>
          <w:rtl/>
        </w:rPr>
        <w:t xml:space="preserve"> בַּיּ֥וֹם הַה֖וּא יַחְדָּֽו:</w:t>
      </w:r>
      <w:r w:rsidRPr="00CC3CC2">
        <w:rPr>
          <w:rFonts w:ascii="Times New Roman" w:hAnsi="Times New Roman"/>
          <w:rtl/>
        </w:rPr>
        <w:t xml:space="preserve"> </w:t>
      </w:r>
      <w:bookmarkStart w:id="804" w:name="שמואלBאBפרק-לא-{ז}"/>
      <w:bookmarkEnd w:id="804"/>
      <w:r w:rsidRPr="00CC3CC2">
        <w:rPr>
          <w:rStyle w:val="affff8"/>
          <w:rtl/>
        </w:rPr>
        <w:t>{ז}</w:t>
      </w:r>
      <w:r>
        <w:rPr>
          <w:rFonts w:ascii="Times New Roman" w:hAnsi="Times New Roman"/>
          <w:sz w:val="41"/>
          <w:szCs w:val="41"/>
          <w:rtl/>
        </w:rPr>
        <w:t xml:space="preserve"> </w:t>
      </w:r>
      <w:r w:rsidRPr="00CC3CC2">
        <w:rPr>
          <w:rtl/>
        </w:rPr>
        <w:t xml:space="preserve">וַיִּרְא֣וּ </w:t>
      </w:r>
      <w:proofErr w:type="spellStart"/>
      <w:r w:rsidRPr="00CC3CC2">
        <w:rPr>
          <w:rtl/>
        </w:rPr>
        <w:t>אַנְשֵֽׁי</w:t>
      </w:r>
      <w:r>
        <w:rPr>
          <w:rtl/>
        </w:rPr>
        <w:t>־</w:t>
      </w:r>
      <w:r w:rsidRPr="00CC3CC2">
        <w:rPr>
          <w:rtl/>
        </w:rPr>
        <w:t>יִ֠שְׂרָאֵל</w:t>
      </w:r>
      <w:proofErr w:type="spellEnd"/>
      <w:r w:rsidRPr="00CC3CC2">
        <w:rPr>
          <w:rtl/>
        </w:rPr>
        <w:t xml:space="preserve"> </w:t>
      </w:r>
      <w:proofErr w:type="spellStart"/>
      <w:r w:rsidRPr="00CC3CC2">
        <w:rPr>
          <w:rtl/>
        </w:rPr>
        <w:t>אֲשֶׁר</w:t>
      </w:r>
      <w:r>
        <w:rPr>
          <w:rtl/>
        </w:rPr>
        <w:t>־</w:t>
      </w:r>
      <w:r w:rsidRPr="00CC3CC2">
        <w:rPr>
          <w:rtl/>
        </w:rPr>
        <w:t>בְּעֵ֨בֶר</w:t>
      </w:r>
      <w:proofErr w:type="spellEnd"/>
      <w:r w:rsidRPr="00CC3CC2">
        <w:rPr>
          <w:rtl/>
        </w:rPr>
        <w:t xml:space="preserve"> הָעֵ֜מֶק וַאֲשֶׁ֣ר | בְּעֵ֣בֶר הַיַּרְדֵּ֗ן כִּֽי</w:t>
      </w:r>
      <w:r>
        <w:rPr>
          <w:rtl/>
        </w:rPr>
        <w:t>־</w:t>
      </w:r>
      <w:r w:rsidRPr="00CC3CC2">
        <w:rPr>
          <w:rtl/>
        </w:rPr>
        <w:t>נָ֙סוּ֙ אַנְשֵׁ֣י יִשְׂרָאֵ֔ל וְכִי</w:t>
      </w:r>
      <w:r>
        <w:rPr>
          <w:rtl/>
        </w:rPr>
        <w:t>־</w:t>
      </w:r>
      <w:r w:rsidRPr="00CC3CC2">
        <w:rPr>
          <w:rtl/>
        </w:rPr>
        <w:t xml:space="preserve">מֵ֖תוּ שָׁא֣וּל וּבָנָ֑יו וַיַּעַזְב֤וּ </w:t>
      </w:r>
      <w:proofErr w:type="spellStart"/>
      <w:r w:rsidRPr="00CC3CC2">
        <w:rPr>
          <w:rtl/>
        </w:rPr>
        <w:t>אֶת</w:t>
      </w:r>
      <w:r>
        <w:rPr>
          <w:rtl/>
        </w:rPr>
        <w:t>־</w:t>
      </w:r>
      <w:r w:rsidRPr="00CC3CC2">
        <w:rPr>
          <w:rtl/>
        </w:rPr>
        <w:t>הֶֽעָרִים</w:t>
      </w:r>
      <w:proofErr w:type="spellEnd"/>
      <w:r w:rsidRPr="00CC3CC2">
        <w:rPr>
          <w:rtl/>
        </w:rPr>
        <w:t>֙ וַיָּנֻ֔סוּ וַיָּבֹ֣אוּ פְלִשְׁתִּ֔ים וַיֵּֽשְׁב֖וּ בָּהֶֽן:</w:t>
      </w:r>
      <w:r w:rsidRPr="00CC3CC2">
        <w:rPr>
          <w:rFonts w:ascii="Times New Roman" w:hAnsi="Times New Roman"/>
          <w:rtl/>
        </w:rPr>
        <w:t xml:space="preserve"> </w:t>
      </w:r>
      <w:r w:rsidRPr="00CC3CC2">
        <w:rPr>
          <w:rFonts w:ascii="Times New Roman" w:hAnsi="Times New Roman"/>
          <w:sz w:val="24"/>
          <w:szCs w:val="24"/>
          <w:rtl/>
        </w:rPr>
        <w:t>(ס)</w:t>
      </w:r>
      <w:r w:rsidRPr="00CC3CC2">
        <w:rPr>
          <w:rFonts w:ascii="Times New Roman" w:hAnsi="Times New Roman"/>
          <w:rtl/>
        </w:rPr>
        <w:t xml:space="preserve"> </w:t>
      </w:r>
      <w:bookmarkStart w:id="805" w:name="שמואלBאBפרק-לא-{ח}"/>
      <w:bookmarkEnd w:id="805"/>
      <w:r w:rsidRPr="00CC3CC2">
        <w:rPr>
          <w:rStyle w:val="affff8"/>
          <w:rtl/>
        </w:rPr>
        <w:t>{ח}</w:t>
      </w:r>
      <w:r>
        <w:rPr>
          <w:rFonts w:ascii="Times New Roman" w:hAnsi="Times New Roman"/>
          <w:sz w:val="41"/>
          <w:szCs w:val="41"/>
          <w:rtl/>
        </w:rPr>
        <w:t xml:space="preserve"> </w:t>
      </w:r>
      <w:r w:rsidRPr="00CC3CC2">
        <w:rPr>
          <w:rtl/>
        </w:rPr>
        <w:t xml:space="preserve">וַֽיְהִי֙ מִֽמָּחֳרָ֔ת וַיָּבֹ֣אוּ פְלִשְׁתִּ֔ים לְפַשֵּׁ֖ט </w:t>
      </w:r>
      <w:proofErr w:type="spellStart"/>
      <w:r w:rsidRPr="00CC3CC2">
        <w:rPr>
          <w:rtl/>
        </w:rPr>
        <w:t>אֶת</w:t>
      </w:r>
      <w:r>
        <w:rPr>
          <w:rtl/>
        </w:rPr>
        <w:t>־</w:t>
      </w:r>
      <w:r w:rsidRPr="00CC3CC2">
        <w:rPr>
          <w:rtl/>
        </w:rPr>
        <w:t>הַחֲלָלִ֑ים</w:t>
      </w:r>
      <w:proofErr w:type="spellEnd"/>
      <w:r w:rsidRPr="00CC3CC2">
        <w:rPr>
          <w:rtl/>
        </w:rPr>
        <w:t xml:space="preserve"> וַֽיִּמְצְא֤וּ </w:t>
      </w:r>
      <w:proofErr w:type="spellStart"/>
      <w:r w:rsidRPr="00CC3CC2">
        <w:rPr>
          <w:rtl/>
        </w:rPr>
        <w:t>אֶת</w:t>
      </w:r>
      <w:r>
        <w:rPr>
          <w:rtl/>
        </w:rPr>
        <w:t>־</w:t>
      </w:r>
      <w:r w:rsidRPr="00CC3CC2">
        <w:rPr>
          <w:rtl/>
        </w:rPr>
        <w:t>שָׁאוּל</w:t>
      </w:r>
      <w:proofErr w:type="spellEnd"/>
      <w:r w:rsidRPr="00CC3CC2">
        <w:rPr>
          <w:rtl/>
        </w:rPr>
        <w:t xml:space="preserve">֙ </w:t>
      </w:r>
      <w:proofErr w:type="spellStart"/>
      <w:r w:rsidRPr="00CC3CC2">
        <w:rPr>
          <w:rtl/>
        </w:rPr>
        <w:t>וְאֶת</w:t>
      </w:r>
      <w:r>
        <w:rPr>
          <w:rtl/>
        </w:rPr>
        <w:t>־</w:t>
      </w:r>
      <w:r w:rsidRPr="00CC3CC2">
        <w:rPr>
          <w:rtl/>
        </w:rPr>
        <w:t>שְׁלֹ֣שֶׁת</w:t>
      </w:r>
      <w:proofErr w:type="spellEnd"/>
      <w:r w:rsidRPr="00CC3CC2">
        <w:rPr>
          <w:rtl/>
        </w:rPr>
        <w:t xml:space="preserve"> בָּנָ֔יו </w:t>
      </w:r>
      <w:r w:rsidRPr="00CC3CC2">
        <w:rPr>
          <w:rtl/>
        </w:rPr>
        <w:t xml:space="preserve">נֹפְלִ֖ים בְּהַ֥ר </w:t>
      </w:r>
      <w:proofErr w:type="spellStart"/>
      <w:r w:rsidRPr="00CC3CC2">
        <w:rPr>
          <w:rtl/>
        </w:rPr>
        <w:t>הַגִּלְבֹּֽע</w:t>
      </w:r>
      <w:proofErr w:type="spellEnd"/>
      <w:r w:rsidRPr="00CC3CC2">
        <w:rPr>
          <w:rtl/>
        </w:rPr>
        <w:t>ַ:</w:t>
      </w:r>
      <w:r w:rsidRPr="00CC3CC2">
        <w:rPr>
          <w:rFonts w:ascii="Times New Roman" w:hAnsi="Times New Roman"/>
          <w:rtl/>
        </w:rPr>
        <w:t xml:space="preserve"> </w:t>
      </w:r>
      <w:bookmarkStart w:id="806" w:name="שמואלBאBפרק-לא-{ט}"/>
      <w:bookmarkEnd w:id="806"/>
      <w:r w:rsidRPr="00CC3CC2">
        <w:rPr>
          <w:rStyle w:val="affff8"/>
          <w:rtl/>
        </w:rPr>
        <w:t>{ט}</w:t>
      </w:r>
      <w:r>
        <w:rPr>
          <w:rFonts w:ascii="Times New Roman" w:hAnsi="Times New Roman"/>
          <w:sz w:val="41"/>
          <w:szCs w:val="41"/>
          <w:rtl/>
        </w:rPr>
        <w:t xml:space="preserve"> </w:t>
      </w:r>
      <w:r w:rsidRPr="00CC3CC2">
        <w:rPr>
          <w:rtl/>
        </w:rPr>
        <w:t xml:space="preserve">וַֽיִּכְרְתוּ֙ </w:t>
      </w:r>
      <w:proofErr w:type="spellStart"/>
      <w:r w:rsidRPr="00CC3CC2">
        <w:rPr>
          <w:rtl/>
        </w:rPr>
        <w:t>אֶת</w:t>
      </w:r>
      <w:r>
        <w:rPr>
          <w:rtl/>
        </w:rPr>
        <w:t>־</w:t>
      </w:r>
      <w:r w:rsidRPr="00CC3CC2">
        <w:rPr>
          <w:rtl/>
        </w:rPr>
        <w:t>רֹאשׁ֔ו</w:t>
      </w:r>
      <w:proofErr w:type="spellEnd"/>
      <w:r w:rsidRPr="00CC3CC2">
        <w:rPr>
          <w:rtl/>
        </w:rPr>
        <w:t xml:space="preserve">ֹ וַיַּפְשִׁ֖יטוּ </w:t>
      </w:r>
      <w:proofErr w:type="spellStart"/>
      <w:r w:rsidRPr="00CC3CC2">
        <w:rPr>
          <w:rtl/>
        </w:rPr>
        <w:t>אֶת</w:t>
      </w:r>
      <w:r>
        <w:rPr>
          <w:rtl/>
        </w:rPr>
        <w:t>־</w:t>
      </w:r>
      <w:r w:rsidRPr="00CC3CC2">
        <w:rPr>
          <w:rtl/>
        </w:rPr>
        <w:t>כֵּלָ֑יו</w:t>
      </w:r>
      <w:proofErr w:type="spellEnd"/>
      <w:r w:rsidRPr="00CC3CC2">
        <w:rPr>
          <w:rtl/>
        </w:rPr>
        <w:t xml:space="preserve"> וַיְשַׁלְּח֨וּ </w:t>
      </w:r>
      <w:proofErr w:type="spellStart"/>
      <w:r w:rsidRPr="00CC3CC2">
        <w:rPr>
          <w:rtl/>
        </w:rPr>
        <w:t>בְאֶֽרֶץ</w:t>
      </w:r>
      <w:r>
        <w:rPr>
          <w:rtl/>
        </w:rPr>
        <w:t>־</w:t>
      </w:r>
      <w:r w:rsidRPr="00CC3CC2">
        <w:rPr>
          <w:rtl/>
        </w:rPr>
        <w:t>פְּלִשְׁתִּ֜ים</w:t>
      </w:r>
      <w:proofErr w:type="spellEnd"/>
      <w:r w:rsidRPr="00CC3CC2">
        <w:rPr>
          <w:rtl/>
        </w:rPr>
        <w:t xml:space="preserve"> סָבִ֗יב לְבַשֵּׂ֛ר בֵּ֥ית עֲצַבֵּיהֶ֖ם </w:t>
      </w:r>
      <w:proofErr w:type="spellStart"/>
      <w:r w:rsidRPr="00CC3CC2">
        <w:rPr>
          <w:rtl/>
        </w:rPr>
        <w:t>וְאֶת</w:t>
      </w:r>
      <w:r>
        <w:rPr>
          <w:rtl/>
        </w:rPr>
        <w:t>־</w:t>
      </w:r>
      <w:r w:rsidRPr="00CC3CC2">
        <w:rPr>
          <w:rtl/>
        </w:rPr>
        <w:t>הָעָֽם</w:t>
      </w:r>
      <w:proofErr w:type="spellEnd"/>
      <w:r w:rsidRPr="00CC3CC2">
        <w:rPr>
          <w:rtl/>
        </w:rPr>
        <w:t>:</w:t>
      </w:r>
      <w:r w:rsidRPr="00CC3CC2">
        <w:rPr>
          <w:rFonts w:ascii="Times New Roman" w:hAnsi="Times New Roman"/>
          <w:rtl/>
        </w:rPr>
        <w:t xml:space="preserve"> </w:t>
      </w:r>
      <w:bookmarkStart w:id="807" w:name="שמואלBאBפרק-לא-{י}"/>
      <w:bookmarkEnd w:id="807"/>
      <w:r w:rsidRPr="00CC3CC2">
        <w:rPr>
          <w:rStyle w:val="affff8"/>
          <w:rtl/>
        </w:rPr>
        <w:t>{י}</w:t>
      </w:r>
      <w:r>
        <w:rPr>
          <w:rFonts w:ascii="Times New Roman" w:hAnsi="Times New Roman"/>
          <w:sz w:val="41"/>
          <w:szCs w:val="41"/>
          <w:rtl/>
        </w:rPr>
        <w:t xml:space="preserve"> </w:t>
      </w:r>
      <w:r w:rsidRPr="00CC3CC2">
        <w:rPr>
          <w:rtl/>
        </w:rPr>
        <w:t xml:space="preserve">וַיָּשִׂ֙מוּ֙ </w:t>
      </w:r>
      <w:proofErr w:type="spellStart"/>
      <w:r w:rsidRPr="00CC3CC2">
        <w:rPr>
          <w:rtl/>
        </w:rPr>
        <w:t>אֶת</w:t>
      </w:r>
      <w:r>
        <w:rPr>
          <w:rtl/>
        </w:rPr>
        <w:t>־</w:t>
      </w:r>
      <w:r w:rsidRPr="00CC3CC2">
        <w:rPr>
          <w:rtl/>
        </w:rPr>
        <w:t>כֵּלָ֔יו</w:t>
      </w:r>
      <w:proofErr w:type="spellEnd"/>
      <w:r w:rsidRPr="00CC3CC2">
        <w:rPr>
          <w:rtl/>
        </w:rPr>
        <w:t xml:space="preserve"> בֵּ֖ית עַשְׁתָּר֑וֹת </w:t>
      </w:r>
      <w:proofErr w:type="spellStart"/>
      <w:r w:rsidRPr="00CC3CC2">
        <w:rPr>
          <w:rtl/>
        </w:rPr>
        <w:t>וְאֶת</w:t>
      </w:r>
      <w:r>
        <w:rPr>
          <w:rtl/>
        </w:rPr>
        <w:t>־</w:t>
      </w:r>
      <w:r w:rsidRPr="00CC3CC2">
        <w:rPr>
          <w:rtl/>
        </w:rPr>
        <w:t>גְּוִיָּתו</w:t>
      </w:r>
      <w:proofErr w:type="spellEnd"/>
      <w:r w:rsidRPr="00CC3CC2">
        <w:rPr>
          <w:rtl/>
        </w:rPr>
        <w:t>ֹ֙ תָּקְע֔וּ בְּחוֹמַ֖ת בֵּ֥ית שָֽׁן:</w:t>
      </w:r>
      <w:r w:rsidRPr="00CC3CC2">
        <w:rPr>
          <w:rFonts w:ascii="Times New Roman" w:hAnsi="Times New Roman"/>
          <w:rtl/>
        </w:rPr>
        <w:t xml:space="preserve"> </w:t>
      </w:r>
      <w:bookmarkStart w:id="808" w:name="שמואלBאBפרק-לא-{יא}"/>
      <w:bookmarkEnd w:id="808"/>
      <w:r w:rsidRPr="00CC3CC2">
        <w:rPr>
          <w:rStyle w:val="affff8"/>
          <w:rtl/>
        </w:rPr>
        <w:t>{יא}</w:t>
      </w:r>
      <w:r>
        <w:rPr>
          <w:rFonts w:ascii="Times New Roman" w:hAnsi="Times New Roman"/>
          <w:sz w:val="41"/>
          <w:szCs w:val="41"/>
          <w:rtl/>
        </w:rPr>
        <w:t xml:space="preserve"> </w:t>
      </w:r>
      <w:r w:rsidRPr="00CC3CC2">
        <w:rPr>
          <w:rtl/>
        </w:rPr>
        <w:t xml:space="preserve">וַיִּשְׁמְע֣וּ אֵלָ֔יו יֹשְׁבֵ֖י יָבֵ֣ישׁ גִּלְעָ֑ד אֵ֛ת </w:t>
      </w:r>
      <w:proofErr w:type="spellStart"/>
      <w:r w:rsidRPr="00CC3CC2">
        <w:rPr>
          <w:rtl/>
        </w:rPr>
        <w:t>אֲשֶׁר</w:t>
      </w:r>
      <w:r>
        <w:rPr>
          <w:rtl/>
        </w:rPr>
        <w:t>־</w:t>
      </w:r>
      <w:r w:rsidRPr="00CC3CC2">
        <w:rPr>
          <w:rtl/>
        </w:rPr>
        <w:t>עָשׂ֥ו</w:t>
      </w:r>
      <w:proofErr w:type="spellEnd"/>
      <w:r w:rsidRPr="00CC3CC2">
        <w:rPr>
          <w:rtl/>
        </w:rPr>
        <w:t>ּ פְלִשְׁתִּ֖ים לְשָׁאֽוּל:</w:t>
      </w:r>
    </w:p>
    <w:p w14:paraId="13AA5BC7" w14:textId="4633779C" w:rsidR="00CC3CC2" w:rsidRDefault="00CC3CC2" w:rsidP="00B25434">
      <w:pPr>
        <w:pStyle w:val="a6"/>
        <w:rPr>
          <w:rtl/>
        </w:rPr>
      </w:pPr>
      <w:r w:rsidRPr="00CC3CC2">
        <w:rPr>
          <w:rStyle w:val="affff7"/>
          <w:rtl/>
        </w:rPr>
        <w:t>וישמעו אליו.</w:t>
      </w:r>
      <w:r w:rsidRPr="00CC3CC2">
        <w:rPr>
          <w:rtl/>
        </w:rPr>
        <w:t xml:space="preserve"> כמו עליו, על שאול: </w:t>
      </w:r>
    </w:p>
    <w:p w14:paraId="63EC3F81" w14:textId="4BB8EA87" w:rsidR="00CC3CC2" w:rsidRDefault="00CC3CC2" w:rsidP="00B25434">
      <w:pPr>
        <w:pStyle w:val="a5"/>
        <w:rPr>
          <w:rtl/>
        </w:rPr>
      </w:pPr>
      <w:bookmarkStart w:id="809" w:name="שמואלBאBפרק-לא-{יב}"/>
      <w:bookmarkEnd w:id="809"/>
      <w:r w:rsidRPr="00CC3CC2">
        <w:rPr>
          <w:rStyle w:val="affff8"/>
          <w:rtl/>
        </w:rPr>
        <w:t>{יב}</w:t>
      </w:r>
      <w:r>
        <w:rPr>
          <w:rFonts w:ascii="Times New Roman" w:hAnsi="Times New Roman"/>
          <w:sz w:val="41"/>
          <w:szCs w:val="41"/>
          <w:rtl/>
        </w:rPr>
        <w:t xml:space="preserve"> </w:t>
      </w:r>
      <w:r w:rsidRPr="00CC3CC2">
        <w:rPr>
          <w:rtl/>
        </w:rPr>
        <w:t>וַיָּק֜וּמוּ כָּל</w:t>
      </w:r>
      <w:r>
        <w:rPr>
          <w:rtl/>
        </w:rPr>
        <w:t>־</w:t>
      </w:r>
      <w:r w:rsidRPr="00CC3CC2">
        <w:rPr>
          <w:rtl/>
        </w:rPr>
        <w:t xml:space="preserve">אִ֣ישׁ חַיִל֮ וַיֵּלְכ֣וּ </w:t>
      </w:r>
      <w:proofErr w:type="spellStart"/>
      <w:r w:rsidRPr="00CC3CC2">
        <w:rPr>
          <w:rtl/>
        </w:rPr>
        <w:t>כָל</w:t>
      </w:r>
      <w:r>
        <w:rPr>
          <w:rtl/>
        </w:rPr>
        <w:t>־</w:t>
      </w:r>
      <w:r w:rsidRPr="00CC3CC2">
        <w:rPr>
          <w:rtl/>
        </w:rPr>
        <w:t>הַלַּיְלָה</w:t>
      </w:r>
      <w:proofErr w:type="spellEnd"/>
      <w:r w:rsidRPr="00CC3CC2">
        <w:rPr>
          <w:rtl/>
        </w:rPr>
        <w:t xml:space="preserve">֒ וַיִּקְח֞וּ </w:t>
      </w:r>
      <w:proofErr w:type="spellStart"/>
      <w:r w:rsidRPr="00CC3CC2">
        <w:rPr>
          <w:rtl/>
        </w:rPr>
        <w:t>אֶת</w:t>
      </w:r>
      <w:r>
        <w:rPr>
          <w:rtl/>
        </w:rPr>
        <w:t>־</w:t>
      </w:r>
      <w:r w:rsidRPr="00CC3CC2">
        <w:rPr>
          <w:rtl/>
        </w:rPr>
        <w:t>גְּוִיַּ֣ת</w:t>
      </w:r>
      <w:proofErr w:type="spellEnd"/>
      <w:r w:rsidRPr="00CC3CC2">
        <w:rPr>
          <w:rtl/>
        </w:rPr>
        <w:t xml:space="preserve"> שָׁא֗וּל וְאֵת֙ </w:t>
      </w:r>
      <w:proofErr w:type="spellStart"/>
      <w:r w:rsidRPr="00CC3CC2">
        <w:rPr>
          <w:rtl/>
        </w:rPr>
        <w:t>גְּוִיֹּ֣ת</w:t>
      </w:r>
      <w:proofErr w:type="spellEnd"/>
      <w:r w:rsidRPr="00CC3CC2">
        <w:rPr>
          <w:rtl/>
        </w:rPr>
        <w:t xml:space="preserve"> בָּנָ֔יו מֵחוֹמַ֖ת בֵּ֣ית שָׁ֑ן וַיָּבֹ֣אוּ יָבֵ֔שָׁה וַיִּשְׂרְפ֥וּ אֹתָ֖ם שָֽׁם:</w:t>
      </w:r>
    </w:p>
    <w:p w14:paraId="1FBDB4C2" w14:textId="65E1667D" w:rsidR="00CC3CC2" w:rsidRDefault="00CC3CC2" w:rsidP="00B25434">
      <w:pPr>
        <w:pStyle w:val="a6"/>
        <w:rPr>
          <w:rtl/>
        </w:rPr>
      </w:pPr>
      <w:r w:rsidRPr="00CC3CC2">
        <w:rPr>
          <w:rStyle w:val="affff7"/>
          <w:rtl/>
        </w:rPr>
        <w:t>וישרפו אותם שם.</w:t>
      </w:r>
      <w:r w:rsidRPr="00CC3CC2">
        <w:rPr>
          <w:rtl/>
        </w:rPr>
        <w:t xml:space="preserve"> תרגום: וקלו עליהן כמא דקלן על מלכיא תמן, כדתנן (עבודה זרה יא א) שורפין על המלכים ולא מדרכי האמורי: </w:t>
      </w:r>
    </w:p>
    <w:p w14:paraId="06C79A5D" w14:textId="25B00299" w:rsidR="00CC3CC2" w:rsidRDefault="00CC3CC2" w:rsidP="00B25434">
      <w:pPr>
        <w:pStyle w:val="a5"/>
        <w:rPr>
          <w:rtl/>
        </w:rPr>
        <w:sectPr w:rsidR="00CC3CC2" w:rsidSect="00CC3CC2">
          <w:type w:val="continuous"/>
          <w:pgSz w:w="11906" w:h="16838"/>
          <w:pgMar w:top="720" w:right="720" w:bottom="720" w:left="720" w:header="397" w:footer="113" w:gutter="0"/>
          <w:cols w:num="2" w:space="340"/>
          <w:bidi/>
          <w:rtlGutter/>
          <w:docGrid w:linePitch="360"/>
        </w:sectPr>
      </w:pPr>
      <w:bookmarkStart w:id="810" w:name="שמואלBאBפרק-לא-{יג}"/>
      <w:bookmarkEnd w:id="810"/>
      <w:r w:rsidRPr="00CC3CC2">
        <w:rPr>
          <w:rStyle w:val="affff8"/>
          <w:rtl/>
        </w:rPr>
        <w:t>{יג}</w:t>
      </w:r>
      <w:r>
        <w:rPr>
          <w:rFonts w:ascii="Times New Roman" w:hAnsi="Times New Roman"/>
          <w:sz w:val="41"/>
          <w:szCs w:val="41"/>
          <w:rtl/>
        </w:rPr>
        <w:t xml:space="preserve"> </w:t>
      </w:r>
      <w:r w:rsidRPr="00CC3CC2">
        <w:rPr>
          <w:rtl/>
        </w:rPr>
        <w:t xml:space="preserve">וַיִּקְחוּ֙ </w:t>
      </w:r>
      <w:proofErr w:type="spellStart"/>
      <w:r w:rsidRPr="00CC3CC2">
        <w:rPr>
          <w:rtl/>
        </w:rPr>
        <w:t>אֶת</w:t>
      </w:r>
      <w:r>
        <w:rPr>
          <w:rtl/>
        </w:rPr>
        <w:t>־</w:t>
      </w:r>
      <w:r w:rsidRPr="00CC3CC2">
        <w:rPr>
          <w:rtl/>
        </w:rPr>
        <w:t>עַצְמֹ֣תֵיהֶ֔ם</w:t>
      </w:r>
      <w:proofErr w:type="spellEnd"/>
      <w:r w:rsidRPr="00CC3CC2">
        <w:rPr>
          <w:rtl/>
        </w:rPr>
        <w:t xml:space="preserve"> וַיִּקְבְּר֥וּ </w:t>
      </w:r>
      <w:proofErr w:type="spellStart"/>
      <w:r w:rsidRPr="00CC3CC2">
        <w:rPr>
          <w:rtl/>
        </w:rPr>
        <w:t>תַֽחַת</w:t>
      </w:r>
      <w:r>
        <w:rPr>
          <w:rtl/>
        </w:rPr>
        <w:t>־</w:t>
      </w:r>
      <w:r w:rsidRPr="00CC3CC2">
        <w:rPr>
          <w:rtl/>
        </w:rPr>
        <w:t>הָאֶ֖שֶׁל</w:t>
      </w:r>
      <w:proofErr w:type="spellEnd"/>
      <w:r w:rsidRPr="00CC3CC2">
        <w:rPr>
          <w:rtl/>
        </w:rPr>
        <w:t xml:space="preserve"> בְּיָבֵ֑שָׁה </w:t>
      </w:r>
      <w:proofErr w:type="spellStart"/>
      <w:r w:rsidRPr="00CC3CC2">
        <w:rPr>
          <w:rtl/>
        </w:rPr>
        <w:t>וַיָּצֻ֖מו</w:t>
      </w:r>
      <w:proofErr w:type="spellEnd"/>
      <w:r w:rsidRPr="00CC3CC2">
        <w:rPr>
          <w:rtl/>
        </w:rPr>
        <w:t>ּ שִׁבְעַ֥ת יָמִֽים:</w:t>
      </w:r>
      <w:r w:rsidRPr="00CC3CC2">
        <w:rPr>
          <w:rFonts w:ascii="Times New Roman" w:hAnsi="Times New Roman"/>
          <w:rtl/>
        </w:rPr>
        <w:t xml:space="preserve"> </w:t>
      </w:r>
      <w:r w:rsidRPr="00CC3CC2">
        <w:rPr>
          <w:rFonts w:ascii="Times New Roman" w:hAnsi="Times New Roman"/>
          <w:sz w:val="24"/>
          <w:szCs w:val="24"/>
          <w:rtl/>
        </w:rPr>
        <w:t>(חזק)</w:t>
      </w:r>
    </w:p>
    <w:p w14:paraId="3CA8211B" w14:textId="4FBA317C" w:rsidR="00757027" w:rsidRDefault="00757027" w:rsidP="00B25434">
      <w:pPr>
        <w:pStyle w:val="a5"/>
        <w:rPr>
          <w:rtl/>
        </w:rPr>
      </w:pPr>
    </w:p>
    <w:sectPr w:rsidR="00757027" w:rsidSect="00D63644">
      <w:type w:val="continuous"/>
      <w:pgSz w:w="11906" w:h="16838"/>
      <w:pgMar w:top="720" w:right="720" w:bottom="720" w:left="720" w:header="397" w:footer="113" w:gutter="0"/>
      <w:cols w:num="2" w:space="39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CB7DE" w14:textId="77777777" w:rsidR="00B830C8" w:rsidRDefault="00B830C8" w:rsidP="00493084">
      <w:pPr>
        <w:spacing w:after="0" w:line="240" w:lineRule="auto"/>
      </w:pPr>
      <w:r>
        <w:separator/>
      </w:r>
    </w:p>
  </w:endnote>
  <w:endnote w:type="continuationSeparator" w:id="0">
    <w:p w14:paraId="7BEAE1C3" w14:textId="77777777" w:rsidR="00B830C8" w:rsidRDefault="00B830C8" w:rsidP="0049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582327-5096-468E-BB6B-82DACD0133F2}"/>
    <w:embedBold r:id="rId2" w:fontKey="{1F435385-9745-4AE9-BC06-2CB1C963DDE8}"/>
    <w:embedItalic r:id="rId3" w:fontKey="{BDFEC5AD-B9AE-4908-B016-726FD6593BC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7424018-A548-4261-94B0-5038240EB401}"/>
    <w:embedBold r:id="rId5" w:fontKey="{0E3AAAEA-5E8C-4911-B5B3-AB624E2D1EF2}"/>
    <w:embedItalic r:id="rId6" w:fontKey="{2810AA7E-BBD5-4626-8C3A-B6A99FD8B0CE}"/>
  </w:font>
  <w:font w:name="DengXian Light">
    <w:altName w:val="等线 Light"/>
    <w:charset w:val="86"/>
    <w:family w:val="auto"/>
    <w:pitch w:val="variable"/>
    <w:sig w:usb0="A00002BF" w:usb1="38CF7CFA" w:usb2="00000016" w:usb3="00000000" w:csb0="0004000F" w:csb1="00000000"/>
  </w:font>
  <w:font w:name="Guttman-Aram">
    <w:panose1 w:val="02010401010101010101"/>
    <w:charset w:val="B1"/>
    <w:family w:val="auto"/>
    <w:pitch w:val="variable"/>
    <w:sig w:usb0="00000801" w:usb1="40000000" w:usb2="00000000" w:usb3="00000000" w:csb0="00000020" w:csb1="00000000"/>
    <w:embedBold r:id="rId7" w:fontKey="{F2D88B57-7DA7-4D4F-921F-C8EBCAF5153F}"/>
  </w:font>
  <w:font w:name="Guttman Vilna">
    <w:panose1 w:val="02010401010101010101"/>
    <w:charset w:val="B1"/>
    <w:family w:val="auto"/>
    <w:pitch w:val="variable"/>
    <w:sig w:usb0="00000801" w:usb1="40000000" w:usb2="00000000" w:usb3="00000000" w:csb0="00000020" w:csb1="00000000"/>
    <w:embedBold r:id="rId8" w:fontKey="{634354A9-4607-4BD2-BB08-BE317A41CE63}"/>
  </w:font>
  <w:font w:name="FrankRuehl">
    <w:panose1 w:val="020E0503060101010101"/>
    <w:charset w:val="00"/>
    <w:family w:val="swiss"/>
    <w:pitch w:val="variable"/>
    <w:sig w:usb0="00000803" w:usb1="00000000" w:usb2="00000000" w:usb3="00000000" w:csb0="00000021" w:csb1="00000000"/>
    <w:embedRegular r:id="rId9" w:fontKey="{8CFBABD3-218C-4B7D-9EAF-3B287AAE6596}"/>
  </w:font>
  <w:font w:name="Taamey Ashkenaz">
    <w:panose1 w:val="02000000000000000000"/>
    <w:charset w:val="00"/>
    <w:family w:val="auto"/>
    <w:pitch w:val="variable"/>
    <w:sig w:usb0="8000086F" w:usb1="4000204A" w:usb2="00000000" w:usb3="00000000" w:csb0="00000021" w:csb1="00000000"/>
    <w:embedRegular r:id="rId10" w:fontKey="{D73449D8-0937-46E9-A009-0E8E046DBDD9}"/>
    <w:embedBold r:id="rId11" w:fontKey="{34C5C805-0168-4364-AB15-435E7C71D265}"/>
  </w:font>
  <w:font w:name="‏‏BA Rashi">
    <w:panose1 w:val="02000500000000000000"/>
    <w:charset w:val="00"/>
    <w:family w:val="modern"/>
    <w:notTrueType/>
    <w:pitch w:val="variable"/>
    <w:sig w:usb0="80000803" w:usb1="5000E00A" w:usb2="00000000" w:usb3="00000000" w:csb0="00000021" w:csb1="00000000"/>
  </w:font>
  <w:font w:name="Guttman Rashi">
    <w:panose1 w:val="02010401010101010101"/>
    <w:charset w:val="B1"/>
    <w:family w:val="auto"/>
    <w:pitch w:val="variable"/>
    <w:sig w:usb0="00000801" w:usb1="40000000" w:usb2="00000000" w:usb3="00000000" w:csb0="00000020" w:csb1="00000000"/>
    <w:embedRegular r:id="rId12" w:fontKey="{DDC8DA03-B36E-4EF2-A8AC-EF8B164F1BE9}"/>
  </w:font>
  <w:font w:name="Consolas">
    <w:panose1 w:val="020B0609020204030204"/>
    <w:charset w:val="00"/>
    <w:family w:val="modern"/>
    <w:pitch w:val="fixed"/>
    <w:sig w:usb0="E00006FF" w:usb1="0000FCFF" w:usb2="00000001" w:usb3="00000000" w:csb0="0000019F" w:csb1="00000000"/>
    <w:embedRegular r:id="rId13" w:fontKey="{36E3EB72-B805-472D-A279-EEFFE1821792}"/>
  </w:font>
  <w:font w:name="Tahoma">
    <w:panose1 w:val="020B0604030504040204"/>
    <w:charset w:val="00"/>
    <w:family w:val="swiss"/>
    <w:pitch w:val="variable"/>
    <w:sig w:usb0="E1002EFF" w:usb1="C000605B" w:usb2="00000029" w:usb3="00000000" w:csb0="000101FF" w:csb1="00000000"/>
    <w:embedRegular r:id="rId14" w:fontKey="{4D955583-398C-44DA-A3EC-5BAE95A2C382}"/>
  </w:font>
  <w:font w:name="DengXian">
    <w:altName w:val="等线"/>
    <w:panose1 w:val="02010600030101010101"/>
    <w:charset w:val="86"/>
    <w:family w:val="auto"/>
    <w:pitch w:val="variable"/>
    <w:sig w:usb0="A00002BF" w:usb1="38CF7CFA" w:usb2="00000016" w:usb3="00000000" w:csb0="0004000F" w:csb1="00000000"/>
  </w:font>
  <w:font w:name="BA Franknatan Bold">
    <w:panose1 w:val="02020803050405020304"/>
    <w:charset w:val="00"/>
    <w:family w:val="roman"/>
    <w:pitch w:val="variable"/>
    <w:sig w:usb0="00000803" w:usb1="50000000" w:usb2="00000000" w:usb3="00000000" w:csb0="00000021" w:csb1="00000000"/>
    <w:embedRegular r:id="rId15" w:fontKey="{57BC550A-73D0-41CF-8F40-E1277D2347F1}"/>
    <w:embedBold r:id="rId16" w:fontKey="{8157D792-B1A1-4105-81FF-6BD629436BAB}"/>
  </w:font>
  <w:font w:name="TaameyAshkenaz-Medium">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9556" w14:textId="77777777" w:rsidR="006F6A84" w:rsidRDefault="006F6A8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AEAF4" w14:textId="77777777" w:rsidR="006F6A84" w:rsidRDefault="006F6A8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1B879" w14:textId="77777777" w:rsidR="006F6A84" w:rsidRDefault="006F6A8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558B7" w14:textId="77777777" w:rsidR="00B830C8" w:rsidRDefault="00B830C8" w:rsidP="00493084">
      <w:pPr>
        <w:spacing w:after="0" w:line="240" w:lineRule="auto"/>
      </w:pPr>
      <w:r>
        <w:separator/>
      </w:r>
    </w:p>
  </w:footnote>
  <w:footnote w:type="continuationSeparator" w:id="0">
    <w:p w14:paraId="6A3ABE7C" w14:textId="77777777" w:rsidR="00B830C8" w:rsidRDefault="00B830C8" w:rsidP="0049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A0C7" w14:textId="77777777" w:rsidR="00493084" w:rsidRDefault="00493084" w:rsidP="000E4A01">
    <w:pPr>
      <w:pStyle w:val="a7"/>
      <w:framePr w:wrap="around" w:vAnchor="text" w:hAnchor="text" w:xAlign="inside" w:y="1"/>
      <w:rPr>
        <w:rStyle w:val="ab"/>
      </w:rPr>
    </w:pPr>
    <w:r>
      <w:rPr>
        <w:rStyle w:val="ab"/>
        <w:rtl/>
      </w:rPr>
      <w:fldChar w:fldCharType="begin"/>
    </w:r>
    <w:r>
      <w:rPr>
        <w:rStyle w:val="ab"/>
      </w:rPr>
      <w:instrText xml:space="preserve"> PAGE </w:instrText>
    </w:r>
    <w:r>
      <w:rPr>
        <w:rStyle w:val="ab"/>
        <w:rtl/>
      </w:rPr>
      <w:fldChar w:fldCharType="end"/>
    </w:r>
  </w:p>
  <w:p w14:paraId="7B2EAC22" w14:textId="77777777" w:rsidR="00493084" w:rsidRDefault="00493084" w:rsidP="00493084">
    <w:pPr>
      <w:pStyle w:val="a7"/>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34E55" w14:textId="77777777" w:rsidR="00493084" w:rsidRPr="006F6A84" w:rsidRDefault="00493084" w:rsidP="00493084">
    <w:pPr>
      <w:pStyle w:val="a7"/>
      <w:framePr w:hSpace="40" w:wrap="around" w:vAnchor="text" w:hAnchor="text" w:xAlign="inside" w:y="1"/>
      <w:rPr>
        <w:rStyle w:val="ab"/>
        <w:rFonts w:ascii="BA Franknatan Bold" w:hAnsi="BA Franknatan Bold" w:cs="BA Franknatan Bold"/>
        <w:sz w:val="32"/>
        <w:szCs w:val="32"/>
      </w:rPr>
    </w:pPr>
    <w:r w:rsidRPr="006F6A84">
      <w:rPr>
        <w:rStyle w:val="ab"/>
        <w:rFonts w:ascii="BA Franknatan Bold" w:hAnsi="BA Franknatan Bold" w:cs="BA Franknatan Bold"/>
        <w:sz w:val="32"/>
        <w:szCs w:val="32"/>
        <w:rtl/>
      </w:rPr>
      <w:fldChar w:fldCharType="begin"/>
    </w:r>
    <w:r w:rsidRPr="006F6A84">
      <w:rPr>
        <w:rStyle w:val="ab"/>
        <w:rFonts w:ascii="BA Franknatan Bold" w:hAnsi="BA Franknatan Bold" w:cs="BA Franknatan Bold"/>
        <w:sz w:val="32"/>
        <w:szCs w:val="32"/>
        <w:rtl/>
      </w:rPr>
      <w:instrText xml:space="preserve"> </w:instrText>
    </w:r>
    <w:r w:rsidRPr="006F6A84">
      <w:rPr>
        <w:rStyle w:val="ab"/>
        <w:rFonts w:ascii="BA Franknatan Bold" w:hAnsi="BA Franknatan Bold" w:cs="BA Franknatan Bold"/>
        <w:sz w:val="32"/>
        <w:szCs w:val="32"/>
      </w:rPr>
      <w:instrText>PAGE \* hebrew1</w:instrText>
    </w:r>
    <w:r w:rsidRPr="006F6A84">
      <w:rPr>
        <w:rStyle w:val="ab"/>
        <w:rFonts w:ascii="BA Franknatan Bold" w:hAnsi="BA Franknatan Bold" w:cs="BA Franknatan Bold"/>
        <w:sz w:val="32"/>
        <w:szCs w:val="32"/>
        <w:rtl/>
      </w:rPr>
      <w:instrText xml:space="preserve">  </w:instrText>
    </w:r>
    <w:r w:rsidRPr="006F6A84">
      <w:rPr>
        <w:rStyle w:val="ab"/>
        <w:rFonts w:ascii="BA Franknatan Bold" w:hAnsi="BA Franknatan Bold" w:cs="BA Franknatan Bold"/>
        <w:sz w:val="32"/>
        <w:szCs w:val="32"/>
        <w:rtl/>
      </w:rPr>
      <w:fldChar w:fldCharType="separate"/>
    </w:r>
    <w:r w:rsidRPr="006F6A84">
      <w:rPr>
        <w:rStyle w:val="ab"/>
        <w:rFonts w:ascii="BA Franknatan Bold" w:hAnsi="BA Franknatan Bold" w:cs="BA Franknatan Bold"/>
        <w:noProof/>
        <w:sz w:val="32"/>
        <w:szCs w:val="32"/>
        <w:rtl/>
      </w:rPr>
      <w:t>א</w:t>
    </w:r>
    <w:r w:rsidRPr="006F6A84">
      <w:rPr>
        <w:rStyle w:val="ab"/>
        <w:rFonts w:ascii="BA Franknatan Bold" w:hAnsi="BA Franknatan Bold" w:cs="BA Franknatan Bold"/>
        <w:sz w:val="32"/>
        <w:szCs w:val="32"/>
        <w:rtl/>
      </w:rPr>
      <w:fldChar w:fldCharType="end"/>
    </w:r>
  </w:p>
  <w:tbl>
    <w:tblPr>
      <w:bidiVisual/>
      <w:tblW w:w="4500" w:type="pct"/>
      <w:jc w:val="center"/>
      <w:tblLayout w:type="fixed"/>
      <w:tblCellMar>
        <w:left w:w="40" w:type="dxa"/>
        <w:right w:w="40" w:type="dxa"/>
      </w:tblCellMar>
      <w:tblLook w:val="0000" w:firstRow="0" w:lastRow="0" w:firstColumn="0" w:lastColumn="0" w:noHBand="0" w:noVBand="0"/>
    </w:tblPr>
    <w:tblGrid>
      <w:gridCol w:w="3014"/>
      <w:gridCol w:w="3391"/>
      <w:gridCol w:w="3014"/>
    </w:tblGrid>
    <w:tr w:rsidR="00493084" w:rsidRPr="006F6A84" w14:paraId="19EEECFC" w14:textId="77777777" w:rsidTr="006F6A84">
      <w:trPr>
        <w:jc w:val="center"/>
      </w:trPr>
      <w:tc>
        <w:tcPr>
          <w:tcW w:w="640" w:type="dxa"/>
          <w:shd w:val="clear" w:color="auto" w:fill="auto"/>
        </w:tcPr>
        <w:p w14:paraId="2550E18E" w14:textId="12F8D740" w:rsidR="00493084" w:rsidRPr="006F6A84" w:rsidRDefault="00CC3CC2" w:rsidP="00493084">
          <w:pPr>
            <w:pStyle w:val="a7"/>
            <w:jc w:val="right"/>
            <w:rPr>
              <w:rFonts w:ascii="BA Franknatan Bold" w:hAnsi="BA Franknatan Bold" w:cs="BA Franknatan Bold"/>
              <w:bCs/>
              <w:szCs w:val="28"/>
              <w:rtl/>
            </w:rPr>
          </w:pPr>
          <w:r w:rsidRPr="006F6A84">
            <w:rPr>
              <w:rFonts w:ascii="BA Franknatan Bold" w:hAnsi="BA Franknatan Bold" w:cs="BA Franknatan Bold"/>
              <w:bCs/>
              <w:sz w:val="28"/>
              <w:szCs w:val="36"/>
              <w:rtl/>
            </w:rPr>
            <w:t>שמואל א</w:t>
          </w:r>
        </w:p>
      </w:tc>
      <w:tc>
        <w:tcPr>
          <w:tcW w:w="720" w:type="dxa"/>
          <w:shd w:val="clear" w:color="auto" w:fill="auto"/>
          <w:vAlign w:val="center"/>
        </w:tcPr>
        <w:p w14:paraId="2AE9D3C9" w14:textId="507D94E2" w:rsidR="00493084" w:rsidRPr="006F6A84" w:rsidRDefault="00493084" w:rsidP="00493084">
          <w:pPr>
            <w:pStyle w:val="a7"/>
            <w:jc w:val="center"/>
            <w:rPr>
              <w:rFonts w:ascii="BA Franknatan Bold" w:hAnsi="BA Franknatan Bold" w:cs="BA Franknatan Bold"/>
              <w:rtl/>
            </w:rPr>
          </w:pPr>
          <w:r w:rsidRPr="006F6A84">
            <w:rPr>
              <w:rFonts w:ascii="BA Franknatan Bold" w:hAnsi="BA Franknatan Bold" w:cs="BA Franknatan Bold"/>
              <w:sz w:val="28"/>
              <w:szCs w:val="28"/>
              <w:rtl/>
            </w:rPr>
            <w:fldChar w:fldCharType="begin"/>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Pr>
            <w:instrText>IF</w:instrText>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tl/>
            </w:rPr>
            <w:fldChar w:fldCharType="begin"/>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Pr>
            <w:instrText>STYLEREF</w:instrText>
          </w:r>
          <w:r w:rsidRPr="006F6A84">
            <w:rPr>
              <w:rFonts w:ascii="BA Franknatan Bold" w:hAnsi="BA Franknatan Bold" w:cs="BA Franknatan Bold"/>
              <w:sz w:val="28"/>
              <w:szCs w:val="28"/>
              <w:rtl/>
            </w:rPr>
            <w:instrText xml:space="preserve"> "כותרת 2" </w:instrText>
          </w:r>
          <w:r w:rsidRPr="006F6A84">
            <w:rPr>
              <w:rFonts w:ascii="BA Franknatan Bold" w:hAnsi="BA Franknatan Bold" w:cs="BA Franknatan Bold"/>
              <w:sz w:val="28"/>
              <w:szCs w:val="28"/>
              <w:rtl/>
            </w:rPr>
            <w:fldChar w:fldCharType="end"/>
          </w:r>
          <w:r w:rsidRPr="006F6A84">
            <w:rPr>
              <w:rFonts w:ascii="BA Franknatan Bold" w:hAnsi="BA Franknatan Bold" w:cs="BA Franknatan Bold"/>
              <w:sz w:val="28"/>
              <w:szCs w:val="28"/>
              <w:rtl/>
            </w:rPr>
            <w:instrText xml:space="preserve"> = </w:instrText>
          </w:r>
          <w:r w:rsidRPr="006F6A84">
            <w:rPr>
              <w:rFonts w:ascii="BA Franknatan Bold" w:hAnsi="BA Franknatan Bold" w:cs="BA Franknatan Bold"/>
              <w:sz w:val="28"/>
              <w:szCs w:val="28"/>
              <w:rtl/>
            </w:rPr>
            <w:fldChar w:fldCharType="begin"/>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Pr>
            <w:instrText>STYLEREF</w:instrText>
          </w:r>
          <w:r w:rsidRPr="006F6A84">
            <w:rPr>
              <w:rFonts w:ascii="BA Franknatan Bold" w:hAnsi="BA Franknatan Bold" w:cs="BA Franknatan Bold"/>
              <w:sz w:val="28"/>
              <w:szCs w:val="28"/>
              <w:rtl/>
            </w:rPr>
            <w:instrText xml:space="preserve"> "כותרת 2" \</w:instrText>
          </w:r>
          <w:r w:rsidRPr="006F6A84">
            <w:rPr>
              <w:rFonts w:ascii="BA Franknatan Bold" w:hAnsi="BA Franknatan Bold" w:cs="BA Franknatan Bold"/>
              <w:sz w:val="28"/>
              <w:szCs w:val="28"/>
            </w:rPr>
            <w:instrText>l</w:instrText>
          </w:r>
          <w:r w:rsidRPr="006F6A84">
            <w:rPr>
              <w:rFonts w:ascii="BA Franknatan Bold" w:hAnsi="BA Franknatan Bold" w:cs="BA Franknatan Bold"/>
              <w:sz w:val="28"/>
              <w:szCs w:val="28"/>
              <w:rtl/>
            </w:rPr>
            <w:instrText xml:space="preserve"> </w:instrText>
          </w:r>
          <w:r w:rsidR="001A3A8E">
            <w:rPr>
              <w:rFonts w:ascii="BA Franknatan Bold" w:hAnsi="BA Franknatan Bold" w:cs="BA Franknatan Bold"/>
              <w:sz w:val="28"/>
              <w:szCs w:val="28"/>
              <w:rtl/>
            </w:rPr>
            <w:fldChar w:fldCharType="separate"/>
          </w:r>
          <w:r w:rsidR="001A3A8E">
            <w:rPr>
              <w:rFonts w:ascii="BA Franknatan Bold" w:hAnsi="BA Franknatan Bold" w:cs="BA Franknatan Bold"/>
              <w:noProof/>
              <w:sz w:val="28"/>
              <w:szCs w:val="28"/>
              <w:rtl/>
            </w:rPr>
            <w:instrText>פרק־ב</w:instrText>
          </w:r>
          <w:r w:rsidRPr="006F6A84">
            <w:rPr>
              <w:rFonts w:ascii="BA Franknatan Bold" w:hAnsi="BA Franknatan Bold" w:cs="BA Franknatan Bold"/>
              <w:sz w:val="28"/>
              <w:szCs w:val="28"/>
              <w:rtl/>
            </w:rPr>
            <w:fldChar w:fldCharType="end"/>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tl/>
            </w:rPr>
            <w:fldChar w:fldCharType="begin"/>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Pr>
            <w:instrText>STYLEREF</w:instrText>
          </w:r>
          <w:r w:rsidRPr="006F6A84">
            <w:rPr>
              <w:rFonts w:ascii="BA Franknatan Bold" w:hAnsi="BA Franknatan Bold" w:cs="BA Franknatan Bold"/>
              <w:sz w:val="28"/>
              <w:szCs w:val="28"/>
              <w:rtl/>
            </w:rPr>
            <w:instrText xml:space="preserve"> "כותרת 2" </w:instrText>
          </w:r>
          <w:r w:rsidR="00B25434" w:rsidRPr="006F6A84">
            <w:rPr>
              <w:rFonts w:ascii="BA Franknatan Bold" w:hAnsi="BA Franknatan Bold" w:cs="BA Franknatan Bold"/>
              <w:sz w:val="28"/>
              <w:szCs w:val="28"/>
              <w:rtl/>
            </w:rPr>
            <w:fldChar w:fldCharType="separate"/>
          </w:r>
          <w:r w:rsidR="001A3A8E">
            <w:rPr>
              <w:rFonts w:ascii="BA Franknatan Bold" w:hAnsi="BA Franknatan Bold" w:cs="BA Franknatan Bold"/>
              <w:noProof/>
              <w:sz w:val="28"/>
              <w:szCs w:val="28"/>
              <w:rtl/>
            </w:rPr>
            <w:instrText>פרק־א</w:instrText>
          </w:r>
          <w:r w:rsidRPr="006F6A84">
            <w:rPr>
              <w:rFonts w:ascii="BA Franknatan Bold" w:hAnsi="BA Franknatan Bold" w:cs="BA Franknatan Bold"/>
              <w:sz w:val="28"/>
              <w:szCs w:val="28"/>
              <w:rtl/>
            </w:rPr>
            <w:fldChar w:fldCharType="end"/>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tl/>
            </w:rPr>
            <w:fldChar w:fldCharType="begin"/>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Pr>
            <w:instrText>STYLEREF</w:instrText>
          </w:r>
          <w:r w:rsidRPr="006F6A84">
            <w:rPr>
              <w:rFonts w:ascii="BA Franknatan Bold" w:hAnsi="BA Franknatan Bold" w:cs="BA Franknatan Bold"/>
              <w:sz w:val="28"/>
              <w:szCs w:val="28"/>
              <w:rtl/>
            </w:rPr>
            <w:instrText xml:space="preserve"> "כותרת 2"  </w:instrText>
          </w:r>
          <w:r w:rsidRPr="006F6A84">
            <w:rPr>
              <w:rFonts w:ascii="BA Franknatan Bold" w:hAnsi="BA Franknatan Bold" w:cs="BA Franknatan Bold"/>
              <w:sz w:val="28"/>
              <w:szCs w:val="28"/>
              <w:rtl/>
            </w:rPr>
            <w:fldChar w:fldCharType="end"/>
          </w:r>
          <w:r w:rsidRPr="006F6A84">
            <w:rPr>
              <w:rFonts w:ascii="BA Franknatan Bold" w:hAnsi="BA Franknatan Bold" w:cs="BA Franknatan Bold"/>
              <w:sz w:val="28"/>
              <w:szCs w:val="28"/>
              <w:rtl/>
            </w:rPr>
            <w:instrText xml:space="preserve"> - </w:instrText>
          </w:r>
          <w:r w:rsidRPr="006F6A84">
            <w:rPr>
              <w:rFonts w:ascii="BA Franknatan Bold" w:hAnsi="BA Franknatan Bold" w:cs="BA Franknatan Bold"/>
              <w:sz w:val="28"/>
              <w:szCs w:val="28"/>
              <w:rtl/>
            </w:rPr>
            <w:fldChar w:fldCharType="begin"/>
          </w:r>
          <w:r w:rsidRPr="006F6A84">
            <w:rPr>
              <w:rFonts w:ascii="BA Franknatan Bold" w:hAnsi="BA Franknatan Bold" w:cs="BA Franknatan Bold"/>
              <w:sz w:val="28"/>
              <w:szCs w:val="28"/>
              <w:rtl/>
            </w:rPr>
            <w:instrText xml:space="preserve"> </w:instrText>
          </w:r>
          <w:r w:rsidRPr="006F6A84">
            <w:rPr>
              <w:rFonts w:ascii="BA Franknatan Bold" w:hAnsi="BA Franknatan Bold" w:cs="BA Franknatan Bold"/>
              <w:sz w:val="28"/>
              <w:szCs w:val="28"/>
            </w:rPr>
            <w:instrText>STYLEREF</w:instrText>
          </w:r>
          <w:r w:rsidRPr="006F6A84">
            <w:rPr>
              <w:rFonts w:ascii="BA Franknatan Bold" w:hAnsi="BA Franknatan Bold" w:cs="BA Franknatan Bold"/>
              <w:sz w:val="28"/>
              <w:szCs w:val="28"/>
              <w:rtl/>
            </w:rPr>
            <w:instrText xml:space="preserve"> "כותרת 2" \</w:instrText>
          </w:r>
          <w:r w:rsidRPr="006F6A84">
            <w:rPr>
              <w:rFonts w:ascii="BA Franknatan Bold" w:hAnsi="BA Franknatan Bold" w:cs="BA Franknatan Bold"/>
              <w:sz w:val="28"/>
              <w:szCs w:val="28"/>
            </w:rPr>
            <w:instrText>l</w:instrText>
          </w:r>
          <w:r w:rsidRPr="006F6A84">
            <w:rPr>
              <w:rFonts w:ascii="BA Franknatan Bold" w:hAnsi="BA Franknatan Bold" w:cs="BA Franknatan Bold"/>
              <w:sz w:val="28"/>
              <w:szCs w:val="28"/>
              <w:rtl/>
            </w:rPr>
            <w:instrText xml:space="preserve"> </w:instrText>
          </w:r>
          <w:r w:rsidR="001A3A8E">
            <w:rPr>
              <w:rFonts w:ascii="BA Franknatan Bold" w:hAnsi="BA Franknatan Bold" w:cs="BA Franknatan Bold"/>
              <w:sz w:val="28"/>
              <w:szCs w:val="28"/>
              <w:rtl/>
            </w:rPr>
            <w:fldChar w:fldCharType="separate"/>
          </w:r>
          <w:r w:rsidR="001A3A8E">
            <w:rPr>
              <w:rFonts w:ascii="BA Franknatan Bold" w:hAnsi="BA Franknatan Bold" w:cs="BA Franknatan Bold"/>
              <w:noProof/>
              <w:sz w:val="28"/>
              <w:szCs w:val="28"/>
              <w:rtl/>
            </w:rPr>
            <w:instrText>פרק־ב</w:instrText>
          </w:r>
          <w:r w:rsidRPr="006F6A84">
            <w:rPr>
              <w:rFonts w:ascii="BA Franknatan Bold" w:hAnsi="BA Franknatan Bold" w:cs="BA Franknatan Bold"/>
              <w:sz w:val="28"/>
              <w:szCs w:val="28"/>
              <w:rtl/>
            </w:rPr>
            <w:fldChar w:fldCharType="end"/>
          </w:r>
          <w:r w:rsidRPr="006F6A84">
            <w:rPr>
              <w:rFonts w:ascii="BA Franknatan Bold" w:hAnsi="BA Franknatan Bold" w:cs="BA Franknatan Bold"/>
              <w:sz w:val="28"/>
              <w:szCs w:val="28"/>
              <w:rtl/>
            </w:rPr>
            <w:instrText xml:space="preserve">" </w:instrText>
          </w:r>
          <w:r w:rsidR="00B25434" w:rsidRPr="006F6A84">
            <w:rPr>
              <w:rFonts w:ascii="BA Franknatan Bold" w:hAnsi="BA Franknatan Bold" w:cs="BA Franknatan Bold"/>
              <w:sz w:val="28"/>
              <w:szCs w:val="28"/>
              <w:rtl/>
            </w:rPr>
            <w:fldChar w:fldCharType="separate"/>
          </w:r>
          <w:r w:rsidR="001A3A8E" w:rsidRPr="006F6A84">
            <w:rPr>
              <w:rFonts w:ascii="BA Franknatan Bold" w:hAnsi="BA Franknatan Bold" w:cs="BA Franknatan Bold"/>
              <w:noProof/>
              <w:sz w:val="28"/>
              <w:szCs w:val="28"/>
              <w:rtl/>
            </w:rPr>
            <w:t xml:space="preserve"> - </w:t>
          </w:r>
          <w:r w:rsidR="001A3A8E">
            <w:rPr>
              <w:rFonts w:ascii="BA Franknatan Bold" w:hAnsi="BA Franknatan Bold" w:cs="BA Franknatan Bold"/>
              <w:noProof/>
              <w:sz w:val="28"/>
              <w:szCs w:val="28"/>
              <w:rtl/>
            </w:rPr>
            <w:t>פרק־ב</w:t>
          </w:r>
          <w:r w:rsidRPr="006F6A84">
            <w:rPr>
              <w:rFonts w:ascii="BA Franknatan Bold" w:hAnsi="BA Franknatan Bold" w:cs="BA Franknatan Bold"/>
              <w:sz w:val="28"/>
              <w:szCs w:val="28"/>
              <w:rtl/>
            </w:rPr>
            <w:fldChar w:fldCharType="end"/>
          </w:r>
        </w:p>
      </w:tc>
      <w:tc>
        <w:tcPr>
          <w:tcW w:w="640" w:type="dxa"/>
          <w:shd w:val="clear" w:color="auto" w:fill="auto"/>
        </w:tcPr>
        <w:p w14:paraId="676E9FA2" w14:textId="77777777" w:rsidR="00493084" w:rsidRPr="006F6A84" w:rsidRDefault="00493084" w:rsidP="00493084">
          <w:pPr>
            <w:pStyle w:val="a7"/>
            <w:rPr>
              <w:rFonts w:ascii="BA Franknatan Bold" w:hAnsi="BA Franknatan Bold" w:cs="BA Franknatan Bold"/>
              <w:bCs/>
              <w:szCs w:val="28"/>
              <w:rtl/>
            </w:rPr>
          </w:pPr>
        </w:p>
      </w:tc>
    </w:tr>
  </w:tbl>
  <w:p w14:paraId="7E063EEF" w14:textId="77777777" w:rsidR="00493084" w:rsidRPr="006F6A84" w:rsidRDefault="00493084" w:rsidP="00493084">
    <w:pPr>
      <w:pStyle w:val="a7"/>
      <w:rPr>
        <w:rFonts w:ascii="BA Franknatan Bold" w:hAnsi="BA Franknatan Bold" w:cs="BA Franknatan Bol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26F" w14:textId="77777777" w:rsidR="006F6A84" w:rsidRDefault="006F6A8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288761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A0C10F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51AC81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2678529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9981FF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AC1C4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0472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446B2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A0FA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ACB410DC"/>
    <w:lvl w:ilvl="0">
      <w:start w:val="1"/>
      <w:numFmt w:val="bullet"/>
      <w:pStyle w:val="a0"/>
      <w:lvlText w:val=""/>
      <w:lvlJc w:val="left"/>
      <w:pPr>
        <w:tabs>
          <w:tab w:val="num" w:pos="360"/>
        </w:tabs>
        <w:ind w:left="360" w:hanging="360"/>
      </w:pPr>
      <w:rPr>
        <w:rFonts w:ascii="Symbol" w:hAnsi="Symbol" w:hint="default"/>
      </w:rPr>
    </w:lvl>
  </w:abstractNum>
  <w:num w:numId="1" w16cid:durableId="2145653394">
    <w:abstractNumId w:val="8"/>
  </w:num>
  <w:num w:numId="2" w16cid:durableId="965237776">
    <w:abstractNumId w:val="3"/>
  </w:num>
  <w:num w:numId="3" w16cid:durableId="404182181">
    <w:abstractNumId w:val="2"/>
  </w:num>
  <w:num w:numId="4" w16cid:durableId="1291205579">
    <w:abstractNumId w:val="1"/>
  </w:num>
  <w:num w:numId="5" w16cid:durableId="263073176">
    <w:abstractNumId w:val="0"/>
  </w:num>
  <w:num w:numId="6" w16cid:durableId="66390461">
    <w:abstractNumId w:val="9"/>
  </w:num>
  <w:num w:numId="7" w16cid:durableId="629169787">
    <w:abstractNumId w:val="7"/>
  </w:num>
  <w:num w:numId="8" w16cid:durableId="1404061973">
    <w:abstractNumId w:val="6"/>
  </w:num>
  <w:num w:numId="9" w16cid:durableId="1858546382">
    <w:abstractNumId w:val="5"/>
  </w:num>
  <w:num w:numId="10" w16cid:durableId="408573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C2"/>
    <w:rsid w:val="00036151"/>
    <w:rsid w:val="000B1D86"/>
    <w:rsid w:val="000C036C"/>
    <w:rsid w:val="000D42E1"/>
    <w:rsid w:val="000E0007"/>
    <w:rsid w:val="00101857"/>
    <w:rsid w:val="00154439"/>
    <w:rsid w:val="001A3A8E"/>
    <w:rsid w:val="002266FE"/>
    <w:rsid w:val="00236B7A"/>
    <w:rsid w:val="00260F29"/>
    <w:rsid w:val="002B1C31"/>
    <w:rsid w:val="002C7027"/>
    <w:rsid w:val="003530AE"/>
    <w:rsid w:val="003555FF"/>
    <w:rsid w:val="003C33C1"/>
    <w:rsid w:val="003C5B9B"/>
    <w:rsid w:val="003C6F81"/>
    <w:rsid w:val="00405134"/>
    <w:rsid w:val="00405DA3"/>
    <w:rsid w:val="0040799F"/>
    <w:rsid w:val="00475731"/>
    <w:rsid w:val="00483B2E"/>
    <w:rsid w:val="00493084"/>
    <w:rsid w:val="004C1FA0"/>
    <w:rsid w:val="004D2C3E"/>
    <w:rsid w:val="005728FE"/>
    <w:rsid w:val="00581EE1"/>
    <w:rsid w:val="005D3864"/>
    <w:rsid w:val="0064345C"/>
    <w:rsid w:val="006659AD"/>
    <w:rsid w:val="006F6A84"/>
    <w:rsid w:val="00733E78"/>
    <w:rsid w:val="007352F3"/>
    <w:rsid w:val="00757027"/>
    <w:rsid w:val="00773115"/>
    <w:rsid w:val="00776D74"/>
    <w:rsid w:val="008112C6"/>
    <w:rsid w:val="008318D8"/>
    <w:rsid w:val="008509DC"/>
    <w:rsid w:val="0086320B"/>
    <w:rsid w:val="00895D6D"/>
    <w:rsid w:val="008A55DD"/>
    <w:rsid w:val="00932932"/>
    <w:rsid w:val="00946E87"/>
    <w:rsid w:val="00996D40"/>
    <w:rsid w:val="00AA4AFF"/>
    <w:rsid w:val="00AC4160"/>
    <w:rsid w:val="00AC7BA0"/>
    <w:rsid w:val="00AF13F2"/>
    <w:rsid w:val="00B25434"/>
    <w:rsid w:val="00B830C8"/>
    <w:rsid w:val="00B93BC0"/>
    <w:rsid w:val="00BE087F"/>
    <w:rsid w:val="00BE3F29"/>
    <w:rsid w:val="00C66B9B"/>
    <w:rsid w:val="00C735EE"/>
    <w:rsid w:val="00CC3CC2"/>
    <w:rsid w:val="00CF773E"/>
    <w:rsid w:val="00D40907"/>
    <w:rsid w:val="00D5165F"/>
    <w:rsid w:val="00D63644"/>
    <w:rsid w:val="00EB2333"/>
    <w:rsid w:val="00EB7D3D"/>
    <w:rsid w:val="00EF3DDA"/>
    <w:rsid w:val="00F67F6D"/>
    <w:rsid w:val="00FF218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573DD"/>
  <w15:chartTrackingRefBased/>
  <w15:docId w15:val="{F70CDDA4-26CC-418B-96EB-F4B434A1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76D74"/>
    <w:pPr>
      <w:bidi/>
    </w:pPr>
  </w:style>
  <w:style w:type="paragraph" w:styleId="1">
    <w:name w:val="heading 1"/>
    <w:basedOn w:val="a1"/>
    <w:next w:val="a1"/>
    <w:link w:val="10"/>
    <w:uiPriority w:val="9"/>
    <w:qFormat/>
    <w:rsid w:val="004930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2"/>
    <w:uiPriority w:val="9"/>
    <w:unhideWhenUsed/>
    <w:qFormat/>
    <w:rsid w:val="00B25434"/>
    <w:pPr>
      <w:keepNext/>
      <w:keepLines/>
      <w:spacing w:before="40" w:after="0"/>
      <w:jc w:val="center"/>
      <w:outlineLvl w:val="1"/>
    </w:pPr>
    <w:rPr>
      <w:rFonts w:ascii="Guttman-Aram" w:eastAsia="Times New Roman" w:hAnsi="Guttman-Aram" w:cs="Guttman Vilna"/>
      <w:b/>
      <w:bCs/>
      <w:kern w:val="0"/>
      <w:sz w:val="52"/>
      <w:szCs w:val="52"/>
      <w14:ligatures w14:val="none"/>
    </w:rPr>
  </w:style>
  <w:style w:type="paragraph" w:styleId="31">
    <w:name w:val="heading 3"/>
    <w:basedOn w:val="a1"/>
    <w:next w:val="a1"/>
    <w:link w:val="32"/>
    <w:uiPriority w:val="9"/>
    <w:semiHidden/>
    <w:unhideWhenUsed/>
    <w:qFormat/>
    <w:rsid w:val="004930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1"/>
    <w:next w:val="a1"/>
    <w:link w:val="42"/>
    <w:uiPriority w:val="9"/>
    <w:semiHidden/>
    <w:unhideWhenUsed/>
    <w:qFormat/>
    <w:rsid w:val="0049308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2"/>
    <w:uiPriority w:val="9"/>
    <w:semiHidden/>
    <w:unhideWhenUsed/>
    <w:qFormat/>
    <w:rsid w:val="00493084"/>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493084"/>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49308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49308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9308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סגנון1"/>
    <w:basedOn w:val="a1"/>
    <w:qFormat/>
    <w:rsid w:val="003555FF"/>
    <w:pPr>
      <w:spacing w:line="320" w:lineRule="exact"/>
      <w:jc w:val="both"/>
    </w:pPr>
    <w:rPr>
      <w:rFonts w:ascii="FrankRuehl" w:hAnsi="FrankRuehl" w:cs="FrankRuehl"/>
      <w:sz w:val="26"/>
      <w:szCs w:val="26"/>
    </w:rPr>
  </w:style>
  <w:style w:type="numbering" w:customStyle="1" w:styleId="12">
    <w:name w:val="ללא רשימה1"/>
    <w:next w:val="a4"/>
    <w:uiPriority w:val="99"/>
    <w:semiHidden/>
    <w:unhideWhenUsed/>
    <w:rsid w:val="000E0007"/>
  </w:style>
  <w:style w:type="character" w:styleId="Hyperlink">
    <w:name w:val="Hyperlink"/>
    <w:basedOn w:val="a2"/>
    <w:uiPriority w:val="99"/>
    <w:semiHidden/>
    <w:unhideWhenUsed/>
    <w:rsid w:val="000E0007"/>
    <w:rPr>
      <w:color w:val="2F6DBB"/>
      <w:u w:val="single"/>
    </w:rPr>
  </w:style>
  <w:style w:type="character" w:styleId="FollowedHyperlink">
    <w:name w:val="FollowedHyperlink"/>
    <w:basedOn w:val="a2"/>
    <w:uiPriority w:val="99"/>
    <w:semiHidden/>
    <w:unhideWhenUsed/>
    <w:rsid w:val="000E0007"/>
    <w:rPr>
      <w:color w:val="2F6DBB"/>
      <w:u w:val="single"/>
    </w:rPr>
  </w:style>
  <w:style w:type="paragraph" w:customStyle="1" w:styleId="msonormal0">
    <w:name w:val="msonormal"/>
    <w:basedOn w:val="a1"/>
    <w:rsid w:val="000E000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a1"/>
    <w:uiPriority w:val="99"/>
    <w:semiHidden/>
    <w:unhideWhenUsed/>
    <w:rsid w:val="000E000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
    <w:name w:val="תנך"/>
    <w:qFormat/>
    <w:rsid w:val="00B25434"/>
    <w:pPr>
      <w:widowControl w:val="0"/>
      <w:bidi/>
      <w:spacing w:before="80" w:after="80" w:line="240" w:lineRule="auto"/>
      <w:jc w:val="both"/>
    </w:pPr>
    <w:rPr>
      <w:rFonts w:ascii="Taamey Ashkenaz" w:eastAsia="Times New Roman" w:hAnsi="Taamey Ashkenaz" w:cs="Taamey Ashkenaz"/>
      <w:b/>
      <w:bCs/>
      <w:color w:val="000000"/>
      <w:kern w:val="0"/>
      <w:sz w:val="40"/>
      <w:szCs w:val="40"/>
      <w14:ligatures w14:val="none"/>
    </w:rPr>
  </w:style>
  <w:style w:type="paragraph" w:customStyle="1" w:styleId="a6">
    <w:name w:val="רשי"/>
    <w:qFormat/>
    <w:rsid w:val="00B25434"/>
    <w:pPr>
      <w:widowControl w:val="0"/>
      <w:bidi/>
      <w:spacing w:before="80" w:after="80" w:line="240" w:lineRule="auto"/>
      <w:jc w:val="both"/>
    </w:pPr>
    <w:rPr>
      <w:rFonts w:ascii="‏‏BA Rashi" w:eastAsia="Times New Roman" w:hAnsi="‏‏BA Rashi" w:cs="Guttman Rashi"/>
      <w:spacing w:val="4"/>
      <w:kern w:val="0"/>
      <w:sz w:val="24"/>
      <w:szCs w:val="24"/>
      <w14:ligatures w14:val="none"/>
    </w:rPr>
  </w:style>
  <w:style w:type="character" w:customStyle="1" w:styleId="22">
    <w:name w:val="כותרת 2 תו"/>
    <w:basedOn w:val="a2"/>
    <w:link w:val="21"/>
    <w:uiPriority w:val="9"/>
    <w:rsid w:val="00B25434"/>
    <w:rPr>
      <w:rFonts w:ascii="Guttman-Aram" w:eastAsia="Times New Roman" w:hAnsi="Guttman-Aram" w:cs="Guttman Vilna"/>
      <w:b/>
      <w:bCs/>
      <w:kern w:val="0"/>
      <w:sz w:val="52"/>
      <w:szCs w:val="52"/>
      <w14:ligatures w14:val="none"/>
    </w:rPr>
  </w:style>
  <w:style w:type="paragraph" w:styleId="a7">
    <w:name w:val="header"/>
    <w:basedOn w:val="a1"/>
    <w:link w:val="a8"/>
    <w:uiPriority w:val="99"/>
    <w:unhideWhenUsed/>
    <w:rsid w:val="00493084"/>
    <w:pPr>
      <w:tabs>
        <w:tab w:val="center" w:pos="4153"/>
        <w:tab w:val="right" w:pos="8306"/>
      </w:tabs>
      <w:spacing w:after="0" w:line="240" w:lineRule="auto"/>
    </w:pPr>
  </w:style>
  <w:style w:type="character" w:customStyle="1" w:styleId="a8">
    <w:name w:val="כותרת עליונה תו"/>
    <w:basedOn w:val="a2"/>
    <w:link w:val="a7"/>
    <w:uiPriority w:val="99"/>
    <w:rsid w:val="00493084"/>
  </w:style>
  <w:style w:type="paragraph" w:styleId="a9">
    <w:name w:val="footer"/>
    <w:basedOn w:val="a1"/>
    <w:link w:val="aa"/>
    <w:uiPriority w:val="99"/>
    <w:unhideWhenUsed/>
    <w:rsid w:val="00493084"/>
    <w:pPr>
      <w:tabs>
        <w:tab w:val="center" w:pos="4153"/>
        <w:tab w:val="right" w:pos="8306"/>
      </w:tabs>
      <w:spacing w:after="0" w:line="240" w:lineRule="auto"/>
    </w:pPr>
  </w:style>
  <w:style w:type="character" w:customStyle="1" w:styleId="aa">
    <w:name w:val="כותרת תחתונה תו"/>
    <w:basedOn w:val="a2"/>
    <w:link w:val="a9"/>
    <w:uiPriority w:val="99"/>
    <w:rsid w:val="00493084"/>
  </w:style>
  <w:style w:type="character" w:styleId="ab">
    <w:name w:val="page number"/>
    <w:basedOn w:val="a2"/>
    <w:uiPriority w:val="99"/>
    <w:semiHidden/>
    <w:unhideWhenUsed/>
    <w:rsid w:val="00493084"/>
  </w:style>
  <w:style w:type="paragraph" w:styleId="HTML">
    <w:name w:val="HTML Preformatted"/>
    <w:basedOn w:val="a1"/>
    <w:link w:val="HTML0"/>
    <w:uiPriority w:val="99"/>
    <w:semiHidden/>
    <w:unhideWhenUsed/>
    <w:rsid w:val="00493084"/>
    <w:pPr>
      <w:spacing w:after="0" w:line="240" w:lineRule="auto"/>
    </w:pPr>
    <w:rPr>
      <w:rFonts w:ascii="Consolas" w:hAnsi="Consolas"/>
      <w:sz w:val="20"/>
      <w:szCs w:val="20"/>
    </w:rPr>
  </w:style>
  <w:style w:type="character" w:customStyle="1" w:styleId="HTML0">
    <w:name w:val="HTML מעוצב מראש תו"/>
    <w:basedOn w:val="a2"/>
    <w:link w:val="HTML"/>
    <w:uiPriority w:val="99"/>
    <w:semiHidden/>
    <w:rsid w:val="00493084"/>
    <w:rPr>
      <w:rFonts w:ascii="Consolas" w:hAnsi="Consolas"/>
      <w:sz w:val="20"/>
      <w:szCs w:val="20"/>
    </w:rPr>
  </w:style>
  <w:style w:type="paragraph" w:styleId="Index1">
    <w:name w:val="index 1"/>
    <w:basedOn w:val="a1"/>
    <w:next w:val="a1"/>
    <w:autoRedefine/>
    <w:uiPriority w:val="99"/>
    <w:semiHidden/>
    <w:unhideWhenUsed/>
    <w:rsid w:val="00493084"/>
    <w:pPr>
      <w:spacing w:after="0" w:line="240" w:lineRule="auto"/>
      <w:ind w:left="220" w:hanging="220"/>
    </w:pPr>
  </w:style>
  <w:style w:type="paragraph" w:styleId="Index2">
    <w:name w:val="index 2"/>
    <w:basedOn w:val="a1"/>
    <w:next w:val="a1"/>
    <w:autoRedefine/>
    <w:uiPriority w:val="99"/>
    <w:semiHidden/>
    <w:unhideWhenUsed/>
    <w:rsid w:val="00493084"/>
    <w:pPr>
      <w:spacing w:after="0" w:line="240" w:lineRule="auto"/>
      <w:ind w:left="440" w:hanging="220"/>
    </w:pPr>
  </w:style>
  <w:style w:type="paragraph" w:styleId="Index3">
    <w:name w:val="index 3"/>
    <w:basedOn w:val="a1"/>
    <w:next w:val="a1"/>
    <w:autoRedefine/>
    <w:uiPriority w:val="99"/>
    <w:semiHidden/>
    <w:unhideWhenUsed/>
    <w:rsid w:val="00493084"/>
    <w:pPr>
      <w:spacing w:after="0" w:line="240" w:lineRule="auto"/>
      <w:ind w:left="660" w:hanging="220"/>
    </w:pPr>
  </w:style>
  <w:style w:type="paragraph" w:styleId="Index4">
    <w:name w:val="index 4"/>
    <w:basedOn w:val="a1"/>
    <w:next w:val="a1"/>
    <w:autoRedefine/>
    <w:uiPriority w:val="99"/>
    <w:semiHidden/>
    <w:unhideWhenUsed/>
    <w:rsid w:val="00493084"/>
    <w:pPr>
      <w:spacing w:after="0" w:line="240" w:lineRule="auto"/>
      <w:ind w:left="880" w:hanging="220"/>
    </w:pPr>
  </w:style>
  <w:style w:type="paragraph" w:styleId="Index5">
    <w:name w:val="index 5"/>
    <w:basedOn w:val="a1"/>
    <w:next w:val="a1"/>
    <w:autoRedefine/>
    <w:uiPriority w:val="99"/>
    <w:semiHidden/>
    <w:unhideWhenUsed/>
    <w:rsid w:val="00493084"/>
    <w:pPr>
      <w:spacing w:after="0" w:line="240" w:lineRule="auto"/>
      <w:ind w:left="1100" w:hanging="220"/>
    </w:pPr>
  </w:style>
  <w:style w:type="paragraph" w:styleId="Index6">
    <w:name w:val="index 6"/>
    <w:basedOn w:val="a1"/>
    <w:next w:val="a1"/>
    <w:autoRedefine/>
    <w:uiPriority w:val="99"/>
    <w:semiHidden/>
    <w:unhideWhenUsed/>
    <w:rsid w:val="00493084"/>
    <w:pPr>
      <w:spacing w:after="0" w:line="240" w:lineRule="auto"/>
      <w:ind w:left="1320" w:hanging="220"/>
    </w:pPr>
  </w:style>
  <w:style w:type="paragraph" w:styleId="Index7">
    <w:name w:val="index 7"/>
    <w:basedOn w:val="a1"/>
    <w:next w:val="a1"/>
    <w:autoRedefine/>
    <w:uiPriority w:val="99"/>
    <w:semiHidden/>
    <w:unhideWhenUsed/>
    <w:rsid w:val="00493084"/>
    <w:pPr>
      <w:spacing w:after="0" w:line="240" w:lineRule="auto"/>
      <w:ind w:left="1540" w:hanging="220"/>
    </w:pPr>
  </w:style>
  <w:style w:type="paragraph" w:styleId="Index8">
    <w:name w:val="index 8"/>
    <w:basedOn w:val="a1"/>
    <w:next w:val="a1"/>
    <w:autoRedefine/>
    <w:uiPriority w:val="99"/>
    <w:semiHidden/>
    <w:unhideWhenUsed/>
    <w:rsid w:val="00493084"/>
    <w:pPr>
      <w:spacing w:after="0" w:line="240" w:lineRule="auto"/>
      <w:ind w:left="1760" w:hanging="220"/>
    </w:pPr>
  </w:style>
  <w:style w:type="paragraph" w:styleId="Index9">
    <w:name w:val="index 9"/>
    <w:basedOn w:val="a1"/>
    <w:next w:val="a1"/>
    <w:autoRedefine/>
    <w:uiPriority w:val="99"/>
    <w:semiHidden/>
    <w:unhideWhenUsed/>
    <w:rsid w:val="00493084"/>
    <w:pPr>
      <w:spacing w:after="0" w:line="240" w:lineRule="auto"/>
      <w:ind w:left="1980" w:hanging="220"/>
    </w:pPr>
  </w:style>
  <w:style w:type="paragraph" w:styleId="TOC1">
    <w:name w:val="toc 1"/>
    <w:basedOn w:val="a1"/>
    <w:next w:val="a1"/>
    <w:autoRedefine/>
    <w:uiPriority w:val="39"/>
    <w:semiHidden/>
    <w:unhideWhenUsed/>
    <w:rsid w:val="00493084"/>
    <w:pPr>
      <w:spacing w:after="100"/>
    </w:pPr>
  </w:style>
  <w:style w:type="paragraph" w:styleId="TOC2">
    <w:name w:val="toc 2"/>
    <w:basedOn w:val="a1"/>
    <w:next w:val="a1"/>
    <w:autoRedefine/>
    <w:uiPriority w:val="39"/>
    <w:semiHidden/>
    <w:unhideWhenUsed/>
    <w:rsid w:val="00493084"/>
    <w:pPr>
      <w:spacing w:after="100"/>
      <w:ind w:left="220"/>
    </w:pPr>
  </w:style>
  <w:style w:type="paragraph" w:styleId="TOC3">
    <w:name w:val="toc 3"/>
    <w:basedOn w:val="a1"/>
    <w:next w:val="a1"/>
    <w:autoRedefine/>
    <w:uiPriority w:val="39"/>
    <w:semiHidden/>
    <w:unhideWhenUsed/>
    <w:rsid w:val="00493084"/>
    <w:pPr>
      <w:spacing w:after="100"/>
      <w:ind w:left="440"/>
    </w:pPr>
  </w:style>
  <w:style w:type="paragraph" w:styleId="TOC4">
    <w:name w:val="toc 4"/>
    <w:basedOn w:val="a1"/>
    <w:next w:val="a1"/>
    <w:autoRedefine/>
    <w:uiPriority w:val="39"/>
    <w:semiHidden/>
    <w:unhideWhenUsed/>
    <w:rsid w:val="00493084"/>
    <w:pPr>
      <w:spacing w:after="100"/>
      <w:ind w:left="660"/>
    </w:pPr>
  </w:style>
  <w:style w:type="paragraph" w:styleId="TOC5">
    <w:name w:val="toc 5"/>
    <w:basedOn w:val="a1"/>
    <w:next w:val="a1"/>
    <w:autoRedefine/>
    <w:uiPriority w:val="39"/>
    <w:semiHidden/>
    <w:unhideWhenUsed/>
    <w:rsid w:val="00493084"/>
    <w:pPr>
      <w:spacing w:after="100"/>
      <w:ind w:left="880"/>
    </w:pPr>
  </w:style>
  <w:style w:type="paragraph" w:styleId="TOC6">
    <w:name w:val="toc 6"/>
    <w:basedOn w:val="a1"/>
    <w:next w:val="a1"/>
    <w:autoRedefine/>
    <w:uiPriority w:val="39"/>
    <w:semiHidden/>
    <w:unhideWhenUsed/>
    <w:rsid w:val="00493084"/>
    <w:pPr>
      <w:spacing w:after="100"/>
      <w:ind w:left="1100"/>
    </w:pPr>
  </w:style>
  <w:style w:type="paragraph" w:styleId="TOC7">
    <w:name w:val="toc 7"/>
    <w:basedOn w:val="a1"/>
    <w:next w:val="a1"/>
    <w:autoRedefine/>
    <w:uiPriority w:val="39"/>
    <w:semiHidden/>
    <w:unhideWhenUsed/>
    <w:rsid w:val="00493084"/>
    <w:pPr>
      <w:spacing w:after="100"/>
      <w:ind w:left="1320"/>
    </w:pPr>
  </w:style>
  <w:style w:type="paragraph" w:styleId="TOC8">
    <w:name w:val="toc 8"/>
    <w:basedOn w:val="a1"/>
    <w:next w:val="a1"/>
    <w:autoRedefine/>
    <w:uiPriority w:val="39"/>
    <w:semiHidden/>
    <w:unhideWhenUsed/>
    <w:rsid w:val="00493084"/>
    <w:pPr>
      <w:spacing w:after="100"/>
      <w:ind w:left="1540"/>
    </w:pPr>
  </w:style>
  <w:style w:type="paragraph" w:styleId="TOC9">
    <w:name w:val="toc 9"/>
    <w:basedOn w:val="a1"/>
    <w:next w:val="a1"/>
    <w:autoRedefine/>
    <w:uiPriority w:val="39"/>
    <w:semiHidden/>
    <w:unhideWhenUsed/>
    <w:rsid w:val="00493084"/>
    <w:pPr>
      <w:spacing w:after="100"/>
      <w:ind w:left="1760"/>
    </w:pPr>
  </w:style>
  <w:style w:type="paragraph" w:styleId="ac">
    <w:name w:val="Bibliography"/>
    <w:basedOn w:val="a1"/>
    <w:next w:val="a1"/>
    <w:uiPriority w:val="37"/>
    <w:semiHidden/>
    <w:unhideWhenUsed/>
    <w:rsid w:val="00493084"/>
  </w:style>
  <w:style w:type="paragraph" w:styleId="ad">
    <w:name w:val="Salutation"/>
    <w:basedOn w:val="a1"/>
    <w:next w:val="a1"/>
    <w:link w:val="ae"/>
    <w:uiPriority w:val="99"/>
    <w:semiHidden/>
    <w:unhideWhenUsed/>
    <w:rsid w:val="00493084"/>
  </w:style>
  <w:style w:type="character" w:customStyle="1" w:styleId="ae">
    <w:name w:val="ברכה תו"/>
    <w:basedOn w:val="a2"/>
    <w:link w:val="ad"/>
    <w:uiPriority w:val="99"/>
    <w:semiHidden/>
    <w:rsid w:val="00493084"/>
  </w:style>
  <w:style w:type="paragraph" w:styleId="af">
    <w:name w:val="Body Text"/>
    <w:basedOn w:val="a1"/>
    <w:link w:val="af0"/>
    <w:uiPriority w:val="99"/>
    <w:semiHidden/>
    <w:unhideWhenUsed/>
    <w:rsid w:val="00493084"/>
    <w:pPr>
      <w:spacing w:after="120"/>
    </w:pPr>
  </w:style>
  <w:style w:type="character" w:customStyle="1" w:styleId="af0">
    <w:name w:val="גוף טקסט תו"/>
    <w:basedOn w:val="a2"/>
    <w:link w:val="af"/>
    <w:uiPriority w:val="99"/>
    <w:semiHidden/>
    <w:rsid w:val="00493084"/>
  </w:style>
  <w:style w:type="paragraph" w:styleId="23">
    <w:name w:val="Body Text 2"/>
    <w:basedOn w:val="a1"/>
    <w:link w:val="24"/>
    <w:uiPriority w:val="99"/>
    <w:semiHidden/>
    <w:unhideWhenUsed/>
    <w:rsid w:val="00493084"/>
    <w:pPr>
      <w:spacing w:after="120" w:line="480" w:lineRule="auto"/>
    </w:pPr>
  </w:style>
  <w:style w:type="character" w:customStyle="1" w:styleId="24">
    <w:name w:val="גוף טקסט 2 תו"/>
    <w:basedOn w:val="a2"/>
    <w:link w:val="23"/>
    <w:uiPriority w:val="99"/>
    <w:semiHidden/>
    <w:rsid w:val="00493084"/>
  </w:style>
  <w:style w:type="paragraph" w:styleId="33">
    <w:name w:val="Body Text 3"/>
    <w:basedOn w:val="a1"/>
    <w:link w:val="34"/>
    <w:uiPriority w:val="99"/>
    <w:semiHidden/>
    <w:unhideWhenUsed/>
    <w:rsid w:val="00493084"/>
    <w:pPr>
      <w:spacing w:after="120"/>
    </w:pPr>
    <w:rPr>
      <w:sz w:val="16"/>
      <w:szCs w:val="16"/>
    </w:rPr>
  </w:style>
  <w:style w:type="character" w:customStyle="1" w:styleId="34">
    <w:name w:val="גוף טקסט 3 תו"/>
    <w:basedOn w:val="a2"/>
    <w:link w:val="33"/>
    <w:uiPriority w:val="99"/>
    <w:semiHidden/>
    <w:rsid w:val="00493084"/>
    <w:rPr>
      <w:sz w:val="16"/>
      <w:szCs w:val="16"/>
    </w:rPr>
  </w:style>
  <w:style w:type="paragraph" w:styleId="af1">
    <w:name w:val="List Continue"/>
    <w:basedOn w:val="a1"/>
    <w:uiPriority w:val="99"/>
    <w:semiHidden/>
    <w:unhideWhenUsed/>
    <w:rsid w:val="00493084"/>
    <w:pPr>
      <w:spacing w:after="120"/>
      <w:ind w:left="283"/>
      <w:contextualSpacing/>
    </w:pPr>
  </w:style>
  <w:style w:type="paragraph" w:styleId="25">
    <w:name w:val="List Continue 2"/>
    <w:basedOn w:val="a1"/>
    <w:uiPriority w:val="99"/>
    <w:semiHidden/>
    <w:unhideWhenUsed/>
    <w:rsid w:val="00493084"/>
    <w:pPr>
      <w:spacing w:after="120"/>
      <w:ind w:left="566"/>
      <w:contextualSpacing/>
    </w:pPr>
  </w:style>
  <w:style w:type="paragraph" w:styleId="35">
    <w:name w:val="List Continue 3"/>
    <w:basedOn w:val="a1"/>
    <w:uiPriority w:val="99"/>
    <w:semiHidden/>
    <w:unhideWhenUsed/>
    <w:rsid w:val="00493084"/>
    <w:pPr>
      <w:spacing w:after="120"/>
      <w:ind w:left="849"/>
      <w:contextualSpacing/>
    </w:pPr>
  </w:style>
  <w:style w:type="paragraph" w:styleId="43">
    <w:name w:val="List Continue 4"/>
    <w:basedOn w:val="a1"/>
    <w:uiPriority w:val="99"/>
    <w:semiHidden/>
    <w:unhideWhenUsed/>
    <w:rsid w:val="00493084"/>
    <w:pPr>
      <w:spacing w:after="120"/>
      <w:ind w:left="1132"/>
      <w:contextualSpacing/>
    </w:pPr>
  </w:style>
  <w:style w:type="paragraph" w:styleId="53">
    <w:name w:val="List Continue 5"/>
    <w:basedOn w:val="a1"/>
    <w:uiPriority w:val="99"/>
    <w:semiHidden/>
    <w:unhideWhenUsed/>
    <w:rsid w:val="00493084"/>
    <w:pPr>
      <w:spacing w:after="120"/>
      <w:ind w:left="1415"/>
      <w:contextualSpacing/>
    </w:pPr>
  </w:style>
  <w:style w:type="paragraph" w:styleId="af2">
    <w:name w:val="Signature"/>
    <w:basedOn w:val="a1"/>
    <w:link w:val="af3"/>
    <w:uiPriority w:val="99"/>
    <w:semiHidden/>
    <w:unhideWhenUsed/>
    <w:rsid w:val="00493084"/>
    <w:pPr>
      <w:spacing w:after="0" w:line="240" w:lineRule="auto"/>
      <w:ind w:left="4252"/>
    </w:pPr>
  </w:style>
  <w:style w:type="character" w:customStyle="1" w:styleId="af3">
    <w:name w:val="חתימה תו"/>
    <w:basedOn w:val="a2"/>
    <w:link w:val="af2"/>
    <w:uiPriority w:val="99"/>
    <w:semiHidden/>
    <w:rsid w:val="00493084"/>
  </w:style>
  <w:style w:type="paragraph" w:styleId="af4">
    <w:name w:val="E-mail Signature"/>
    <w:basedOn w:val="a1"/>
    <w:link w:val="af5"/>
    <w:uiPriority w:val="99"/>
    <w:semiHidden/>
    <w:unhideWhenUsed/>
    <w:rsid w:val="00493084"/>
    <w:pPr>
      <w:spacing w:after="0" w:line="240" w:lineRule="auto"/>
    </w:pPr>
  </w:style>
  <w:style w:type="character" w:customStyle="1" w:styleId="af5">
    <w:name w:val="חתימת דואר אלקטרוני תו"/>
    <w:basedOn w:val="a2"/>
    <w:link w:val="af4"/>
    <w:uiPriority w:val="99"/>
    <w:semiHidden/>
    <w:rsid w:val="00493084"/>
  </w:style>
  <w:style w:type="paragraph" w:styleId="af6">
    <w:name w:val="Balloon Text"/>
    <w:basedOn w:val="a1"/>
    <w:link w:val="af7"/>
    <w:uiPriority w:val="99"/>
    <w:semiHidden/>
    <w:unhideWhenUsed/>
    <w:rsid w:val="00493084"/>
    <w:pPr>
      <w:spacing w:after="0" w:line="240" w:lineRule="auto"/>
    </w:pPr>
    <w:rPr>
      <w:rFonts w:ascii="Tahoma" w:hAnsi="Tahoma" w:cs="Tahoma"/>
      <w:sz w:val="18"/>
      <w:szCs w:val="18"/>
    </w:rPr>
  </w:style>
  <w:style w:type="character" w:customStyle="1" w:styleId="af7">
    <w:name w:val="טקסט בלונים תו"/>
    <w:basedOn w:val="a2"/>
    <w:link w:val="af6"/>
    <w:uiPriority w:val="99"/>
    <w:semiHidden/>
    <w:rsid w:val="00493084"/>
    <w:rPr>
      <w:rFonts w:ascii="Tahoma" w:hAnsi="Tahoma" w:cs="Tahoma"/>
      <w:sz w:val="18"/>
      <w:szCs w:val="18"/>
    </w:rPr>
  </w:style>
  <w:style w:type="paragraph" w:styleId="af8">
    <w:name w:val="Block Text"/>
    <w:basedOn w:val="a1"/>
    <w:uiPriority w:val="99"/>
    <w:semiHidden/>
    <w:unhideWhenUsed/>
    <w:rsid w:val="0049308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af9">
    <w:name w:val="annotation text"/>
    <w:basedOn w:val="a1"/>
    <w:link w:val="afa"/>
    <w:uiPriority w:val="99"/>
    <w:semiHidden/>
    <w:unhideWhenUsed/>
    <w:rsid w:val="00493084"/>
    <w:pPr>
      <w:spacing w:line="240" w:lineRule="auto"/>
    </w:pPr>
    <w:rPr>
      <w:sz w:val="20"/>
      <w:szCs w:val="20"/>
    </w:rPr>
  </w:style>
  <w:style w:type="character" w:customStyle="1" w:styleId="afa">
    <w:name w:val="טקסט הערה תו"/>
    <w:basedOn w:val="a2"/>
    <w:link w:val="af9"/>
    <w:uiPriority w:val="99"/>
    <w:semiHidden/>
    <w:rsid w:val="00493084"/>
    <w:rPr>
      <w:sz w:val="20"/>
      <w:szCs w:val="20"/>
    </w:rPr>
  </w:style>
  <w:style w:type="paragraph" w:styleId="afb">
    <w:name w:val="endnote text"/>
    <w:basedOn w:val="a1"/>
    <w:link w:val="afc"/>
    <w:uiPriority w:val="99"/>
    <w:semiHidden/>
    <w:unhideWhenUsed/>
    <w:rsid w:val="00493084"/>
    <w:pPr>
      <w:spacing w:after="0" w:line="240" w:lineRule="auto"/>
    </w:pPr>
    <w:rPr>
      <w:sz w:val="20"/>
      <w:szCs w:val="20"/>
    </w:rPr>
  </w:style>
  <w:style w:type="character" w:customStyle="1" w:styleId="afc">
    <w:name w:val="טקסט הערת סיום תו"/>
    <w:basedOn w:val="a2"/>
    <w:link w:val="afb"/>
    <w:uiPriority w:val="99"/>
    <w:semiHidden/>
    <w:rsid w:val="00493084"/>
    <w:rPr>
      <w:sz w:val="20"/>
      <w:szCs w:val="20"/>
    </w:rPr>
  </w:style>
  <w:style w:type="paragraph" w:styleId="afd">
    <w:name w:val="footnote text"/>
    <w:basedOn w:val="a1"/>
    <w:link w:val="afe"/>
    <w:uiPriority w:val="99"/>
    <w:semiHidden/>
    <w:unhideWhenUsed/>
    <w:rsid w:val="00493084"/>
    <w:pPr>
      <w:spacing w:after="0" w:line="240" w:lineRule="auto"/>
    </w:pPr>
    <w:rPr>
      <w:sz w:val="20"/>
      <w:szCs w:val="20"/>
    </w:rPr>
  </w:style>
  <w:style w:type="character" w:customStyle="1" w:styleId="afe">
    <w:name w:val="טקסט הערת שוליים תו"/>
    <w:basedOn w:val="a2"/>
    <w:link w:val="afd"/>
    <w:uiPriority w:val="99"/>
    <w:semiHidden/>
    <w:rsid w:val="00493084"/>
    <w:rPr>
      <w:sz w:val="20"/>
      <w:szCs w:val="20"/>
    </w:rPr>
  </w:style>
  <w:style w:type="paragraph" w:styleId="aff">
    <w:name w:val="macro"/>
    <w:link w:val="aff0"/>
    <w:uiPriority w:val="99"/>
    <w:semiHidden/>
    <w:unhideWhenUsed/>
    <w:rsid w:val="00493084"/>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aff0">
    <w:name w:val="טקסט מאקרו תו"/>
    <w:basedOn w:val="a2"/>
    <w:link w:val="aff"/>
    <w:uiPriority w:val="99"/>
    <w:semiHidden/>
    <w:rsid w:val="00493084"/>
    <w:rPr>
      <w:rFonts w:ascii="Consolas" w:hAnsi="Consolas"/>
      <w:sz w:val="20"/>
      <w:szCs w:val="20"/>
    </w:rPr>
  </w:style>
  <w:style w:type="paragraph" w:styleId="aff1">
    <w:name w:val="Plain Text"/>
    <w:basedOn w:val="a1"/>
    <w:link w:val="aff2"/>
    <w:uiPriority w:val="99"/>
    <w:semiHidden/>
    <w:unhideWhenUsed/>
    <w:rsid w:val="00493084"/>
    <w:pPr>
      <w:spacing w:after="0" w:line="240" w:lineRule="auto"/>
    </w:pPr>
    <w:rPr>
      <w:rFonts w:ascii="Consolas" w:hAnsi="Consolas"/>
      <w:sz w:val="21"/>
      <w:szCs w:val="21"/>
    </w:rPr>
  </w:style>
  <w:style w:type="character" w:customStyle="1" w:styleId="aff2">
    <w:name w:val="טקסט רגיל תו"/>
    <w:basedOn w:val="a2"/>
    <w:link w:val="aff1"/>
    <w:uiPriority w:val="99"/>
    <w:semiHidden/>
    <w:rsid w:val="00493084"/>
    <w:rPr>
      <w:rFonts w:ascii="Consolas" w:hAnsi="Consolas"/>
      <w:sz w:val="21"/>
      <w:szCs w:val="21"/>
    </w:rPr>
  </w:style>
  <w:style w:type="character" w:customStyle="1" w:styleId="10">
    <w:name w:val="כותרת 1 תו"/>
    <w:basedOn w:val="a2"/>
    <w:link w:val="1"/>
    <w:uiPriority w:val="9"/>
    <w:rsid w:val="00493084"/>
    <w:rPr>
      <w:rFonts w:asciiTheme="majorHAnsi" w:eastAsiaTheme="majorEastAsia" w:hAnsiTheme="majorHAnsi" w:cstheme="majorBidi"/>
      <w:color w:val="2F5496" w:themeColor="accent1" w:themeShade="BF"/>
      <w:sz w:val="32"/>
      <w:szCs w:val="32"/>
    </w:rPr>
  </w:style>
  <w:style w:type="character" w:customStyle="1" w:styleId="32">
    <w:name w:val="כותרת 3 תו"/>
    <w:basedOn w:val="a2"/>
    <w:link w:val="31"/>
    <w:uiPriority w:val="9"/>
    <w:semiHidden/>
    <w:rsid w:val="00493084"/>
    <w:rPr>
      <w:rFonts w:asciiTheme="majorHAnsi" w:eastAsiaTheme="majorEastAsia" w:hAnsiTheme="majorHAnsi" w:cstheme="majorBidi"/>
      <w:color w:val="1F3763" w:themeColor="accent1" w:themeShade="7F"/>
      <w:sz w:val="24"/>
      <w:szCs w:val="24"/>
    </w:rPr>
  </w:style>
  <w:style w:type="character" w:customStyle="1" w:styleId="42">
    <w:name w:val="כותרת 4 תו"/>
    <w:basedOn w:val="a2"/>
    <w:link w:val="41"/>
    <w:uiPriority w:val="9"/>
    <w:semiHidden/>
    <w:rsid w:val="00493084"/>
    <w:rPr>
      <w:rFonts w:asciiTheme="majorHAnsi" w:eastAsiaTheme="majorEastAsia" w:hAnsiTheme="majorHAnsi" w:cstheme="majorBidi"/>
      <w:i/>
      <w:iCs/>
      <w:color w:val="2F5496" w:themeColor="accent1" w:themeShade="BF"/>
    </w:rPr>
  </w:style>
  <w:style w:type="character" w:customStyle="1" w:styleId="52">
    <w:name w:val="כותרת 5 תו"/>
    <w:basedOn w:val="a2"/>
    <w:link w:val="51"/>
    <w:uiPriority w:val="9"/>
    <w:semiHidden/>
    <w:rsid w:val="00493084"/>
    <w:rPr>
      <w:rFonts w:asciiTheme="majorHAnsi" w:eastAsiaTheme="majorEastAsia" w:hAnsiTheme="majorHAnsi" w:cstheme="majorBidi"/>
      <w:color w:val="2F5496" w:themeColor="accent1" w:themeShade="BF"/>
    </w:rPr>
  </w:style>
  <w:style w:type="character" w:customStyle="1" w:styleId="60">
    <w:name w:val="כותרת 6 תו"/>
    <w:basedOn w:val="a2"/>
    <w:link w:val="6"/>
    <w:uiPriority w:val="9"/>
    <w:semiHidden/>
    <w:rsid w:val="00493084"/>
    <w:rPr>
      <w:rFonts w:asciiTheme="majorHAnsi" w:eastAsiaTheme="majorEastAsia" w:hAnsiTheme="majorHAnsi" w:cstheme="majorBidi"/>
      <w:color w:val="1F3763" w:themeColor="accent1" w:themeShade="7F"/>
    </w:rPr>
  </w:style>
  <w:style w:type="character" w:customStyle="1" w:styleId="70">
    <w:name w:val="כותרת 7 תו"/>
    <w:basedOn w:val="a2"/>
    <w:link w:val="7"/>
    <w:uiPriority w:val="9"/>
    <w:semiHidden/>
    <w:rsid w:val="00493084"/>
    <w:rPr>
      <w:rFonts w:asciiTheme="majorHAnsi" w:eastAsiaTheme="majorEastAsia" w:hAnsiTheme="majorHAnsi" w:cstheme="majorBidi"/>
      <w:i/>
      <w:iCs/>
      <w:color w:val="1F3763" w:themeColor="accent1" w:themeShade="7F"/>
    </w:rPr>
  </w:style>
  <w:style w:type="character" w:customStyle="1" w:styleId="80">
    <w:name w:val="כותרת 8 תו"/>
    <w:basedOn w:val="a2"/>
    <w:link w:val="8"/>
    <w:uiPriority w:val="9"/>
    <w:semiHidden/>
    <w:rsid w:val="00493084"/>
    <w:rPr>
      <w:rFonts w:asciiTheme="majorHAnsi" w:eastAsiaTheme="majorEastAsia" w:hAnsiTheme="majorHAnsi" w:cstheme="majorBidi"/>
      <w:color w:val="272727" w:themeColor="text1" w:themeTint="D8"/>
      <w:sz w:val="21"/>
      <w:szCs w:val="21"/>
    </w:rPr>
  </w:style>
  <w:style w:type="character" w:customStyle="1" w:styleId="90">
    <w:name w:val="כותרת 9 תו"/>
    <w:basedOn w:val="a2"/>
    <w:link w:val="9"/>
    <w:uiPriority w:val="9"/>
    <w:semiHidden/>
    <w:rsid w:val="00493084"/>
    <w:rPr>
      <w:rFonts w:asciiTheme="majorHAnsi" w:eastAsiaTheme="majorEastAsia" w:hAnsiTheme="majorHAnsi" w:cstheme="majorBidi"/>
      <w:i/>
      <w:iCs/>
      <w:color w:val="272727" w:themeColor="text1" w:themeTint="D8"/>
      <w:sz w:val="21"/>
      <w:szCs w:val="21"/>
    </w:rPr>
  </w:style>
  <w:style w:type="paragraph" w:styleId="aff3">
    <w:name w:val="index heading"/>
    <w:basedOn w:val="a1"/>
    <w:next w:val="Index1"/>
    <w:uiPriority w:val="99"/>
    <w:semiHidden/>
    <w:unhideWhenUsed/>
    <w:rsid w:val="00493084"/>
    <w:rPr>
      <w:rFonts w:asciiTheme="majorHAnsi" w:eastAsiaTheme="majorEastAsia" w:hAnsiTheme="majorHAnsi" w:cstheme="majorBidi"/>
      <w:b/>
      <w:bCs/>
    </w:rPr>
  </w:style>
  <w:style w:type="paragraph" w:styleId="aff4">
    <w:name w:val="Note Heading"/>
    <w:basedOn w:val="a1"/>
    <w:next w:val="a1"/>
    <w:link w:val="aff5"/>
    <w:uiPriority w:val="99"/>
    <w:semiHidden/>
    <w:unhideWhenUsed/>
    <w:rsid w:val="00493084"/>
    <w:pPr>
      <w:spacing w:after="0" w:line="240" w:lineRule="auto"/>
    </w:pPr>
  </w:style>
  <w:style w:type="character" w:customStyle="1" w:styleId="aff5">
    <w:name w:val="כותרת הערות תו"/>
    <w:basedOn w:val="a2"/>
    <w:link w:val="aff4"/>
    <w:uiPriority w:val="99"/>
    <w:semiHidden/>
    <w:rsid w:val="00493084"/>
  </w:style>
  <w:style w:type="paragraph" w:styleId="aff6">
    <w:name w:val="Title"/>
    <w:basedOn w:val="a1"/>
    <w:next w:val="a1"/>
    <w:link w:val="aff7"/>
    <w:uiPriority w:val="10"/>
    <w:qFormat/>
    <w:rsid w:val="004930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כותרת טקסט תו"/>
    <w:basedOn w:val="a2"/>
    <w:link w:val="aff6"/>
    <w:uiPriority w:val="10"/>
    <w:rsid w:val="00493084"/>
    <w:rPr>
      <w:rFonts w:asciiTheme="majorHAnsi" w:eastAsiaTheme="majorEastAsia" w:hAnsiTheme="majorHAnsi" w:cstheme="majorBidi"/>
      <w:spacing w:val="-10"/>
      <w:kern w:val="28"/>
      <w:sz w:val="56"/>
      <w:szCs w:val="56"/>
    </w:rPr>
  </w:style>
  <w:style w:type="paragraph" w:styleId="aff8">
    <w:name w:val="Subtitle"/>
    <w:basedOn w:val="a1"/>
    <w:next w:val="a1"/>
    <w:link w:val="aff9"/>
    <w:uiPriority w:val="11"/>
    <w:qFormat/>
    <w:rsid w:val="00493084"/>
    <w:pPr>
      <w:numPr>
        <w:ilvl w:val="1"/>
      </w:numPr>
    </w:pPr>
    <w:rPr>
      <w:rFonts w:eastAsiaTheme="minorEastAsia"/>
      <w:color w:val="5A5A5A" w:themeColor="text1" w:themeTint="A5"/>
      <w:spacing w:val="15"/>
    </w:rPr>
  </w:style>
  <w:style w:type="character" w:customStyle="1" w:styleId="aff9">
    <w:name w:val="כותרת משנה תו"/>
    <w:basedOn w:val="a2"/>
    <w:link w:val="aff8"/>
    <w:uiPriority w:val="11"/>
    <w:rsid w:val="00493084"/>
    <w:rPr>
      <w:rFonts w:eastAsiaTheme="minorEastAsia"/>
      <w:color w:val="5A5A5A" w:themeColor="text1" w:themeTint="A5"/>
      <w:spacing w:val="15"/>
    </w:rPr>
  </w:style>
  <w:style w:type="paragraph" w:styleId="affa">
    <w:name w:val="Message Header"/>
    <w:basedOn w:val="a1"/>
    <w:link w:val="affb"/>
    <w:uiPriority w:val="99"/>
    <w:semiHidden/>
    <w:unhideWhenUsed/>
    <w:rsid w:val="004930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b">
    <w:name w:val="כותרת עליונה של הודעה תו"/>
    <w:basedOn w:val="a2"/>
    <w:link w:val="affa"/>
    <w:uiPriority w:val="99"/>
    <w:semiHidden/>
    <w:rsid w:val="00493084"/>
    <w:rPr>
      <w:rFonts w:asciiTheme="majorHAnsi" w:eastAsiaTheme="majorEastAsia" w:hAnsiTheme="majorHAnsi" w:cstheme="majorBidi"/>
      <w:sz w:val="24"/>
      <w:szCs w:val="24"/>
      <w:shd w:val="pct20" w:color="auto" w:fill="auto"/>
    </w:rPr>
  </w:style>
  <w:style w:type="paragraph" w:styleId="affc">
    <w:name w:val="toa heading"/>
    <w:basedOn w:val="a1"/>
    <w:next w:val="a1"/>
    <w:uiPriority w:val="99"/>
    <w:semiHidden/>
    <w:unhideWhenUsed/>
    <w:rsid w:val="00493084"/>
    <w:pPr>
      <w:spacing w:before="120"/>
    </w:pPr>
    <w:rPr>
      <w:rFonts w:asciiTheme="majorHAnsi" w:eastAsiaTheme="majorEastAsia" w:hAnsiTheme="majorHAnsi" w:cstheme="majorBidi"/>
      <w:b/>
      <w:bCs/>
      <w:sz w:val="24"/>
      <w:szCs w:val="24"/>
    </w:rPr>
  </w:style>
  <w:style w:type="paragraph" w:styleId="affd">
    <w:name w:val="TOC Heading"/>
    <w:basedOn w:val="1"/>
    <w:next w:val="a1"/>
    <w:uiPriority w:val="39"/>
    <w:semiHidden/>
    <w:unhideWhenUsed/>
    <w:qFormat/>
    <w:rsid w:val="00493084"/>
    <w:pPr>
      <w:outlineLvl w:val="9"/>
    </w:pPr>
  </w:style>
  <w:style w:type="paragraph" w:styleId="affe">
    <w:name w:val="caption"/>
    <w:basedOn w:val="a1"/>
    <w:next w:val="a1"/>
    <w:uiPriority w:val="35"/>
    <w:semiHidden/>
    <w:unhideWhenUsed/>
    <w:qFormat/>
    <w:rsid w:val="00493084"/>
    <w:pPr>
      <w:spacing w:after="200" w:line="240" w:lineRule="auto"/>
    </w:pPr>
    <w:rPr>
      <w:i/>
      <w:iCs/>
      <w:color w:val="44546A" w:themeColor="text2"/>
      <w:sz w:val="18"/>
      <w:szCs w:val="18"/>
    </w:rPr>
  </w:style>
  <w:style w:type="paragraph" w:styleId="afff">
    <w:name w:val="Body Text Indent"/>
    <w:basedOn w:val="a1"/>
    <w:link w:val="afff0"/>
    <w:uiPriority w:val="99"/>
    <w:semiHidden/>
    <w:unhideWhenUsed/>
    <w:rsid w:val="00493084"/>
    <w:pPr>
      <w:spacing w:after="120"/>
      <w:ind w:left="283"/>
    </w:pPr>
  </w:style>
  <w:style w:type="character" w:customStyle="1" w:styleId="afff0">
    <w:name w:val="כניסה בגוף טקסט תו"/>
    <w:basedOn w:val="a2"/>
    <w:link w:val="afff"/>
    <w:uiPriority w:val="99"/>
    <w:semiHidden/>
    <w:rsid w:val="00493084"/>
  </w:style>
  <w:style w:type="paragraph" w:styleId="26">
    <w:name w:val="Body Text Indent 2"/>
    <w:basedOn w:val="a1"/>
    <w:link w:val="27"/>
    <w:uiPriority w:val="99"/>
    <w:semiHidden/>
    <w:unhideWhenUsed/>
    <w:rsid w:val="00493084"/>
    <w:pPr>
      <w:spacing w:after="120" w:line="480" w:lineRule="auto"/>
      <w:ind w:left="283"/>
    </w:pPr>
  </w:style>
  <w:style w:type="character" w:customStyle="1" w:styleId="27">
    <w:name w:val="כניסה בגוף טקסט 2 תו"/>
    <w:basedOn w:val="a2"/>
    <w:link w:val="26"/>
    <w:uiPriority w:val="99"/>
    <w:semiHidden/>
    <w:rsid w:val="00493084"/>
  </w:style>
  <w:style w:type="paragraph" w:styleId="36">
    <w:name w:val="Body Text Indent 3"/>
    <w:basedOn w:val="a1"/>
    <w:link w:val="37"/>
    <w:uiPriority w:val="99"/>
    <w:semiHidden/>
    <w:unhideWhenUsed/>
    <w:rsid w:val="00493084"/>
    <w:pPr>
      <w:spacing w:after="120"/>
      <w:ind w:left="283"/>
    </w:pPr>
    <w:rPr>
      <w:sz w:val="16"/>
      <w:szCs w:val="16"/>
    </w:rPr>
  </w:style>
  <w:style w:type="character" w:customStyle="1" w:styleId="37">
    <w:name w:val="כניסה בגוף טקסט 3 תו"/>
    <w:basedOn w:val="a2"/>
    <w:link w:val="36"/>
    <w:uiPriority w:val="99"/>
    <w:semiHidden/>
    <w:rsid w:val="00493084"/>
    <w:rPr>
      <w:sz w:val="16"/>
      <w:szCs w:val="16"/>
    </w:rPr>
  </w:style>
  <w:style w:type="paragraph" w:styleId="afff1">
    <w:name w:val="Normal Indent"/>
    <w:basedOn w:val="a1"/>
    <w:uiPriority w:val="99"/>
    <w:semiHidden/>
    <w:unhideWhenUsed/>
    <w:rsid w:val="00493084"/>
    <w:pPr>
      <w:ind w:left="720"/>
    </w:pPr>
  </w:style>
  <w:style w:type="paragraph" w:styleId="afff2">
    <w:name w:val="Body Text First Indent"/>
    <w:basedOn w:val="af"/>
    <w:link w:val="afff3"/>
    <w:uiPriority w:val="99"/>
    <w:semiHidden/>
    <w:unhideWhenUsed/>
    <w:rsid w:val="00493084"/>
    <w:pPr>
      <w:spacing w:after="160"/>
      <w:ind w:firstLine="360"/>
    </w:pPr>
  </w:style>
  <w:style w:type="character" w:customStyle="1" w:styleId="afff3">
    <w:name w:val="כניסת שורה ראשונה בגוף טקסט תו"/>
    <w:basedOn w:val="af0"/>
    <w:link w:val="afff2"/>
    <w:uiPriority w:val="99"/>
    <w:semiHidden/>
    <w:rsid w:val="00493084"/>
  </w:style>
  <w:style w:type="paragraph" w:styleId="28">
    <w:name w:val="Body Text First Indent 2"/>
    <w:basedOn w:val="afff"/>
    <w:link w:val="29"/>
    <w:uiPriority w:val="99"/>
    <w:semiHidden/>
    <w:unhideWhenUsed/>
    <w:rsid w:val="00493084"/>
    <w:pPr>
      <w:spacing w:after="160"/>
      <w:ind w:left="360" w:firstLine="360"/>
    </w:pPr>
  </w:style>
  <w:style w:type="character" w:customStyle="1" w:styleId="29">
    <w:name w:val="כניסת שורה ראשונה בגוף טקסט 2 תו"/>
    <w:basedOn w:val="afff0"/>
    <w:link w:val="28"/>
    <w:uiPriority w:val="99"/>
    <w:semiHidden/>
    <w:rsid w:val="00493084"/>
  </w:style>
  <w:style w:type="paragraph" w:styleId="HTML1">
    <w:name w:val="HTML Address"/>
    <w:basedOn w:val="a1"/>
    <w:link w:val="HTML2"/>
    <w:uiPriority w:val="99"/>
    <w:semiHidden/>
    <w:unhideWhenUsed/>
    <w:rsid w:val="00493084"/>
    <w:pPr>
      <w:spacing w:after="0" w:line="240" w:lineRule="auto"/>
    </w:pPr>
    <w:rPr>
      <w:i/>
      <w:iCs/>
    </w:rPr>
  </w:style>
  <w:style w:type="character" w:customStyle="1" w:styleId="HTML2">
    <w:name w:val="כתובת HTML תו"/>
    <w:basedOn w:val="a2"/>
    <w:link w:val="HTML1"/>
    <w:uiPriority w:val="99"/>
    <w:semiHidden/>
    <w:rsid w:val="00493084"/>
    <w:rPr>
      <w:i/>
      <w:iCs/>
    </w:rPr>
  </w:style>
  <w:style w:type="paragraph" w:styleId="afff4">
    <w:name w:val="envelope address"/>
    <w:basedOn w:val="a1"/>
    <w:uiPriority w:val="99"/>
    <w:semiHidden/>
    <w:unhideWhenUsed/>
    <w:rsid w:val="004930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5">
    <w:name w:val="envelope return"/>
    <w:basedOn w:val="a1"/>
    <w:uiPriority w:val="99"/>
    <w:semiHidden/>
    <w:unhideWhenUsed/>
    <w:rsid w:val="00493084"/>
    <w:pPr>
      <w:spacing w:after="0" w:line="240" w:lineRule="auto"/>
    </w:pPr>
    <w:rPr>
      <w:rFonts w:asciiTheme="majorHAnsi" w:eastAsiaTheme="majorEastAsia" w:hAnsiTheme="majorHAnsi" w:cstheme="majorBidi"/>
      <w:sz w:val="20"/>
      <w:szCs w:val="20"/>
    </w:rPr>
  </w:style>
  <w:style w:type="paragraph" w:styleId="afff6">
    <w:name w:val="No Spacing"/>
    <w:uiPriority w:val="1"/>
    <w:qFormat/>
    <w:rsid w:val="00493084"/>
    <w:pPr>
      <w:bidi/>
      <w:spacing w:after="0" w:line="240" w:lineRule="auto"/>
    </w:pPr>
  </w:style>
  <w:style w:type="paragraph" w:styleId="afff7">
    <w:name w:val="Document Map"/>
    <w:basedOn w:val="a1"/>
    <w:link w:val="afff8"/>
    <w:uiPriority w:val="99"/>
    <w:semiHidden/>
    <w:unhideWhenUsed/>
    <w:rsid w:val="00493084"/>
    <w:pPr>
      <w:spacing w:after="0" w:line="240" w:lineRule="auto"/>
    </w:pPr>
    <w:rPr>
      <w:rFonts w:ascii="Tahoma" w:hAnsi="Tahoma" w:cs="Tahoma"/>
      <w:sz w:val="16"/>
      <w:szCs w:val="16"/>
    </w:rPr>
  </w:style>
  <w:style w:type="character" w:customStyle="1" w:styleId="afff8">
    <w:name w:val="מפת מסמך תו"/>
    <w:basedOn w:val="a2"/>
    <w:link w:val="afff7"/>
    <w:uiPriority w:val="99"/>
    <w:semiHidden/>
    <w:rsid w:val="00493084"/>
    <w:rPr>
      <w:rFonts w:ascii="Tahoma" w:hAnsi="Tahoma" w:cs="Tahoma"/>
      <w:sz w:val="16"/>
      <w:szCs w:val="16"/>
    </w:rPr>
  </w:style>
  <w:style w:type="paragraph" w:styleId="afff9">
    <w:name w:val="annotation subject"/>
    <w:basedOn w:val="af9"/>
    <w:next w:val="af9"/>
    <w:link w:val="afffa"/>
    <w:uiPriority w:val="99"/>
    <w:semiHidden/>
    <w:unhideWhenUsed/>
    <w:rsid w:val="00493084"/>
    <w:rPr>
      <w:b/>
      <w:bCs/>
    </w:rPr>
  </w:style>
  <w:style w:type="character" w:customStyle="1" w:styleId="afffa">
    <w:name w:val="נושא הערה תו"/>
    <w:basedOn w:val="afa"/>
    <w:link w:val="afff9"/>
    <w:uiPriority w:val="99"/>
    <w:semiHidden/>
    <w:rsid w:val="00493084"/>
    <w:rPr>
      <w:b/>
      <w:bCs/>
      <w:sz w:val="20"/>
      <w:szCs w:val="20"/>
    </w:rPr>
  </w:style>
  <w:style w:type="paragraph" w:styleId="afffb">
    <w:name w:val="Closing"/>
    <w:basedOn w:val="a1"/>
    <w:link w:val="afffc"/>
    <w:uiPriority w:val="99"/>
    <w:semiHidden/>
    <w:unhideWhenUsed/>
    <w:rsid w:val="00493084"/>
    <w:pPr>
      <w:spacing w:after="0" w:line="240" w:lineRule="auto"/>
      <w:ind w:left="4252"/>
    </w:pPr>
  </w:style>
  <w:style w:type="character" w:customStyle="1" w:styleId="afffc">
    <w:name w:val="סיום תו"/>
    <w:basedOn w:val="a2"/>
    <w:link w:val="afffb"/>
    <w:uiPriority w:val="99"/>
    <w:semiHidden/>
    <w:rsid w:val="00493084"/>
  </w:style>
  <w:style w:type="paragraph" w:styleId="afffd">
    <w:name w:val="List Paragraph"/>
    <w:basedOn w:val="a1"/>
    <w:uiPriority w:val="34"/>
    <w:qFormat/>
    <w:rsid w:val="00493084"/>
    <w:pPr>
      <w:ind w:left="720"/>
      <w:contextualSpacing/>
    </w:pPr>
  </w:style>
  <w:style w:type="paragraph" w:styleId="afffe">
    <w:name w:val="Quote"/>
    <w:basedOn w:val="a1"/>
    <w:next w:val="a1"/>
    <w:link w:val="affff"/>
    <w:uiPriority w:val="29"/>
    <w:qFormat/>
    <w:rsid w:val="00493084"/>
    <w:pPr>
      <w:spacing w:before="200"/>
      <w:ind w:left="864" w:right="864"/>
      <w:jc w:val="center"/>
    </w:pPr>
    <w:rPr>
      <w:i/>
      <w:iCs/>
      <w:color w:val="404040" w:themeColor="text1" w:themeTint="BF"/>
    </w:rPr>
  </w:style>
  <w:style w:type="character" w:customStyle="1" w:styleId="affff">
    <w:name w:val="ציטוט תו"/>
    <w:basedOn w:val="a2"/>
    <w:link w:val="afffe"/>
    <w:uiPriority w:val="29"/>
    <w:rsid w:val="00493084"/>
    <w:rPr>
      <w:i/>
      <w:iCs/>
      <w:color w:val="404040" w:themeColor="text1" w:themeTint="BF"/>
    </w:rPr>
  </w:style>
  <w:style w:type="paragraph" w:styleId="affff0">
    <w:name w:val="Intense Quote"/>
    <w:basedOn w:val="a1"/>
    <w:next w:val="a1"/>
    <w:link w:val="affff1"/>
    <w:uiPriority w:val="30"/>
    <w:qFormat/>
    <w:rsid w:val="004930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1">
    <w:name w:val="ציטוט חזק תו"/>
    <w:basedOn w:val="a2"/>
    <w:link w:val="affff0"/>
    <w:uiPriority w:val="30"/>
    <w:rsid w:val="00493084"/>
    <w:rPr>
      <w:i/>
      <w:iCs/>
      <w:color w:val="4472C4" w:themeColor="accent1"/>
    </w:rPr>
  </w:style>
  <w:style w:type="paragraph" w:styleId="affff2">
    <w:name w:val="List"/>
    <w:basedOn w:val="a1"/>
    <w:uiPriority w:val="99"/>
    <w:semiHidden/>
    <w:unhideWhenUsed/>
    <w:rsid w:val="00493084"/>
    <w:pPr>
      <w:ind w:left="283" w:hanging="283"/>
      <w:contextualSpacing/>
    </w:pPr>
  </w:style>
  <w:style w:type="paragraph" w:styleId="2a">
    <w:name w:val="List 2"/>
    <w:basedOn w:val="a1"/>
    <w:uiPriority w:val="99"/>
    <w:semiHidden/>
    <w:unhideWhenUsed/>
    <w:rsid w:val="00493084"/>
    <w:pPr>
      <w:ind w:left="566" w:hanging="283"/>
      <w:contextualSpacing/>
    </w:pPr>
  </w:style>
  <w:style w:type="paragraph" w:styleId="38">
    <w:name w:val="List 3"/>
    <w:basedOn w:val="a1"/>
    <w:uiPriority w:val="99"/>
    <w:semiHidden/>
    <w:unhideWhenUsed/>
    <w:rsid w:val="00493084"/>
    <w:pPr>
      <w:ind w:left="849" w:hanging="283"/>
      <w:contextualSpacing/>
    </w:pPr>
  </w:style>
  <w:style w:type="paragraph" w:styleId="44">
    <w:name w:val="List 4"/>
    <w:basedOn w:val="a1"/>
    <w:uiPriority w:val="99"/>
    <w:semiHidden/>
    <w:unhideWhenUsed/>
    <w:rsid w:val="00493084"/>
    <w:pPr>
      <w:ind w:left="1132" w:hanging="283"/>
      <w:contextualSpacing/>
    </w:pPr>
  </w:style>
  <w:style w:type="paragraph" w:styleId="54">
    <w:name w:val="List 5"/>
    <w:basedOn w:val="a1"/>
    <w:uiPriority w:val="99"/>
    <w:semiHidden/>
    <w:unhideWhenUsed/>
    <w:rsid w:val="00493084"/>
    <w:pPr>
      <w:ind w:left="1415" w:hanging="283"/>
      <w:contextualSpacing/>
    </w:pPr>
  </w:style>
  <w:style w:type="paragraph" w:styleId="a">
    <w:name w:val="List Number"/>
    <w:basedOn w:val="a1"/>
    <w:uiPriority w:val="99"/>
    <w:semiHidden/>
    <w:unhideWhenUsed/>
    <w:rsid w:val="00493084"/>
    <w:pPr>
      <w:numPr>
        <w:numId w:val="1"/>
      </w:numPr>
      <w:contextualSpacing/>
    </w:pPr>
  </w:style>
  <w:style w:type="paragraph" w:styleId="2">
    <w:name w:val="List Number 2"/>
    <w:basedOn w:val="a1"/>
    <w:uiPriority w:val="99"/>
    <w:semiHidden/>
    <w:unhideWhenUsed/>
    <w:rsid w:val="00493084"/>
    <w:pPr>
      <w:numPr>
        <w:numId w:val="2"/>
      </w:numPr>
      <w:contextualSpacing/>
    </w:pPr>
  </w:style>
  <w:style w:type="paragraph" w:styleId="3">
    <w:name w:val="List Number 3"/>
    <w:basedOn w:val="a1"/>
    <w:uiPriority w:val="99"/>
    <w:semiHidden/>
    <w:unhideWhenUsed/>
    <w:rsid w:val="00493084"/>
    <w:pPr>
      <w:numPr>
        <w:numId w:val="3"/>
      </w:numPr>
      <w:contextualSpacing/>
    </w:pPr>
  </w:style>
  <w:style w:type="paragraph" w:styleId="4">
    <w:name w:val="List Number 4"/>
    <w:basedOn w:val="a1"/>
    <w:uiPriority w:val="99"/>
    <w:semiHidden/>
    <w:unhideWhenUsed/>
    <w:rsid w:val="00493084"/>
    <w:pPr>
      <w:numPr>
        <w:numId w:val="4"/>
      </w:numPr>
      <w:contextualSpacing/>
    </w:pPr>
  </w:style>
  <w:style w:type="paragraph" w:styleId="5">
    <w:name w:val="List Number 5"/>
    <w:basedOn w:val="a1"/>
    <w:uiPriority w:val="99"/>
    <w:semiHidden/>
    <w:unhideWhenUsed/>
    <w:rsid w:val="00493084"/>
    <w:pPr>
      <w:numPr>
        <w:numId w:val="5"/>
      </w:numPr>
      <w:contextualSpacing/>
    </w:pPr>
  </w:style>
  <w:style w:type="paragraph" w:styleId="a0">
    <w:name w:val="List Bullet"/>
    <w:basedOn w:val="a1"/>
    <w:uiPriority w:val="99"/>
    <w:semiHidden/>
    <w:unhideWhenUsed/>
    <w:rsid w:val="00493084"/>
    <w:pPr>
      <w:numPr>
        <w:numId w:val="6"/>
      </w:numPr>
      <w:contextualSpacing/>
    </w:pPr>
  </w:style>
  <w:style w:type="paragraph" w:styleId="20">
    <w:name w:val="List Bullet 2"/>
    <w:basedOn w:val="a1"/>
    <w:uiPriority w:val="99"/>
    <w:semiHidden/>
    <w:unhideWhenUsed/>
    <w:rsid w:val="00493084"/>
    <w:pPr>
      <w:numPr>
        <w:numId w:val="7"/>
      </w:numPr>
      <w:contextualSpacing/>
    </w:pPr>
  </w:style>
  <w:style w:type="paragraph" w:styleId="30">
    <w:name w:val="List Bullet 3"/>
    <w:basedOn w:val="a1"/>
    <w:uiPriority w:val="99"/>
    <w:semiHidden/>
    <w:unhideWhenUsed/>
    <w:rsid w:val="00493084"/>
    <w:pPr>
      <w:numPr>
        <w:numId w:val="8"/>
      </w:numPr>
      <w:contextualSpacing/>
    </w:pPr>
  </w:style>
  <w:style w:type="paragraph" w:styleId="40">
    <w:name w:val="List Bullet 4"/>
    <w:basedOn w:val="a1"/>
    <w:uiPriority w:val="99"/>
    <w:semiHidden/>
    <w:unhideWhenUsed/>
    <w:rsid w:val="00493084"/>
    <w:pPr>
      <w:numPr>
        <w:numId w:val="9"/>
      </w:numPr>
      <w:contextualSpacing/>
    </w:pPr>
  </w:style>
  <w:style w:type="paragraph" w:styleId="50">
    <w:name w:val="List Bullet 5"/>
    <w:basedOn w:val="a1"/>
    <w:uiPriority w:val="99"/>
    <w:semiHidden/>
    <w:unhideWhenUsed/>
    <w:rsid w:val="00493084"/>
    <w:pPr>
      <w:numPr>
        <w:numId w:val="10"/>
      </w:numPr>
      <w:contextualSpacing/>
    </w:pPr>
  </w:style>
  <w:style w:type="paragraph" w:styleId="affff3">
    <w:name w:val="table of figures"/>
    <w:basedOn w:val="a1"/>
    <w:next w:val="a1"/>
    <w:uiPriority w:val="99"/>
    <w:semiHidden/>
    <w:unhideWhenUsed/>
    <w:rsid w:val="00493084"/>
    <w:pPr>
      <w:spacing w:after="0"/>
    </w:pPr>
  </w:style>
  <w:style w:type="paragraph" w:styleId="affff4">
    <w:name w:val="table of authorities"/>
    <w:basedOn w:val="a1"/>
    <w:next w:val="a1"/>
    <w:uiPriority w:val="99"/>
    <w:semiHidden/>
    <w:unhideWhenUsed/>
    <w:rsid w:val="00493084"/>
    <w:pPr>
      <w:spacing w:after="0"/>
      <w:ind w:left="220" w:hanging="220"/>
    </w:pPr>
  </w:style>
  <w:style w:type="paragraph" w:styleId="affff5">
    <w:name w:val="Date"/>
    <w:basedOn w:val="a1"/>
    <w:next w:val="a1"/>
    <w:link w:val="affff6"/>
    <w:uiPriority w:val="99"/>
    <w:semiHidden/>
    <w:unhideWhenUsed/>
    <w:rsid w:val="00493084"/>
  </w:style>
  <w:style w:type="character" w:customStyle="1" w:styleId="affff6">
    <w:name w:val="תאריך תו"/>
    <w:basedOn w:val="a2"/>
    <w:link w:val="affff5"/>
    <w:uiPriority w:val="99"/>
    <w:semiHidden/>
    <w:rsid w:val="00493084"/>
  </w:style>
  <w:style w:type="numbering" w:customStyle="1" w:styleId="2b">
    <w:name w:val="ללא רשימה2"/>
    <w:next w:val="a4"/>
    <w:uiPriority w:val="99"/>
    <w:semiHidden/>
    <w:unhideWhenUsed/>
    <w:rsid w:val="00CC3CC2"/>
  </w:style>
  <w:style w:type="character" w:customStyle="1" w:styleId="affff7">
    <w:name w:val="הדגשת רשי"/>
    <w:basedOn w:val="a2"/>
    <w:uiPriority w:val="1"/>
    <w:qFormat/>
    <w:rsid w:val="00B25434"/>
    <w:rPr>
      <w:rFonts w:cs="Guttman Vilna"/>
      <w:b/>
      <w:bCs/>
      <w:sz w:val="26"/>
    </w:rPr>
  </w:style>
  <w:style w:type="character" w:customStyle="1" w:styleId="affff8">
    <w:name w:val="מספור פסוק"/>
    <w:basedOn w:val="a2"/>
    <w:uiPriority w:val="1"/>
    <w:qFormat/>
    <w:rsid w:val="00CC3CC2"/>
    <w:rPr>
      <w:rFonts w:ascii="Times New Roman" w:hAnsi="Times New Roman"/>
      <w:b/>
      <w:bCs/>
      <w:color w:val="808080" w:themeColor="background1"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13423">
      <w:bodyDiv w:val="1"/>
      <w:marLeft w:val="0"/>
      <w:marRight w:val="0"/>
      <w:marTop w:val="0"/>
      <w:marBottom w:val="0"/>
      <w:divBdr>
        <w:top w:val="single" w:sz="6" w:space="0" w:color="FFFFFF"/>
        <w:left w:val="single" w:sz="6" w:space="0" w:color="FFFFFF"/>
        <w:bottom w:val="single" w:sz="6" w:space="0" w:color="FFFFFF"/>
        <w:right w:val="single" w:sz="6" w:space="0" w:color="FFFFFF"/>
      </w:divBdr>
      <w:divsChild>
        <w:div w:id="602493351">
          <w:marLeft w:val="0"/>
          <w:marRight w:val="0"/>
          <w:marTop w:val="0"/>
          <w:marBottom w:val="0"/>
          <w:divBdr>
            <w:top w:val="none" w:sz="0" w:space="0" w:color="auto"/>
            <w:left w:val="none" w:sz="0" w:space="0" w:color="auto"/>
            <w:bottom w:val="none" w:sz="0" w:space="0" w:color="auto"/>
            <w:right w:val="none" w:sz="0" w:space="0" w:color="auto"/>
          </w:divBdr>
          <w:divsChild>
            <w:div w:id="495193060">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080712802">
      <w:bodyDiv w:val="1"/>
      <w:marLeft w:val="0"/>
      <w:marRight w:val="0"/>
      <w:marTop w:val="0"/>
      <w:marBottom w:val="0"/>
      <w:divBdr>
        <w:top w:val="single" w:sz="6" w:space="0" w:color="FFFFFF"/>
        <w:left w:val="single" w:sz="6" w:space="0" w:color="FFFFFF"/>
        <w:bottom w:val="single" w:sz="6" w:space="0" w:color="FFFFFF"/>
        <w:right w:val="single" w:sz="6" w:space="0" w:color="FFFFFF"/>
      </w:divBdr>
      <w:divsChild>
        <w:div w:id="1462729318">
          <w:marLeft w:val="0"/>
          <w:marRight w:val="0"/>
          <w:marTop w:val="0"/>
          <w:marBottom w:val="0"/>
          <w:divBdr>
            <w:top w:val="none" w:sz="0" w:space="0" w:color="auto"/>
            <w:left w:val="none" w:sz="0" w:space="0" w:color="auto"/>
            <w:bottom w:val="none" w:sz="0" w:space="0" w:color="auto"/>
            <w:right w:val="none" w:sz="0" w:space="0" w:color="auto"/>
          </w:divBdr>
          <w:divsChild>
            <w:div w:id="1157064627">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114902614">
      <w:bodyDiv w:val="1"/>
      <w:marLeft w:val="0"/>
      <w:marRight w:val="0"/>
      <w:marTop w:val="0"/>
      <w:marBottom w:val="0"/>
      <w:divBdr>
        <w:top w:val="single" w:sz="6" w:space="0" w:color="FFFFFF"/>
        <w:left w:val="single" w:sz="6" w:space="0" w:color="FFFFFF"/>
        <w:bottom w:val="single" w:sz="6" w:space="0" w:color="FFFFFF"/>
        <w:right w:val="single" w:sz="6" w:space="0" w:color="FFFFFF"/>
      </w:divBdr>
      <w:divsChild>
        <w:div w:id="1888178520">
          <w:marLeft w:val="0"/>
          <w:marRight w:val="0"/>
          <w:marTop w:val="0"/>
          <w:marBottom w:val="0"/>
          <w:divBdr>
            <w:top w:val="none" w:sz="0" w:space="0" w:color="auto"/>
            <w:left w:val="none" w:sz="0" w:space="0" w:color="auto"/>
            <w:bottom w:val="none" w:sz="0" w:space="0" w:color="auto"/>
            <w:right w:val="none" w:sz="0" w:space="0" w:color="auto"/>
          </w:divBdr>
          <w:divsChild>
            <w:div w:id="1075393035">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536965663">
      <w:bodyDiv w:val="1"/>
      <w:marLeft w:val="0"/>
      <w:marRight w:val="0"/>
      <w:marTop w:val="0"/>
      <w:marBottom w:val="0"/>
      <w:divBdr>
        <w:top w:val="single" w:sz="6" w:space="0" w:color="FFFFFF"/>
        <w:left w:val="single" w:sz="6" w:space="0" w:color="FFFFFF"/>
        <w:bottom w:val="single" w:sz="6" w:space="0" w:color="FFFFFF"/>
        <w:right w:val="single" w:sz="6" w:space="0" w:color="FFFFFF"/>
      </w:divBdr>
      <w:divsChild>
        <w:div w:id="261500570">
          <w:marLeft w:val="0"/>
          <w:marRight w:val="0"/>
          <w:marTop w:val="0"/>
          <w:marBottom w:val="0"/>
          <w:divBdr>
            <w:top w:val="none" w:sz="0" w:space="0" w:color="auto"/>
            <w:left w:val="none" w:sz="0" w:space="0" w:color="auto"/>
            <w:bottom w:val="none" w:sz="0" w:space="0" w:color="auto"/>
            <w:right w:val="none" w:sz="0" w:space="0" w:color="auto"/>
          </w:divBdr>
          <w:divsChild>
            <w:div w:id="202620315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548451548\Documents\&#8235;&#1514;&#1489;&#1504;&#1497;&#1493;&#1514;%20&#1502;&#1493;&#1514;&#1488;&#1502;&#1493;&#1514;%20&#1488;&#1497;&#1513;&#1497;&#1514;%20&#1513;&#1500;%20Office&#8236;\&#1504;&#1498;%20&#1506;&#1501;%20&#1512;&#1513;&#1497;.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נך עם רשי.dotm</Template>
  <TotalTime>10</TotalTime>
  <Pages>56</Pages>
  <Words>29875</Words>
  <Characters>149376</Characters>
  <Application>Microsoft Office Word</Application>
  <DocSecurity>0</DocSecurity>
  <Lines>1244</Lines>
  <Paragraphs>357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1234</cp:lastModifiedBy>
  <cp:revision>5</cp:revision>
  <cp:lastPrinted>2024-06-16T07:52:00Z</cp:lastPrinted>
  <dcterms:created xsi:type="dcterms:W3CDTF">2025-04-28T18:38:00Z</dcterms:created>
  <dcterms:modified xsi:type="dcterms:W3CDTF">2025-04-28T18:48:00Z</dcterms:modified>
</cp:coreProperties>
</file>